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CB43" w14:textId="77777777" w:rsidR="00912431" w:rsidRPr="001753E3" w:rsidRDefault="00912431" w:rsidP="00EC3B8E">
      <w:pPr>
        <w:pStyle w:val="Titel"/>
        <w:rPr>
          <w:lang w:val="de-CH"/>
        </w:rPr>
      </w:pPr>
      <w:r w:rsidRPr="001753E3">
        <w:rPr>
          <w:lang w:val="de-CH"/>
        </w:rPr>
        <w:t>Inklusive Freizeit in der Kinder- und Jugendarbeit</w:t>
      </w:r>
    </w:p>
    <w:p w14:paraId="3FABA4D4" w14:textId="64BDC9FA" w:rsidR="001114E2" w:rsidRPr="001753E3" w:rsidRDefault="007F499A" w:rsidP="002E5374">
      <w:pPr>
        <w:pStyle w:val="Untertitel"/>
        <w:rPr>
          <w:rFonts w:cs="Open Sans SemiCondensed"/>
          <w:lang w:val="de-CH"/>
        </w:rPr>
      </w:pPr>
      <w:r w:rsidRPr="001753E3">
        <w:rPr>
          <w:rFonts w:cs="Open Sans SemiCondensed"/>
          <w:lang w:val="de-CH"/>
        </w:rPr>
        <w:t xml:space="preserve">Sichtweisen der </w:t>
      </w:r>
      <w:r w:rsidR="009C26E3">
        <w:rPr>
          <w:rFonts w:cs="Open Sans SemiCondensed"/>
          <w:lang w:val="de-CH"/>
        </w:rPr>
        <w:t xml:space="preserve">Fachpersonen aus der </w:t>
      </w:r>
      <w:r w:rsidRPr="001753E3">
        <w:rPr>
          <w:rFonts w:cs="Open Sans SemiCondensed"/>
          <w:lang w:val="de-CH"/>
        </w:rPr>
        <w:t>Praxis</w:t>
      </w:r>
      <w:r w:rsidR="004179A6" w:rsidRPr="001753E3">
        <w:rPr>
          <w:rFonts w:cs="Open Sans SemiCondensed"/>
          <w:lang w:val="de-CH"/>
        </w:rPr>
        <w:t xml:space="preserve"> und der </w:t>
      </w:r>
      <w:r w:rsidR="009C26E3" w:rsidRPr="009C26E3">
        <w:rPr>
          <w:rFonts w:cs="Open Sans SemiCondensed"/>
          <w:lang w:val="de-CH"/>
        </w:rPr>
        <w:t>Jugendliche</w:t>
      </w:r>
      <w:r w:rsidR="009C26E3">
        <w:rPr>
          <w:rFonts w:cs="Open Sans SemiCondensed"/>
          <w:lang w:val="de-CH"/>
        </w:rPr>
        <w:t>n</w:t>
      </w:r>
      <w:r w:rsidR="009C26E3" w:rsidRPr="009C26E3">
        <w:rPr>
          <w:rFonts w:cs="Open Sans SemiCondensed"/>
          <w:lang w:val="de-CH"/>
        </w:rPr>
        <w:t xml:space="preserve"> mit geistigen Behinderungen</w:t>
      </w:r>
    </w:p>
    <w:p w14:paraId="36DF2A8A" w14:textId="48D27CDE" w:rsidR="001114E2" w:rsidRPr="009537C1" w:rsidRDefault="00CC2612" w:rsidP="00ED093D">
      <w:pPr>
        <w:pStyle w:val="Author"/>
        <w:rPr>
          <w:lang w:val="de-CH"/>
        </w:rPr>
      </w:pPr>
      <w:r w:rsidRPr="009537C1">
        <w:rPr>
          <w:lang w:val="de-CH"/>
        </w:rPr>
        <w:t xml:space="preserve">Noemi </w:t>
      </w:r>
      <w:r w:rsidR="00912431" w:rsidRPr="009537C1">
        <w:rPr>
          <w:lang w:val="de-CH"/>
        </w:rPr>
        <w:t xml:space="preserve">Heister, </w:t>
      </w:r>
      <w:r w:rsidRPr="009537C1">
        <w:rPr>
          <w:lang w:val="de-CH"/>
        </w:rPr>
        <w:t xml:space="preserve">Stefanie </w:t>
      </w:r>
      <w:r w:rsidR="00912431" w:rsidRPr="009537C1">
        <w:rPr>
          <w:lang w:val="de-CH"/>
        </w:rPr>
        <w:t>K</w:t>
      </w:r>
      <w:r w:rsidR="0090499E" w:rsidRPr="009537C1">
        <w:rPr>
          <w:lang w:val="de-CH"/>
        </w:rPr>
        <w:t>ö</w:t>
      </w:r>
      <w:r w:rsidR="00912431" w:rsidRPr="009537C1">
        <w:rPr>
          <w:lang w:val="de-CH"/>
        </w:rPr>
        <w:t>b</w:t>
      </w:r>
      <w:r w:rsidRPr="009537C1">
        <w:rPr>
          <w:lang w:val="de-CH"/>
        </w:rPr>
        <w:t xml:space="preserve"> und</w:t>
      </w:r>
      <w:r w:rsidR="00912431" w:rsidRPr="009537C1">
        <w:rPr>
          <w:lang w:val="de-CH"/>
        </w:rPr>
        <w:t xml:space="preserve"> </w:t>
      </w:r>
      <w:r w:rsidRPr="009537C1">
        <w:rPr>
          <w:lang w:val="de-CH"/>
        </w:rPr>
        <w:t xml:space="preserve">Peter </w:t>
      </w:r>
      <w:r w:rsidR="00912431" w:rsidRPr="009537C1">
        <w:rPr>
          <w:lang w:val="de-CH"/>
        </w:rPr>
        <w:t>Zentel</w:t>
      </w:r>
    </w:p>
    <w:p w14:paraId="1B7C3FF6" w14:textId="7E8FABBF" w:rsidR="001114E2" w:rsidRPr="009537C1" w:rsidRDefault="00985126" w:rsidP="00245D0F">
      <w:pPr>
        <w:pStyle w:val="Abstract"/>
        <w:rPr>
          <w:lang w:val="de-CH"/>
        </w:rPr>
      </w:pPr>
      <w:r w:rsidRPr="009537C1">
        <w:rPr>
          <w:lang w:val="de-CH"/>
        </w:rPr>
        <w:t>Zusammenfassung</w:t>
      </w:r>
      <w:r w:rsidR="00E7780E" w:rsidRPr="009537C1">
        <w:rPr>
          <w:lang w:val="de-CH"/>
        </w:rPr>
        <w:br/>
      </w:r>
      <w:r w:rsidR="00884555" w:rsidRPr="009537C1">
        <w:rPr>
          <w:lang w:val="de-CH"/>
        </w:rPr>
        <w:t>I</w:t>
      </w:r>
      <w:r w:rsidR="0093645B" w:rsidRPr="009537C1">
        <w:rPr>
          <w:lang w:val="de-CH"/>
        </w:rPr>
        <w:t xml:space="preserve">n diesem Artikel </w:t>
      </w:r>
      <w:r w:rsidR="00884555" w:rsidRPr="009537C1">
        <w:rPr>
          <w:lang w:val="de-CH"/>
        </w:rPr>
        <w:t xml:space="preserve">werden die Ergebnisse </w:t>
      </w:r>
      <w:r w:rsidR="0093645B" w:rsidRPr="009537C1">
        <w:rPr>
          <w:lang w:val="de-CH"/>
        </w:rPr>
        <w:t xml:space="preserve">einer </w:t>
      </w:r>
      <w:r w:rsidR="00C54B80" w:rsidRPr="009537C1">
        <w:rPr>
          <w:lang w:val="de-CH"/>
        </w:rPr>
        <w:t>Studie</w:t>
      </w:r>
      <w:r w:rsidR="007F499A" w:rsidRPr="009537C1">
        <w:rPr>
          <w:lang w:val="de-CH"/>
        </w:rPr>
        <w:t xml:space="preserve"> </w:t>
      </w:r>
      <w:r w:rsidR="003F134C" w:rsidRPr="009537C1">
        <w:rPr>
          <w:lang w:val="de-CH"/>
        </w:rPr>
        <w:t xml:space="preserve">zur Freizeitgestaltung von Jugendlichen mit geistigen Behinderungen </w:t>
      </w:r>
      <w:r w:rsidR="007F499A" w:rsidRPr="009537C1">
        <w:rPr>
          <w:lang w:val="de-CH"/>
        </w:rPr>
        <w:t>vorgestellt</w:t>
      </w:r>
      <w:r w:rsidR="00C54B80" w:rsidRPr="009537C1">
        <w:rPr>
          <w:lang w:val="de-CH"/>
        </w:rPr>
        <w:t xml:space="preserve">. </w:t>
      </w:r>
      <w:r w:rsidR="00530487" w:rsidRPr="009537C1">
        <w:rPr>
          <w:lang w:val="de-CH"/>
        </w:rPr>
        <w:t>I</w:t>
      </w:r>
      <w:r w:rsidR="00922C9E" w:rsidRPr="009537C1">
        <w:rPr>
          <w:lang w:val="de-CH"/>
        </w:rPr>
        <w:t>n</w:t>
      </w:r>
      <w:r w:rsidR="007F499A" w:rsidRPr="009537C1">
        <w:rPr>
          <w:lang w:val="de-CH"/>
        </w:rPr>
        <w:t xml:space="preserve"> Interviews </w:t>
      </w:r>
      <w:r w:rsidR="00530487" w:rsidRPr="009537C1">
        <w:rPr>
          <w:lang w:val="de-CH"/>
        </w:rPr>
        <w:t xml:space="preserve">wurden </w:t>
      </w:r>
      <w:r w:rsidR="007F499A" w:rsidRPr="009537C1">
        <w:rPr>
          <w:lang w:val="de-CH"/>
        </w:rPr>
        <w:t>Fachkr</w:t>
      </w:r>
      <w:r w:rsidR="007F499A" w:rsidRPr="009537C1">
        <w:rPr>
          <w:rFonts w:hint="cs"/>
          <w:lang w:val="de-CH"/>
        </w:rPr>
        <w:t>ä</w:t>
      </w:r>
      <w:r w:rsidR="007F499A" w:rsidRPr="009537C1">
        <w:rPr>
          <w:lang w:val="de-CH"/>
        </w:rPr>
        <w:t xml:space="preserve">fte der Behindertenhilfe, der Kinder- und Jugendarbeit sowie Jugendliche mit geistigen Behinderungen </w:t>
      </w:r>
      <w:r w:rsidR="00FD1ABF" w:rsidRPr="009537C1">
        <w:rPr>
          <w:lang w:val="de-CH"/>
        </w:rPr>
        <w:t>befragt</w:t>
      </w:r>
      <w:r w:rsidR="007F499A" w:rsidRPr="009537C1">
        <w:rPr>
          <w:lang w:val="de-CH"/>
        </w:rPr>
        <w:t xml:space="preserve">. Die Ergebnisse zeigen, dass </w:t>
      </w:r>
      <w:r w:rsidR="00922C9E" w:rsidRPr="009537C1">
        <w:rPr>
          <w:lang w:val="de-CH"/>
        </w:rPr>
        <w:t xml:space="preserve">die </w:t>
      </w:r>
      <w:r w:rsidR="007F499A" w:rsidRPr="009537C1">
        <w:rPr>
          <w:lang w:val="de-CH"/>
        </w:rPr>
        <w:t>Teilhab</w:t>
      </w:r>
      <w:r w:rsidR="00922C9E" w:rsidRPr="009537C1">
        <w:rPr>
          <w:lang w:val="de-CH"/>
        </w:rPr>
        <w:t>e</w:t>
      </w:r>
      <w:r w:rsidR="007F499A" w:rsidRPr="009537C1">
        <w:rPr>
          <w:lang w:val="de-CH"/>
        </w:rPr>
        <w:t xml:space="preserve"> von Jugendlichen mit geistigen Behinderungen </w:t>
      </w:r>
      <w:r w:rsidR="0090499E" w:rsidRPr="009537C1">
        <w:rPr>
          <w:lang w:val="de-CH"/>
        </w:rPr>
        <w:t>eingeschr</w:t>
      </w:r>
      <w:r w:rsidR="0090499E" w:rsidRPr="009537C1">
        <w:rPr>
          <w:rFonts w:hint="cs"/>
          <w:lang w:val="de-CH"/>
        </w:rPr>
        <w:t>ä</w:t>
      </w:r>
      <w:r w:rsidR="0090499E" w:rsidRPr="009537C1">
        <w:rPr>
          <w:lang w:val="de-CH"/>
        </w:rPr>
        <w:t xml:space="preserve">nkt </w:t>
      </w:r>
      <w:r w:rsidR="00863CE6" w:rsidRPr="009537C1">
        <w:rPr>
          <w:lang w:val="de-CH"/>
        </w:rPr>
        <w:t>ist</w:t>
      </w:r>
      <w:r w:rsidR="007F499A" w:rsidRPr="009537C1">
        <w:rPr>
          <w:lang w:val="de-CH"/>
        </w:rPr>
        <w:t xml:space="preserve">. Die Angebote der </w:t>
      </w:r>
      <w:r w:rsidR="006E0242" w:rsidRPr="009537C1">
        <w:rPr>
          <w:lang w:val="de-CH"/>
        </w:rPr>
        <w:t>Behindertenhilfe</w:t>
      </w:r>
      <w:r w:rsidR="001876C6" w:rsidRPr="009537C1">
        <w:rPr>
          <w:lang w:val="de-CH"/>
        </w:rPr>
        <w:t xml:space="preserve"> </w:t>
      </w:r>
      <w:r w:rsidR="007F499A" w:rsidRPr="009537C1">
        <w:rPr>
          <w:lang w:val="de-CH"/>
        </w:rPr>
        <w:t>sind meist nicht inklusiv und eher f</w:t>
      </w:r>
      <w:r w:rsidR="007F499A" w:rsidRPr="009537C1">
        <w:rPr>
          <w:rFonts w:hint="cs"/>
          <w:lang w:val="de-CH"/>
        </w:rPr>
        <w:t>ü</w:t>
      </w:r>
      <w:r w:rsidR="007F499A" w:rsidRPr="009537C1">
        <w:rPr>
          <w:lang w:val="de-CH"/>
        </w:rPr>
        <w:t>rsorglich gepr</w:t>
      </w:r>
      <w:r w:rsidR="007F499A" w:rsidRPr="009537C1">
        <w:rPr>
          <w:rFonts w:hint="cs"/>
          <w:lang w:val="de-CH"/>
        </w:rPr>
        <w:t>ä</w:t>
      </w:r>
      <w:r w:rsidR="007F499A" w:rsidRPr="009537C1">
        <w:rPr>
          <w:lang w:val="de-CH"/>
        </w:rPr>
        <w:t xml:space="preserve">gt. Ein </w:t>
      </w:r>
      <w:r w:rsidR="00AC7194" w:rsidRPr="009537C1">
        <w:rPr>
          <w:lang w:val="de-CH"/>
        </w:rPr>
        <w:t xml:space="preserve">Ansatz, um Freizeitangebote inklusiver zu gestalten, </w:t>
      </w:r>
      <w:r w:rsidR="007F499A" w:rsidRPr="009537C1">
        <w:rPr>
          <w:lang w:val="de-CH"/>
        </w:rPr>
        <w:t xml:space="preserve">liegt in der regionalen Vernetzung der </w:t>
      </w:r>
      <w:r w:rsidR="006E0242" w:rsidRPr="009537C1">
        <w:rPr>
          <w:lang w:val="de-CH"/>
        </w:rPr>
        <w:t>Behindertenhilfe</w:t>
      </w:r>
      <w:r w:rsidR="007F499A" w:rsidRPr="009537C1">
        <w:rPr>
          <w:lang w:val="de-CH"/>
        </w:rPr>
        <w:t xml:space="preserve"> mit der Kinder- und Jugendarbeit. Dadurch k</w:t>
      </w:r>
      <w:r w:rsidR="007F499A" w:rsidRPr="009537C1">
        <w:rPr>
          <w:rFonts w:hint="cs"/>
          <w:lang w:val="de-CH"/>
        </w:rPr>
        <w:t>ö</w:t>
      </w:r>
      <w:r w:rsidR="007F499A" w:rsidRPr="009537C1">
        <w:rPr>
          <w:lang w:val="de-CH"/>
        </w:rPr>
        <w:t xml:space="preserve">nnen Expertise, Angebote und Ressourcen </w:t>
      </w:r>
      <w:r w:rsidR="00A21E36" w:rsidRPr="009537C1">
        <w:rPr>
          <w:lang w:val="de-CH"/>
        </w:rPr>
        <w:t xml:space="preserve">gegenseitig </w:t>
      </w:r>
      <w:r w:rsidR="007F499A" w:rsidRPr="009537C1">
        <w:rPr>
          <w:lang w:val="de-CH"/>
        </w:rPr>
        <w:t>sicht- und nutzbar gemacht werden.</w:t>
      </w:r>
    </w:p>
    <w:p w14:paraId="55B5C837" w14:textId="7FA3113B" w:rsidR="00605726" w:rsidRPr="009537C1" w:rsidRDefault="00707EC4" w:rsidP="00245D0F">
      <w:pPr>
        <w:pStyle w:val="Abstract"/>
        <w:rPr>
          <w:rStyle w:val="Fett"/>
          <w:b w:val="0"/>
          <w:bCs w:val="0"/>
          <w:lang w:val="fr-CH"/>
        </w:rPr>
      </w:pPr>
      <w:r w:rsidRPr="009537C1">
        <w:rPr>
          <w:lang w:val="fr-CH"/>
        </w:rPr>
        <w:t>Résumé</w:t>
      </w:r>
      <w:r w:rsidR="00DC2ED0" w:rsidRPr="009537C1">
        <w:rPr>
          <w:lang w:val="fr-CH"/>
        </w:rPr>
        <w:br/>
        <w:t>Cet article présente les résultats d'une étude sur les loisirs des jeunes ayant une déficience intellectuelle.</w:t>
      </w:r>
      <w:r w:rsidR="00391828" w:rsidRPr="009537C1">
        <w:rPr>
          <w:lang w:val="fr-CH"/>
        </w:rPr>
        <w:t xml:space="preserve"> Lors d'entretiens, </w:t>
      </w:r>
      <w:r w:rsidR="00A87B63" w:rsidRPr="009537C1">
        <w:rPr>
          <w:lang w:val="fr-CH"/>
        </w:rPr>
        <w:t>des spécialistes des domaines du</w:t>
      </w:r>
      <w:r w:rsidR="00464960" w:rsidRPr="009537C1">
        <w:rPr>
          <w:lang w:val="fr-CH"/>
        </w:rPr>
        <w:t xml:space="preserve"> </w:t>
      </w:r>
      <w:r w:rsidR="00DC2ED0" w:rsidRPr="009537C1">
        <w:rPr>
          <w:lang w:val="fr-CH"/>
        </w:rPr>
        <w:t xml:space="preserve">handicap, de l'enfance et de la jeunesse, ainsi que des jeunes ayant une déficience intellectuelle ont été interrogés. Les résultats montrent que la participation des jeunes </w:t>
      </w:r>
      <w:r w:rsidR="00B41D04" w:rsidRPr="009537C1">
        <w:rPr>
          <w:lang w:val="fr-CH"/>
        </w:rPr>
        <w:t>a</w:t>
      </w:r>
      <w:r w:rsidR="00DC2ED0" w:rsidRPr="009537C1">
        <w:rPr>
          <w:lang w:val="fr-CH"/>
        </w:rPr>
        <w:t>yant une déficience intellectuelle est limitée. Les offres d</w:t>
      </w:r>
      <w:r w:rsidR="00E42083" w:rsidRPr="009537C1">
        <w:rPr>
          <w:lang w:val="fr-CH"/>
        </w:rPr>
        <w:t>’accompagnement des</w:t>
      </w:r>
      <w:r w:rsidR="00DC2ED0" w:rsidRPr="009537C1">
        <w:rPr>
          <w:lang w:val="fr-CH"/>
        </w:rPr>
        <w:t xml:space="preserve"> personnes en situation de handicap ne sont généralement pas inclusives</w:t>
      </w:r>
      <w:r w:rsidR="00C05E68" w:rsidRPr="009537C1">
        <w:rPr>
          <w:lang w:val="fr-CH"/>
        </w:rPr>
        <w:t>, mais</w:t>
      </w:r>
      <w:r w:rsidR="00DC2ED0" w:rsidRPr="009537C1">
        <w:rPr>
          <w:lang w:val="fr-CH"/>
        </w:rPr>
        <w:t xml:space="preserve"> ont plutôt un caractère </w:t>
      </w:r>
      <w:r w:rsidR="006A030A" w:rsidRPr="009537C1">
        <w:rPr>
          <w:lang w:val="fr-CH"/>
        </w:rPr>
        <w:t>surprotecteur</w:t>
      </w:r>
      <w:r w:rsidR="00DC2ED0" w:rsidRPr="009537C1">
        <w:rPr>
          <w:lang w:val="fr-CH"/>
        </w:rPr>
        <w:t>. Une approche permettant de rendre les loisirs plus inclusi</w:t>
      </w:r>
      <w:r w:rsidR="00971EC2" w:rsidRPr="009537C1">
        <w:rPr>
          <w:lang w:val="fr-CH"/>
        </w:rPr>
        <w:t>f</w:t>
      </w:r>
      <w:r w:rsidR="00DC2ED0" w:rsidRPr="009537C1">
        <w:rPr>
          <w:lang w:val="fr-CH"/>
        </w:rPr>
        <w:t xml:space="preserve">s </w:t>
      </w:r>
      <w:r w:rsidR="007F42EA" w:rsidRPr="009537C1">
        <w:rPr>
          <w:lang w:val="fr-CH"/>
        </w:rPr>
        <w:t>consiste</w:t>
      </w:r>
      <w:r w:rsidR="005858E7" w:rsidRPr="009537C1">
        <w:rPr>
          <w:lang w:val="fr-CH"/>
        </w:rPr>
        <w:t xml:space="preserve"> à mettre </w:t>
      </w:r>
      <w:r w:rsidR="002E2E69" w:rsidRPr="009537C1">
        <w:rPr>
          <w:lang w:val="fr-CH"/>
        </w:rPr>
        <w:t xml:space="preserve">en réseau </w:t>
      </w:r>
      <w:r w:rsidR="00FF0B41" w:rsidRPr="009537C1">
        <w:rPr>
          <w:lang w:val="fr-CH"/>
        </w:rPr>
        <w:t xml:space="preserve">au niveau régional l’accompagnement des </w:t>
      </w:r>
      <w:r w:rsidR="00DC2ED0" w:rsidRPr="009537C1">
        <w:rPr>
          <w:lang w:val="fr-CH"/>
        </w:rPr>
        <w:t xml:space="preserve">personnes en situation de handicap </w:t>
      </w:r>
      <w:r w:rsidR="00C722B4" w:rsidRPr="009537C1">
        <w:rPr>
          <w:lang w:val="fr-CH"/>
        </w:rPr>
        <w:t>avec</w:t>
      </w:r>
      <w:r w:rsidR="00DF0683" w:rsidRPr="009537C1">
        <w:rPr>
          <w:lang w:val="fr-CH"/>
        </w:rPr>
        <w:t xml:space="preserve"> </w:t>
      </w:r>
      <w:r w:rsidR="002E2E69" w:rsidRPr="009537C1">
        <w:rPr>
          <w:lang w:val="fr-CH"/>
        </w:rPr>
        <w:t xml:space="preserve">les prestations </w:t>
      </w:r>
      <w:r w:rsidR="007F42EA" w:rsidRPr="009537C1">
        <w:rPr>
          <w:lang w:val="fr-CH"/>
        </w:rPr>
        <w:t>destinées</w:t>
      </w:r>
      <w:r w:rsidR="00DF0683" w:rsidRPr="009537C1">
        <w:rPr>
          <w:lang w:val="fr-CH"/>
        </w:rPr>
        <w:t xml:space="preserve"> aux</w:t>
      </w:r>
      <w:r w:rsidR="00DC2ED0" w:rsidRPr="009537C1">
        <w:rPr>
          <w:lang w:val="fr-CH"/>
        </w:rPr>
        <w:t xml:space="preserve"> enfants et </w:t>
      </w:r>
      <w:r w:rsidR="00DF0683" w:rsidRPr="009537C1">
        <w:rPr>
          <w:lang w:val="fr-CH"/>
        </w:rPr>
        <w:t>aux</w:t>
      </w:r>
      <w:r w:rsidR="00DC2ED0" w:rsidRPr="009537C1">
        <w:rPr>
          <w:lang w:val="fr-CH"/>
        </w:rPr>
        <w:t xml:space="preserve"> jeunes. </w:t>
      </w:r>
      <w:r w:rsidR="0A5FB68E" w:rsidRPr="009537C1">
        <w:rPr>
          <w:lang w:val="fr-CH"/>
        </w:rPr>
        <w:t>Ainsi, l</w:t>
      </w:r>
      <w:r w:rsidR="000F6781" w:rsidRPr="009537C1">
        <w:rPr>
          <w:lang w:val="fr-CH"/>
        </w:rPr>
        <w:t>es connaissances</w:t>
      </w:r>
      <w:r w:rsidR="00605726" w:rsidRPr="009537C1">
        <w:rPr>
          <w:lang w:val="fr-CH"/>
        </w:rPr>
        <w:t>, les offres et les ressources</w:t>
      </w:r>
      <w:r w:rsidR="00816DD2" w:rsidRPr="009537C1">
        <w:rPr>
          <w:lang w:val="fr-CH"/>
        </w:rPr>
        <w:t xml:space="preserve"> sont mieux connues </w:t>
      </w:r>
      <w:r w:rsidR="000C1CF6" w:rsidRPr="009537C1">
        <w:rPr>
          <w:lang w:val="fr-CH"/>
        </w:rPr>
        <w:t xml:space="preserve">par les </w:t>
      </w:r>
      <w:r w:rsidR="4E3D6C02" w:rsidRPr="009537C1">
        <w:rPr>
          <w:lang w:val="fr-CH"/>
        </w:rPr>
        <w:t xml:space="preserve">différents </w:t>
      </w:r>
      <w:r w:rsidR="000C1CF6" w:rsidRPr="009537C1">
        <w:rPr>
          <w:lang w:val="fr-CH"/>
        </w:rPr>
        <w:t xml:space="preserve">partenaires </w:t>
      </w:r>
      <w:r w:rsidR="00816DD2" w:rsidRPr="009537C1">
        <w:rPr>
          <w:lang w:val="fr-CH"/>
        </w:rPr>
        <w:t xml:space="preserve">et </w:t>
      </w:r>
      <w:r w:rsidR="00605726" w:rsidRPr="009537C1" w:rsidDel="00816DD2">
        <w:rPr>
          <w:lang w:val="fr-CH"/>
        </w:rPr>
        <w:t>p</w:t>
      </w:r>
      <w:r w:rsidR="00605726" w:rsidRPr="009537C1">
        <w:rPr>
          <w:lang w:val="fr-CH"/>
        </w:rPr>
        <w:t xml:space="preserve">euvent être </w:t>
      </w:r>
      <w:r w:rsidR="00811131" w:rsidRPr="009537C1">
        <w:rPr>
          <w:lang w:val="fr-CH"/>
        </w:rPr>
        <w:t>utilisée</w:t>
      </w:r>
      <w:r w:rsidR="1EADEFF5" w:rsidRPr="009537C1">
        <w:rPr>
          <w:lang w:val="fr-CH"/>
        </w:rPr>
        <w:t xml:space="preserve">s </w:t>
      </w:r>
      <w:r w:rsidR="00605726" w:rsidRPr="009537C1" w:rsidDel="00816DD2">
        <w:rPr>
          <w:lang w:val="fr-CH"/>
        </w:rPr>
        <w:t>mutuellement</w:t>
      </w:r>
      <w:r w:rsidR="00605726" w:rsidRPr="009537C1">
        <w:rPr>
          <w:lang w:val="fr-CH"/>
        </w:rPr>
        <w:t xml:space="preserve">. </w:t>
      </w:r>
    </w:p>
    <w:p w14:paraId="08AE8B60" w14:textId="0FE1CAC7" w:rsidR="00EA4676" w:rsidRPr="00E37490" w:rsidRDefault="00EA4676" w:rsidP="00EC0BFA">
      <w:pPr>
        <w:pStyle w:val="Textkrper3"/>
        <w:jc w:val="both"/>
        <w:rPr>
          <w:rStyle w:val="Fett"/>
          <w:b w:val="0"/>
          <w:bCs w:val="0"/>
          <w:lang w:val="fr-CH"/>
        </w:rPr>
      </w:pPr>
      <w:r w:rsidRPr="0076388F">
        <w:rPr>
          <w:rStyle w:val="Fett"/>
          <w:rFonts w:cs="Open Sans SemiCondensed"/>
          <w:iCs/>
          <w:lang w:val="fr-CH"/>
        </w:rPr>
        <w:t>Keywords:</w:t>
      </w:r>
      <w:r w:rsidRPr="0076388F">
        <w:rPr>
          <w:rStyle w:val="Fett"/>
          <w:rFonts w:cs="Open Sans SemiCondensed"/>
          <w:i/>
          <w:lang w:val="fr-CH"/>
        </w:rPr>
        <w:t xml:space="preserve"> </w:t>
      </w:r>
      <w:r w:rsidR="0076388F">
        <w:rPr>
          <w:lang w:val="fr-CH"/>
        </w:rPr>
        <w:t>k</w:t>
      </w:r>
      <w:r w:rsidR="0076388F" w:rsidRPr="005F7DAC">
        <w:rPr>
          <w:rStyle w:val="value"/>
          <w:lang w:val="fr-CH"/>
        </w:rPr>
        <w:t>ognitive Beeinträchtigung</w:t>
      </w:r>
      <w:r w:rsidR="0076388F">
        <w:rPr>
          <w:rStyle w:val="value"/>
          <w:lang w:val="fr-CH"/>
        </w:rPr>
        <w:t xml:space="preserve">, </w:t>
      </w:r>
      <w:r w:rsidR="0076388F" w:rsidRPr="00A14A12">
        <w:rPr>
          <w:rStyle w:val="value"/>
          <w:lang w:val="fr-CH"/>
        </w:rPr>
        <w:t>Partizipation</w:t>
      </w:r>
      <w:r w:rsidR="0076388F">
        <w:rPr>
          <w:rStyle w:val="value"/>
          <w:lang w:val="fr-CH"/>
        </w:rPr>
        <w:t xml:space="preserve">, </w:t>
      </w:r>
      <w:r w:rsidR="0076388F" w:rsidRPr="0021596A">
        <w:rPr>
          <w:rStyle w:val="value"/>
          <w:lang w:val="fr-CH"/>
        </w:rPr>
        <w:t>soziale Interaktion</w:t>
      </w:r>
      <w:r w:rsidR="0076388F">
        <w:rPr>
          <w:rStyle w:val="value"/>
          <w:lang w:val="fr-CH"/>
        </w:rPr>
        <w:t xml:space="preserve">, Inklusion, </w:t>
      </w:r>
      <w:r w:rsidR="0076388F" w:rsidRPr="005F616D">
        <w:rPr>
          <w:rStyle w:val="value"/>
          <w:lang w:val="fr-CH"/>
        </w:rPr>
        <w:t>Freizei</w:t>
      </w:r>
      <w:r w:rsidR="0076388F">
        <w:rPr>
          <w:rStyle w:val="value"/>
          <w:lang w:val="fr-CH"/>
        </w:rPr>
        <w:t>t</w:t>
      </w:r>
      <w:r w:rsidR="009304B0">
        <w:rPr>
          <w:rStyle w:val="value"/>
          <w:lang w:val="fr-CH"/>
        </w:rPr>
        <w:t>,</w:t>
      </w:r>
      <w:r w:rsidR="00E37490">
        <w:rPr>
          <w:rStyle w:val="value"/>
          <w:lang w:val="fr-CH"/>
        </w:rPr>
        <w:t xml:space="preserve"> </w:t>
      </w:r>
      <w:r w:rsidR="00E37490" w:rsidRPr="00E37490">
        <w:rPr>
          <w:rStyle w:val="value"/>
          <w:lang w:val="fr-CH"/>
        </w:rPr>
        <w:t>Barrierefreiheit</w:t>
      </w:r>
      <w:r w:rsidR="00A20AD0">
        <w:rPr>
          <w:rStyle w:val="value"/>
          <w:lang w:val="fr-CH"/>
        </w:rPr>
        <w:t xml:space="preserve"> </w:t>
      </w:r>
      <w:r w:rsidR="0076388F">
        <w:rPr>
          <w:rStyle w:val="value"/>
          <w:lang w:val="fr-CH"/>
        </w:rPr>
        <w:t xml:space="preserve">/ </w:t>
      </w:r>
      <w:r w:rsidR="0076388F" w:rsidRPr="005F7DAC">
        <w:rPr>
          <w:rStyle w:val="value"/>
          <w:lang w:val="fr-CH"/>
        </w:rPr>
        <w:t>déficience intellectuelle</w:t>
      </w:r>
      <w:r w:rsidR="0076388F">
        <w:rPr>
          <w:rStyle w:val="value"/>
          <w:lang w:val="fr-CH"/>
        </w:rPr>
        <w:t xml:space="preserve">, </w:t>
      </w:r>
      <w:r w:rsidR="0076388F" w:rsidRPr="00A14A12">
        <w:rPr>
          <w:rStyle w:val="value"/>
          <w:lang w:val="fr-CH"/>
        </w:rPr>
        <w:t>participation</w:t>
      </w:r>
      <w:r w:rsidR="0076388F">
        <w:rPr>
          <w:rStyle w:val="value"/>
          <w:lang w:val="fr-CH"/>
        </w:rPr>
        <w:t xml:space="preserve">, </w:t>
      </w:r>
      <w:r w:rsidR="0076388F" w:rsidRPr="0021596A">
        <w:rPr>
          <w:rStyle w:val="value"/>
          <w:lang w:val="fr-CH"/>
        </w:rPr>
        <w:t>interaction sociale</w:t>
      </w:r>
      <w:r w:rsidR="0076388F">
        <w:rPr>
          <w:rStyle w:val="value"/>
          <w:lang w:val="fr-CH"/>
        </w:rPr>
        <w:t xml:space="preserve">, inclusion, </w:t>
      </w:r>
      <w:r w:rsidR="0076388F" w:rsidRPr="005F616D">
        <w:rPr>
          <w:rStyle w:val="value"/>
          <w:lang w:val="fr-CH"/>
        </w:rPr>
        <w:t>loisir</w:t>
      </w:r>
      <w:r w:rsidR="00E37490">
        <w:rPr>
          <w:rStyle w:val="value"/>
          <w:lang w:val="fr-CH"/>
        </w:rPr>
        <w:t xml:space="preserve">, </w:t>
      </w:r>
      <w:r w:rsidR="00E37490" w:rsidRPr="00E37490">
        <w:rPr>
          <w:rStyle w:val="value"/>
          <w:lang w:val="fr-CH"/>
        </w:rPr>
        <w:t>accessibilité</w:t>
      </w:r>
    </w:p>
    <w:p w14:paraId="54255345" w14:textId="2C92EC16" w:rsidR="00BF4E90" w:rsidRPr="00BF4E90" w:rsidRDefault="00EA4676" w:rsidP="00DC2ED0">
      <w:pPr>
        <w:pStyle w:val="Textkrper3"/>
        <w:rPr>
          <w:rFonts w:cs="Open Sans SemiCondensed"/>
          <w:bCs/>
          <w:iCs/>
          <w:color w:val="D31932" w:themeColor="accent1"/>
          <w:lang w:val="fr-CH"/>
        </w:rPr>
      </w:pPr>
      <w:r w:rsidRPr="00E04BDF">
        <w:rPr>
          <w:rStyle w:val="Fett"/>
          <w:rFonts w:cs="Open Sans SemiCondensed"/>
          <w:lang w:val="fr-CH"/>
        </w:rPr>
        <w:t>DOI</w:t>
      </w:r>
      <w:r w:rsidRPr="00156CA2">
        <w:rPr>
          <w:rFonts w:cs="Open Sans SemiCondensed"/>
          <w:lang w:val="fr-FR"/>
        </w:rPr>
        <w:t xml:space="preserve">: </w:t>
      </w:r>
      <w:hyperlink r:id="rId11" w:history="1">
        <w:r w:rsidR="000900F8" w:rsidRPr="00B34418">
          <w:rPr>
            <w:rStyle w:val="Hyperlink"/>
            <w:rFonts w:cs="Open Sans SemiCondensed"/>
            <w:lang w:val="fr-CH"/>
          </w:rPr>
          <w:t>https://doi.org/10.57161/z2023-05-02</w:t>
        </w:r>
      </w:hyperlink>
    </w:p>
    <w:p w14:paraId="5AD9DB22" w14:textId="151868B5" w:rsidR="001161D6" w:rsidRPr="001753E3" w:rsidRDefault="001161D6" w:rsidP="00DC2ED0">
      <w:pPr>
        <w:pStyle w:val="Textkrper3"/>
      </w:pPr>
      <w:r w:rsidRPr="001753E3">
        <w:t xml:space="preserve">Schweizerische Zeitschrift für Heilpädagogik, Jg. </w:t>
      </w:r>
      <w:r w:rsidR="00317850">
        <w:t>29</w:t>
      </w:r>
      <w:r w:rsidRPr="001753E3">
        <w:t xml:space="preserve">, </w:t>
      </w:r>
      <w:r w:rsidR="00317850">
        <w:t>05</w:t>
      </w:r>
      <w:r w:rsidRPr="001753E3">
        <w:t>/</w:t>
      </w:r>
      <w:r w:rsidR="00317850">
        <w:t>2023</w:t>
      </w:r>
    </w:p>
    <w:p w14:paraId="72B89E7C" w14:textId="77777777" w:rsidR="000E6A66" w:rsidRPr="006D390E" w:rsidRDefault="000E6A66" w:rsidP="00DC2ED0">
      <w:pPr>
        <w:pStyle w:val="Textkrper3"/>
      </w:pPr>
      <w:r w:rsidRPr="006D390E">
        <w:rPr>
          <w:noProof/>
          <w:lang w:eastAsia="de-DE"/>
        </w:rPr>
        <w:drawing>
          <wp:inline distT="0" distB="0" distL="0" distR="0" wp14:anchorId="70777BF4" wp14:editId="32DB2120">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62DE4AB" w14:textId="3B3F7AF7" w:rsidR="00A543D6" w:rsidRPr="009537C1" w:rsidRDefault="008A72FF" w:rsidP="00245D0F">
      <w:pPr>
        <w:pStyle w:val="berschrift1"/>
        <w:rPr>
          <w:lang w:val="de-CH"/>
        </w:rPr>
      </w:pPr>
      <w:r w:rsidRPr="009537C1">
        <w:rPr>
          <w:lang w:val="de-CH"/>
        </w:rPr>
        <w:t xml:space="preserve">Freizeit und Jugendliche mit </w:t>
      </w:r>
      <w:r w:rsidR="008039EF" w:rsidRPr="009537C1">
        <w:rPr>
          <w:lang w:val="de-CH"/>
        </w:rPr>
        <w:t xml:space="preserve">geistigen </w:t>
      </w:r>
      <w:r w:rsidRPr="009537C1">
        <w:rPr>
          <w:lang w:val="de-CH"/>
        </w:rPr>
        <w:t>Behinderung</w:t>
      </w:r>
      <w:r w:rsidR="008039EF" w:rsidRPr="009537C1">
        <w:rPr>
          <w:lang w:val="de-CH"/>
        </w:rPr>
        <w:t>en</w:t>
      </w:r>
      <w:r w:rsidRPr="009537C1">
        <w:rPr>
          <w:lang w:val="de-CH"/>
        </w:rPr>
        <w:t xml:space="preserve"> – ein Literaturüberblick</w:t>
      </w:r>
    </w:p>
    <w:p w14:paraId="09AA68B7" w14:textId="039A1EA5" w:rsidR="00BA2300" w:rsidRPr="003D3C2C" w:rsidRDefault="00312E75" w:rsidP="003E65EC">
      <w:pPr>
        <w:pStyle w:val="Textkrper"/>
        <w:ind w:firstLine="0"/>
        <w:rPr>
          <w:lang w:val="de-CH"/>
        </w:rPr>
      </w:pPr>
      <w:r w:rsidRPr="003D3C2C">
        <w:rPr>
          <w:lang w:val="de-CH"/>
        </w:rPr>
        <w:t>D</w:t>
      </w:r>
      <w:r w:rsidR="00F36158" w:rsidRPr="003D3C2C">
        <w:rPr>
          <w:lang w:val="de-CH"/>
        </w:rPr>
        <w:t xml:space="preserve">er Artikel 30 der </w:t>
      </w:r>
      <w:r w:rsidR="00922C9E" w:rsidRPr="003D3C2C">
        <w:rPr>
          <w:lang w:val="de-CH"/>
        </w:rPr>
        <w:t>Behindertenrechtskonvention (BRK)</w:t>
      </w:r>
      <w:r w:rsidR="00693295" w:rsidRPr="003D3C2C">
        <w:rPr>
          <w:lang w:val="de-CH"/>
        </w:rPr>
        <w:t xml:space="preserve"> </w:t>
      </w:r>
      <w:r w:rsidR="0026191E" w:rsidRPr="003D3C2C">
        <w:rPr>
          <w:lang w:val="de-CH"/>
        </w:rPr>
        <w:t>fordert die Vertragsstaaten dazu auf, Massnahmen zu ergreifen, um eine gleichberechtigte,</w:t>
      </w:r>
      <w:r w:rsidR="00C05C6D" w:rsidRPr="003D3C2C">
        <w:rPr>
          <w:lang w:val="de-CH"/>
        </w:rPr>
        <w:t xml:space="preserve"> </w:t>
      </w:r>
      <w:r w:rsidR="0026191E" w:rsidRPr="003D3C2C">
        <w:rPr>
          <w:lang w:val="de-CH"/>
        </w:rPr>
        <w:t>selbstbestimmte und vielfältige Freizeitgestaltung von Menschen mit Behinderungen in sozialer Partizipation zu sichern.</w:t>
      </w:r>
      <w:r w:rsidR="00BC3397" w:rsidRPr="003D3C2C">
        <w:rPr>
          <w:lang w:val="de-CH"/>
        </w:rPr>
        <w:t xml:space="preserve"> Gleichzeitig vergrössert sich </w:t>
      </w:r>
      <w:r w:rsidR="00C67AFD" w:rsidRPr="003D3C2C">
        <w:rPr>
          <w:lang w:val="de-CH"/>
        </w:rPr>
        <w:t>d</w:t>
      </w:r>
      <w:r w:rsidRPr="003D3C2C">
        <w:rPr>
          <w:lang w:val="de-CH"/>
        </w:rPr>
        <w:t xml:space="preserve">er </w:t>
      </w:r>
      <w:r w:rsidR="00922C9E" w:rsidRPr="003D3C2C">
        <w:rPr>
          <w:lang w:val="de-CH"/>
        </w:rPr>
        <w:t xml:space="preserve">Freizeitsektor </w:t>
      </w:r>
      <w:r w:rsidR="00E22929" w:rsidRPr="003D3C2C">
        <w:rPr>
          <w:lang w:val="de-CH"/>
        </w:rPr>
        <w:t xml:space="preserve">stetig. Trotzdem </w:t>
      </w:r>
      <w:r w:rsidR="00922C9E" w:rsidRPr="003D3C2C">
        <w:rPr>
          <w:lang w:val="de-CH"/>
        </w:rPr>
        <w:t xml:space="preserve">nehmen Kinder und Jugendliche mit geistigen Behinderungen immer noch nicht selbstbestimmt und gleichberechtigt </w:t>
      </w:r>
      <w:r w:rsidR="00770B60" w:rsidRPr="003D3C2C">
        <w:rPr>
          <w:lang w:val="de-CH"/>
        </w:rPr>
        <w:t xml:space="preserve">teil </w:t>
      </w:r>
      <w:r w:rsidR="00922C9E" w:rsidRPr="003D3C2C">
        <w:rPr>
          <w:lang w:val="de-CH"/>
        </w:rPr>
        <w:t xml:space="preserve">an Bildung, Kultur, Freizeit und Sport. </w:t>
      </w:r>
      <w:r w:rsidR="00C734FD" w:rsidRPr="003D3C2C">
        <w:rPr>
          <w:lang w:val="de-CH"/>
        </w:rPr>
        <w:t>In der Theorie</w:t>
      </w:r>
      <w:r w:rsidR="00CC5C6E" w:rsidRPr="003D3C2C">
        <w:rPr>
          <w:lang w:val="de-CH"/>
        </w:rPr>
        <w:t xml:space="preserve"> werden verschiedene</w:t>
      </w:r>
      <w:r w:rsidR="00BA2300" w:rsidRPr="003D3C2C">
        <w:rPr>
          <w:lang w:val="de-CH"/>
        </w:rPr>
        <w:t xml:space="preserve"> </w:t>
      </w:r>
      <w:r w:rsidR="00E9141A" w:rsidRPr="003D3C2C">
        <w:rPr>
          <w:lang w:val="de-CH"/>
        </w:rPr>
        <w:t xml:space="preserve">Faktoren </w:t>
      </w:r>
      <w:r w:rsidR="00CC5C6E" w:rsidRPr="003D3C2C">
        <w:rPr>
          <w:lang w:val="de-CH"/>
        </w:rPr>
        <w:t>genannt</w:t>
      </w:r>
      <w:r w:rsidR="00BA2300" w:rsidRPr="003D3C2C">
        <w:rPr>
          <w:lang w:val="de-CH"/>
        </w:rPr>
        <w:t>, die das Freizeit(er)leben von Kindern, Jugendlichen und Erwachsenen mit geistige</w:t>
      </w:r>
      <w:r w:rsidR="00352D02" w:rsidRPr="003D3C2C">
        <w:rPr>
          <w:lang w:val="de-CH"/>
        </w:rPr>
        <w:t>n</w:t>
      </w:r>
      <w:r w:rsidR="00BA2300" w:rsidRPr="003D3C2C">
        <w:rPr>
          <w:lang w:val="de-CH"/>
        </w:rPr>
        <w:t xml:space="preserve"> Behinderung</w:t>
      </w:r>
      <w:r w:rsidR="00352D02" w:rsidRPr="003D3C2C">
        <w:rPr>
          <w:lang w:val="de-CH"/>
        </w:rPr>
        <w:t>en</w:t>
      </w:r>
      <w:r w:rsidR="00BA2300" w:rsidRPr="003D3C2C">
        <w:rPr>
          <w:lang w:val="de-CH"/>
        </w:rPr>
        <w:t xml:space="preserve"> einschränken können. Dazu zählen Teilhabefaktoren auf persönlicher und struktureller Ebene wie z</w:t>
      </w:r>
      <w:r w:rsidR="000E4DDC" w:rsidRPr="003D3C2C">
        <w:rPr>
          <w:lang w:val="de-CH"/>
        </w:rPr>
        <w:t>um Beispiel</w:t>
      </w:r>
      <w:r w:rsidR="00BA2300" w:rsidRPr="003D3C2C">
        <w:rPr>
          <w:lang w:val="de-CH"/>
        </w:rPr>
        <w:t xml:space="preserve"> eingeschränkte Bewegungs-, Mobilitäts- und Kommunikationsfähigkeiten, reduzierte (selbstbestimmte) freie Zeit, mangelnde finanzielle Ressourcen</w:t>
      </w:r>
      <w:r w:rsidR="00CD313F" w:rsidRPr="003D3C2C">
        <w:rPr>
          <w:lang w:val="de-CH"/>
        </w:rPr>
        <w:t xml:space="preserve"> oder</w:t>
      </w:r>
      <w:r w:rsidR="00BA2300" w:rsidRPr="003D3C2C">
        <w:rPr>
          <w:lang w:val="de-CH"/>
        </w:rPr>
        <w:t xml:space="preserve"> geringe soziale Vernetzung </w:t>
      </w:r>
      <w:r w:rsidR="00CD313F" w:rsidRPr="003D3C2C">
        <w:rPr>
          <w:lang w:val="de-CH"/>
        </w:rPr>
        <w:t>beziehungsweise</w:t>
      </w:r>
      <w:r w:rsidR="00BA2300" w:rsidRPr="003D3C2C">
        <w:rPr>
          <w:lang w:val="de-CH"/>
        </w:rPr>
        <w:t xml:space="preserve"> wenige Freundschafte</w:t>
      </w:r>
      <w:r w:rsidR="00CD313F" w:rsidRPr="003D3C2C">
        <w:rPr>
          <w:lang w:val="de-CH"/>
        </w:rPr>
        <w:t xml:space="preserve">n. </w:t>
      </w:r>
      <w:r w:rsidR="0059611A" w:rsidRPr="003D3C2C">
        <w:rPr>
          <w:lang w:val="de-CH"/>
        </w:rPr>
        <w:t>Weitere mögliche Gründe sind</w:t>
      </w:r>
      <w:r w:rsidR="00BA2300" w:rsidRPr="003D3C2C">
        <w:rPr>
          <w:lang w:val="de-CH"/>
        </w:rPr>
        <w:t xml:space="preserve"> die Art, Schwere und Sichtbarkeit der Behinderung</w:t>
      </w:r>
      <w:r w:rsidR="00DD165B" w:rsidRPr="003D3C2C">
        <w:rPr>
          <w:lang w:val="de-CH"/>
        </w:rPr>
        <w:t>,</w:t>
      </w:r>
      <w:r w:rsidR="00BA2300" w:rsidRPr="003D3C2C">
        <w:rPr>
          <w:lang w:val="de-CH"/>
        </w:rPr>
        <w:t xml:space="preserve"> geringe Quantität und Qualität der Freizeitangebote unter Beachtung des Sozialraumes</w:t>
      </w:r>
      <w:r w:rsidR="00DD165B" w:rsidRPr="003D3C2C">
        <w:rPr>
          <w:lang w:val="de-CH"/>
        </w:rPr>
        <w:t xml:space="preserve">, Einstellungen von Freizeitanbietenden hinsichtlich Menschen mit geistiger Behinderung </w:t>
      </w:r>
      <w:r w:rsidR="008C6324" w:rsidRPr="003D3C2C">
        <w:rPr>
          <w:lang w:val="de-CH"/>
        </w:rPr>
        <w:t>und</w:t>
      </w:r>
      <w:r w:rsidR="00DD165B" w:rsidRPr="003D3C2C">
        <w:rPr>
          <w:lang w:val="de-CH"/>
        </w:rPr>
        <w:t xml:space="preserve"> Inklusion</w:t>
      </w:r>
      <w:r w:rsidR="00BA2300" w:rsidRPr="003D3C2C">
        <w:rPr>
          <w:lang w:val="de-CH"/>
        </w:rPr>
        <w:t xml:space="preserve"> sowie die Abhängigkeit von Schul- und Berufsausbildung</w:t>
      </w:r>
      <w:r w:rsidR="00F75797" w:rsidRPr="003D3C2C">
        <w:rPr>
          <w:lang w:val="de-CH"/>
        </w:rPr>
        <w:t xml:space="preserve"> </w:t>
      </w:r>
      <w:r w:rsidR="00BA2300" w:rsidRPr="003D3C2C">
        <w:rPr>
          <w:lang w:val="de-CH"/>
        </w:rPr>
        <w:t>(Markowetz</w:t>
      </w:r>
      <w:r w:rsidR="00B20AD5" w:rsidRPr="003D3C2C">
        <w:rPr>
          <w:lang w:val="de-CH"/>
        </w:rPr>
        <w:t>,</w:t>
      </w:r>
      <w:r w:rsidR="00BA2300" w:rsidRPr="003D3C2C">
        <w:rPr>
          <w:lang w:val="de-CH"/>
        </w:rPr>
        <w:t xml:space="preserve"> 2000; Schröder, 2006; Tillmann, 2015; Schuck, 2019; Heister</w:t>
      </w:r>
      <w:r w:rsidR="004F3844" w:rsidRPr="003D3C2C">
        <w:rPr>
          <w:lang w:val="de-CH"/>
        </w:rPr>
        <w:t xml:space="preserve"> &amp; </w:t>
      </w:r>
      <w:r w:rsidR="00BA2300" w:rsidRPr="003D3C2C">
        <w:rPr>
          <w:lang w:val="de-CH"/>
        </w:rPr>
        <w:t>Köb, 2022).</w:t>
      </w:r>
    </w:p>
    <w:p w14:paraId="471AD2E1" w14:textId="77777777" w:rsidR="00D3424D" w:rsidRDefault="00D3424D" w:rsidP="00FF46C7">
      <w:pPr>
        <w:pStyle w:val="Textkrper"/>
        <w:ind w:firstLine="142"/>
        <w:rPr>
          <w:lang w:val="de-CH"/>
        </w:rPr>
      </w:pPr>
    </w:p>
    <w:p w14:paraId="1A8D5EED" w14:textId="2A45E0A0" w:rsidR="004E3FC7" w:rsidRPr="00FF46C7" w:rsidRDefault="004E3FC7" w:rsidP="00D52322">
      <w:pPr>
        <w:pStyle w:val="Textkrper"/>
        <w:ind w:firstLine="0"/>
        <w:rPr>
          <w:lang w:val="de-CH"/>
        </w:rPr>
      </w:pPr>
      <w:r w:rsidRPr="006D390E">
        <w:rPr>
          <w:lang w:val="de-CH"/>
        </w:rPr>
        <w:t xml:space="preserve">Jugendliche mit geistigen Behinderungen haben grundsätzlich die gleichen Vorlieben und Wünsche für Freizeitaktivitäten wie ihre Peers ohne Behinderung (Melboe &amp; Ytterhus, 2017). </w:t>
      </w:r>
      <w:r>
        <w:rPr>
          <w:lang w:val="de-CH"/>
        </w:rPr>
        <w:t xml:space="preserve">Jedoch </w:t>
      </w:r>
      <w:r w:rsidRPr="006D390E">
        <w:rPr>
          <w:lang w:val="de-CH"/>
        </w:rPr>
        <w:t>fehlt ihnen der Zugang zu institutionell organisierten Freizeitaktivitäten</w:t>
      </w:r>
      <w:r>
        <w:rPr>
          <w:lang w:val="de-CH"/>
        </w:rPr>
        <w:t>.</w:t>
      </w:r>
      <w:r w:rsidRPr="006D390E">
        <w:rPr>
          <w:lang w:val="de-CH"/>
        </w:rPr>
        <w:t xml:space="preserve"> </w:t>
      </w:r>
      <w:r>
        <w:rPr>
          <w:lang w:val="de-CH"/>
        </w:rPr>
        <w:t>Aus diesem Grund können</w:t>
      </w:r>
      <w:r w:rsidRPr="006D390E">
        <w:rPr>
          <w:lang w:val="de-CH"/>
        </w:rPr>
        <w:t xml:space="preserve"> sie ihre Präferenzen nur eingeschränkt ausleben, was sich negativ auf </w:t>
      </w:r>
      <w:r>
        <w:rPr>
          <w:lang w:val="de-CH"/>
        </w:rPr>
        <w:t>ihr</w:t>
      </w:r>
      <w:r w:rsidRPr="006D390E">
        <w:rPr>
          <w:lang w:val="de-CH"/>
        </w:rPr>
        <w:t xml:space="preserve"> Wohlbefinden auswirkt (Badia</w:t>
      </w:r>
      <w:r w:rsidR="000E4DDC">
        <w:rPr>
          <w:lang w:val="de-CH"/>
        </w:rPr>
        <w:t xml:space="preserve"> et al.</w:t>
      </w:r>
      <w:r w:rsidRPr="006D390E">
        <w:rPr>
          <w:lang w:val="de-CH"/>
        </w:rPr>
        <w:t>, 2013). Insgesamt scheint das Freizeit</w:t>
      </w:r>
      <w:r w:rsidR="00DD165B">
        <w:rPr>
          <w:lang w:val="de-CH"/>
        </w:rPr>
        <w:t>er</w:t>
      </w:r>
      <w:r w:rsidRPr="006D390E">
        <w:rPr>
          <w:lang w:val="de-CH"/>
        </w:rPr>
        <w:t>leben im Sozialraum für Jugendliche reduziert zu sein</w:t>
      </w:r>
      <w:r w:rsidR="00BA246D">
        <w:rPr>
          <w:lang w:val="de-CH"/>
        </w:rPr>
        <w:t xml:space="preserve"> </w:t>
      </w:r>
      <w:r w:rsidRPr="006D390E">
        <w:rPr>
          <w:lang w:val="de-CH"/>
        </w:rPr>
        <w:t xml:space="preserve">(Markowetz, 2000). </w:t>
      </w:r>
    </w:p>
    <w:p w14:paraId="5C7C6458" w14:textId="013E9131" w:rsidR="00F01499" w:rsidRDefault="00357A25" w:rsidP="00E46FCB">
      <w:pPr>
        <w:pStyle w:val="Textkrper"/>
        <w:rPr>
          <w:lang w:val="de-CH"/>
        </w:rPr>
      </w:pPr>
      <w:r w:rsidRPr="00707EC4">
        <w:rPr>
          <w:noProof/>
          <w:lang w:val="de-DE" w:eastAsia="de-DE"/>
        </w:rPr>
        <mc:AlternateContent>
          <mc:Choice Requires="wps">
            <w:drawing>
              <wp:anchor distT="45720" distB="45720" distL="46990" distR="46990" simplePos="0" relativeHeight="251658240" behindDoc="0" locked="0" layoutInCell="1" allowOverlap="0" wp14:anchorId="128C28F7" wp14:editId="073FA932">
                <wp:simplePos x="0" y="0"/>
                <wp:positionH relativeFrom="page">
                  <wp:align>left</wp:align>
                </wp:positionH>
                <wp:positionV relativeFrom="paragraph">
                  <wp:posOffset>1625600</wp:posOffset>
                </wp:positionV>
                <wp:extent cx="5057775" cy="485775"/>
                <wp:effectExtent l="0" t="0" r="0" b="0"/>
                <wp:wrapTopAndBottom/>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85775"/>
                        </a:xfrm>
                        <a:prstGeom prst="rect">
                          <a:avLst/>
                        </a:prstGeom>
                        <a:noFill/>
                        <a:ln w="9525">
                          <a:noFill/>
                          <a:miter lim="800000"/>
                          <a:headEnd/>
                          <a:tailEnd/>
                        </a:ln>
                      </wps:spPr>
                      <wps:txbx>
                        <w:txbxContent>
                          <w:p w14:paraId="0961852A" w14:textId="40B12360" w:rsidR="00707EC4" w:rsidRPr="00707EC4" w:rsidRDefault="00707EC4" w:rsidP="00707EC4">
                            <w:pPr>
                              <w:pStyle w:val="Hervorhebung1"/>
                              <w:rPr>
                                <w:lang w:val="de-CH"/>
                              </w:rPr>
                            </w:pPr>
                            <w:r w:rsidRPr="00707EC4">
                              <w:rPr>
                                <w:lang w:val="de-CH"/>
                              </w:rPr>
                              <w:t xml:space="preserve">Jugendliche mit geistigen Behinderungen </w:t>
                            </w:r>
                            <w:r>
                              <w:rPr>
                                <w:lang w:val="de-CH"/>
                              </w:rPr>
                              <w:t xml:space="preserve">sind </w:t>
                            </w:r>
                            <w:r w:rsidRPr="00707EC4">
                              <w:rPr>
                                <w:lang w:val="de-CH"/>
                              </w:rPr>
                              <w:t xml:space="preserve">wenig oder gar nicht </w:t>
                            </w:r>
                            <w:r w:rsidR="00D045FC">
                              <w:rPr>
                                <w:lang w:val="de-CH"/>
                              </w:rPr>
                              <w:t>in</w:t>
                            </w:r>
                            <w:r w:rsidRPr="00707EC4">
                              <w:rPr>
                                <w:lang w:val="de-CH"/>
                              </w:rPr>
                              <w:t xml:space="preserve"> regelm</w:t>
                            </w:r>
                            <w:r w:rsidRPr="00707EC4">
                              <w:rPr>
                                <w:rFonts w:hint="cs"/>
                                <w:lang w:val="de-CH"/>
                              </w:rPr>
                              <w:t>ä</w:t>
                            </w:r>
                            <w:r w:rsidRPr="00707EC4">
                              <w:rPr>
                                <w:lang w:val="de-CH"/>
                              </w:rPr>
                              <w:t>ssigen Angeboten der Kinder- und Jugendarbeit anzutreffen.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C28F7" id="_x0000_t202" coordsize="21600,21600" o:spt="202" path="m,l,21600r21600,l21600,xe">
                <v:stroke joinstyle="miter"/>
                <v:path gradientshapeok="t" o:connecttype="rect"/>
              </v:shapetype>
              <v:shape id="Text Box 11" o:spid="_x0000_s1026" type="#_x0000_t202" alt="&quot;&quot;" style="position:absolute;left:0;text-align:left;margin-left:0;margin-top:128pt;width:398.25pt;height:38.25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" o:allowoverlap="f" filled="f" stroked="f">
                <v:textbox inset="29mm,,2.5mm">
                  <w:txbxContent>
                    <w:p w14:paraId="0961852A" w14:textId="40B12360" w:rsidR="00707EC4" w:rsidRPr="00707EC4" w:rsidRDefault="00707EC4" w:rsidP="00707EC4">
                      <w:pPr>
                        <w:pStyle w:val="Hervorhebung1"/>
                        <w:rPr>
                          <w:lang w:val="de-CH"/>
                        </w:rPr>
                      </w:pPr>
                      <w:r w:rsidRPr="00707EC4">
                        <w:rPr>
                          <w:lang w:val="de-CH"/>
                        </w:rPr>
                        <w:t xml:space="preserve">Jugendliche mit geistigen Behinderungen </w:t>
                      </w:r>
                      <w:r>
                        <w:rPr>
                          <w:lang w:val="de-CH"/>
                        </w:rPr>
                        <w:t xml:space="preserve">sind </w:t>
                      </w:r>
                      <w:r w:rsidRPr="00707EC4">
                        <w:rPr>
                          <w:lang w:val="de-CH"/>
                        </w:rPr>
                        <w:t xml:space="preserve">wenig oder gar nicht </w:t>
                      </w:r>
                      <w:r w:rsidR="00D045FC">
                        <w:rPr>
                          <w:lang w:val="de-CH"/>
                        </w:rPr>
                        <w:t>in</w:t>
                      </w:r>
                      <w:r w:rsidRPr="00707EC4">
                        <w:rPr>
                          <w:lang w:val="de-CH"/>
                        </w:rPr>
                        <w:t xml:space="preserve"> regelm</w:t>
                      </w:r>
                      <w:r w:rsidRPr="00707EC4">
                        <w:rPr>
                          <w:rFonts w:hint="cs"/>
                          <w:lang w:val="de-CH"/>
                        </w:rPr>
                        <w:t>ä</w:t>
                      </w:r>
                      <w:r w:rsidRPr="00707EC4">
                        <w:rPr>
                          <w:lang w:val="de-CH"/>
                        </w:rPr>
                        <w:t>ssigen Angeboten der Kinder- und Jugendarbeit anzutreffen.</w:t>
                      </w:r>
                    </w:p>
                  </w:txbxContent>
                </v:textbox>
                <w10:wrap type="topAndBottom" anchorx="page"/>
              </v:shape>
            </w:pict>
          </mc:Fallback>
        </mc:AlternateContent>
      </w:r>
      <w:r w:rsidR="001D04DA">
        <w:rPr>
          <w:lang w:val="de-CH"/>
        </w:rPr>
        <w:t>Schröder (2006) untersucht</w:t>
      </w:r>
      <w:r w:rsidR="00A91F9C">
        <w:rPr>
          <w:lang w:val="de-CH"/>
        </w:rPr>
        <w:t>e</w:t>
      </w:r>
      <w:r w:rsidR="001D04DA">
        <w:rPr>
          <w:lang w:val="de-CH"/>
        </w:rPr>
        <w:t xml:space="preserve"> in ihrer Dissertation</w:t>
      </w:r>
      <w:r w:rsidR="00DD165B">
        <w:rPr>
          <w:lang w:val="de-CH"/>
        </w:rPr>
        <w:t xml:space="preserve"> das Freizeitverhalten und </w:t>
      </w:r>
      <w:r w:rsidR="004E2197">
        <w:rPr>
          <w:lang w:val="de-CH"/>
        </w:rPr>
        <w:t>-</w:t>
      </w:r>
      <w:r w:rsidR="00DD165B">
        <w:rPr>
          <w:lang w:val="de-CH"/>
        </w:rPr>
        <w:t xml:space="preserve">erleben von Jugendlichen mit geistigen Behinderungen. </w:t>
      </w:r>
      <w:r w:rsidR="00D839B2">
        <w:rPr>
          <w:lang w:val="de-CH"/>
        </w:rPr>
        <w:t>Dazu befragte sie die Jugendlichen sowohl zu ihren ausgeübten Freizeitbeschäftigungen als auch zu ihren Freizeitpartner</w:t>
      </w:r>
      <w:r w:rsidR="00F92644">
        <w:rPr>
          <w:lang w:val="de-CH"/>
        </w:rPr>
        <w:t>:</w:t>
      </w:r>
      <w:r w:rsidR="00D839B2">
        <w:rPr>
          <w:lang w:val="de-CH"/>
        </w:rPr>
        <w:t xml:space="preserve">innen und </w:t>
      </w:r>
      <w:r w:rsidR="00F92644">
        <w:rPr>
          <w:lang w:val="de-CH"/>
        </w:rPr>
        <w:t>-</w:t>
      </w:r>
      <w:r w:rsidR="00D839B2">
        <w:rPr>
          <w:lang w:val="de-CH"/>
        </w:rPr>
        <w:t>orten.</w:t>
      </w:r>
      <w:r w:rsidR="00DD165B">
        <w:rPr>
          <w:lang w:val="de-CH"/>
        </w:rPr>
        <w:t xml:space="preserve"> </w:t>
      </w:r>
      <w:r w:rsidR="00074E51">
        <w:rPr>
          <w:lang w:val="de-CH"/>
        </w:rPr>
        <w:t>Sie stellt fest, d</w:t>
      </w:r>
      <w:r w:rsidR="00BA2300" w:rsidRPr="006D390E">
        <w:rPr>
          <w:lang w:val="de-CH"/>
        </w:rPr>
        <w:t xml:space="preserve">ass das Freizeitleben im gesellschaftlich-öffentlichen Sozialraum für Kinder und Jugendliche mit geistigen Behinderungen </w:t>
      </w:r>
      <w:r w:rsidR="00074E51">
        <w:rPr>
          <w:lang w:val="de-CH"/>
        </w:rPr>
        <w:t>herausfordernd</w:t>
      </w:r>
      <w:r w:rsidR="00074E51" w:rsidRPr="006D390E">
        <w:rPr>
          <w:lang w:val="de-CH"/>
        </w:rPr>
        <w:t xml:space="preserve"> </w:t>
      </w:r>
      <w:r w:rsidR="00BA2300" w:rsidRPr="006D390E">
        <w:rPr>
          <w:lang w:val="de-CH"/>
        </w:rPr>
        <w:t xml:space="preserve">zu sein scheint. Die </w:t>
      </w:r>
      <w:r w:rsidR="000E0236">
        <w:rPr>
          <w:lang w:val="de-CH"/>
        </w:rPr>
        <w:t xml:space="preserve">befragten </w:t>
      </w:r>
      <w:r w:rsidR="00BA2300" w:rsidRPr="006D390E">
        <w:rPr>
          <w:lang w:val="de-CH"/>
        </w:rPr>
        <w:t>Jugendlichen nennen als häufigste Freizeitbeschäftigungen sportliche und mediale Aktivitäten</w:t>
      </w:r>
      <w:r w:rsidR="007B2A6B">
        <w:rPr>
          <w:lang w:val="de-CH"/>
        </w:rPr>
        <w:t>. S</w:t>
      </w:r>
      <w:r w:rsidR="00BA2300" w:rsidRPr="006D390E">
        <w:rPr>
          <w:lang w:val="de-CH"/>
        </w:rPr>
        <w:t xml:space="preserve">oziale Interaktionen mit </w:t>
      </w:r>
      <w:r w:rsidR="00863CE6" w:rsidRPr="006D390E">
        <w:rPr>
          <w:lang w:val="de-CH"/>
        </w:rPr>
        <w:t>P</w:t>
      </w:r>
      <w:r w:rsidR="00BA2300" w:rsidRPr="006D390E">
        <w:rPr>
          <w:lang w:val="de-CH"/>
        </w:rPr>
        <w:t xml:space="preserve">eers </w:t>
      </w:r>
      <w:r w:rsidR="00C536E7">
        <w:rPr>
          <w:lang w:val="de-CH"/>
        </w:rPr>
        <w:t xml:space="preserve">kommen jedoch </w:t>
      </w:r>
      <w:r w:rsidR="00BA2300" w:rsidRPr="006D390E">
        <w:rPr>
          <w:lang w:val="de-CH"/>
        </w:rPr>
        <w:t xml:space="preserve">nur selten zustande. </w:t>
      </w:r>
      <w:r w:rsidR="00C536E7">
        <w:rPr>
          <w:lang w:val="de-CH"/>
        </w:rPr>
        <w:t>Die</w:t>
      </w:r>
      <w:r w:rsidR="00BA2300" w:rsidRPr="006D390E">
        <w:rPr>
          <w:lang w:val="de-CH"/>
        </w:rPr>
        <w:t xml:space="preserve"> Studie </w:t>
      </w:r>
      <w:r w:rsidR="00C536E7">
        <w:rPr>
          <w:lang w:val="de-CH"/>
        </w:rPr>
        <w:t>zeigt</w:t>
      </w:r>
      <w:r w:rsidR="00BA2300" w:rsidRPr="006D390E">
        <w:rPr>
          <w:lang w:val="de-CH"/>
        </w:rPr>
        <w:t xml:space="preserve">, dass </w:t>
      </w:r>
      <w:r w:rsidR="00CC27A1">
        <w:rPr>
          <w:lang w:val="de-CH"/>
        </w:rPr>
        <w:t>sich</w:t>
      </w:r>
      <w:r w:rsidR="00BA2300" w:rsidRPr="006D390E">
        <w:rPr>
          <w:lang w:val="de-CH"/>
        </w:rPr>
        <w:t xml:space="preserve"> </w:t>
      </w:r>
      <w:r w:rsidR="00B57DB3">
        <w:rPr>
          <w:lang w:val="de-CH"/>
        </w:rPr>
        <w:t>etwa</w:t>
      </w:r>
      <w:r w:rsidR="00BA2300" w:rsidRPr="006D390E">
        <w:rPr>
          <w:lang w:val="de-CH"/>
        </w:rPr>
        <w:t xml:space="preserve"> 59</w:t>
      </w:r>
      <w:r w:rsidR="001723CF">
        <w:rPr>
          <w:lang w:val="de-CH"/>
        </w:rPr>
        <w:t> </w:t>
      </w:r>
      <w:r w:rsidR="00333511">
        <w:rPr>
          <w:lang w:val="de-CH"/>
        </w:rPr>
        <w:t>Prozent</w:t>
      </w:r>
      <w:r w:rsidR="001723CF" w:rsidRPr="006D390E">
        <w:rPr>
          <w:lang w:val="de-CH"/>
        </w:rPr>
        <w:t xml:space="preserve"> </w:t>
      </w:r>
      <w:r w:rsidR="00BA2300" w:rsidRPr="006D390E">
        <w:rPr>
          <w:lang w:val="de-CH"/>
        </w:rPr>
        <w:t xml:space="preserve">der befragten Jugendlichen in ihrer Freizeit </w:t>
      </w:r>
      <w:r w:rsidR="00CC27A1">
        <w:rPr>
          <w:lang w:val="de-CH"/>
        </w:rPr>
        <w:t>langweilen</w:t>
      </w:r>
      <w:r w:rsidR="00BA2300" w:rsidRPr="006D390E">
        <w:rPr>
          <w:lang w:val="de-CH"/>
        </w:rPr>
        <w:t xml:space="preserve">. </w:t>
      </w:r>
      <w:r w:rsidR="00694102">
        <w:rPr>
          <w:lang w:val="de-CH"/>
        </w:rPr>
        <w:t xml:space="preserve">Zudem verbringen </w:t>
      </w:r>
      <w:r w:rsidR="00BA2300" w:rsidRPr="006D390E">
        <w:rPr>
          <w:lang w:val="de-CH"/>
        </w:rPr>
        <w:t>33</w:t>
      </w:r>
      <w:r w:rsidR="00205FFD">
        <w:rPr>
          <w:lang w:val="de-CH"/>
        </w:rPr>
        <w:t> </w:t>
      </w:r>
      <w:r w:rsidR="00F01499">
        <w:rPr>
          <w:lang w:val="de-CH"/>
        </w:rPr>
        <w:t>Prozent</w:t>
      </w:r>
      <w:r w:rsidR="00205FFD" w:rsidRPr="006D390E">
        <w:rPr>
          <w:lang w:val="de-CH"/>
        </w:rPr>
        <w:t xml:space="preserve"> </w:t>
      </w:r>
      <w:r w:rsidR="00BA2300" w:rsidRPr="006D390E">
        <w:rPr>
          <w:lang w:val="de-CH"/>
        </w:rPr>
        <w:t xml:space="preserve">der </w:t>
      </w:r>
      <w:r w:rsidR="000F39A9" w:rsidRPr="006D390E">
        <w:rPr>
          <w:lang w:val="de-CH"/>
        </w:rPr>
        <w:t xml:space="preserve">befragten </w:t>
      </w:r>
      <w:r w:rsidR="00BA2300" w:rsidRPr="006D390E">
        <w:rPr>
          <w:lang w:val="de-CH"/>
        </w:rPr>
        <w:t>Jugendlichen ihre Freizeit nicht mit Freund</w:t>
      </w:r>
      <w:r w:rsidR="00F031DC">
        <w:rPr>
          <w:lang w:val="de-CH"/>
        </w:rPr>
        <w:t>:inn</w:t>
      </w:r>
      <w:r w:rsidR="00BA2300" w:rsidRPr="006D390E">
        <w:rPr>
          <w:lang w:val="de-CH"/>
        </w:rPr>
        <w:t xml:space="preserve">en </w:t>
      </w:r>
      <w:r w:rsidR="000F39A9" w:rsidRPr="006D390E">
        <w:rPr>
          <w:lang w:val="de-CH"/>
        </w:rPr>
        <w:t xml:space="preserve">und </w:t>
      </w:r>
      <w:r w:rsidR="000A74F5">
        <w:rPr>
          <w:lang w:val="de-CH"/>
        </w:rPr>
        <w:t>etwa</w:t>
      </w:r>
      <w:r w:rsidR="00BA2300" w:rsidRPr="006D390E">
        <w:rPr>
          <w:lang w:val="de-CH"/>
        </w:rPr>
        <w:t xml:space="preserve"> 24</w:t>
      </w:r>
      <w:r w:rsidR="00F01499">
        <w:rPr>
          <w:lang w:val="de-CH"/>
        </w:rPr>
        <w:t> Prozent</w:t>
      </w:r>
      <w:r w:rsidR="00F01499" w:rsidRPr="006D390E">
        <w:rPr>
          <w:lang w:val="de-CH"/>
        </w:rPr>
        <w:t xml:space="preserve"> </w:t>
      </w:r>
      <w:r w:rsidR="000F39A9" w:rsidRPr="006D390E">
        <w:rPr>
          <w:lang w:val="de-CH"/>
        </w:rPr>
        <w:t>sind nicht in den</w:t>
      </w:r>
      <w:r w:rsidR="00BA2300" w:rsidRPr="006D390E">
        <w:rPr>
          <w:lang w:val="de-CH"/>
        </w:rPr>
        <w:t xml:space="preserve"> Sozialraum integriert.</w:t>
      </w:r>
      <w:r w:rsidR="00863CE6" w:rsidRPr="006D390E">
        <w:rPr>
          <w:lang w:val="de-CH"/>
        </w:rPr>
        <w:t xml:space="preserve"> </w:t>
      </w:r>
    </w:p>
    <w:p w14:paraId="697FD9DE" w14:textId="457EC9D8" w:rsidR="00BA2300" w:rsidRPr="00FF46C7" w:rsidRDefault="00863CE6" w:rsidP="00422669">
      <w:pPr>
        <w:pStyle w:val="Textkrper"/>
        <w:ind w:firstLine="0"/>
        <w:rPr>
          <w:lang w:val="de-CH"/>
        </w:rPr>
      </w:pPr>
      <w:r w:rsidRPr="006D390E">
        <w:rPr>
          <w:lang w:val="de-CH"/>
        </w:rPr>
        <w:t>Weitere Studien zeigen, dass Freizeitaktivitäten von Jugendlichen mit geistigen Behinderungen vorwiegend einen eher passiven Charakter aufweisen und von medialer Art sind.</w:t>
      </w:r>
      <w:r w:rsidR="00A36798">
        <w:rPr>
          <w:lang w:val="de-CH"/>
        </w:rPr>
        <w:t xml:space="preserve"> Es handelt sich dabei zum Beispiel um Aktivitäten wie Fernsehen oder Musik hören (Buttimer &amp; Tierney, 2005; Badia et al., 2013).</w:t>
      </w:r>
      <w:r w:rsidRPr="006D390E">
        <w:rPr>
          <w:lang w:val="de-CH"/>
        </w:rPr>
        <w:t xml:space="preserve"> Oftmals </w:t>
      </w:r>
      <w:r w:rsidR="00971382">
        <w:rPr>
          <w:lang w:val="de-CH"/>
        </w:rPr>
        <w:t>gehen die Jugendlichen ihren</w:t>
      </w:r>
      <w:r w:rsidRPr="006D390E">
        <w:rPr>
          <w:lang w:val="de-CH"/>
        </w:rPr>
        <w:t xml:space="preserve"> Freizeitbeschäftigung</w:t>
      </w:r>
      <w:r w:rsidR="00971382">
        <w:rPr>
          <w:lang w:val="de-CH"/>
        </w:rPr>
        <w:t>en</w:t>
      </w:r>
      <w:r w:rsidRPr="006D390E">
        <w:rPr>
          <w:lang w:val="de-CH"/>
        </w:rPr>
        <w:t xml:space="preserve"> allein </w:t>
      </w:r>
      <w:r w:rsidR="007F2C02">
        <w:rPr>
          <w:lang w:val="de-CH"/>
        </w:rPr>
        <w:t xml:space="preserve">und </w:t>
      </w:r>
      <w:r w:rsidRPr="006D390E">
        <w:rPr>
          <w:lang w:val="de-CH"/>
        </w:rPr>
        <w:t xml:space="preserve">im häuslichen Umfeld </w:t>
      </w:r>
      <w:r w:rsidR="007F2C02">
        <w:rPr>
          <w:lang w:val="de-CH"/>
        </w:rPr>
        <w:t>nach</w:t>
      </w:r>
      <w:r w:rsidR="007F2C02" w:rsidRPr="006D390E">
        <w:rPr>
          <w:lang w:val="de-CH"/>
        </w:rPr>
        <w:t xml:space="preserve"> </w:t>
      </w:r>
      <w:r w:rsidRPr="006D390E">
        <w:rPr>
          <w:lang w:val="de-CH"/>
        </w:rPr>
        <w:t>(Buttimer &amp; Tierney, 2005</w:t>
      </w:r>
      <w:r w:rsidR="002425B5" w:rsidRPr="006D390E">
        <w:rPr>
          <w:lang w:val="de-CH"/>
        </w:rPr>
        <w:t>; Badia</w:t>
      </w:r>
      <w:r w:rsidR="000A74F5">
        <w:rPr>
          <w:lang w:val="de-CH"/>
        </w:rPr>
        <w:t xml:space="preserve"> et al.</w:t>
      </w:r>
      <w:r w:rsidR="00D30B01">
        <w:rPr>
          <w:lang w:val="de-CH"/>
        </w:rPr>
        <w:t>,</w:t>
      </w:r>
      <w:r w:rsidR="002425B5" w:rsidRPr="006D390E">
        <w:rPr>
          <w:lang w:val="de-CH"/>
        </w:rPr>
        <w:t xml:space="preserve"> 2013</w:t>
      </w:r>
      <w:r w:rsidRPr="006D390E">
        <w:rPr>
          <w:lang w:val="de-CH"/>
        </w:rPr>
        <w:t xml:space="preserve">). </w:t>
      </w:r>
      <w:r w:rsidR="0012186A">
        <w:rPr>
          <w:lang w:val="de-CH"/>
        </w:rPr>
        <w:t>A</w:t>
      </w:r>
      <w:r w:rsidR="0012186A" w:rsidRPr="006D390E">
        <w:rPr>
          <w:lang w:val="de-CH"/>
        </w:rPr>
        <w:t xml:space="preserve">ls häufigste Teilhabebarrieren für den Lebensbereich Freizeit </w:t>
      </w:r>
      <w:r w:rsidRPr="006D390E">
        <w:rPr>
          <w:lang w:val="de-CH"/>
        </w:rPr>
        <w:t xml:space="preserve">nennen die Eltern der </w:t>
      </w:r>
      <w:r w:rsidR="000E0236">
        <w:rPr>
          <w:lang w:val="de-CH"/>
        </w:rPr>
        <w:t xml:space="preserve">befragten </w:t>
      </w:r>
      <w:r w:rsidRPr="006D390E">
        <w:rPr>
          <w:lang w:val="de-CH"/>
        </w:rPr>
        <w:t xml:space="preserve">Jugendlichen </w:t>
      </w:r>
      <w:r w:rsidR="00317216">
        <w:rPr>
          <w:lang w:val="de-CH"/>
        </w:rPr>
        <w:t>fehlende</w:t>
      </w:r>
      <w:r w:rsidRPr="006D390E">
        <w:rPr>
          <w:lang w:val="de-CH"/>
        </w:rPr>
        <w:t xml:space="preserve"> Freundschaften, das Gefühl des </w:t>
      </w:r>
      <w:r w:rsidR="009E51C9">
        <w:rPr>
          <w:lang w:val="de-CH"/>
        </w:rPr>
        <w:t>«</w:t>
      </w:r>
      <w:r w:rsidRPr="006D390E">
        <w:rPr>
          <w:lang w:val="de-CH"/>
        </w:rPr>
        <w:t>Nicht-Willkommen-Seins</w:t>
      </w:r>
      <w:r w:rsidR="009E51C9">
        <w:rPr>
          <w:lang w:val="de-CH"/>
        </w:rPr>
        <w:t>»</w:t>
      </w:r>
      <w:r w:rsidRPr="006D390E">
        <w:rPr>
          <w:lang w:val="de-CH"/>
        </w:rPr>
        <w:t xml:space="preserve"> und fehlende freizeitorientierte Handlungskompetenzen </w:t>
      </w:r>
      <w:r w:rsidR="00A36798">
        <w:rPr>
          <w:lang w:val="de-CH"/>
        </w:rPr>
        <w:t>wie</w:t>
      </w:r>
      <w:r w:rsidR="00B92C6A">
        <w:rPr>
          <w:lang w:val="de-CH"/>
        </w:rPr>
        <w:t xml:space="preserve"> zum </w:t>
      </w:r>
      <w:r w:rsidR="00A36798">
        <w:rPr>
          <w:lang w:val="de-CH"/>
        </w:rPr>
        <w:t>B</w:t>
      </w:r>
      <w:r w:rsidR="00B92C6A">
        <w:rPr>
          <w:lang w:val="de-CH"/>
        </w:rPr>
        <w:t>eispiel</w:t>
      </w:r>
      <w:r w:rsidR="00A36798">
        <w:rPr>
          <w:lang w:val="de-CH"/>
        </w:rPr>
        <w:t xml:space="preserve"> eingeschränkte soziale, kommunikative und mobilitätsbezogene Kompetenzen</w:t>
      </w:r>
      <w:r w:rsidR="00156CA2">
        <w:rPr>
          <w:lang w:val="de-CH"/>
        </w:rPr>
        <w:t xml:space="preserve"> </w:t>
      </w:r>
      <w:r w:rsidRPr="006D390E">
        <w:rPr>
          <w:lang w:val="de-CH"/>
        </w:rPr>
        <w:t>(</w:t>
      </w:r>
      <w:r w:rsidR="004465EB">
        <w:rPr>
          <w:lang w:val="de-CH"/>
        </w:rPr>
        <w:t>Buttimer &amp; Tierney</w:t>
      </w:r>
      <w:r w:rsidRPr="006D390E">
        <w:rPr>
          <w:lang w:val="de-CH"/>
        </w:rPr>
        <w:t>,</w:t>
      </w:r>
      <w:r w:rsidR="002425B5" w:rsidRPr="006D390E">
        <w:rPr>
          <w:lang w:val="de-CH"/>
        </w:rPr>
        <w:t xml:space="preserve"> 200</w:t>
      </w:r>
      <w:r w:rsidRPr="006D390E">
        <w:rPr>
          <w:lang w:val="de-CH"/>
        </w:rPr>
        <w:t xml:space="preserve">5). </w:t>
      </w:r>
    </w:p>
    <w:p w14:paraId="11C84545" w14:textId="26651321" w:rsidR="008A72FF" w:rsidRPr="006D390E" w:rsidRDefault="008A72FF" w:rsidP="009C26E3">
      <w:pPr>
        <w:pStyle w:val="berschrift1"/>
        <w:rPr>
          <w:lang w:val="de-CH"/>
        </w:rPr>
      </w:pPr>
      <w:r w:rsidRPr="006D390E">
        <w:rPr>
          <w:lang w:val="de-CH"/>
        </w:rPr>
        <w:t>Inklusion in der Kinder- und Jugendarbeit</w:t>
      </w:r>
    </w:p>
    <w:p w14:paraId="298A7C69" w14:textId="79DF098D" w:rsidR="008A72FF" w:rsidRPr="006D390E" w:rsidRDefault="00A36191" w:rsidP="00FF46C7">
      <w:pPr>
        <w:pStyle w:val="Textkrper"/>
        <w:ind w:firstLine="0"/>
        <w:rPr>
          <w:lang w:val="de-CH"/>
        </w:rPr>
      </w:pPr>
      <w:r w:rsidRPr="006D390E">
        <w:rPr>
          <w:lang w:val="de-CH"/>
        </w:rPr>
        <w:t xml:space="preserve">Kinder- und Jugendarbeit (KJA) ist ein Angebot, das sich an alle Kinder und Jugendlichen wendet – unabhängig von ihren individuellen Merkmalen und Voraussetzungen. </w:t>
      </w:r>
      <w:r w:rsidR="00526674">
        <w:rPr>
          <w:lang w:val="de-CH"/>
        </w:rPr>
        <w:t>«</w:t>
      </w:r>
      <w:r w:rsidR="00BA2300" w:rsidRPr="006D390E">
        <w:rPr>
          <w:lang w:val="de-CH"/>
        </w:rPr>
        <w:t>Dies ist ein weitre</w:t>
      </w:r>
      <w:r w:rsidR="00B20AD5" w:rsidRPr="006D390E">
        <w:rPr>
          <w:lang w:val="de-CH"/>
        </w:rPr>
        <w:t>i</w:t>
      </w:r>
      <w:r w:rsidR="00BA2300" w:rsidRPr="006D390E">
        <w:rPr>
          <w:lang w:val="de-CH"/>
        </w:rPr>
        <w:t>chender Anspruch, denn Jugend ist vielfältig. Teil dieser Vielfalt sind auch Kinder und Jugendliche mit Beeinträchtigungen bzw. Behinderungen</w:t>
      </w:r>
      <w:r w:rsidR="00526674">
        <w:rPr>
          <w:lang w:val="de-CH"/>
        </w:rPr>
        <w:t>»</w:t>
      </w:r>
      <w:r w:rsidR="00BA2300" w:rsidRPr="006D390E">
        <w:rPr>
          <w:lang w:val="de-CH"/>
        </w:rPr>
        <w:t xml:space="preserve"> (Mairhofer</w:t>
      </w:r>
      <w:r w:rsidR="00EF5D6D">
        <w:rPr>
          <w:lang w:val="de-CH"/>
        </w:rPr>
        <w:t xml:space="preserve"> et</w:t>
      </w:r>
      <w:r w:rsidR="0094480A">
        <w:rPr>
          <w:lang w:val="de-CH"/>
        </w:rPr>
        <w:t xml:space="preserve"> </w:t>
      </w:r>
      <w:r w:rsidR="00EF5D6D">
        <w:rPr>
          <w:lang w:val="de-CH"/>
        </w:rPr>
        <w:t>al.</w:t>
      </w:r>
      <w:r w:rsidR="00BA2300" w:rsidRPr="006D390E">
        <w:rPr>
          <w:lang w:val="de-CH"/>
        </w:rPr>
        <w:t>, S.</w:t>
      </w:r>
      <w:r w:rsidR="00526674">
        <w:rPr>
          <w:lang w:val="de-CH"/>
        </w:rPr>
        <w:t> </w:t>
      </w:r>
      <w:r w:rsidR="00BA2300" w:rsidRPr="006D390E">
        <w:rPr>
          <w:lang w:val="de-CH"/>
        </w:rPr>
        <w:t xml:space="preserve">92). </w:t>
      </w:r>
      <w:r w:rsidR="00025575">
        <w:rPr>
          <w:lang w:val="de-CH"/>
        </w:rPr>
        <w:t xml:space="preserve">Folglich ist </w:t>
      </w:r>
      <w:r w:rsidR="00BA2300" w:rsidRPr="006D390E">
        <w:rPr>
          <w:lang w:val="de-CH"/>
        </w:rPr>
        <w:t>Inklusion ein wichtiges Ziel</w:t>
      </w:r>
      <w:r w:rsidR="00452D91" w:rsidRPr="006D390E">
        <w:rPr>
          <w:lang w:val="de-CH"/>
        </w:rPr>
        <w:t xml:space="preserve"> </w:t>
      </w:r>
      <w:r w:rsidR="00025575" w:rsidRPr="006D390E">
        <w:rPr>
          <w:lang w:val="de-CH"/>
        </w:rPr>
        <w:t xml:space="preserve">der </w:t>
      </w:r>
      <w:r w:rsidR="00E377A3" w:rsidRPr="00E377A3">
        <w:rPr>
          <w:lang w:val="de-CH"/>
        </w:rPr>
        <w:t xml:space="preserve">Kinder- und </w:t>
      </w:r>
      <w:r w:rsidR="00324FA6">
        <w:rPr>
          <w:lang w:val="de-CH"/>
        </w:rPr>
        <w:t>Jugendarbeit</w:t>
      </w:r>
      <w:r w:rsidR="00452D91" w:rsidRPr="006D390E">
        <w:rPr>
          <w:lang w:val="de-CH"/>
        </w:rPr>
        <w:t xml:space="preserve">, gleichzeitig aber </w:t>
      </w:r>
      <w:r w:rsidR="00BA2300" w:rsidRPr="006D390E">
        <w:rPr>
          <w:lang w:val="de-CH"/>
        </w:rPr>
        <w:t xml:space="preserve">auch </w:t>
      </w:r>
      <w:r w:rsidR="00452D91" w:rsidRPr="006D390E">
        <w:rPr>
          <w:lang w:val="de-CH"/>
        </w:rPr>
        <w:t>eine Herausforderung</w:t>
      </w:r>
      <w:r w:rsidR="00BA2300" w:rsidRPr="006D390E">
        <w:rPr>
          <w:lang w:val="de-CH"/>
        </w:rPr>
        <w:t xml:space="preserve"> (AGJ, 2019). </w:t>
      </w:r>
      <w:r w:rsidR="005E29F3">
        <w:rPr>
          <w:lang w:val="de-CH"/>
        </w:rPr>
        <w:t>Die</w:t>
      </w:r>
      <w:r w:rsidR="00452D91" w:rsidRPr="006D390E">
        <w:rPr>
          <w:lang w:val="de-CH"/>
        </w:rPr>
        <w:t xml:space="preserve"> Umsetzung </w:t>
      </w:r>
      <w:r w:rsidR="005E29F3">
        <w:rPr>
          <w:lang w:val="de-CH"/>
        </w:rPr>
        <w:t>von</w:t>
      </w:r>
      <w:r w:rsidR="005E29F3" w:rsidRPr="006D390E">
        <w:rPr>
          <w:lang w:val="de-CH"/>
        </w:rPr>
        <w:t xml:space="preserve"> </w:t>
      </w:r>
      <w:r w:rsidR="00127D89">
        <w:rPr>
          <w:lang w:val="de-CH"/>
        </w:rPr>
        <w:t xml:space="preserve">Inklusion in der </w:t>
      </w:r>
      <w:r w:rsidR="00452D91" w:rsidRPr="006D390E">
        <w:rPr>
          <w:lang w:val="de-CH"/>
        </w:rPr>
        <w:t xml:space="preserve">Kinder- und Jugendarbeit </w:t>
      </w:r>
      <w:r w:rsidR="005C55E7">
        <w:rPr>
          <w:lang w:val="de-CH"/>
        </w:rPr>
        <w:t>kann</w:t>
      </w:r>
      <w:r w:rsidR="00452D91" w:rsidRPr="006D390E">
        <w:rPr>
          <w:lang w:val="de-CH"/>
        </w:rPr>
        <w:t xml:space="preserve"> </w:t>
      </w:r>
      <w:r w:rsidR="00BA2300" w:rsidRPr="006D390E">
        <w:rPr>
          <w:lang w:val="de-CH"/>
        </w:rPr>
        <w:t xml:space="preserve">dazu beitragen, </w:t>
      </w:r>
      <w:r w:rsidR="00994E6E">
        <w:rPr>
          <w:lang w:val="de-CH"/>
        </w:rPr>
        <w:t xml:space="preserve">dass </w:t>
      </w:r>
      <w:r w:rsidR="005C55E7" w:rsidRPr="006D390E">
        <w:rPr>
          <w:lang w:val="de-CH"/>
        </w:rPr>
        <w:t>Kinder und Jugendliche ohne Behinderung</w:t>
      </w:r>
      <w:r w:rsidR="00BA2300" w:rsidRPr="006D390E">
        <w:rPr>
          <w:lang w:val="de-CH"/>
        </w:rPr>
        <w:t xml:space="preserve"> </w:t>
      </w:r>
      <w:r w:rsidR="00611D6D">
        <w:rPr>
          <w:lang w:val="de-CH"/>
        </w:rPr>
        <w:t xml:space="preserve">positive Kontakte mit </w:t>
      </w:r>
      <w:r w:rsidR="00BA2300" w:rsidRPr="006D390E">
        <w:rPr>
          <w:lang w:val="de-CH"/>
        </w:rPr>
        <w:t xml:space="preserve">Menschen mit Behinderung </w:t>
      </w:r>
      <w:r w:rsidR="00994E6E">
        <w:rPr>
          <w:lang w:val="de-CH"/>
        </w:rPr>
        <w:t xml:space="preserve">schliessen und </w:t>
      </w:r>
      <w:r w:rsidR="00611D6D" w:rsidRPr="006D390E">
        <w:rPr>
          <w:lang w:val="de-CH"/>
        </w:rPr>
        <w:t>negative Einstellungen</w:t>
      </w:r>
      <w:r w:rsidR="00611D6D">
        <w:rPr>
          <w:lang w:val="de-CH"/>
        </w:rPr>
        <w:t xml:space="preserve"> </w:t>
      </w:r>
      <w:r w:rsidR="00FB732B">
        <w:rPr>
          <w:lang w:val="de-CH"/>
        </w:rPr>
        <w:t xml:space="preserve">ihnen gegenüber </w:t>
      </w:r>
      <w:r w:rsidR="00BA2300" w:rsidRPr="006D390E">
        <w:rPr>
          <w:lang w:val="de-CH"/>
        </w:rPr>
        <w:t xml:space="preserve">abbauen (Mairhofer et al., 2022). Die nach Rauschenbach et al. (2010) beschriebenen Potenziale der Integration, Vergemeinschaftung, Verantwortung und Bildung der Kinder- und Jugendarbeit </w:t>
      </w:r>
      <w:r w:rsidR="00452D91" w:rsidRPr="006D390E">
        <w:rPr>
          <w:lang w:val="de-CH"/>
        </w:rPr>
        <w:t xml:space="preserve">implizieren grundsätzlich </w:t>
      </w:r>
      <w:r w:rsidR="00BA2300" w:rsidRPr="006D390E">
        <w:rPr>
          <w:lang w:val="de-CH"/>
        </w:rPr>
        <w:t>ein hohes Inklusionspotenzial</w:t>
      </w:r>
      <w:r w:rsidR="00452D91" w:rsidRPr="006D390E">
        <w:rPr>
          <w:lang w:val="de-CH"/>
        </w:rPr>
        <w:t xml:space="preserve">, müssen aber </w:t>
      </w:r>
      <w:r w:rsidR="00BA2300" w:rsidRPr="006D390E">
        <w:rPr>
          <w:lang w:val="de-CH"/>
        </w:rPr>
        <w:t>auch in der Praxis umgesetzt werden (u.</w:t>
      </w:r>
      <w:r w:rsidR="001642AE">
        <w:rPr>
          <w:lang w:val="de-CH"/>
        </w:rPr>
        <w:t> </w:t>
      </w:r>
      <w:r w:rsidR="00BA2300" w:rsidRPr="006D390E">
        <w:rPr>
          <w:lang w:val="de-CH"/>
        </w:rPr>
        <w:t xml:space="preserve">a. Arbeitsgemeinschaft für Kinder- und Jugendhilfe, 2019). Es besteht </w:t>
      </w:r>
      <w:r w:rsidR="006514A4" w:rsidRPr="006D390E">
        <w:rPr>
          <w:lang w:val="de-CH"/>
        </w:rPr>
        <w:t xml:space="preserve">bisher </w:t>
      </w:r>
      <w:r w:rsidR="00BA2300" w:rsidRPr="006D390E">
        <w:rPr>
          <w:lang w:val="de-CH"/>
        </w:rPr>
        <w:t>jedoch ein deutlicher Kontrast zwischen den Initiativen b</w:t>
      </w:r>
      <w:r w:rsidR="00713981">
        <w:rPr>
          <w:lang w:val="de-CH"/>
        </w:rPr>
        <w:t xml:space="preserve">eziehungsweise </w:t>
      </w:r>
      <w:r w:rsidR="00BA2300" w:rsidRPr="006D390E">
        <w:rPr>
          <w:lang w:val="de-CH"/>
        </w:rPr>
        <w:t>den Inklusionsprojekten und den empirischen Befunden zur inklusiven Kinder- und Jugendarbeit (Meyer, 2020).</w:t>
      </w:r>
      <w:r w:rsidR="00613E5F">
        <w:rPr>
          <w:lang w:val="de-CH"/>
        </w:rPr>
        <w:t xml:space="preserve"> </w:t>
      </w:r>
      <w:r w:rsidR="00A30058">
        <w:rPr>
          <w:lang w:val="de-CH"/>
        </w:rPr>
        <w:t>Obwohl in der Praxis bereits viele Inklusionsprojekte</w:t>
      </w:r>
      <w:r w:rsidR="00B92C6A">
        <w:rPr>
          <w:lang w:val="de-CH"/>
        </w:rPr>
        <w:t xml:space="preserve"> umgesetzt werden</w:t>
      </w:r>
      <w:r w:rsidR="00A30058">
        <w:rPr>
          <w:lang w:val="de-CH"/>
        </w:rPr>
        <w:t xml:space="preserve">, zeichnen die wenigen Studien zum Thema Inklusion ein ähnliches Bild. </w:t>
      </w:r>
      <w:r w:rsidR="008A72FF" w:rsidRPr="006D390E">
        <w:rPr>
          <w:lang w:val="de-CH"/>
        </w:rPr>
        <w:t xml:space="preserve">Zusammengefasst lässt sich feststellen, dass </w:t>
      </w:r>
      <w:bookmarkStart w:id="0" w:name="_Hlk133240719"/>
      <w:r w:rsidR="008A72FF" w:rsidRPr="006D390E">
        <w:rPr>
          <w:lang w:val="de-CH"/>
        </w:rPr>
        <w:t xml:space="preserve">Jugendliche mit geistigen Behinderungen </w:t>
      </w:r>
      <w:r w:rsidR="00713981">
        <w:rPr>
          <w:lang w:val="de-CH"/>
        </w:rPr>
        <w:t>wenig oder gar nicht</w:t>
      </w:r>
      <w:r w:rsidR="008A72FF" w:rsidRPr="006D390E">
        <w:rPr>
          <w:lang w:val="de-CH"/>
        </w:rPr>
        <w:t xml:space="preserve"> </w:t>
      </w:r>
      <w:r w:rsidR="00F031DC">
        <w:rPr>
          <w:lang w:val="de-CH"/>
        </w:rPr>
        <w:t>bei</w:t>
      </w:r>
      <w:r w:rsidR="008A72FF" w:rsidRPr="006D390E">
        <w:rPr>
          <w:lang w:val="de-CH"/>
        </w:rPr>
        <w:t xml:space="preserve"> regelmä</w:t>
      </w:r>
      <w:r w:rsidR="00613E5F">
        <w:rPr>
          <w:lang w:val="de-CH"/>
        </w:rPr>
        <w:t>ss</w:t>
      </w:r>
      <w:r w:rsidR="008A72FF" w:rsidRPr="006D390E">
        <w:rPr>
          <w:lang w:val="de-CH"/>
        </w:rPr>
        <w:t>igen Angeboten der Kinder- und Jugendarbeit anzutreffen sind.</w:t>
      </w:r>
      <w:bookmarkEnd w:id="0"/>
    </w:p>
    <w:p w14:paraId="40D3A222" w14:textId="24A97691" w:rsidR="00175516" w:rsidRPr="006D390E" w:rsidRDefault="00175516" w:rsidP="00175516">
      <w:pPr>
        <w:pStyle w:val="berschrift2"/>
        <w:rPr>
          <w:color w:val="000000" w:themeColor="text1"/>
          <w:sz w:val="24"/>
          <w:szCs w:val="32"/>
          <w:lang w:val="de-CH"/>
        </w:rPr>
      </w:pPr>
      <w:r w:rsidRPr="006D390E">
        <w:rPr>
          <w:color w:val="000000" w:themeColor="text1"/>
          <w:sz w:val="24"/>
          <w:szCs w:val="32"/>
          <w:lang w:val="de-CH"/>
        </w:rPr>
        <w:t>Freizeitgestaltung von Jugendlichen mit geistigen Behinderungen in Heidelberg</w:t>
      </w:r>
    </w:p>
    <w:p w14:paraId="11FFD1F7" w14:textId="6F0F2047" w:rsidR="008A72FF" w:rsidRPr="006D390E" w:rsidRDefault="009343F1" w:rsidP="00FF46C7">
      <w:pPr>
        <w:pStyle w:val="Textkrper"/>
        <w:ind w:firstLine="0"/>
        <w:rPr>
          <w:lang w:val="de-CH"/>
        </w:rPr>
      </w:pPr>
      <w:r>
        <w:rPr>
          <w:lang w:val="de-CH"/>
        </w:rPr>
        <w:t xml:space="preserve">Im Jahr </w:t>
      </w:r>
      <w:r w:rsidR="001F2B49" w:rsidRPr="006D390E">
        <w:rPr>
          <w:lang w:val="de-CH"/>
        </w:rPr>
        <w:t xml:space="preserve">2020 startete das von der Stiftung </w:t>
      </w:r>
      <w:r w:rsidR="001F2B49" w:rsidRPr="00FF46C7">
        <w:rPr>
          <w:i/>
          <w:iCs/>
          <w:lang w:val="de-CH"/>
        </w:rPr>
        <w:t>Aktion Mensch</w:t>
      </w:r>
      <w:r w:rsidR="001F2B49" w:rsidRPr="006D390E">
        <w:rPr>
          <w:lang w:val="de-CH"/>
        </w:rPr>
        <w:t xml:space="preserve"> geförderte Praxisforschungsprojekt </w:t>
      </w:r>
      <w:r w:rsidR="00B6109B">
        <w:rPr>
          <w:lang w:val="de-CH"/>
        </w:rPr>
        <w:t>«</w:t>
      </w:r>
      <w:r w:rsidR="001F2B49" w:rsidRPr="006D390E">
        <w:rPr>
          <w:lang w:val="de-CH"/>
        </w:rPr>
        <w:t>Mit den Augen von Jugendlichen – Was braucht inklusive Kinder- und Jugendarbeit?</w:t>
      </w:r>
      <w:r w:rsidR="00B6109B">
        <w:rPr>
          <w:lang w:val="de-CH"/>
        </w:rPr>
        <w:t>»</w:t>
      </w:r>
      <w:r w:rsidR="001F2B49" w:rsidRPr="006D390E">
        <w:rPr>
          <w:lang w:val="de-CH"/>
        </w:rPr>
        <w:t xml:space="preserve"> An d</w:t>
      </w:r>
      <w:r w:rsidR="00694EEC">
        <w:rPr>
          <w:lang w:val="de-CH"/>
        </w:rPr>
        <w:t>ies</w:t>
      </w:r>
      <w:r w:rsidR="001F2B49" w:rsidRPr="006D390E">
        <w:rPr>
          <w:lang w:val="de-CH"/>
        </w:rPr>
        <w:t xml:space="preserve">em Projekt sind die HAW Hamburg, die </w:t>
      </w:r>
      <w:r w:rsidR="001F2B49" w:rsidRPr="005F3AA0">
        <w:rPr>
          <w:i/>
          <w:iCs/>
          <w:lang w:val="de-CH"/>
        </w:rPr>
        <w:t>Bundesvereinigung Lebenshilfe</w:t>
      </w:r>
      <w:r w:rsidR="001F2B49" w:rsidRPr="006D390E">
        <w:rPr>
          <w:lang w:val="de-CH"/>
        </w:rPr>
        <w:t xml:space="preserve"> sowie die </w:t>
      </w:r>
      <w:r w:rsidR="001F2B49" w:rsidRPr="005F3AA0">
        <w:rPr>
          <w:i/>
          <w:iCs/>
          <w:lang w:val="de-CH"/>
        </w:rPr>
        <w:t>P</w:t>
      </w:r>
      <w:r w:rsidR="001F2B49" w:rsidRPr="005F3AA0">
        <w:rPr>
          <w:rFonts w:hint="cs"/>
          <w:i/>
          <w:iCs/>
          <w:lang w:val="de-CH"/>
        </w:rPr>
        <w:t>ä</w:t>
      </w:r>
      <w:r w:rsidR="001F2B49" w:rsidRPr="005F3AA0">
        <w:rPr>
          <w:i/>
          <w:iCs/>
          <w:lang w:val="de-CH"/>
        </w:rPr>
        <w:t>dagogische Hochschule Heidelberg</w:t>
      </w:r>
      <w:r w:rsidR="00497219" w:rsidRPr="006D390E">
        <w:rPr>
          <w:lang w:val="de-CH"/>
        </w:rPr>
        <w:t xml:space="preserve"> beteiligt</w:t>
      </w:r>
      <w:r w:rsidR="001F2B49" w:rsidRPr="006D390E">
        <w:rPr>
          <w:lang w:val="de-CH"/>
        </w:rPr>
        <w:t xml:space="preserve">. </w:t>
      </w:r>
      <w:r w:rsidR="00497219" w:rsidRPr="006D390E">
        <w:rPr>
          <w:lang w:val="de-CH"/>
        </w:rPr>
        <w:t xml:space="preserve">Es </w:t>
      </w:r>
      <w:r w:rsidR="001F2B49" w:rsidRPr="006D390E">
        <w:rPr>
          <w:lang w:val="de-CH"/>
        </w:rPr>
        <w:t xml:space="preserve">will dazu </w:t>
      </w:r>
      <w:r w:rsidR="0092743D">
        <w:rPr>
          <w:lang w:val="de-CH"/>
        </w:rPr>
        <w:t>beitragen</w:t>
      </w:r>
      <w:r w:rsidR="001F2B49" w:rsidRPr="006D390E">
        <w:rPr>
          <w:lang w:val="de-CH"/>
        </w:rPr>
        <w:t xml:space="preserve">, dass die Interessen und Bedürfnisse junger Menschen mit geistigen Behinderungen </w:t>
      </w:r>
      <w:r w:rsidR="00695152">
        <w:rPr>
          <w:lang w:val="de-CH"/>
        </w:rPr>
        <w:t>von</w:t>
      </w:r>
      <w:r w:rsidR="00695152" w:rsidRPr="006D390E">
        <w:rPr>
          <w:lang w:val="de-CH"/>
        </w:rPr>
        <w:t xml:space="preserve"> </w:t>
      </w:r>
      <w:r w:rsidR="001F2B49" w:rsidRPr="006D390E">
        <w:rPr>
          <w:lang w:val="de-CH"/>
        </w:rPr>
        <w:t xml:space="preserve">der Kinder- und Jugendarbeit </w:t>
      </w:r>
      <w:r w:rsidR="00ED76C5">
        <w:rPr>
          <w:lang w:val="de-CH"/>
        </w:rPr>
        <w:t>berücksichtigt</w:t>
      </w:r>
      <w:r w:rsidR="00695152">
        <w:rPr>
          <w:lang w:val="de-CH"/>
        </w:rPr>
        <w:t xml:space="preserve"> werden</w:t>
      </w:r>
      <w:r w:rsidR="001F2B49" w:rsidRPr="006D390E">
        <w:rPr>
          <w:lang w:val="de-CH"/>
        </w:rPr>
        <w:t xml:space="preserve">. </w:t>
      </w:r>
      <w:r w:rsidR="001D6FF7" w:rsidRPr="006D390E">
        <w:rPr>
          <w:lang w:val="de-CH"/>
        </w:rPr>
        <w:t xml:space="preserve">Im Projekt wird </w:t>
      </w:r>
      <w:r w:rsidR="00326EEC">
        <w:rPr>
          <w:lang w:val="de-CH"/>
        </w:rPr>
        <w:t>die</w:t>
      </w:r>
      <w:r w:rsidR="001D6FF7" w:rsidRPr="006D390E">
        <w:rPr>
          <w:lang w:val="de-CH"/>
        </w:rPr>
        <w:t xml:space="preserve"> Kinder- und Jugendarbeit multiperspektivisch beleuchtet.</w:t>
      </w:r>
      <w:r w:rsidR="00A30058">
        <w:rPr>
          <w:lang w:val="de-CH"/>
        </w:rPr>
        <w:t xml:space="preserve"> Dafür wurden sowohl Fachkräfte der </w:t>
      </w:r>
      <w:r w:rsidR="0099324C">
        <w:rPr>
          <w:lang w:val="de-CH"/>
        </w:rPr>
        <w:t xml:space="preserve">Kinder- und Jugendarbeit, </w:t>
      </w:r>
      <w:r w:rsidR="00A30058">
        <w:rPr>
          <w:lang w:val="de-CH"/>
        </w:rPr>
        <w:t>der Behindertenhilfe als auch Jugendliche mit geistigen Behinderungen hinsichtlich de</w:t>
      </w:r>
      <w:r w:rsidR="00DD35BF">
        <w:rPr>
          <w:lang w:val="de-CH"/>
        </w:rPr>
        <w:t>r</w:t>
      </w:r>
      <w:r w:rsidR="00A30058">
        <w:rPr>
          <w:lang w:val="de-CH"/>
        </w:rPr>
        <w:t xml:space="preserve"> Bedarfe, Wünsche und Forderungen einer inklusiven </w:t>
      </w:r>
      <w:r w:rsidR="0099324C">
        <w:rPr>
          <w:lang w:val="de-CH"/>
        </w:rPr>
        <w:t>Kinder- und Jugendarbeit</w:t>
      </w:r>
      <w:r w:rsidR="00A30058">
        <w:rPr>
          <w:lang w:val="de-CH"/>
        </w:rPr>
        <w:t xml:space="preserve"> befragt. </w:t>
      </w:r>
      <w:r w:rsidR="00633739">
        <w:rPr>
          <w:lang w:val="de-CH"/>
        </w:rPr>
        <w:t>Nachfolgend</w:t>
      </w:r>
      <w:r w:rsidR="001D6FF7" w:rsidRPr="006D390E">
        <w:rPr>
          <w:lang w:val="de-CH"/>
        </w:rPr>
        <w:t xml:space="preserve"> werden </w:t>
      </w:r>
      <w:r w:rsidR="00A30058">
        <w:rPr>
          <w:lang w:val="de-CH"/>
        </w:rPr>
        <w:t xml:space="preserve">die </w:t>
      </w:r>
      <w:r w:rsidR="001D6FF7" w:rsidRPr="006D390E">
        <w:rPr>
          <w:lang w:val="de-CH"/>
        </w:rPr>
        <w:t xml:space="preserve">zwei </w:t>
      </w:r>
      <w:r w:rsidR="00CA5444" w:rsidRPr="006D390E">
        <w:rPr>
          <w:lang w:val="de-CH"/>
        </w:rPr>
        <w:t xml:space="preserve">Heidelberger </w:t>
      </w:r>
      <w:r w:rsidR="001D6FF7" w:rsidRPr="006D390E">
        <w:rPr>
          <w:lang w:val="de-CH"/>
        </w:rPr>
        <w:t>Teilstudien</w:t>
      </w:r>
      <w:r w:rsidR="00CA5444" w:rsidRPr="006D390E">
        <w:rPr>
          <w:lang w:val="de-CH"/>
        </w:rPr>
        <w:t xml:space="preserve"> </w:t>
      </w:r>
      <w:r w:rsidR="001D6FF7" w:rsidRPr="006D390E">
        <w:rPr>
          <w:lang w:val="de-CH"/>
        </w:rPr>
        <w:t xml:space="preserve">des Projektes </w:t>
      </w:r>
      <w:r w:rsidR="00E34124">
        <w:rPr>
          <w:lang w:val="de-CH"/>
        </w:rPr>
        <w:t xml:space="preserve">zusammengefasst und </w:t>
      </w:r>
      <w:r w:rsidR="001D6FF7" w:rsidRPr="006D390E">
        <w:rPr>
          <w:lang w:val="de-CH"/>
        </w:rPr>
        <w:t xml:space="preserve">vorgestellt. </w:t>
      </w:r>
      <w:r w:rsidR="00E46580">
        <w:rPr>
          <w:lang w:val="de-CH"/>
        </w:rPr>
        <w:t xml:space="preserve">Zunächst werden die Ergebnisse der Interviews mit drei </w:t>
      </w:r>
      <w:r w:rsidR="00244265" w:rsidRPr="006D390E">
        <w:rPr>
          <w:lang w:val="de-CH"/>
        </w:rPr>
        <w:t>Mitarbeite</w:t>
      </w:r>
      <w:r w:rsidR="00FB3F35">
        <w:rPr>
          <w:lang w:val="de-CH"/>
        </w:rPr>
        <w:t>nd</w:t>
      </w:r>
      <w:r w:rsidR="00244265" w:rsidRPr="006D390E">
        <w:rPr>
          <w:lang w:val="de-CH"/>
        </w:rPr>
        <w:t xml:space="preserve">en der </w:t>
      </w:r>
      <w:bookmarkStart w:id="1" w:name="_Hlk133237240"/>
      <w:r w:rsidR="00244265" w:rsidRPr="006D390E">
        <w:rPr>
          <w:lang w:val="de-CH"/>
        </w:rPr>
        <w:t xml:space="preserve">Kinder- und Jugendarbeit </w:t>
      </w:r>
      <w:bookmarkEnd w:id="1"/>
      <w:r w:rsidR="004D478B">
        <w:rPr>
          <w:lang w:val="de-CH"/>
        </w:rPr>
        <w:t xml:space="preserve">sowie </w:t>
      </w:r>
      <w:r w:rsidR="00244265" w:rsidRPr="006D390E">
        <w:rPr>
          <w:lang w:val="de-CH"/>
        </w:rPr>
        <w:t>der Behindertenhilf</w:t>
      </w:r>
      <w:r w:rsidR="000E4B08">
        <w:rPr>
          <w:lang w:val="de-CH"/>
        </w:rPr>
        <w:t>e</w:t>
      </w:r>
      <w:r w:rsidR="00FF6BFC">
        <w:rPr>
          <w:lang w:val="de-CH"/>
        </w:rPr>
        <w:t xml:space="preserve"> </w:t>
      </w:r>
      <w:r w:rsidR="00E46580">
        <w:rPr>
          <w:lang w:val="de-CH"/>
        </w:rPr>
        <w:t>präsentiert. Anschlie</w:t>
      </w:r>
      <w:r w:rsidR="0049489B">
        <w:rPr>
          <w:lang w:val="de-CH"/>
        </w:rPr>
        <w:t>ss</w:t>
      </w:r>
      <w:r w:rsidR="00E46580">
        <w:rPr>
          <w:lang w:val="de-CH"/>
        </w:rPr>
        <w:t xml:space="preserve">end werden die Sichtweisen, Freizeitwünsche, -bedürfnisse und -interessen von den </w:t>
      </w:r>
      <w:r w:rsidR="0049489B">
        <w:rPr>
          <w:lang w:val="de-CH"/>
        </w:rPr>
        <w:t xml:space="preserve">zehn </w:t>
      </w:r>
      <w:r w:rsidR="00E46580">
        <w:rPr>
          <w:lang w:val="de-CH"/>
        </w:rPr>
        <w:t>befragten Jugendlichen mit geistigen Behinderungen vorgestellt.</w:t>
      </w:r>
    </w:p>
    <w:p w14:paraId="1E269B84" w14:textId="54679465" w:rsidR="00244265" w:rsidRPr="006D390E" w:rsidRDefault="00244265" w:rsidP="00244265">
      <w:pPr>
        <w:pStyle w:val="berschrift2"/>
        <w:jc w:val="both"/>
        <w:rPr>
          <w:color w:val="000000" w:themeColor="text1"/>
          <w:sz w:val="24"/>
          <w:szCs w:val="32"/>
          <w:lang w:val="de-CH"/>
        </w:rPr>
      </w:pPr>
      <w:r w:rsidRPr="006D390E">
        <w:rPr>
          <w:lang w:val="de-CH"/>
        </w:rPr>
        <w:t>Sichtweisen von Expert</w:t>
      </w:r>
      <w:r w:rsidR="00FB3F35">
        <w:rPr>
          <w:lang w:val="de-CH"/>
        </w:rPr>
        <w:t>:</w:t>
      </w:r>
      <w:r w:rsidRPr="006D390E">
        <w:rPr>
          <w:lang w:val="de-CH"/>
        </w:rPr>
        <w:t xml:space="preserve">innen der </w:t>
      </w:r>
      <w:r w:rsidR="000C1FE8" w:rsidRPr="000C1FE8">
        <w:rPr>
          <w:lang w:val="de-CH"/>
        </w:rPr>
        <w:t xml:space="preserve">Kinder- und Jugendarbeit </w:t>
      </w:r>
      <w:r w:rsidRPr="006D390E">
        <w:rPr>
          <w:lang w:val="de-CH"/>
        </w:rPr>
        <w:t xml:space="preserve">und der </w:t>
      </w:r>
      <w:r w:rsidR="001878C0" w:rsidRPr="006D390E">
        <w:rPr>
          <w:lang w:val="de-CH"/>
        </w:rPr>
        <w:t>B</w:t>
      </w:r>
      <w:r w:rsidR="000C1FE8">
        <w:rPr>
          <w:lang w:val="de-CH"/>
        </w:rPr>
        <w:t>ehindertenhilfe</w:t>
      </w:r>
    </w:p>
    <w:p w14:paraId="1908607B" w14:textId="5668FCFC" w:rsidR="00B258EC" w:rsidRDefault="006B170D" w:rsidP="004C34EE">
      <w:pPr>
        <w:pStyle w:val="Textkrper"/>
        <w:ind w:firstLine="0"/>
        <w:rPr>
          <w:color w:val="000000"/>
          <w:lang w:val="de-CH"/>
        </w:rPr>
      </w:pPr>
      <w:r>
        <w:rPr>
          <w:lang w:val="de-CH"/>
        </w:rPr>
        <w:t>Aus der</w:t>
      </w:r>
      <w:r w:rsidR="00EA62A6">
        <w:rPr>
          <w:lang w:val="de-CH"/>
        </w:rPr>
        <w:t xml:space="preserve"> Befragung </w:t>
      </w:r>
      <w:r w:rsidR="002174F0">
        <w:rPr>
          <w:lang w:val="de-CH"/>
        </w:rPr>
        <w:t xml:space="preserve">der Fachpersonen der </w:t>
      </w:r>
      <w:r w:rsidR="004D478B" w:rsidRPr="004D478B">
        <w:rPr>
          <w:lang w:val="de-CH"/>
        </w:rPr>
        <w:t xml:space="preserve">Kinder- und Jugendarbeit </w:t>
      </w:r>
      <w:r>
        <w:rPr>
          <w:lang w:val="de-CH"/>
        </w:rPr>
        <w:t xml:space="preserve">lassen </w:t>
      </w:r>
      <w:r w:rsidR="004D478B">
        <w:rPr>
          <w:lang w:val="de-CH"/>
        </w:rPr>
        <w:t xml:space="preserve">sich </w:t>
      </w:r>
      <w:r>
        <w:rPr>
          <w:lang w:val="de-CH"/>
        </w:rPr>
        <w:t xml:space="preserve">verschiedene Erkenntnisse ableiten. </w:t>
      </w:r>
      <w:r w:rsidR="00CA5444" w:rsidRPr="006D390E">
        <w:rPr>
          <w:lang w:val="de-CH"/>
        </w:rPr>
        <w:t xml:space="preserve">Ein zentrales Ergebnis ist, dass die Fachkräfte </w:t>
      </w:r>
      <w:r w:rsidR="004D478B" w:rsidRPr="006D390E">
        <w:rPr>
          <w:lang w:val="de-CH"/>
        </w:rPr>
        <w:t xml:space="preserve">sowohl </w:t>
      </w:r>
      <w:r w:rsidR="00CA5444" w:rsidRPr="006D390E">
        <w:rPr>
          <w:lang w:val="de-CH"/>
        </w:rPr>
        <w:t>der B</w:t>
      </w:r>
      <w:r w:rsidR="004D478B">
        <w:rPr>
          <w:lang w:val="de-CH"/>
        </w:rPr>
        <w:t>ehindertenhilfe</w:t>
      </w:r>
      <w:r w:rsidR="00CA5444" w:rsidRPr="006D390E">
        <w:rPr>
          <w:lang w:val="de-CH"/>
        </w:rPr>
        <w:t xml:space="preserve"> als auch der </w:t>
      </w:r>
      <w:r w:rsidR="004D478B" w:rsidRPr="004D478B">
        <w:rPr>
          <w:lang w:val="de-CH"/>
        </w:rPr>
        <w:t xml:space="preserve">Kinder- und Jugendarbeit </w:t>
      </w:r>
      <w:r w:rsidR="00CA5444" w:rsidRPr="006D390E">
        <w:rPr>
          <w:lang w:val="de-CH"/>
        </w:rPr>
        <w:t>ihre Angebote als grundsätzlich offen für alle, also inklusiv verstehen</w:t>
      </w:r>
      <w:r w:rsidR="00A00040">
        <w:rPr>
          <w:lang w:val="de-CH"/>
        </w:rPr>
        <w:t xml:space="preserve">. </w:t>
      </w:r>
      <w:r w:rsidR="002418AD">
        <w:rPr>
          <w:lang w:val="de-CH"/>
        </w:rPr>
        <w:t>Jedoch werden d</w:t>
      </w:r>
      <w:r w:rsidR="00633A02">
        <w:rPr>
          <w:lang w:val="de-CH"/>
        </w:rPr>
        <w:t xml:space="preserve">ie inklusiven Angebote nicht </w:t>
      </w:r>
      <w:r w:rsidR="00B02CAC">
        <w:rPr>
          <w:lang w:val="de-CH"/>
        </w:rPr>
        <w:t>entsprechend</w:t>
      </w:r>
      <w:r w:rsidR="00633A02">
        <w:rPr>
          <w:lang w:val="de-CH"/>
        </w:rPr>
        <w:t xml:space="preserve"> genutzt. N</w:t>
      </w:r>
      <w:r w:rsidR="00633A02" w:rsidRPr="006D390E">
        <w:rPr>
          <w:lang w:val="de-CH"/>
        </w:rPr>
        <w:t xml:space="preserve">ur wenige Jugendliche ohne Behinderung </w:t>
      </w:r>
      <w:r w:rsidR="00633A02">
        <w:rPr>
          <w:lang w:val="de-CH"/>
        </w:rPr>
        <w:t>besuchen</w:t>
      </w:r>
      <w:r w:rsidR="00A00040">
        <w:rPr>
          <w:lang w:val="de-CH"/>
        </w:rPr>
        <w:t xml:space="preserve"> die </w:t>
      </w:r>
      <w:r w:rsidR="00CA5444" w:rsidRPr="006D390E">
        <w:rPr>
          <w:lang w:val="de-CH"/>
        </w:rPr>
        <w:t>inklusiven Veranstaltungen der B</w:t>
      </w:r>
      <w:r w:rsidR="004D478B">
        <w:rPr>
          <w:lang w:val="de-CH"/>
        </w:rPr>
        <w:t>ehindertenhilfe</w:t>
      </w:r>
      <w:r w:rsidR="00CA5444" w:rsidRPr="006D390E">
        <w:rPr>
          <w:lang w:val="de-CH"/>
        </w:rPr>
        <w:t xml:space="preserve"> und </w:t>
      </w:r>
      <w:r w:rsidR="00B14FBA">
        <w:rPr>
          <w:lang w:val="de-CH"/>
        </w:rPr>
        <w:t xml:space="preserve">umgekehrt </w:t>
      </w:r>
      <w:r w:rsidR="007E43B1">
        <w:rPr>
          <w:lang w:val="de-CH"/>
        </w:rPr>
        <w:t>nehmen a</w:t>
      </w:r>
      <w:r w:rsidR="00CA5444" w:rsidRPr="006D390E">
        <w:rPr>
          <w:lang w:val="de-CH"/>
        </w:rPr>
        <w:t xml:space="preserve">n den </w:t>
      </w:r>
      <w:r w:rsidR="00F902B6" w:rsidRPr="006D390E">
        <w:rPr>
          <w:lang w:val="de-CH"/>
        </w:rPr>
        <w:t>regelmä</w:t>
      </w:r>
      <w:r w:rsidR="00576B14">
        <w:rPr>
          <w:lang w:val="de-CH"/>
        </w:rPr>
        <w:t>ss</w:t>
      </w:r>
      <w:r w:rsidR="00F902B6" w:rsidRPr="006D390E">
        <w:rPr>
          <w:lang w:val="de-CH"/>
        </w:rPr>
        <w:t xml:space="preserve">igen </w:t>
      </w:r>
      <w:r w:rsidR="00CA5444" w:rsidRPr="006D390E">
        <w:rPr>
          <w:lang w:val="de-CH"/>
        </w:rPr>
        <w:t xml:space="preserve">Angeboten der </w:t>
      </w:r>
      <w:r w:rsidR="004D478B" w:rsidRPr="004D478B">
        <w:rPr>
          <w:lang w:val="de-CH"/>
        </w:rPr>
        <w:t xml:space="preserve">Kinder- und Jugendarbeit </w:t>
      </w:r>
      <w:r w:rsidR="0042066F">
        <w:rPr>
          <w:lang w:val="de-CH"/>
        </w:rPr>
        <w:t xml:space="preserve">nur selten </w:t>
      </w:r>
      <w:r w:rsidR="00CA5444" w:rsidRPr="006D390E">
        <w:rPr>
          <w:lang w:val="de-CH"/>
        </w:rPr>
        <w:t>Jugendliche mit Behinderungen</w:t>
      </w:r>
      <w:r w:rsidR="00576B14">
        <w:rPr>
          <w:lang w:val="de-CH"/>
        </w:rPr>
        <w:t xml:space="preserve"> teil</w:t>
      </w:r>
      <w:r w:rsidR="00CA5444" w:rsidRPr="006D390E">
        <w:rPr>
          <w:lang w:val="de-CH"/>
        </w:rPr>
        <w:t xml:space="preserve">. </w:t>
      </w:r>
      <w:r w:rsidR="00E451C4">
        <w:rPr>
          <w:lang w:val="de-CH"/>
        </w:rPr>
        <w:t>D</w:t>
      </w:r>
      <w:r w:rsidR="00CA5444" w:rsidRPr="006D390E">
        <w:rPr>
          <w:lang w:val="de-CH"/>
        </w:rPr>
        <w:t xml:space="preserve">ie Fachkräfte </w:t>
      </w:r>
      <w:r w:rsidR="00E451C4">
        <w:rPr>
          <w:lang w:val="de-CH"/>
        </w:rPr>
        <w:t xml:space="preserve">sehen </w:t>
      </w:r>
      <w:r w:rsidR="00992F98">
        <w:rPr>
          <w:lang w:val="de-CH"/>
        </w:rPr>
        <w:t>zwei</w:t>
      </w:r>
      <w:r w:rsidR="00E451C4">
        <w:rPr>
          <w:lang w:val="de-CH"/>
        </w:rPr>
        <w:t xml:space="preserve"> Gründe </w:t>
      </w:r>
      <w:r w:rsidR="004D388B">
        <w:rPr>
          <w:lang w:val="de-CH"/>
        </w:rPr>
        <w:t>dafür: E</w:t>
      </w:r>
      <w:r w:rsidR="004D478B">
        <w:rPr>
          <w:lang w:val="de-CH"/>
        </w:rPr>
        <w:t>rstens</w:t>
      </w:r>
      <w:r w:rsidR="004D388B">
        <w:rPr>
          <w:lang w:val="de-CH"/>
        </w:rPr>
        <w:t xml:space="preserve"> müssen </w:t>
      </w:r>
      <w:r w:rsidR="00CA5444" w:rsidRPr="006D390E">
        <w:rPr>
          <w:lang w:val="de-CH"/>
        </w:rPr>
        <w:t xml:space="preserve">die Eltern den Zugang </w:t>
      </w:r>
      <w:r w:rsidR="00F902B6" w:rsidRPr="006D390E">
        <w:rPr>
          <w:lang w:val="de-CH"/>
        </w:rPr>
        <w:t>zu den</w:t>
      </w:r>
      <w:r w:rsidR="00CA5444" w:rsidRPr="006D390E">
        <w:rPr>
          <w:lang w:val="de-CH"/>
        </w:rPr>
        <w:t xml:space="preserve"> Angebote</w:t>
      </w:r>
      <w:r w:rsidR="00F902B6" w:rsidRPr="006D390E">
        <w:rPr>
          <w:lang w:val="de-CH"/>
        </w:rPr>
        <w:t>n</w:t>
      </w:r>
      <w:r w:rsidR="00CA5444" w:rsidRPr="006D390E">
        <w:rPr>
          <w:lang w:val="de-CH"/>
        </w:rPr>
        <w:t xml:space="preserve"> ermöglichen</w:t>
      </w:r>
      <w:r w:rsidR="00E46580">
        <w:rPr>
          <w:lang w:val="de-CH"/>
        </w:rPr>
        <w:t xml:space="preserve">, </w:t>
      </w:r>
      <w:r w:rsidR="0049489B">
        <w:rPr>
          <w:lang w:val="de-CH"/>
        </w:rPr>
        <w:t>das heisst</w:t>
      </w:r>
      <w:r w:rsidR="00EC4BE5">
        <w:rPr>
          <w:lang w:val="de-CH"/>
        </w:rPr>
        <w:t>,</w:t>
      </w:r>
      <w:r w:rsidR="00E46580">
        <w:rPr>
          <w:lang w:val="de-CH"/>
        </w:rPr>
        <w:t xml:space="preserve"> </w:t>
      </w:r>
      <w:r w:rsidR="0049489B">
        <w:rPr>
          <w:lang w:val="de-CH"/>
        </w:rPr>
        <w:t>sie</w:t>
      </w:r>
      <w:r w:rsidR="00E46580">
        <w:rPr>
          <w:lang w:val="de-CH"/>
        </w:rPr>
        <w:t xml:space="preserve"> müssen die Angebote der </w:t>
      </w:r>
      <w:r w:rsidR="0099324C">
        <w:rPr>
          <w:lang w:val="de-CH"/>
        </w:rPr>
        <w:t>Kinder- und Jugendarbeit</w:t>
      </w:r>
      <w:r w:rsidR="00E46580">
        <w:rPr>
          <w:lang w:val="de-CH"/>
        </w:rPr>
        <w:t xml:space="preserve"> kennen und diese als Freizeitgestaltung für ihre Kinder in Erwägung ziehen. Das passiert nach Aussage der Fachkräfte der </w:t>
      </w:r>
      <w:r w:rsidR="0099324C">
        <w:rPr>
          <w:lang w:val="de-CH"/>
        </w:rPr>
        <w:t>Kinder- und Jugendarbeit</w:t>
      </w:r>
      <w:r w:rsidR="00E46580">
        <w:rPr>
          <w:lang w:val="de-CH"/>
        </w:rPr>
        <w:t xml:space="preserve"> noch zu selten.</w:t>
      </w:r>
      <w:r w:rsidR="00CA5444" w:rsidRPr="006D390E">
        <w:rPr>
          <w:lang w:val="de-CH"/>
        </w:rPr>
        <w:t xml:space="preserve"> </w:t>
      </w:r>
      <w:r w:rsidR="007701A1">
        <w:rPr>
          <w:lang w:val="de-CH"/>
        </w:rPr>
        <w:t>Zweitens</w:t>
      </w:r>
      <w:r w:rsidR="001A270C" w:rsidRPr="006D390E">
        <w:rPr>
          <w:color w:val="000000"/>
          <w:lang w:val="de-CH"/>
        </w:rPr>
        <w:t xml:space="preserve"> </w:t>
      </w:r>
      <w:r w:rsidR="00B166B0">
        <w:rPr>
          <w:color w:val="000000"/>
          <w:lang w:val="de-CH"/>
        </w:rPr>
        <w:t xml:space="preserve">bietet </w:t>
      </w:r>
      <w:r w:rsidR="00CA5444" w:rsidRPr="006D390E">
        <w:rPr>
          <w:color w:val="000000"/>
          <w:lang w:val="de-CH"/>
        </w:rPr>
        <w:t>die Behindertenhilfe nur selten Angebote an, die ausschlie</w:t>
      </w:r>
      <w:r w:rsidR="00B07DA3">
        <w:rPr>
          <w:color w:val="000000"/>
          <w:lang w:val="de-CH"/>
        </w:rPr>
        <w:t>ss</w:t>
      </w:r>
      <w:r w:rsidR="00CA5444" w:rsidRPr="006D390E">
        <w:rPr>
          <w:color w:val="000000"/>
          <w:lang w:val="de-CH"/>
        </w:rPr>
        <w:t xml:space="preserve">lich </w:t>
      </w:r>
      <w:r w:rsidR="00051B87">
        <w:rPr>
          <w:color w:val="000000"/>
          <w:lang w:val="de-CH"/>
        </w:rPr>
        <w:t>an</w:t>
      </w:r>
      <w:r w:rsidR="00051B87" w:rsidRPr="006D390E">
        <w:rPr>
          <w:color w:val="000000"/>
          <w:lang w:val="de-CH"/>
        </w:rPr>
        <w:t xml:space="preserve"> </w:t>
      </w:r>
      <w:r w:rsidR="00CA5444" w:rsidRPr="006D390E">
        <w:rPr>
          <w:color w:val="000000"/>
          <w:lang w:val="de-CH"/>
        </w:rPr>
        <w:t xml:space="preserve">Jugendliche </w:t>
      </w:r>
      <w:r w:rsidR="00051B87">
        <w:rPr>
          <w:color w:val="000000"/>
          <w:lang w:val="de-CH"/>
        </w:rPr>
        <w:t>gerichtet</w:t>
      </w:r>
      <w:r w:rsidR="00051B87" w:rsidRPr="006D390E">
        <w:rPr>
          <w:color w:val="000000"/>
          <w:lang w:val="de-CH"/>
        </w:rPr>
        <w:t xml:space="preserve"> </w:t>
      </w:r>
      <w:r w:rsidR="00CA5444" w:rsidRPr="006D390E">
        <w:rPr>
          <w:color w:val="000000"/>
          <w:lang w:val="de-CH"/>
        </w:rPr>
        <w:t xml:space="preserve">sind. </w:t>
      </w:r>
      <w:r w:rsidR="00051B87" w:rsidRPr="004C17D9">
        <w:rPr>
          <w:rFonts w:hint="cs"/>
          <w:iCs/>
          <w:color w:val="000000"/>
          <w:lang w:val="de-CH"/>
        </w:rPr>
        <w:t>«</w:t>
      </w:r>
      <w:r w:rsidR="00CA5444" w:rsidRPr="004C17D9">
        <w:rPr>
          <w:iCs/>
          <w:color w:val="000000"/>
          <w:lang w:val="de-CH"/>
        </w:rPr>
        <w:t>Also man muss schon sagen, die meisten Angebote im Treffbereich sind eher f</w:t>
      </w:r>
      <w:r w:rsidR="00CA5444" w:rsidRPr="004C17D9">
        <w:rPr>
          <w:rFonts w:hint="cs"/>
          <w:iCs/>
          <w:color w:val="000000"/>
          <w:lang w:val="de-CH"/>
        </w:rPr>
        <w:t>ü</w:t>
      </w:r>
      <w:r w:rsidR="00CA5444" w:rsidRPr="004C17D9">
        <w:rPr>
          <w:iCs/>
          <w:color w:val="000000"/>
          <w:lang w:val="de-CH"/>
        </w:rPr>
        <w:t>r Erwachsene. F</w:t>
      </w:r>
      <w:r w:rsidR="00CA5444" w:rsidRPr="004C17D9">
        <w:rPr>
          <w:rFonts w:hint="cs"/>
          <w:iCs/>
          <w:color w:val="000000"/>
          <w:lang w:val="de-CH"/>
        </w:rPr>
        <w:t>ü</w:t>
      </w:r>
      <w:r w:rsidR="00CA5444" w:rsidRPr="004C17D9">
        <w:rPr>
          <w:iCs/>
          <w:color w:val="000000"/>
          <w:lang w:val="de-CH"/>
        </w:rPr>
        <w:t xml:space="preserve">r Kinder und Jugendliche haben wir ein paar </w:t>
      </w:r>
      <w:r w:rsidR="00DE0DFA" w:rsidRPr="004C17D9">
        <w:rPr>
          <w:rFonts w:hint="cs"/>
          <w:iCs/>
          <w:color w:val="000000"/>
          <w:lang w:val="de-CH"/>
        </w:rPr>
        <w:t>‹</w:t>
      </w:r>
      <w:r w:rsidR="00CA5444" w:rsidRPr="004C17D9">
        <w:rPr>
          <w:iCs/>
          <w:color w:val="000000"/>
          <w:lang w:val="de-CH"/>
        </w:rPr>
        <w:t>Treffs</w:t>
      </w:r>
      <w:r w:rsidR="00DE0DFA" w:rsidRPr="004C17D9">
        <w:rPr>
          <w:rFonts w:hint="cs"/>
          <w:iCs/>
          <w:color w:val="000000"/>
          <w:lang w:val="de-CH"/>
        </w:rPr>
        <w:t>›</w:t>
      </w:r>
      <w:r w:rsidR="00CA5444" w:rsidRPr="004C17D9">
        <w:rPr>
          <w:iCs/>
          <w:color w:val="000000"/>
          <w:lang w:val="de-CH"/>
        </w:rPr>
        <w:t>, die wir auch anbieten</w:t>
      </w:r>
      <w:r w:rsidR="00051B87" w:rsidRPr="005955F4">
        <w:rPr>
          <w:iCs/>
          <w:color w:val="000000"/>
          <w:lang w:val="de-CH"/>
        </w:rPr>
        <w:t>»</w:t>
      </w:r>
      <w:r w:rsidR="00E46580">
        <w:rPr>
          <w:iCs/>
          <w:color w:val="000000"/>
          <w:lang w:val="de-CH"/>
        </w:rPr>
        <w:t>, so die Aussage einer Fachkraft der Behindertenhilfe.</w:t>
      </w:r>
      <w:r w:rsidR="00CA5444" w:rsidRPr="005955F4">
        <w:rPr>
          <w:iCs/>
          <w:color w:val="000000"/>
          <w:lang w:val="de-CH"/>
        </w:rPr>
        <w:t xml:space="preserve"> Insgesamt schein</w:t>
      </w:r>
      <w:r w:rsidR="00DE4340" w:rsidRPr="005955F4">
        <w:rPr>
          <w:iCs/>
          <w:color w:val="000000"/>
          <w:lang w:val="de-CH"/>
        </w:rPr>
        <w:t>t es eher wenig</w:t>
      </w:r>
      <w:r w:rsidR="00CA5444" w:rsidRPr="005955F4">
        <w:rPr>
          <w:iCs/>
          <w:color w:val="000000"/>
          <w:lang w:val="de-CH"/>
        </w:rPr>
        <w:t xml:space="preserve"> Freizeita</w:t>
      </w:r>
      <w:r w:rsidR="00CA5444" w:rsidRPr="006D390E">
        <w:rPr>
          <w:color w:val="000000"/>
          <w:lang w:val="de-CH"/>
        </w:rPr>
        <w:t xml:space="preserve">ngebote für Jugendliche mit geistigen Behinderungen zu </w:t>
      </w:r>
      <w:r w:rsidR="00DE4340">
        <w:rPr>
          <w:color w:val="000000"/>
          <w:lang w:val="de-CH"/>
        </w:rPr>
        <w:t>geben</w:t>
      </w:r>
      <w:r w:rsidR="00CA5444" w:rsidRPr="006D390E">
        <w:rPr>
          <w:color w:val="000000"/>
          <w:lang w:val="de-CH"/>
        </w:rPr>
        <w:t xml:space="preserve">. </w:t>
      </w:r>
      <w:r w:rsidR="00CD0CCD">
        <w:rPr>
          <w:color w:val="000000"/>
          <w:lang w:val="de-CH"/>
        </w:rPr>
        <w:t>Zudem wird a</w:t>
      </w:r>
      <w:r w:rsidR="00CA5444" w:rsidRPr="006D390E">
        <w:rPr>
          <w:color w:val="000000"/>
          <w:lang w:val="de-CH"/>
        </w:rPr>
        <w:t xml:space="preserve">us Perspektive der </w:t>
      </w:r>
      <w:r w:rsidR="00307121" w:rsidRPr="00307121">
        <w:rPr>
          <w:color w:val="000000"/>
          <w:lang w:val="de-CH"/>
        </w:rPr>
        <w:t xml:space="preserve">Kinder- und Jugendarbeit </w:t>
      </w:r>
      <w:r w:rsidR="00CA5444" w:rsidRPr="006D390E">
        <w:rPr>
          <w:color w:val="000000"/>
          <w:lang w:val="de-CH"/>
        </w:rPr>
        <w:t>berichtet, dass</w:t>
      </w:r>
      <w:r w:rsidR="0023559D">
        <w:rPr>
          <w:color w:val="000000"/>
          <w:lang w:val="de-CH"/>
        </w:rPr>
        <w:t xml:space="preserve"> viele </w:t>
      </w:r>
      <w:r w:rsidR="00CA5444" w:rsidRPr="006D390E">
        <w:rPr>
          <w:color w:val="000000"/>
          <w:lang w:val="de-CH"/>
        </w:rPr>
        <w:t xml:space="preserve">inklusive Angebote zeitlich befristet </w:t>
      </w:r>
      <w:r w:rsidR="0023559D">
        <w:rPr>
          <w:color w:val="000000"/>
          <w:lang w:val="de-CH"/>
        </w:rPr>
        <w:t>sind</w:t>
      </w:r>
      <w:r w:rsidR="00CA5444" w:rsidRPr="006D390E">
        <w:rPr>
          <w:color w:val="000000"/>
          <w:lang w:val="de-CH"/>
        </w:rPr>
        <w:t>.</w:t>
      </w:r>
    </w:p>
    <w:p w14:paraId="6314BDE9" w14:textId="56B0BF24" w:rsidR="00307121" w:rsidRDefault="00DC4B0F" w:rsidP="009C26E3">
      <w:pPr>
        <w:pStyle w:val="Textkrper"/>
        <w:ind w:firstLine="284"/>
        <w:rPr>
          <w:color w:val="000000"/>
          <w:lang w:val="de-CH"/>
        </w:rPr>
      </w:pPr>
      <w:r>
        <w:rPr>
          <w:color w:val="000000"/>
          <w:lang w:val="de-CH"/>
        </w:rPr>
        <w:t>Viele</w:t>
      </w:r>
      <w:r w:rsidR="00CA5444" w:rsidRPr="006D390E">
        <w:rPr>
          <w:color w:val="000000"/>
          <w:lang w:val="de-CH"/>
        </w:rPr>
        <w:t xml:space="preserve"> inklusive Ferienprogramme</w:t>
      </w:r>
      <w:r w:rsidR="00F24B1F">
        <w:rPr>
          <w:color w:val="000000"/>
          <w:lang w:val="de-CH"/>
        </w:rPr>
        <w:t xml:space="preserve"> werden</w:t>
      </w:r>
      <w:r w:rsidR="00CA5444" w:rsidRPr="006D390E">
        <w:rPr>
          <w:color w:val="000000"/>
          <w:lang w:val="de-CH"/>
        </w:rPr>
        <w:t xml:space="preserve"> von Trägern der Kinder- und Jugendarbeit </w:t>
      </w:r>
      <w:r w:rsidR="00F24B1F">
        <w:rPr>
          <w:color w:val="000000"/>
          <w:lang w:val="de-CH"/>
        </w:rPr>
        <w:t xml:space="preserve">ausgerichtet, </w:t>
      </w:r>
      <w:r w:rsidR="00CA5444" w:rsidRPr="006D390E">
        <w:rPr>
          <w:color w:val="000000"/>
          <w:lang w:val="de-CH"/>
        </w:rPr>
        <w:t xml:space="preserve">in Kooperation mit der Stadt oder seltener in </w:t>
      </w:r>
      <w:r w:rsidR="00CA5444" w:rsidRPr="005955F4">
        <w:rPr>
          <w:color w:val="000000"/>
          <w:lang w:val="de-CH"/>
        </w:rPr>
        <w:t xml:space="preserve">Kooperation mit der Behindertenhilfe. Eine </w:t>
      </w:r>
      <w:r w:rsidR="00F24B1F" w:rsidRPr="005955F4">
        <w:rPr>
          <w:color w:val="000000"/>
          <w:lang w:val="de-CH"/>
        </w:rPr>
        <w:t>Fachperson</w:t>
      </w:r>
      <w:r w:rsidR="00CA5444" w:rsidRPr="005955F4">
        <w:rPr>
          <w:color w:val="000000"/>
          <w:lang w:val="de-CH"/>
        </w:rPr>
        <w:t xml:space="preserve"> </w:t>
      </w:r>
      <w:r w:rsidR="00AC6F93" w:rsidRPr="005955F4">
        <w:rPr>
          <w:color w:val="000000"/>
          <w:lang w:val="de-CH"/>
        </w:rPr>
        <w:t xml:space="preserve">erzählt </w:t>
      </w:r>
      <w:r w:rsidR="00CA5444" w:rsidRPr="005955F4">
        <w:rPr>
          <w:color w:val="000000"/>
          <w:lang w:val="de-CH"/>
        </w:rPr>
        <w:t>von einem inklusiven Malkurs in den Sommerferien. Um diesen durchführen zu können, wurden Assisten</w:t>
      </w:r>
      <w:r w:rsidR="00065FCD">
        <w:rPr>
          <w:color w:val="000000"/>
          <w:lang w:val="de-CH"/>
        </w:rPr>
        <w:t>t:innen</w:t>
      </w:r>
      <w:r w:rsidR="00CA5444" w:rsidRPr="005955F4">
        <w:rPr>
          <w:color w:val="000000"/>
          <w:lang w:val="de-CH"/>
        </w:rPr>
        <w:t xml:space="preserve"> über einen Verein der Behindertenhilfe akquiriert. </w:t>
      </w:r>
    </w:p>
    <w:p w14:paraId="026A27D5" w14:textId="00392BC2" w:rsidR="00307121" w:rsidRDefault="00CA5444" w:rsidP="009D23EB">
      <w:pPr>
        <w:pStyle w:val="Zitat1"/>
        <w:rPr>
          <w:lang w:val="de-CH"/>
        </w:rPr>
      </w:pPr>
      <w:r w:rsidRPr="009D23EB">
        <w:rPr>
          <w:lang w:val="de-CH"/>
        </w:rPr>
        <w:t>Und da ist Inklusion auch immer sehr gefragt. Wir haben jetzt aktuell in den Sommerferien zum Beispiel ein</w:t>
      </w:r>
      <w:r w:rsidR="00307121">
        <w:rPr>
          <w:lang w:val="de-CH"/>
        </w:rPr>
        <w:t>en</w:t>
      </w:r>
      <w:r w:rsidRPr="009D23EB">
        <w:rPr>
          <w:lang w:val="de-CH"/>
        </w:rPr>
        <w:t xml:space="preserve"> Kurs dabei, da sind alleine </w:t>
      </w:r>
      <w:r w:rsidR="001878C0" w:rsidRPr="009D23EB">
        <w:rPr>
          <w:lang w:val="de-CH"/>
        </w:rPr>
        <w:t>drei</w:t>
      </w:r>
      <w:r w:rsidRPr="009D23EB">
        <w:rPr>
          <w:lang w:val="de-CH"/>
        </w:rPr>
        <w:t xml:space="preserve"> Jugendliche mit Behinderung drin. Den haben wir dann nat</w:t>
      </w:r>
      <w:r w:rsidRPr="009D23EB">
        <w:rPr>
          <w:rFonts w:hint="cs"/>
          <w:lang w:val="de-CH"/>
        </w:rPr>
        <w:t>ü</w:t>
      </w:r>
      <w:r w:rsidRPr="009D23EB">
        <w:rPr>
          <w:lang w:val="de-CH"/>
        </w:rPr>
        <w:t>rlich auch personell ein bisschen aufgestockt.</w:t>
      </w:r>
    </w:p>
    <w:p w14:paraId="1E09A02C" w14:textId="5B7DD0D8" w:rsidR="00A368FD" w:rsidRPr="006D390E" w:rsidRDefault="00CA5444" w:rsidP="00734550">
      <w:pPr>
        <w:pStyle w:val="Textkrper"/>
        <w:ind w:firstLine="0"/>
        <w:rPr>
          <w:lang w:val="de-CH"/>
        </w:rPr>
      </w:pPr>
      <w:r w:rsidRPr="005955F4">
        <w:rPr>
          <w:color w:val="000000"/>
          <w:lang w:val="de-CH"/>
        </w:rPr>
        <w:t xml:space="preserve">Fachkräfte der </w:t>
      </w:r>
      <w:r w:rsidR="00307121" w:rsidRPr="00307121">
        <w:rPr>
          <w:color w:val="000000"/>
          <w:lang w:val="de-CH"/>
        </w:rPr>
        <w:t xml:space="preserve">Kinder- und Jugendarbeit </w:t>
      </w:r>
      <w:r w:rsidRPr="005955F4">
        <w:rPr>
          <w:color w:val="000000"/>
          <w:lang w:val="de-CH"/>
        </w:rPr>
        <w:t>berichten</w:t>
      </w:r>
      <w:r w:rsidR="00404C84" w:rsidRPr="005955F4">
        <w:rPr>
          <w:color w:val="000000"/>
          <w:lang w:val="de-CH"/>
        </w:rPr>
        <w:t xml:space="preserve"> weniger</w:t>
      </w:r>
      <w:r w:rsidRPr="005955F4">
        <w:rPr>
          <w:color w:val="000000"/>
          <w:lang w:val="de-CH"/>
        </w:rPr>
        <w:t xml:space="preserve"> vo</w:t>
      </w:r>
      <w:r w:rsidR="001E4575" w:rsidRPr="005955F4">
        <w:rPr>
          <w:color w:val="000000"/>
          <w:lang w:val="de-CH"/>
        </w:rPr>
        <w:t xml:space="preserve">n </w:t>
      </w:r>
      <w:r w:rsidR="0058772B" w:rsidRPr="005955F4">
        <w:rPr>
          <w:color w:val="000000"/>
          <w:lang w:val="de-CH"/>
        </w:rPr>
        <w:t xml:space="preserve">der </w:t>
      </w:r>
      <w:r w:rsidR="001E4575" w:rsidRPr="005955F4">
        <w:rPr>
          <w:color w:val="000000"/>
          <w:lang w:val="de-CH"/>
        </w:rPr>
        <w:t>Inklusion als von</w:t>
      </w:r>
      <w:r w:rsidRPr="005955F4">
        <w:rPr>
          <w:color w:val="000000"/>
          <w:lang w:val="de-CH"/>
        </w:rPr>
        <w:t xml:space="preserve"> der Integration einzelner Besucher</w:t>
      </w:r>
      <w:r w:rsidR="00350E40" w:rsidRPr="005955F4">
        <w:rPr>
          <w:color w:val="000000"/>
          <w:lang w:val="de-CH"/>
        </w:rPr>
        <w:t>:</w:t>
      </w:r>
      <w:r w:rsidRPr="005955F4">
        <w:rPr>
          <w:color w:val="000000"/>
          <w:lang w:val="de-CH"/>
        </w:rPr>
        <w:t>innen mit Behinderung</w:t>
      </w:r>
      <w:r w:rsidR="001E42FD" w:rsidRPr="005955F4">
        <w:rPr>
          <w:color w:val="000000"/>
          <w:lang w:val="de-CH"/>
        </w:rPr>
        <w:t>:</w:t>
      </w:r>
      <w:r w:rsidRPr="005955F4">
        <w:rPr>
          <w:color w:val="000000"/>
          <w:lang w:val="de-CH"/>
        </w:rPr>
        <w:t xml:space="preserve"> </w:t>
      </w:r>
      <w:r w:rsidR="008B3126" w:rsidRPr="005955F4">
        <w:rPr>
          <w:color w:val="000000"/>
          <w:lang w:val="de-CH"/>
        </w:rPr>
        <w:t>«</w:t>
      </w:r>
      <w:r w:rsidRPr="009D23EB">
        <w:rPr>
          <w:color w:val="000000"/>
          <w:lang w:val="de-CH"/>
        </w:rPr>
        <w:t>Nur machen wir heute Einzelintegration, weil so viele Jugendliche mit Behinderung kommen nicht gleichzeitig</w:t>
      </w:r>
      <w:r w:rsidR="00D73AD8">
        <w:rPr>
          <w:color w:val="000000"/>
          <w:lang w:val="de-CH"/>
        </w:rPr>
        <w:t>.</w:t>
      </w:r>
      <w:r w:rsidR="008B3126" w:rsidRPr="009D23EB">
        <w:rPr>
          <w:rFonts w:hint="cs"/>
          <w:color w:val="000000"/>
          <w:lang w:val="de-CH"/>
        </w:rPr>
        <w:t>»</w:t>
      </w:r>
      <w:r w:rsidRPr="009D23EB">
        <w:rPr>
          <w:color w:val="000000"/>
          <w:lang w:val="de-CH"/>
        </w:rPr>
        <w:t xml:space="preserve"> </w:t>
      </w:r>
      <w:r w:rsidRPr="005955F4">
        <w:rPr>
          <w:color w:val="000000"/>
          <w:lang w:val="de-CH"/>
        </w:rPr>
        <w:t xml:space="preserve">Insgesamt wird deutlich, dass die vorhandenen inklusiven Angebote den Bedarf nicht </w:t>
      </w:r>
      <w:r w:rsidR="000D17DA" w:rsidRPr="005955F4">
        <w:rPr>
          <w:color w:val="000000"/>
          <w:lang w:val="de-CH"/>
        </w:rPr>
        <w:t>decken,</w:t>
      </w:r>
      <w:r w:rsidR="0099324C">
        <w:rPr>
          <w:color w:val="000000"/>
          <w:lang w:val="de-CH"/>
        </w:rPr>
        <w:t xml:space="preserve"> wie die Aussage einer Fachkraft der Kinder- und Jugendarbeit zeigt:</w:t>
      </w:r>
    </w:p>
    <w:p w14:paraId="62301A29" w14:textId="38C8F72F" w:rsidR="00497219" w:rsidRPr="006D390E" w:rsidRDefault="00CA5444" w:rsidP="00734550">
      <w:pPr>
        <w:pStyle w:val="Zitat1"/>
        <w:rPr>
          <w:lang w:val="de-CH"/>
        </w:rPr>
      </w:pPr>
      <w:r w:rsidRPr="006D390E">
        <w:rPr>
          <w:lang w:val="de-CH"/>
        </w:rPr>
        <w:t>Also was mi</w:t>
      </w:r>
      <w:r w:rsidR="00E314B4" w:rsidRPr="006D390E">
        <w:rPr>
          <w:lang w:val="de-CH"/>
        </w:rPr>
        <w:t>r</w:t>
      </w:r>
      <w:r w:rsidRPr="006D390E">
        <w:rPr>
          <w:lang w:val="de-CH"/>
        </w:rPr>
        <w:t xml:space="preserve"> fehlt, ist wirklich noch mehr Inklusion. Also da</w:t>
      </w:r>
      <w:r w:rsidR="00E314B4" w:rsidRPr="006D390E">
        <w:rPr>
          <w:lang w:val="de-CH"/>
        </w:rPr>
        <w:t>s</w:t>
      </w:r>
      <w:r w:rsidRPr="006D390E">
        <w:rPr>
          <w:lang w:val="de-CH"/>
        </w:rPr>
        <w:t>s es sich nicht nur auf die Behinderten konzentriert. Also alle diese Aktivitäten, die jetzt auch meine Tochter mitmacht, die haben mal mit was Inklusivem angefangen, aber jetzt sind es nur noch Behinderten-Gruppen</w:t>
      </w:r>
      <w:r w:rsidR="0099324C">
        <w:rPr>
          <w:lang w:val="de-CH"/>
        </w:rPr>
        <w:t>.</w:t>
      </w:r>
    </w:p>
    <w:p w14:paraId="6A6894FF" w14:textId="69565C87" w:rsidR="00CA5444" w:rsidRDefault="00FE6BC0" w:rsidP="009C26E3">
      <w:pPr>
        <w:pStyle w:val="Textkrper"/>
        <w:ind w:firstLine="0"/>
        <w:rPr>
          <w:lang w:val="de-CH"/>
        </w:rPr>
      </w:pPr>
      <w:r>
        <w:rPr>
          <w:lang w:val="de-CH"/>
        </w:rPr>
        <w:t xml:space="preserve">Verschiedene Barrieren erschweren </w:t>
      </w:r>
      <w:r w:rsidR="009C2E8D">
        <w:rPr>
          <w:lang w:val="de-CH"/>
        </w:rPr>
        <w:t xml:space="preserve">es, </w:t>
      </w:r>
      <w:r w:rsidR="007C1D83">
        <w:rPr>
          <w:lang w:val="de-CH"/>
        </w:rPr>
        <w:t>inklusive Freizeit</w:t>
      </w:r>
      <w:r w:rsidR="009C2E8D">
        <w:rPr>
          <w:lang w:val="de-CH"/>
        </w:rPr>
        <w:t>angebote</w:t>
      </w:r>
      <w:r w:rsidR="00DD7ABA">
        <w:rPr>
          <w:lang w:val="de-CH"/>
        </w:rPr>
        <w:t xml:space="preserve"> der Kinder- und Jugendarbeit</w:t>
      </w:r>
      <w:r w:rsidR="009C2E8D">
        <w:rPr>
          <w:lang w:val="de-CH"/>
        </w:rPr>
        <w:t xml:space="preserve"> zu gestalten</w:t>
      </w:r>
      <w:r w:rsidR="006A0B88">
        <w:rPr>
          <w:lang w:val="de-CH"/>
        </w:rPr>
        <w:t>, zu finden</w:t>
      </w:r>
      <w:r w:rsidR="00DD7ABA">
        <w:rPr>
          <w:lang w:val="de-CH"/>
        </w:rPr>
        <w:t xml:space="preserve"> und zu nutzen und </w:t>
      </w:r>
      <w:r w:rsidR="004A44DF">
        <w:rPr>
          <w:lang w:val="de-CH"/>
        </w:rPr>
        <w:t xml:space="preserve">somit </w:t>
      </w:r>
      <w:r w:rsidR="00B726A6">
        <w:rPr>
          <w:lang w:val="de-CH"/>
        </w:rPr>
        <w:t>Inklusion zu ermöglichen.</w:t>
      </w:r>
      <w:r w:rsidR="007C1D83">
        <w:rPr>
          <w:lang w:val="de-CH"/>
        </w:rPr>
        <w:t xml:space="preserve"> </w:t>
      </w:r>
      <w:r w:rsidR="00CA5444" w:rsidRPr="006D390E">
        <w:rPr>
          <w:lang w:val="de-CH"/>
        </w:rPr>
        <w:t>Als gro</w:t>
      </w:r>
      <w:r w:rsidR="00B07DA3">
        <w:rPr>
          <w:lang w:val="de-CH"/>
        </w:rPr>
        <w:t>ss</w:t>
      </w:r>
      <w:r w:rsidR="00CA5444" w:rsidRPr="006D390E">
        <w:rPr>
          <w:lang w:val="de-CH"/>
        </w:rPr>
        <w:t xml:space="preserve">e Barriere </w:t>
      </w:r>
      <w:r w:rsidR="00781390">
        <w:rPr>
          <w:lang w:val="de-CH"/>
        </w:rPr>
        <w:t xml:space="preserve">identifizieren die Expert:innen </w:t>
      </w:r>
      <w:r w:rsidR="00CA5444" w:rsidRPr="006D390E">
        <w:rPr>
          <w:lang w:val="de-CH"/>
        </w:rPr>
        <w:t xml:space="preserve">politisch-systemische Rahmenbedingungen und die Finanzierung von Angeboten. </w:t>
      </w:r>
      <w:r w:rsidR="00335669">
        <w:rPr>
          <w:lang w:val="de-CH"/>
        </w:rPr>
        <w:t xml:space="preserve">Auch ein Mangel an </w:t>
      </w:r>
      <w:r w:rsidR="00AC15D0">
        <w:rPr>
          <w:lang w:val="de-CH"/>
        </w:rPr>
        <w:t xml:space="preserve">gut ausgebildetem </w:t>
      </w:r>
      <w:r w:rsidR="00335669">
        <w:rPr>
          <w:lang w:val="de-CH"/>
        </w:rPr>
        <w:t>Personal kann eine Barriere sein</w:t>
      </w:r>
      <w:r w:rsidR="001150B3">
        <w:rPr>
          <w:lang w:val="de-CH"/>
        </w:rPr>
        <w:t>.</w:t>
      </w:r>
      <w:r w:rsidR="002C2394">
        <w:rPr>
          <w:lang w:val="de-CH"/>
        </w:rPr>
        <w:t xml:space="preserve"> </w:t>
      </w:r>
      <w:r w:rsidR="00744B34">
        <w:rPr>
          <w:lang w:val="de-CH"/>
        </w:rPr>
        <w:t>Denn n</w:t>
      </w:r>
      <w:r w:rsidR="00CA5444" w:rsidRPr="006D390E">
        <w:rPr>
          <w:lang w:val="de-CH"/>
        </w:rPr>
        <w:t xml:space="preserve">ur </w:t>
      </w:r>
      <w:r w:rsidR="001150B3">
        <w:rPr>
          <w:lang w:val="de-CH"/>
        </w:rPr>
        <w:t>mit genügend Fachkräften</w:t>
      </w:r>
      <w:r w:rsidR="00CA5444" w:rsidRPr="006D390E">
        <w:rPr>
          <w:lang w:val="de-CH"/>
        </w:rPr>
        <w:t xml:space="preserve"> können die Bedürfnisse der Besuche</w:t>
      </w:r>
      <w:r w:rsidR="00350E40">
        <w:rPr>
          <w:lang w:val="de-CH"/>
        </w:rPr>
        <w:t>nd</w:t>
      </w:r>
      <w:r w:rsidR="00CA5444" w:rsidRPr="006D390E">
        <w:rPr>
          <w:lang w:val="de-CH"/>
        </w:rPr>
        <w:t xml:space="preserve">en erfüllt und Netzwerkarbeit betrieben werden. </w:t>
      </w:r>
      <w:r w:rsidR="004467D9">
        <w:rPr>
          <w:lang w:val="de-CH"/>
        </w:rPr>
        <w:t>Zu wenig</w:t>
      </w:r>
      <w:r w:rsidR="00CA5444" w:rsidRPr="006D390E">
        <w:rPr>
          <w:lang w:val="de-CH"/>
        </w:rPr>
        <w:t xml:space="preserve"> Personal erschwert auch Kooperationen und die gemeinsame Ausgestaltung von inklusiver Jugendarbeit</w:t>
      </w:r>
      <w:r w:rsidR="00497219" w:rsidRPr="006D390E">
        <w:rPr>
          <w:lang w:val="de-CH"/>
        </w:rPr>
        <w:t>.</w:t>
      </w:r>
      <w:r w:rsidR="00CA5444" w:rsidRPr="006D390E">
        <w:rPr>
          <w:lang w:val="de-CH"/>
        </w:rPr>
        <w:t xml:space="preserve"> </w:t>
      </w:r>
      <w:r w:rsidR="00497219" w:rsidRPr="006D390E">
        <w:rPr>
          <w:lang w:val="de-CH"/>
        </w:rPr>
        <w:t>M</w:t>
      </w:r>
      <w:r w:rsidR="00CA5444" w:rsidRPr="006D390E">
        <w:rPr>
          <w:lang w:val="de-CH"/>
        </w:rPr>
        <w:t>it dem Einsatz von ehrenamtlichen Assisten</w:t>
      </w:r>
      <w:r w:rsidR="00A20495">
        <w:rPr>
          <w:lang w:val="de-CH"/>
        </w:rPr>
        <w:t>t:innen</w:t>
      </w:r>
      <w:r w:rsidR="00CA5444" w:rsidRPr="006D390E">
        <w:rPr>
          <w:lang w:val="de-CH"/>
        </w:rPr>
        <w:t xml:space="preserve"> </w:t>
      </w:r>
      <w:r w:rsidR="00E314B4" w:rsidRPr="006D390E">
        <w:rPr>
          <w:lang w:val="de-CH"/>
        </w:rPr>
        <w:t xml:space="preserve">wird </w:t>
      </w:r>
      <w:r w:rsidR="00CA5444" w:rsidRPr="006D390E">
        <w:rPr>
          <w:lang w:val="de-CH"/>
        </w:rPr>
        <w:t>versucht</w:t>
      </w:r>
      <w:r w:rsidR="00E314B4" w:rsidRPr="006D390E">
        <w:rPr>
          <w:lang w:val="de-CH"/>
        </w:rPr>
        <w:t>,</w:t>
      </w:r>
      <w:r w:rsidR="00CA5444" w:rsidRPr="006D390E">
        <w:rPr>
          <w:lang w:val="de-CH"/>
        </w:rPr>
        <w:t xml:space="preserve"> </w:t>
      </w:r>
      <w:r w:rsidR="00C03A92">
        <w:rPr>
          <w:lang w:val="de-CH"/>
        </w:rPr>
        <w:t>diesem Mangel entgegenzuwirken</w:t>
      </w:r>
      <w:r w:rsidR="00CA5444" w:rsidRPr="006D390E">
        <w:rPr>
          <w:lang w:val="de-CH"/>
        </w:rPr>
        <w:t>. Ohne ehrenamtliche Assisten</w:t>
      </w:r>
      <w:r w:rsidR="00D32AC6">
        <w:rPr>
          <w:lang w:val="de-CH"/>
        </w:rPr>
        <w:t>t:innen</w:t>
      </w:r>
      <w:r w:rsidR="00CA5444" w:rsidRPr="006D390E">
        <w:rPr>
          <w:lang w:val="de-CH"/>
        </w:rPr>
        <w:t>, die eine Brückenfunktion</w:t>
      </w:r>
      <w:r w:rsidR="0099324C">
        <w:rPr>
          <w:lang w:val="de-CH"/>
        </w:rPr>
        <w:t xml:space="preserve"> zwischen den Jugendlichen mit und ohne Behinderungen</w:t>
      </w:r>
      <w:r w:rsidR="00CA5444" w:rsidRPr="006D390E">
        <w:rPr>
          <w:lang w:val="de-CH"/>
        </w:rPr>
        <w:t xml:space="preserve"> übernehmen</w:t>
      </w:r>
      <w:r w:rsidR="0099324C">
        <w:rPr>
          <w:lang w:val="de-CH"/>
        </w:rPr>
        <w:t xml:space="preserve"> können</w:t>
      </w:r>
      <w:r w:rsidR="00CA5444" w:rsidRPr="006D390E">
        <w:rPr>
          <w:lang w:val="de-CH"/>
        </w:rPr>
        <w:t xml:space="preserve">, wären viele Angebote nicht inklusiv nutzbar. </w:t>
      </w:r>
      <w:r w:rsidR="000F2F07">
        <w:rPr>
          <w:lang w:val="de-CH"/>
        </w:rPr>
        <w:t>Schliesslich</w:t>
      </w:r>
      <w:r w:rsidR="000F2F07" w:rsidRPr="006D390E">
        <w:rPr>
          <w:lang w:val="de-CH"/>
        </w:rPr>
        <w:t xml:space="preserve"> </w:t>
      </w:r>
      <w:r w:rsidR="00FC5D3A">
        <w:rPr>
          <w:lang w:val="de-CH"/>
        </w:rPr>
        <w:t>bezeichnen Expert:innen der</w:t>
      </w:r>
      <w:r w:rsidR="00500B02" w:rsidRPr="006F299A">
        <w:rPr>
          <w:lang w:val="de-CH"/>
        </w:rPr>
        <w:t xml:space="preserve"> </w:t>
      </w:r>
      <w:r w:rsidR="00500B02" w:rsidRPr="00500B02">
        <w:rPr>
          <w:lang w:val="de-CH"/>
        </w:rPr>
        <w:t>Kinder- und Jugendarbeit</w:t>
      </w:r>
      <w:r w:rsidR="00FC5D3A" w:rsidRPr="006D390E">
        <w:rPr>
          <w:lang w:val="de-CH"/>
        </w:rPr>
        <w:t xml:space="preserve"> </w:t>
      </w:r>
      <w:r w:rsidR="000F2F07">
        <w:rPr>
          <w:lang w:val="de-CH"/>
        </w:rPr>
        <w:t xml:space="preserve">auch </w:t>
      </w:r>
      <w:r w:rsidR="00497219" w:rsidRPr="006D390E">
        <w:rPr>
          <w:lang w:val="de-CH"/>
        </w:rPr>
        <w:t>f</w:t>
      </w:r>
      <w:r w:rsidR="00CA5444" w:rsidRPr="006D390E">
        <w:rPr>
          <w:lang w:val="de-CH"/>
        </w:rPr>
        <w:t>ehlendes Wissen über behinder</w:t>
      </w:r>
      <w:r w:rsidR="00E314B4" w:rsidRPr="006D390E">
        <w:rPr>
          <w:lang w:val="de-CH"/>
        </w:rPr>
        <w:t>ungs</w:t>
      </w:r>
      <w:r w:rsidR="00CA5444" w:rsidRPr="006D390E">
        <w:rPr>
          <w:lang w:val="de-CH"/>
        </w:rPr>
        <w:t>spezifische Anforderungen als Barriere</w:t>
      </w:r>
      <w:r w:rsidR="000F2F07">
        <w:rPr>
          <w:lang w:val="de-CH"/>
        </w:rPr>
        <w:t>.</w:t>
      </w:r>
      <w:r w:rsidR="00CA5444" w:rsidRPr="006D390E">
        <w:rPr>
          <w:lang w:val="de-CH"/>
        </w:rPr>
        <w:t xml:space="preserve"> </w:t>
      </w:r>
      <w:r w:rsidR="000F2F07">
        <w:rPr>
          <w:lang w:val="de-CH"/>
        </w:rPr>
        <w:t xml:space="preserve">Aus diesem Grund </w:t>
      </w:r>
      <w:r w:rsidR="000E7AC6">
        <w:rPr>
          <w:lang w:val="de-CH"/>
        </w:rPr>
        <w:t>sehen</w:t>
      </w:r>
      <w:r w:rsidR="001C1D76">
        <w:rPr>
          <w:lang w:val="de-CH"/>
        </w:rPr>
        <w:t xml:space="preserve"> sie</w:t>
      </w:r>
      <w:r w:rsidR="00CA5444" w:rsidRPr="006D390E">
        <w:rPr>
          <w:lang w:val="de-CH"/>
        </w:rPr>
        <w:t xml:space="preserve"> Schulungen zum Thema Inklusion und Kooperationen </w:t>
      </w:r>
      <w:r w:rsidR="00497219" w:rsidRPr="006D390E">
        <w:rPr>
          <w:lang w:val="de-CH"/>
        </w:rPr>
        <w:t>auch für ehrenamtliche Helfer</w:t>
      </w:r>
      <w:r w:rsidR="00043871">
        <w:rPr>
          <w:lang w:val="de-CH"/>
        </w:rPr>
        <w:t>:</w:t>
      </w:r>
      <w:r w:rsidR="00497219" w:rsidRPr="006D390E">
        <w:rPr>
          <w:lang w:val="de-CH"/>
        </w:rPr>
        <w:t xml:space="preserve">innen </w:t>
      </w:r>
      <w:r w:rsidR="00CA5444" w:rsidRPr="006D390E">
        <w:rPr>
          <w:lang w:val="de-CH"/>
        </w:rPr>
        <w:t>als notwendig an.</w:t>
      </w:r>
    </w:p>
    <w:p w14:paraId="7E736C99" w14:textId="312887ED" w:rsidR="009B5C13" w:rsidRPr="006D390E" w:rsidRDefault="00A4789E" w:rsidP="006F299A">
      <w:pPr>
        <w:pStyle w:val="Textkrper"/>
        <w:rPr>
          <w:lang w:val="de-CH"/>
        </w:rPr>
      </w:pPr>
      <w:r w:rsidRPr="00707EC4">
        <w:rPr>
          <w:noProof/>
          <w:lang w:val="de-DE" w:eastAsia="de-DE"/>
        </w:rPr>
        <mc:AlternateContent>
          <mc:Choice Requires="wps">
            <w:drawing>
              <wp:anchor distT="45720" distB="45720" distL="46990" distR="46990" simplePos="0" relativeHeight="251658241" behindDoc="0" locked="0" layoutInCell="1" allowOverlap="0" wp14:anchorId="5B016BBE" wp14:editId="68D02850">
                <wp:simplePos x="0" y="0"/>
                <wp:positionH relativeFrom="page">
                  <wp:align>left</wp:align>
                </wp:positionH>
                <wp:positionV relativeFrom="paragraph">
                  <wp:posOffset>1437005</wp:posOffset>
                </wp:positionV>
                <wp:extent cx="5175250" cy="476250"/>
                <wp:effectExtent l="0" t="0" r="0" b="0"/>
                <wp:wrapTopAndBottom/>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76250"/>
                        </a:xfrm>
                        <a:prstGeom prst="rect">
                          <a:avLst/>
                        </a:prstGeom>
                        <a:noFill/>
                        <a:ln w="9525">
                          <a:noFill/>
                          <a:miter lim="800000"/>
                          <a:headEnd/>
                          <a:tailEnd/>
                        </a:ln>
                      </wps:spPr>
                      <wps:txbx>
                        <w:txbxContent>
                          <w:p w14:paraId="2C9AEC19" w14:textId="008B3C54" w:rsidR="00707EC4" w:rsidRPr="00707EC4" w:rsidRDefault="00707EC4" w:rsidP="00707EC4">
                            <w:pPr>
                              <w:pStyle w:val="Hervorhebung1"/>
                              <w:rPr>
                                <w:lang w:val="de-CH"/>
                              </w:rPr>
                            </w:pPr>
                            <w:r w:rsidRPr="00707EC4">
                              <w:rPr>
                                <w:lang w:val="de-CH"/>
                              </w:rPr>
                              <w:t>W</w:t>
                            </w:r>
                            <w:r w:rsidRPr="00707EC4">
                              <w:rPr>
                                <w:rFonts w:hint="cs"/>
                                <w:lang w:val="de-CH"/>
                              </w:rPr>
                              <w:t>ä</w:t>
                            </w:r>
                            <w:r w:rsidRPr="00707EC4">
                              <w:rPr>
                                <w:lang w:val="de-CH"/>
                              </w:rPr>
                              <w:t>hrend sich die Kinder- und Jugendarbeit als elternfreier Raum versteht, betonen Fachkr</w:t>
                            </w:r>
                            <w:r w:rsidRPr="00707EC4">
                              <w:rPr>
                                <w:rFonts w:hint="cs"/>
                                <w:lang w:val="de-CH"/>
                              </w:rPr>
                              <w:t>ä</w:t>
                            </w:r>
                            <w:r w:rsidRPr="00707EC4">
                              <w:rPr>
                                <w:lang w:val="de-CH"/>
                              </w:rPr>
                              <w:t>fte der Behindertenhilfe die zentrale Rolle der Eltern</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16BBE" id="Text Box 6" o:spid="_x0000_s1027" type="#_x0000_t202" alt="&quot;&quot;" style="position:absolute;left:0;text-align:left;margin-left:0;margin-top:113.15pt;width:407.5pt;height:37.5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" o:allowoverlap="f" filled="f" stroked="f">
                <v:textbox inset="29mm,,2.5mm">
                  <w:txbxContent>
                    <w:p w14:paraId="2C9AEC19" w14:textId="008B3C54" w:rsidR="00707EC4" w:rsidRPr="00707EC4" w:rsidRDefault="00707EC4" w:rsidP="00707EC4">
                      <w:pPr>
                        <w:pStyle w:val="Hervorhebung1"/>
                        <w:rPr>
                          <w:lang w:val="de-CH"/>
                        </w:rPr>
                      </w:pPr>
                      <w:r w:rsidRPr="00707EC4">
                        <w:rPr>
                          <w:lang w:val="de-CH"/>
                        </w:rPr>
                        <w:t>W</w:t>
                      </w:r>
                      <w:r w:rsidRPr="00707EC4">
                        <w:rPr>
                          <w:rFonts w:hint="cs"/>
                          <w:lang w:val="de-CH"/>
                        </w:rPr>
                        <w:t>ä</w:t>
                      </w:r>
                      <w:r w:rsidRPr="00707EC4">
                        <w:rPr>
                          <w:lang w:val="de-CH"/>
                        </w:rPr>
                        <w:t>hrend sich die Kinder- und Jugendarbeit als elternfreier Raum versteht, betonen Fachkr</w:t>
                      </w:r>
                      <w:r w:rsidRPr="00707EC4">
                        <w:rPr>
                          <w:rFonts w:hint="cs"/>
                          <w:lang w:val="de-CH"/>
                        </w:rPr>
                        <w:t>ä</w:t>
                      </w:r>
                      <w:r w:rsidRPr="00707EC4">
                        <w:rPr>
                          <w:lang w:val="de-CH"/>
                        </w:rPr>
                        <w:t>fte der Behindertenhilfe die zentrale Rolle der Eltern</w:t>
                      </w:r>
                      <w:r>
                        <w:rPr>
                          <w:lang w:val="de-CH"/>
                        </w:rPr>
                        <w:t>.</w:t>
                      </w:r>
                    </w:p>
                  </w:txbxContent>
                </v:textbox>
                <w10:wrap type="topAndBottom" anchorx="page"/>
              </v:shape>
            </w:pict>
          </mc:Fallback>
        </mc:AlternateContent>
      </w:r>
      <w:r w:rsidR="009B5C13">
        <w:rPr>
          <w:lang w:val="de-CH"/>
        </w:rPr>
        <w:t xml:space="preserve">Damit Inklusion funktioniert, scheint der Wille der </w:t>
      </w:r>
      <w:r w:rsidR="009B5C13" w:rsidRPr="00806F9D">
        <w:rPr>
          <w:lang w:val="de-CH"/>
        </w:rPr>
        <w:t>Kinder- und Jugendarbeit</w:t>
      </w:r>
      <w:r w:rsidR="009B5C13">
        <w:rPr>
          <w:lang w:val="de-CH"/>
        </w:rPr>
        <w:t>,</w:t>
      </w:r>
      <w:r w:rsidR="009B5C13" w:rsidRPr="00806F9D">
        <w:rPr>
          <w:lang w:val="de-CH"/>
        </w:rPr>
        <w:t xml:space="preserve"> </w:t>
      </w:r>
      <w:r w:rsidR="009B5C13">
        <w:rPr>
          <w:lang w:val="de-CH"/>
        </w:rPr>
        <w:t>bestehende Angebote zu öffnen,</w:t>
      </w:r>
      <w:r w:rsidR="009B5C13" w:rsidRPr="00806F9D">
        <w:rPr>
          <w:lang w:val="de-CH"/>
        </w:rPr>
        <w:t xml:space="preserve"> </w:t>
      </w:r>
      <w:r w:rsidR="009B5C13">
        <w:rPr>
          <w:lang w:val="de-CH"/>
        </w:rPr>
        <w:t xml:space="preserve">ausschlaggebend zu sein. </w:t>
      </w:r>
      <w:r w:rsidR="009B5C13" w:rsidRPr="006D390E">
        <w:rPr>
          <w:lang w:val="de-CH"/>
        </w:rPr>
        <w:t>D</w:t>
      </w:r>
      <w:r w:rsidR="009B5C13">
        <w:rPr>
          <w:lang w:val="de-CH"/>
        </w:rPr>
        <w:t xml:space="preserve">ie Fachkräfte der </w:t>
      </w:r>
      <w:r w:rsidR="009B5C13" w:rsidRPr="00806F9D">
        <w:rPr>
          <w:lang w:val="de-CH"/>
        </w:rPr>
        <w:t xml:space="preserve">Kinder- und Jugendarbeit </w:t>
      </w:r>
      <w:r w:rsidR="009B5C13">
        <w:rPr>
          <w:lang w:val="de-CH"/>
        </w:rPr>
        <w:t>identifizieren d</w:t>
      </w:r>
      <w:r w:rsidR="009B5C13" w:rsidRPr="006D390E">
        <w:rPr>
          <w:lang w:val="de-CH"/>
        </w:rPr>
        <w:t>e</w:t>
      </w:r>
      <w:r w:rsidR="009B5C13">
        <w:rPr>
          <w:lang w:val="de-CH"/>
        </w:rPr>
        <w:t xml:space="preserve">n </w:t>
      </w:r>
      <w:r w:rsidR="009B5C13" w:rsidRPr="006D390E">
        <w:rPr>
          <w:lang w:val="de-CH"/>
        </w:rPr>
        <w:t xml:space="preserve">Wunsch nach Kooperationen mit dem </w:t>
      </w:r>
      <w:r w:rsidR="009B5C13">
        <w:rPr>
          <w:lang w:val="de-CH"/>
        </w:rPr>
        <w:t>«</w:t>
      </w:r>
      <w:r w:rsidR="009B5C13" w:rsidRPr="006D390E">
        <w:rPr>
          <w:lang w:val="de-CH"/>
        </w:rPr>
        <w:t>Nachbarsystem Behindertenhilfe</w:t>
      </w:r>
      <w:r w:rsidR="009B5C13">
        <w:rPr>
          <w:lang w:val="de-CH"/>
        </w:rPr>
        <w:t>»</w:t>
      </w:r>
      <w:r w:rsidR="009B5C13" w:rsidRPr="006D390E">
        <w:rPr>
          <w:lang w:val="de-CH"/>
        </w:rPr>
        <w:t xml:space="preserve"> und de</w:t>
      </w:r>
      <w:r w:rsidR="009B5C13">
        <w:rPr>
          <w:lang w:val="de-CH"/>
        </w:rPr>
        <w:t>n</w:t>
      </w:r>
      <w:r w:rsidR="009B5C13" w:rsidRPr="006D390E">
        <w:rPr>
          <w:lang w:val="de-CH"/>
        </w:rPr>
        <w:t xml:space="preserve"> Wissenstransfer als Bedingungen für Inklusion.</w:t>
      </w:r>
      <w:r w:rsidR="009B5C13">
        <w:rPr>
          <w:lang w:val="de-CH"/>
        </w:rPr>
        <w:t xml:space="preserve"> </w:t>
      </w:r>
      <w:r w:rsidR="009B5C13" w:rsidRPr="006D390E">
        <w:rPr>
          <w:lang w:val="de-CH"/>
        </w:rPr>
        <w:t>Es zeigt sich, dass Jugendliche mit (geistigen) Behinderungen eher die Angebote der Jugendarbeit nutzen, wenn diese kooperativ geplant und umgesetzt werden. Alle Fachkräfte berichten, dass ein gro</w:t>
      </w:r>
      <w:r w:rsidR="009B5C13">
        <w:rPr>
          <w:lang w:val="de-CH"/>
        </w:rPr>
        <w:t>ss</w:t>
      </w:r>
      <w:r w:rsidR="009B5C13" w:rsidRPr="006D390E">
        <w:rPr>
          <w:lang w:val="de-CH"/>
        </w:rPr>
        <w:t xml:space="preserve">er Bedarf nach Wissenstransfer und Austausch zwischen den beiden Systemen besteht, jedoch die personellen und zeitlichen Ressourcen </w:t>
      </w:r>
      <w:r w:rsidR="009B5C13">
        <w:rPr>
          <w:lang w:val="de-CH"/>
        </w:rPr>
        <w:t xml:space="preserve">die </w:t>
      </w:r>
      <w:r w:rsidR="009B5C13" w:rsidRPr="006D390E">
        <w:rPr>
          <w:lang w:val="de-CH"/>
        </w:rPr>
        <w:t>Kooperation</w:t>
      </w:r>
      <w:r w:rsidR="009B5C13">
        <w:rPr>
          <w:lang w:val="de-CH"/>
        </w:rPr>
        <w:t>s</w:t>
      </w:r>
      <w:r w:rsidR="009B5C13" w:rsidRPr="006D390E">
        <w:rPr>
          <w:lang w:val="de-CH"/>
        </w:rPr>
        <w:t xml:space="preserve">- und Netzwerkarbeit erschweren. </w:t>
      </w:r>
    </w:p>
    <w:p w14:paraId="39EBCA65" w14:textId="710696AA" w:rsidR="0051337B" w:rsidRPr="005955F4" w:rsidRDefault="00B44388" w:rsidP="009537C1">
      <w:pPr>
        <w:pStyle w:val="Textkrper"/>
        <w:ind w:firstLine="0"/>
        <w:rPr>
          <w:b/>
          <w:lang w:val="de-CH"/>
        </w:rPr>
      </w:pPr>
      <w:r>
        <w:rPr>
          <w:lang w:val="de-CH"/>
        </w:rPr>
        <w:t xml:space="preserve">Eine </w:t>
      </w:r>
      <w:r w:rsidR="00FD6F36">
        <w:rPr>
          <w:lang w:val="de-CH"/>
        </w:rPr>
        <w:t xml:space="preserve">weitere </w:t>
      </w:r>
      <w:r>
        <w:rPr>
          <w:lang w:val="de-CH"/>
        </w:rPr>
        <w:t xml:space="preserve">Herausforderung </w:t>
      </w:r>
      <w:r w:rsidRPr="005955F4">
        <w:rPr>
          <w:lang w:val="de-CH"/>
        </w:rPr>
        <w:t>in der Umsetzung von inklusiven Freizeitangeboten sehen Expert:innen</w:t>
      </w:r>
      <w:r w:rsidR="003C1E45" w:rsidRPr="005955F4">
        <w:rPr>
          <w:lang w:val="de-CH"/>
        </w:rPr>
        <w:t xml:space="preserve"> darin, dass sich die Interessen von Jugendlichen mit und ohne geistige Behinderung unterschiedlich entwickeln. Heranwachsende mit geistigen Behinderungen </w:t>
      </w:r>
      <w:r w:rsidR="00512567" w:rsidRPr="005955F4">
        <w:rPr>
          <w:lang w:val="de-CH"/>
        </w:rPr>
        <w:t xml:space="preserve">könnten </w:t>
      </w:r>
      <w:r w:rsidR="003C1E45" w:rsidRPr="005955F4">
        <w:rPr>
          <w:lang w:val="de-CH"/>
        </w:rPr>
        <w:t>von ihren Peers als kindlich wahrgenommen und auf</w:t>
      </w:r>
      <w:r w:rsidR="00512567" w:rsidRPr="005955F4">
        <w:rPr>
          <w:lang w:val="de-CH"/>
        </w:rPr>
        <w:t xml:space="preserve">grund </w:t>
      </w:r>
      <w:r w:rsidR="003C1E45" w:rsidRPr="005955F4">
        <w:rPr>
          <w:lang w:val="de-CH"/>
        </w:rPr>
        <w:t xml:space="preserve">von Äusserlichkeiten gemobbt werden: </w:t>
      </w:r>
      <w:r w:rsidR="003C1E45" w:rsidRPr="00156CA2">
        <w:rPr>
          <w:rFonts w:hint="cs"/>
          <w:lang w:val="de-CH"/>
        </w:rPr>
        <w:t>«</w:t>
      </w:r>
      <w:r w:rsidR="003C1E45" w:rsidRPr="00156CA2">
        <w:rPr>
          <w:lang w:val="de-CH"/>
        </w:rPr>
        <w:t xml:space="preserve">Die Nichtbehinderten, die dann sehr wohl auf </w:t>
      </w:r>
      <w:r w:rsidR="003C1E45" w:rsidRPr="00156CA2">
        <w:rPr>
          <w:rFonts w:hint="cs"/>
          <w:lang w:val="de-CH"/>
        </w:rPr>
        <w:t>Ä</w:t>
      </w:r>
      <w:r w:rsidR="003C1E45" w:rsidRPr="00156CA2">
        <w:rPr>
          <w:lang w:val="de-CH"/>
        </w:rPr>
        <w:t>usserlichkeiten gehen und Mobbing ist auch immer ein Thema und so</w:t>
      </w:r>
      <w:r w:rsidR="00FD6F36">
        <w:rPr>
          <w:lang w:val="de-CH"/>
        </w:rPr>
        <w:t>.</w:t>
      </w:r>
      <w:r w:rsidR="003C1E45" w:rsidRPr="002B4CAF">
        <w:rPr>
          <w:rFonts w:hint="cs"/>
          <w:lang w:val="de-CH"/>
        </w:rPr>
        <w:t>»</w:t>
      </w:r>
      <w:r w:rsidR="00FD6F36" w:rsidRPr="005955F4" w:rsidDel="00FD6F36">
        <w:rPr>
          <w:lang w:val="de-CH"/>
        </w:rPr>
        <w:t xml:space="preserve"> </w:t>
      </w:r>
    </w:p>
    <w:p w14:paraId="42740F90" w14:textId="6D6A32FA" w:rsidR="00CA5444" w:rsidRPr="006D390E" w:rsidRDefault="002D67D7" w:rsidP="00E46FCB">
      <w:pPr>
        <w:pStyle w:val="Textkrper"/>
        <w:rPr>
          <w:lang w:val="de-CH"/>
        </w:rPr>
      </w:pPr>
      <w:r>
        <w:rPr>
          <w:lang w:val="de-CH"/>
        </w:rPr>
        <w:t>Die Interviews zeigten, dass die B</w:t>
      </w:r>
      <w:r w:rsidR="00360E23">
        <w:rPr>
          <w:lang w:val="de-CH"/>
        </w:rPr>
        <w:t>ehindertenhilfe</w:t>
      </w:r>
      <w:r>
        <w:rPr>
          <w:lang w:val="de-CH"/>
        </w:rPr>
        <w:t xml:space="preserve"> und die </w:t>
      </w:r>
      <w:r w:rsidR="00360E23" w:rsidRPr="00360E23">
        <w:rPr>
          <w:lang w:val="de-CH"/>
        </w:rPr>
        <w:t xml:space="preserve">Kinder- und Jugendarbeit </w:t>
      </w:r>
      <w:r>
        <w:rPr>
          <w:lang w:val="de-CH"/>
        </w:rPr>
        <w:t>die Eltern unterschiedlich stark einbeziehen</w:t>
      </w:r>
      <w:r w:rsidR="00CA5444" w:rsidRPr="006D390E">
        <w:rPr>
          <w:lang w:val="de-CH"/>
        </w:rPr>
        <w:t xml:space="preserve">. Während sich die </w:t>
      </w:r>
      <w:r w:rsidR="00806F9D" w:rsidRPr="00806F9D">
        <w:rPr>
          <w:lang w:val="de-CH"/>
        </w:rPr>
        <w:t xml:space="preserve">Kinder- und Jugendarbeit </w:t>
      </w:r>
      <w:r w:rsidR="00CA5444" w:rsidRPr="006D390E">
        <w:rPr>
          <w:lang w:val="de-CH"/>
        </w:rPr>
        <w:t>als elternfreier Raum versteht, betonen Fachkräfte der B</w:t>
      </w:r>
      <w:r w:rsidR="00806F9D">
        <w:rPr>
          <w:lang w:val="de-CH"/>
        </w:rPr>
        <w:t>ehindertenhilfe</w:t>
      </w:r>
      <w:r w:rsidR="00CA5444" w:rsidRPr="006D390E">
        <w:rPr>
          <w:lang w:val="de-CH"/>
        </w:rPr>
        <w:t xml:space="preserve"> </w:t>
      </w:r>
      <w:r w:rsidR="00021A1F">
        <w:rPr>
          <w:lang w:val="de-CH"/>
        </w:rPr>
        <w:t>die</w:t>
      </w:r>
      <w:r w:rsidR="00021A1F" w:rsidRPr="006D390E">
        <w:rPr>
          <w:lang w:val="de-CH"/>
        </w:rPr>
        <w:t xml:space="preserve"> </w:t>
      </w:r>
      <w:r w:rsidR="00CA5444" w:rsidRPr="006D390E">
        <w:rPr>
          <w:lang w:val="de-CH"/>
        </w:rPr>
        <w:t>zentrale Rolle</w:t>
      </w:r>
      <w:r w:rsidR="00021A1F">
        <w:rPr>
          <w:lang w:val="de-CH"/>
        </w:rPr>
        <w:t xml:space="preserve"> der Eltern</w:t>
      </w:r>
      <w:r w:rsidR="00F8317C">
        <w:rPr>
          <w:lang w:val="de-CH"/>
        </w:rPr>
        <w:t>:</w:t>
      </w:r>
      <w:r w:rsidR="00497219" w:rsidRPr="006D390E">
        <w:rPr>
          <w:lang w:val="de-CH"/>
        </w:rPr>
        <w:t xml:space="preserve"> </w:t>
      </w:r>
      <w:r w:rsidR="00F8317C">
        <w:rPr>
          <w:lang w:val="de-CH"/>
        </w:rPr>
        <w:t>Oft sind s</w:t>
      </w:r>
      <w:r w:rsidR="00497219" w:rsidRPr="006D390E">
        <w:rPr>
          <w:lang w:val="de-CH"/>
        </w:rPr>
        <w:t>ie</w:t>
      </w:r>
      <w:r w:rsidR="00F8317C">
        <w:rPr>
          <w:lang w:val="de-CH"/>
        </w:rPr>
        <w:t xml:space="preserve"> es, die</w:t>
      </w:r>
      <w:r w:rsidR="00497219" w:rsidRPr="006D390E">
        <w:rPr>
          <w:lang w:val="de-CH"/>
        </w:rPr>
        <w:t xml:space="preserve"> </w:t>
      </w:r>
      <w:r w:rsidR="00021A1F">
        <w:rPr>
          <w:lang w:val="de-CH"/>
        </w:rPr>
        <w:t xml:space="preserve">ihren Kindern </w:t>
      </w:r>
      <w:r w:rsidR="00CA5444" w:rsidRPr="006D390E">
        <w:rPr>
          <w:lang w:val="de-CH"/>
        </w:rPr>
        <w:t xml:space="preserve">den Zugang zu </w:t>
      </w:r>
      <w:r w:rsidR="00F8317C">
        <w:rPr>
          <w:lang w:val="de-CH"/>
        </w:rPr>
        <w:t>Freizeita</w:t>
      </w:r>
      <w:r w:rsidR="00CA5444" w:rsidRPr="006D390E">
        <w:rPr>
          <w:lang w:val="de-CH"/>
        </w:rPr>
        <w:t xml:space="preserve">ngeboten </w:t>
      </w:r>
      <w:r w:rsidR="00F8317C">
        <w:rPr>
          <w:lang w:val="de-CH"/>
        </w:rPr>
        <w:t xml:space="preserve">überhaupt </w:t>
      </w:r>
      <w:r w:rsidR="00497219" w:rsidRPr="006D390E">
        <w:rPr>
          <w:lang w:val="de-CH"/>
        </w:rPr>
        <w:t>erst ermöglichen</w:t>
      </w:r>
      <w:r w:rsidR="00CA5444" w:rsidRPr="006D390E">
        <w:rPr>
          <w:lang w:val="de-CH"/>
        </w:rPr>
        <w:t xml:space="preserve">. </w:t>
      </w:r>
    </w:p>
    <w:p w14:paraId="4FF4E1D8" w14:textId="77777777" w:rsidR="00CA5444" w:rsidRPr="006D390E" w:rsidRDefault="00CA5444" w:rsidP="00221F02">
      <w:pPr>
        <w:pStyle w:val="berschrift2"/>
        <w:rPr>
          <w:color w:val="000000" w:themeColor="text1"/>
          <w:sz w:val="24"/>
          <w:szCs w:val="32"/>
          <w:lang w:val="de-CH"/>
        </w:rPr>
      </w:pPr>
      <w:r w:rsidRPr="006D390E">
        <w:rPr>
          <w:lang w:val="de-CH"/>
        </w:rPr>
        <w:t>Sichtweisen von Jugendlichen mit geistigen Behinderungen</w:t>
      </w:r>
    </w:p>
    <w:p w14:paraId="0088F53D" w14:textId="25F0CDEC" w:rsidR="004179A6" w:rsidRPr="006D390E" w:rsidRDefault="0004176E" w:rsidP="009F3FA7">
      <w:pPr>
        <w:pStyle w:val="Textkrper"/>
        <w:ind w:firstLine="0"/>
        <w:rPr>
          <w:lang w:val="de-CH"/>
        </w:rPr>
      </w:pPr>
      <w:r w:rsidRPr="006D390E">
        <w:rPr>
          <w:lang w:val="de-CH"/>
        </w:rPr>
        <w:t xml:space="preserve">Für die </w:t>
      </w:r>
      <w:r w:rsidRPr="005955F4">
        <w:rPr>
          <w:lang w:val="de-CH"/>
        </w:rPr>
        <w:t xml:space="preserve">Jugendlichen mit geistigen Behinderungen bedeutet Freizeit, </w:t>
      </w:r>
      <w:r w:rsidR="003A3019">
        <w:rPr>
          <w:lang w:val="de-CH"/>
        </w:rPr>
        <w:t>dass</w:t>
      </w:r>
      <w:r w:rsidRPr="005955F4">
        <w:rPr>
          <w:lang w:val="de-CH"/>
        </w:rPr>
        <w:t xml:space="preserve"> </w:t>
      </w:r>
      <w:r w:rsidR="00A46450">
        <w:rPr>
          <w:lang w:val="de-CH"/>
        </w:rPr>
        <w:t>«</w:t>
      </w:r>
      <w:r w:rsidRPr="009F3FA7">
        <w:rPr>
          <w:lang w:val="de-CH"/>
        </w:rPr>
        <w:t>man mal nichts f</w:t>
      </w:r>
      <w:r w:rsidRPr="009F3FA7">
        <w:rPr>
          <w:rFonts w:hint="cs"/>
          <w:lang w:val="de-CH"/>
        </w:rPr>
        <w:t>ü</w:t>
      </w:r>
      <w:r w:rsidRPr="009F3FA7">
        <w:rPr>
          <w:lang w:val="de-CH"/>
        </w:rPr>
        <w:t>r die Schule machen muss</w:t>
      </w:r>
      <w:r w:rsidR="00A46450">
        <w:rPr>
          <w:lang w:val="de-CH"/>
        </w:rPr>
        <w:t>»</w:t>
      </w:r>
      <w:r w:rsidRPr="005955F4">
        <w:rPr>
          <w:lang w:val="de-CH"/>
        </w:rPr>
        <w:t xml:space="preserve">. Freizeit wird </w:t>
      </w:r>
      <w:r w:rsidR="00886F3E">
        <w:rPr>
          <w:lang w:val="de-CH"/>
        </w:rPr>
        <w:t xml:space="preserve">zudem </w:t>
      </w:r>
      <w:r w:rsidRPr="005955F4">
        <w:rPr>
          <w:lang w:val="de-CH"/>
        </w:rPr>
        <w:t>mit positiven Emotionen verknüpft</w:t>
      </w:r>
      <w:r w:rsidR="00937F0E">
        <w:rPr>
          <w:lang w:val="de-CH"/>
        </w:rPr>
        <w:t>: In dieser Zeit kann</w:t>
      </w:r>
      <w:r w:rsidRPr="005955F4">
        <w:rPr>
          <w:lang w:val="de-CH"/>
        </w:rPr>
        <w:t xml:space="preserve"> man Dinge </w:t>
      </w:r>
      <w:r w:rsidR="00886F3E">
        <w:rPr>
          <w:lang w:val="de-CH"/>
        </w:rPr>
        <w:t>tun</w:t>
      </w:r>
      <w:r w:rsidRPr="005955F4">
        <w:rPr>
          <w:lang w:val="de-CH"/>
        </w:rPr>
        <w:t xml:space="preserve">, </w:t>
      </w:r>
      <w:r w:rsidR="00955FF7">
        <w:rPr>
          <w:lang w:val="de-CH"/>
        </w:rPr>
        <w:t>«</w:t>
      </w:r>
      <w:r w:rsidRPr="009F3FA7">
        <w:rPr>
          <w:lang w:val="de-CH"/>
        </w:rPr>
        <w:t>die halt Spa</w:t>
      </w:r>
      <w:r w:rsidR="00B07DA3" w:rsidRPr="009F3FA7">
        <w:rPr>
          <w:lang w:val="de-CH"/>
        </w:rPr>
        <w:t>ss</w:t>
      </w:r>
      <w:r w:rsidRPr="009F3FA7">
        <w:rPr>
          <w:lang w:val="de-CH"/>
        </w:rPr>
        <w:t xml:space="preserve"> machen</w:t>
      </w:r>
      <w:r w:rsidR="00955FF7">
        <w:rPr>
          <w:lang w:val="de-CH"/>
        </w:rPr>
        <w:t>»</w:t>
      </w:r>
      <w:r w:rsidR="009E1C6D">
        <w:rPr>
          <w:lang w:val="de-CH"/>
        </w:rPr>
        <w:t>:</w:t>
      </w:r>
      <w:r w:rsidRPr="005955F4">
        <w:rPr>
          <w:lang w:val="de-CH"/>
        </w:rPr>
        <w:t xml:space="preserve"> </w:t>
      </w:r>
      <w:r w:rsidR="009E1C6D">
        <w:rPr>
          <w:lang w:val="de-CH"/>
        </w:rPr>
        <w:t>z</w:t>
      </w:r>
      <w:r w:rsidR="000A1FDC">
        <w:rPr>
          <w:lang w:val="de-CH"/>
        </w:rPr>
        <w:t>um Beispiel</w:t>
      </w:r>
      <w:r w:rsidRPr="005955F4">
        <w:rPr>
          <w:lang w:val="de-CH"/>
        </w:rPr>
        <w:t xml:space="preserve"> </w:t>
      </w:r>
      <w:r w:rsidR="0060632A">
        <w:rPr>
          <w:lang w:val="de-CH"/>
        </w:rPr>
        <w:t>«</w:t>
      </w:r>
      <w:r w:rsidRPr="009F3FA7">
        <w:rPr>
          <w:lang w:val="de-CH"/>
        </w:rPr>
        <w:t>abh</w:t>
      </w:r>
      <w:r w:rsidRPr="009F3FA7">
        <w:rPr>
          <w:rFonts w:hint="cs"/>
          <w:lang w:val="de-CH"/>
        </w:rPr>
        <w:t>ä</w:t>
      </w:r>
      <w:r w:rsidRPr="009F3FA7">
        <w:rPr>
          <w:lang w:val="de-CH"/>
        </w:rPr>
        <w:t>ngen, rausgehen</w:t>
      </w:r>
      <w:r w:rsidR="0060632A">
        <w:rPr>
          <w:lang w:val="de-CH"/>
        </w:rPr>
        <w:t>»</w:t>
      </w:r>
      <w:r w:rsidRPr="005955F4">
        <w:rPr>
          <w:lang w:val="de-CH"/>
        </w:rPr>
        <w:t xml:space="preserve">, </w:t>
      </w:r>
      <w:r w:rsidR="0060632A">
        <w:rPr>
          <w:lang w:val="de-CH"/>
        </w:rPr>
        <w:t>«</w:t>
      </w:r>
      <w:r w:rsidRPr="009F3FA7">
        <w:rPr>
          <w:lang w:val="de-CH"/>
        </w:rPr>
        <w:t>spielen</w:t>
      </w:r>
      <w:r w:rsidR="0060632A">
        <w:rPr>
          <w:lang w:val="de-CH"/>
        </w:rPr>
        <w:t>»</w:t>
      </w:r>
      <w:r w:rsidRPr="005955F4">
        <w:rPr>
          <w:lang w:val="de-CH"/>
        </w:rPr>
        <w:t>, sich mit Freunden treffe</w:t>
      </w:r>
      <w:r w:rsidR="004179A6" w:rsidRPr="005955F4">
        <w:rPr>
          <w:lang w:val="de-CH"/>
        </w:rPr>
        <w:t xml:space="preserve">n, </w:t>
      </w:r>
      <w:r w:rsidRPr="005955F4">
        <w:rPr>
          <w:lang w:val="de-CH"/>
        </w:rPr>
        <w:t>sportliche</w:t>
      </w:r>
      <w:r w:rsidR="001673B4">
        <w:rPr>
          <w:lang w:val="de-CH"/>
        </w:rPr>
        <w:t>n</w:t>
      </w:r>
      <w:r w:rsidR="004179A6" w:rsidRPr="005955F4">
        <w:rPr>
          <w:lang w:val="de-CH"/>
        </w:rPr>
        <w:t>, musikalische</w:t>
      </w:r>
      <w:r w:rsidR="001673B4">
        <w:rPr>
          <w:lang w:val="de-CH"/>
        </w:rPr>
        <w:t>n</w:t>
      </w:r>
      <w:r w:rsidRPr="005955F4">
        <w:rPr>
          <w:lang w:val="de-CH"/>
        </w:rPr>
        <w:t xml:space="preserve"> sowie mediale</w:t>
      </w:r>
      <w:r w:rsidR="001673B4">
        <w:rPr>
          <w:lang w:val="de-CH"/>
        </w:rPr>
        <w:t>n</w:t>
      </w:r>
      <w:r w:rsidRPr="005955F4">
        <w:rPr>
          <w:lang w:val="de-CH"/>
        </w:rPr>
        <w:t xml:space="preserve"> Aktivitäten</w:t>
      </w:r>
      <w:r w:rsidR="001673B4">
        <w:rPr>
          <w:lang w:val="de-CH"/>
        </w:rPr>
        <w:t xml:space="preserve"> nachgehen</w:t>
      </w:r>
      <w:r w:rsidR="004179A6" w:rsidRPr="005955F4">
        <w:rPr>
          <w:lang w:val="de-CH"/>
        </w:rPr>
        <w:t xml:space="preserve">. </w:t>
      </w:r>
      <w:r w:rsidR="00A564F0">
        <w:rPr>
          <w:lang w:val="de-CH"/>
        </w:rPr>
        <w:t>In ihrer Freizeit</w:t>
      </w:r>
      <w:r w:rsidR="00356E30">
        <w:rPr>
          <w:lang w:val="de-CH"/>
        </w:rPr>
        <w:t xml:space="preserve"> nutz</w:t>
      </w:r>
      <w:r w:rsidR="00A564F0">
        <w:rPr>
          <w:lang w:val="de-CH"/>
        </w:rPr>
        <w:t>en die Jugendlichen</w:t>
      </w:r>
      <w:r w:rsidR="00356E30">
        <w:rPr>
          <w:lang w:val="de-CH"/>
        </w:rPr>
        <w:t xml:space="preserve"> </w:t>
      </w:r>
      <w:r w:rsidRPr="005955F4">
        <w:rPr>
          <w:lang w:val="de-CH"/>
        </w:rPr>
        <w:t>Tablets</w:t>
      </w:r>
      <w:r w:rsidR="00356E30">
        <w:rPr>
          <w:lang w:val="de-CH"/>
        </w:rPr>
        <w:t>,</w:t>
      </w:r>
      <w:r w:rsidRPr="005955F4">
        <w:rPr>
          <w:lang w:val="de-CH"/>
        </w:rPr>
        <w:t xml:space="preserve"> um Filme</w:t>
      </w:r>
      <w:r w:rsidR="00356E30">
        <w:rPr>
          <w:lang w:val="de-CH"/>
        </w:rPr>
        <w:t xml:space="preserve"> zu </w:t>
      </w:r>
      <w:r w:rsidRPr="005955F4">
        <w:rPr>
          <w:lang w:val="de-CH"/>
        </w:rPr>
        <w:t xml:space="preserve">schauen, </w:t>
      </w:r>
      <w:r w:rsidR="00801B56">
        <w:rPr>
          <w:lang w:val="de-CH"/>
        </w:rPr>
        <w:t xml:space="preserve">den </w:t>
      </w:r>
      <w:r w:rsidRPr="005955F4">
        <w:rPr>
          <w:lang w:val="de-CH"/>
        </w:rPr>
        <w:t xml:space="preserve">Computer, </w:t>
      </w:r>
      <w:r w:rsidR="00C37AA8">
        <w:rPr>
          <w:lang w:val="de-CH"/>
        </w:rPr>
        <w:t>um im Internet zu surfen, sie t</w:t>
      </w:r>
      <w:r w:rsidRPr="005955F4">
        <w:rPr>
          <w:lang w:val="de-CH"/>
        </w:rPr>
        <w:t xml:space="preserve">elefonieren und </w:t>
      </w:r>
      <w:r w:rsidR="00C37AA8">
        <w:rPr>
          <w:lang w:val="de-CH"/>
        </w:rPr>
        <w:t>sehen fern</w:t>
      </w:r>
      <w:r w:rsidRPr="005955F4">
        <w:rPr>
          <w:lang w:val="de-CH"/>
        </w:rPr>
        <w:t xml:space="preserve">. </w:t>
      </w:r>
      <w:r w:rsidR="00C37AA8">
        <w:rPr>
          <w:lang w:val="de-CH"/>
        </w:rPr>
        <w:t>Häufig</w:t>
      </w:r>
      <w:r w:rsidR="00C37AA8" w:rsidRPr="005955F4">
        <w:rPr>
          <w:lang w:val="de-CH"/>
        </w:rPr>
        <w:t xml:space="preserve"> </w:t>
      </w:r>
      <w:r w:rsidR="004179A6" w:rsidRPr="005955F4">
        <w:rPr>
          <w:lang w:val="de-CH"/>
        </w:rPr>
        <w:t xml:space="preserve">wird das Handy </w:t>
      </w:r>
      <w:r w:rsidR="00B57967">
        <w:rPr>
          <w:lang w:val="de-CH"/>
        </w:rPr>
        <w:t xml:space="preserve">genutzt, um sich </w:t>
      </w:r>
      <w:r w:rsidR="004179A6" w:rsidRPr="005955F4">
        <w:rPr>
          <w:lang w:val="de-CH"/>
        </w:rPr>
        <w:t>mit Freund</w:t>
      </w:r>
      <w:r w:rsidR="00043871">
        <w:rPr>
          <w:lang w:val="de-CH"/>
        </w:rPr>
        <w:t>:</w:t>
      </w:r>
      <w:r w:rsidR="004179A6" w:rsidRPr="006D390E">
        <w:rPr>
          <w:lang w:val="de-CH"/>
        </w:rPr>
        <w:t xml:space="preserve">innen </w:t>
      </w:r>
      <w:r w:rsidR="00B57967">
        <w:rPr>
          <w:lang w:val="de-CH"/>
        </w:rPr>
        <w:t>zu verabreden</w:t>
      </w:r>
      <w:r w:rsidR="004179A6" w:rsidRPr="006D390E">
        <w:rPr>
          <w:lang w:val="de-CH"/>
        </w:rPr>
        <w:t>.</w:t>
      </w:r>
    </w:p>
    <w:p w14:paraId="2134C981" w14:textId="3B31DA41" w:rsidR="0004176E" w:rsidRPr="005955F4" w:rsidRDefault="0004176E" w:rsidP="00E46FCB">
      <w:pPr>
        <w:pStyle w:val="Textkrper"/>
        <w:rPr>
          <w:lang w:val="de-CH"/>
        </w:rPr>
      </w:pPr>
      <w:r w:rsidRPr="006D390E">
        <w:rPr>
          <w:lang w:val="de-CH"/>
        </w:rPr>
        <w:t xml:space="preserve">Die Jugendlichen </w:t>
      </w:r>
      <w:r w:rsidR="00485189">
        <w:rPr>
          <w:lang w:val="de-CH"/>
        </w:rPr>
        <w:t>erzählen</w:t>
      </w:r>
      <w:r w:rsidRPr="005955F4">
        <w:rPr>
          <w:lang w:val="de-CH"/>
        </w:rPr>
        <w:t>, dass sich ihr Freizeitverhalten während der Covid-19</w:t>
      </w:r>
      <w:r w:rsidR="000D533C">
        <w:rPr>
          <w:lang w:val="de-CH"/>
        </w:rPr>
        <w:t>-</w:t>
      </w:r>
      <w:r w:rsidRPr="005955F4">
        <w:rPr>
          <w:lang w:val="de-CH"/>
        </w:rPr>
        <w:t xml:space="preserve">Pandemie verändert habe. </w:t>
      </w:r>
      <w:r w:rsidR="001B55CD">
        <w:rPr>
          <w:lang w:val="de-CH"/>
        </w:rPr>
        <w:t>D</w:t>
      </w:r>
      <w:r w:rsidRPr="005955F4">
        <w:rPr>
          <w:lang w:val="de-CH"/>
        </w:rPr>
        <w:t>ie Angebote der Kinder- und Jugendarbeit und der Behindertenhilfe</w:t>
      </w:r>
      <w:r w:rsidR="00FF12AE">
        <w:rPr>
          <w:lang w:val="de-CH"/>
        </w:rPr>
        <w:t xml:space="preserve"> hätten in</w:t>
      </w:r>
      <w:r w:rsidRPr="005955F4">
        <w:rPr>
          <w:lang w:val="de-CH"/>
        </w:rPr>
        <w:t xml:space="preserve"> de</w:t>
      </w:r>
      <w:r w:rsidR="00FF12AE">
        <w:rPr>
          <w:lang w:val="de-CH"/>
        </w:rPr>
        <w:t>n</w:t>
      </w:r>
      <w:r w:rsidRPr="005955F4">
        <w:rPr>
          <w:lang w:val="de-CH"/>
        </w:rPr>
        <w:t xml:space="preserve"> letzten zwei Jahre nicht mehr stattgefunden</w:t>
      </w:r>
      <w:r w:rsidR="00FF12AE">
        <w:rPr>
          <w:lang w:val="de-CH"/>
        </w:rPr>
        <w:t>, weshalb sie ihre</w:t>
      </w:r>
      <w:r w:rsidRPr="005955F4">
        <w:rPr>
          <w:lang w:val="de-CH"/>
        </w:rPr>
        <w:t xml:space="preserve"> Freizeit häufig als langweilig empf</w:t>
      </w:r>
      <w:r w:rsidR="00FA6849">
        <w:rPr>
          <w:lang w:val="de-CH"/>
        </w:rPr>
        <w:t>a</w:t>
      </w:r>
      <w:r w:rsidRPr="005955F4">
        <w:rPr>
          <w:lang w:val="de-CH"/>
        </w:rPr>
        <w:t xml:space="preserve">nden. </w:t>
      </w:r>
      <w:r w:rsidR="00FA6849">
        <w:rPr>
          <w:lang w:val="de-CH"/>
        </w:rPr>
        <w:t>«</w:t>
      </w:r>
      <w:r w:rsidRPr="00771B0B">
        <w:rPr>
          <w:lang w:val="de-CH"/>
        </w:rPr>
        <w:t>Aber ja, dass man [</w:t>
      </w:r>
      <w:r w:rsidRPr="00771B0B">
        <w:rPr>
          <w:rFonts w:hint="cs"/>
          <w:lang w:val="de-CH"/>
        </w:rPr>
        <w:t>…</w:t>
      </w:r>
      <w:r w:rsidRPr="00771B0B">
        <w:rPr>
          <w:lang w:val="de-CH"/>
        </w:rPr>
        <w:t>] zum Beispiel nicht aus der Bude oder so darf, so langweilt man sich den ganzen Tag oder so</w:t>
      </w:r>
      <w:r w:rsidR="009E1C6D">
        <w:rPr>
          <w:lang w:val="de-CH"/>
        </w:rPr>
        <w:t>.</w:t>
      </w:r>
      <w:r w:rsidR="00FA6849">
        <w:rPr>
          <w:lang w:val="de-CH"/>
        </w:rPr>
        <w:t>»</w:t>
      </w:r>
    </w:p>
    <w:p w14:paraId="0013082B" w14:textId="24FD8109" w:rsidR="006528BD" w:rsidRDefault="0004176E" w:rsidP="00AD5CE7">
      <w:pPr>
        <w:pStyle w:val="Textkrper"/>
        <w:rPr>
          <w:lang w:val="de-CH"/>
        </w:rPr>
      </w:pPr>
      <w:r w:rsidRPr="005955F4">
        <w:rPr>
          <w:lang w:val="de-CH"/>
        </w:rPr>
        <w:t xml:space="preserve">Die Jugendlichen </w:t>
      </w:r>
      <w:r w:rsidR="00C747C8">
        <w:rPr>
          <w:lang w:val="de-CH"/>
        </w:rPr>
        <w:t>haben</w:t>
      </w:r>
      <w:r w:rsidR="00C747C8" w:rsidRPr="005955F4">
        <w:rPr>
          <w:lang w:val="de-CH"/>
        </w:rPr>
        <w:t xml:space="preserve"> </w:t>
      </w:r>
      <w:r w:rsidRPr="005955F4">
        <w:rPr>
          <w:lang w:val="de-CH"/>
        </w:rPr>
        <w:t xml:space="preserve">unterschiedliche </w:t>
      </w:r>
      <w:r w:rsidR="00C747C8">
        <w:rPr>
          <w:lang w:val="de-CH"/>
        </w:rPr>
        <w:t>G</w:t>
      </w:r>
      <w:r w:rsidR="00C747C8" w:rsidRPr="005955F4">
        <w:rPr>
          <w:lang w:val="de-CH"/>
        </w:rPr>
        <w:t>ründe</w:t>
      </w:r>
      <w:r w:rsidR="00837816">
        <w:rPr>
          <w:lang w:val="de-CH"/>
        </w:rPr>
        <w:t xml:space="preserve"> dafür</w:t>
      </w:r>
      <w:r w:rsidR="00C747C8">
        <w:rPr>
          <w:lang w:val="de-CH"/>
        </w:rPr>
        <w:t>,</w:t>
      </w:r>
      <w:r w:rsidR="00C747C8" w:rsidRPr="005955F4">
        <w:rPr>
          <w:lang w:val="de-CH"/>
        </w:rPr>
        <w:t xml:space="preserve"> </w:t>
      </w:r>
      <w:r w:rsidRPr="005955F4">
        <w:rPr>
          <w:lang w:val="de-CH"/>
        </w:rPr>
        <w:t xml:space="preserve">warum sie Freizeitangebote besuchen. </w:t>
      </w:r>
      <w:r w:rsidR="00D7445F">
        <w:rPr>
          <w:lang w:val="de-CH"/>
        </w:rPr>
        <w:t>Wichtig n</w:t>
      </w:r>
      <w:r w:rsidRPr="005955F4">
        <w:rPr>
          <w:lang w:val="de-CH"/>
        </w:rPr>
        <w:t>eben den positiven Emotionen</w:t>
      </w:r>
      <w:r w:rsidR="00A24079" w:rsidRPr="005955F4">
        <w:rPr>
          <w:lang w:val="de-CH"/>
        </w:rPr>
        <w:t xml:space="preserve"> (bspw. Spa</w:t>
      </w:r>
      <w:r w:rsidR="00B07DA3" w:rsidRPr="005955F4">
        <w:rPr>
          <w:lang w:val="de-CH"/>
        </w:rPr>
        <w:t>ss</w:t>
      </w:r>
      <w:r w:rsidR="00A24079" w:rsidRPr="005955F4">
        <w:rPr>
          <w:lang w:val="de-CH"/>
        </w:rPr>
        <w:t xml:space="preserve"> und Freude)</w:t>
      </w:r>
      <w:r w:rsidRPr="005955F4">
        <w:rPr>
          <w:lang w:val="de-CH"/>
        </w:rPr>
        <w:t xml:space="preserve"> </w:t>
      </w:r>
      <w:r w:rsidR="00D7445F">
        <w:rPr>
          <w:lang w:val="de-CH"/>
        </w:rPr>
        <w:t xml:space="preserve">ist </w:t>
      </w:r>
      <w:r w:rsidRPr="005955F4">
        <w:rPr>
          <w:lang w:val="de-CH"/>
        </w:rPr>
        <w:t xml:space="preserve">der Erwerb neuer Fähigkeiten und Fertigkeiten: </w:t>
      </w:r>
      <w:r w:rsidR="00D7445F">
        <w:rPr>
          <w:lang w:val="de-CH"/>
        </w:rPr>
        <w:t>«</w:t>
      </w:r>
      <w:r w:rsidR="00D7445F" w:rsidRPr="007A18B5">
        <w:rPr>
          <w:lang w:val="de-CH"/>
        </w:rPr>
        <w:t>[</w:t>
      </w:r>
      <w:r w:rsidR="00D7445F">
        <w:rPr>
          <w:lang w:val="de-CH"/>
        </w:rPr>
        <w:t>D</w:t>
      </w:r>
      <w:r w:rsidR="00D7445F" w:rsidRPr="007A18B5">
        <w:rPr>
          <w:lang w:val="de-CH"/>
        </w:rPr>
        <w:t>]</w:t>
      </w:r>
      <w:r w:rsidRPr="00771B0B">
        <w:rPr>
          <w:lang w:val="de-CH"/>
        </w:rPr>
        <w:t xml:space="preserve">ie </w:t>
      </w:r>
      <w:r w:rsidRPr="00771B0B">
        <w:rPr>
          <w:rFonts w:hint="cs"/>
          <w:lang w:val="de-CH"/>
        </w:rPr>
        <w:t>Ü</w:t>
      </w:r>
      <w:r w:rsidRPr="00771B0B">
        <w:rPr>
          <w:lang w:val="de-CH"/>
        </w:rPr>
        <w:t>bung, die man machen kann, bringt [mich] ja auch im Alltag weiter. [</w:t>
      </w:r>
      <w:r w:rsidRPr="00771B0B">
        <w:rPr>
          <w:rFonts w:hint="cs"/>
          <w:lang w:val="de-CH"/>
        </w:rPr>
        <w:t>…</w:t>
      </w:r>
      <w:r w:rsidRPr="00771B0B">
        <w:rPr>
          <w:lang w:val="de-CH"/>
        </w:rPr>
        <w:t>] Man ist kr</w:t>
      </w:r>
      <w:r w:rsidRPr="00771B0B">
        <w:rPr>
          <w:rFonts w:hint="cs"/>
          <w:lang w:val="de-CH"/>
        </w:rPr>
        <w:t>ä</w:t>
      </w:r>
      <w:r w:rsidRPr="00771B0B">
        <w:rPr>
          <w:lang w:val="de-CH"/>
        </w:rPr>
        <w:t>ftiger oder [</w:t>
      </w:r>
      <w:r w:rsidRPr="00771B0B">
        <w:rPr>
          <w:rFonts w:hint="cs"/>
          <w:lang w:val="de-CH"/>
        </w:rPr>
        <w:t>…</w:t>
      </w:r>
      <w:r w:rsidRPr="00771B0B">
        <w:rPr>
          <w:lang w:val="de-CH"/>
        </w:rPr>
        <w:t>] man lernt halt so praktische Sachen</w:t>
      </w:r>
      <w:r w:rsidR="009E1C6D">
        <w:rPr>
          <w:lang w:val="de-CH"/>
        </w:rPr>
        <w:t>.</w:t>
      </w:r>
      <w:r w:rsidR="007132EA">
        <w:rPr>
          <w:lang w:val="de-CH"/>
        </w:rPr>
        <w:t>»</w:t>
      </w:r>
      <w:r w:rsidRPr="005955F4">
        <w:rPr>
          <w:lang w:val="de-CH"/>
        </w:rPr>
        <w:t xml:space="preserve"> Ein </w:t>
      </w:r>
      <w:r w:rsidR="007132EA">
        <w:rPr>
          <w:lang w:val="de-CH"/>
        </w:rPr>
        <w:t xml:space="preserve">weiterer </w:t>
      </w:r>
      <w:r w:rsidRPr="005955F4">
        <w:rPr>
          <w:lang w:val="de-CH"/>
        </w:rPr>
        <w:t xml:space="preserve">wichtiger Grund scheint </w:t>
      </w:r>
      <w:r w:rsidR="00AC0D0F">
        <w:rPr>
          <w:lang w:val="de-CH"/>
        </w:rPr>
        <w:t xml:space="preserve">es </w:t>
      </w:r>
      <w:r w:rsidR="0086550F">
        <w:rPr>
          <w:lang w:val="de-CH"/>
        </w:rPr>
        <w:t xml:space="preserve">zu sein, </w:t>
      </w:r>
      <w:r w:rsidRPr="005955F4">
        <w:rPr>
          <w:lang w:val="de-CH"/>
        </w:rPr>
        <w:t>soziale Zugehörigkeit</w:t>
      </w:r>
      <w:r w:rsidR="00AC0D0F">
        <w:rPr>
          <w:lang w:val="de-CH"/>
        </w:rPr>
        <w:t xml:space="preserve"> zu erleben</w:t>
      </w:r>
      <w:r w:rsidRPr="005955F4">
        <w:rPr>
          <w:lang w:val="de-CH"/>
        </w:rPr>
        <w:t xml:space="preserve"> und soziale Kontakte und Freundschaften zu </w:t>
      </w:r>
      <w:r w:rsidR="00AC0D0F">
        <w:rPr>
          <w:lang w:val="de-CH"/>
        </w:rPr>
        <w:t>knüpfen und zu festigen</w:t>
      </w:r>
      <w:r w:rsidRPr="005955F4">
        <w:rPr>
          <w:lang w:val="de-CH"/>
        </w:rPr>
        <w:t xml:space="preserve">: </w:t>
      </w:r>
      <w:r w:rsidR="00AC0D0F">
        <w:rPr>
          <w:lang w:val="de-CH"/>
        </w:rPr>
        <w:t>«</w:t>
      </w:r>
      <w:r w:rsidRPr="004121A6">
        <w:rPr>
          <w:lang w:val="de-CH"/>
        </w:rPr>
        <w:t>Dass ich mit den anderen Kindern hier Spiele spielen kann und was mit denen machen kann. Zu Hause h</w:t>
      </w:r>
      <w:r w:rsidRPr="004121A6">
        <w:rPr>
          <w:rFonts w:hint="cs"/>
          <w:lang w:val="de-CH"/>
        </w:rPr>
        <w:t>ä</w:t>
      </w:r>
      <w:r w:rsidRPr="004121A6">
        <w:rPr>
          <w:lang w:val="de-CH"/>
        </w:rPr>
        <w:t>tte ich dann n</w:t>
      </w:r>
      <w:r w:rsidRPr="004121A6">
        <w:rPr>
          <w:rFonts w:hint="cs"/>
          <w:lang w:val="de-CH"/>
        </w:rPr>
        <w:t>ä</w:t>
      </w:r>
      <w:r w:rsidRPr="004121A6">
        <w:rPr>
          <w:lang w:val="de-CH"/>
        </w:rPr>
        <w:t>mlich nichts gemacht au</w:t>
      </w:r>
      <w:r w:rsidR="00B07DA3" w:rsidRPr="004121A6">
        <w:rPr>
          <w:lang w:val="de-CH"/>
        </w:rPr>
        <w:t>ss</w:t>
      </w:r>
      <w:r w:rsidRPr="004121A6">
        <w:rPr>
          <w:lang w:val="de-CH"/>
        </w:rPr>
        <w:t>er im Bett gelegen</w:t>
      </w:r>
      <w:r w:rsidR="009E1C6D">
        <w:rPr>
          <w:lang w:val="de-CH"/>
        </w:rPr>
        <w:t>.</w:t>
      </w:r>
      <w:r w:rsidR="00AC0D0F">
        <w:rPr>
          <w:lang w:val="de-CH"/>
        </w:rPr>
        <w:t>»</w:t>
      </w:r>
      <w:r w:rsidRPr="005955F4">
        <w:rPr>
          <w:lang w:val="de-CH"/>
        </w:rPr>
        <w:t xml:space="preserve"> </w:t>
      </w:r>
      <w:r w:rsidR="00FA24E5">
        <w:rPr>
          <w:lang w:val="de-CH"/>
        </w:rPr>
        <w:t>Verschiedene Jugendliche berichten zudem, d</w:t>
      </w:r>
      <w:r w:rsidRPr="005955F4">
        <w:rPr>
          <w:lang w:val="de-CH"/>
        </w:rPr>
        <w:t xml:space="preserve">ass </w:t>
      </w:r>
      <w:r w:rsidR="00AC0D0F">
        <w:rPr>
          <w:lang w:val="de-CH"/>
        </w:rPr>
        <w:t xml:space="preserve">sie </w:t>
      </w:r>
      <w:r w:rsidR="00FA24E5">
        <w:rPr>
          <w:lang w:val="de-CH"/>
        </w:rPr>
        <w:t xml:space="preserve">ihre </w:t>
      </w:r>
      <w:r w:rsidRPr="005955F4">
        <w:rPr>
          <w:lang w:val="de-CH"/>
        </w:rPr>
        <w:t>Freizeit lieber ohne Erwachsene erleb</w:t>
      </w:r>
      <w:r w:rsidR="00FA24E5">
        <w:rPr>
          <w:lang w:val="de-CH"/>
        </w:rPr>
        <w:t>en</w:t>
      </w:r>
      <w:r w:rsidRPr="005955F4">
        <w:rPr>
          <w:lang w:val="de-CH"/>
        </w:rPr>
        <w:t xml:space="preserve"> und gestalte</w:t>
      </w:r>
      <w:r w:rsidR="00FA24E5">
        <w:rPr>
          <w:lang w:val="de-CH"/>
        </w:rPr>
        <w:t>n</w:t>
      </w:r>
      <w:r w:rsidRPr="005955F4">
        <w:rPr>
          <w:lang w:val="de-CH"/>
        </w:rPr>
        <w:t xml:space="preserve">. </w:t>
      </w:r>
      <w:r w:rsidR="00FA24E5">
        <w:rPr>
          <w:lang w:val="de-CH"/>
        </w:rPr>
        <w:t>Das zeigt</w:t>
      </w:r>
      <w:r w:rsidRPr="005955F4">
        <w:rPr>
          <w:lang w:val="de-CH"/>
        </w:rPr>
        <w:t xml:space="preserve"> sich</w:t>
      </w:r>
      <w:r w:rsidR="002D2587">
        <w:rPr>
          <w:lang w:val="de-CH"/>
        </w:rPr>
        <w:t xml:space="preserve"> an</w:t>
      </w:r>
      <w:r w:rsidRPr="005955F4">
        <w:rPr>
          <w:lang w:val="de-CH"/>
        </w:rPr>
        <w:t xml:space="preserve"> Aussagen wie </w:t>
      </w:r>
      <w:r w:rsidR="002D2587">
        <w:rPr>
          <w:lang w:val="de-CH"/>
        </w:rPr>
        <w:t>«</w:t>
      </w:r>
      <w:r w:rsidRPr="004121A6">
        <w:rPr>
          <w:lang w:val="de-CH"/>
        </w:rPr>
        <w:t>nur wir Kinder</w:t>
      </w:r>
      <w:r w:rsidR="002D2587">
        <w:rPr>
          <w:lang w:val="de-CH"/>
        </w:rPr>
        <w:t>»</w:t>
      </w:r>
      <w:r w:rsidRPr="005955F4">
        <w:rPr>
          <w:lang w:val="de-CH"/>
        </w:rPr>
        <w:t xml:space="preserve"> oder: </w:t>
      </w:r>
      <w:r w:rsidR="00AD5CE7" w:rsidRPr="005955F4">
        <w:rPr>
          <w:lang w:val="de-CH"/>
        </w:rPr>
        <w:t>«</w:t>
      </w:r>
      <w:r w:rsidRPr="005955F4">
        <w:rPr>
          <w:lang w:val="de-CH"/>
        </w:rPr>
        <w:t>Unter uns. Ohne Erwachsene ist viel besser. Ha</w:t>
      </w:r>
      <w:r w:rsidR="004179A6" w:rsidRPr="005955F4">
        <w:rPr>
          <w:lang w:val="de-CH"/>
        </w:rPr>
        <w:t>t</w:t>
      </w:r>
      <w:r w:rsidRPr="005955F4">
        <w:rPr>
          <w:lang w:val="de-CH"/>
        </w:rPr>
        <w:t xml:space="preserve"> man mehr Spa</w:t>
      </w:r>
      <w:r w:rsidR="00B07DA3" w:rsidRPr="005955F4">
        <w:rPr>
          <w:lang w:val="de-CH"/>
        </w:rPr>
        <w:t>ss</w:t>
      </w:r>
      <w:r w:rsidRPr="005955F4">
        <w:rPr>
          <w:lang w:val="de-CH"/>
        </w:rPr>
        <w:t xml:space="preserve"> […] und so hat man mehr Freiheit</w:t>
      </w:r>
      <w:r w:rsidR="00AD5CE7" w:rsidRPr="005955F4">
        <w:rPr>
          <w:lang w:val="de-CH"/>
        </w:rPr>
        <w:t>»</w:t>
      </w:r>
      <w:r w:rsidR="009E1C6D">
        <w:rPr>
          <w:lang w:val="de-CH"/>
        </w:rPr>
        <w:t>.</w:t>
      </w:r>
    </w:p>
    <w:p w14:paraId="2774C015" w14:textId="03B8D0F6" w:rsidR="0004176E" w:rsidRPr="00983599" w:rsidRDefault="006528BD" w:rsidP="00F85F31">
      <w:pPr>
        <w:pStyle w:val="Textkrper"/>
        <w:ind w:firstLine="0"/>
        <w:rPr>
          <w:lang w:val="de-CH"/>
        </w:rPr>
      </w:pPr>
      <w:r w:rsidRPr="00983599">
        <w:rPr>
          <w:lang w:val="de-CH"/>
        </w:rPr>
        <w:t xml:space="preserve">Die Jugendlichen berichten, dass </w:t>
      </w:r>
      <w:r w:rsidR="00E117FC" w:rsidRPr="00983599">
        <w:rPr>
          <w:lang w:val="de-CH"/>
        </w:rPr>
        <w:t>sie Freizeitangebote selbstbestimmt auswählen können</w:t>
      </w:r>
      <w:r w:rsidR="00B468BE" w:rsidRPr="00983599">
        <w:rPr>
          <w:lang w:val="de-CH"/>
        </w:rPr>
        <w:t xml:space="preserve">: </w:t>
      </w:r>
      <w:r w:rsidR="009E1C6D">
        <w:rPr>
          <w:lang w:val="de-CH"/>
        </w:rPr>
        <w:t>«</w:t>
      </w:r>
      <w:r w:rsidR="00B468BE" w:rsidRPr="00983599">
        <w:rPr>
          <w:lang w:val="de-CH"/>
        </w:rPr>
        <w:t>Früher haben meine Eltern entschieden, aber jetzt entscheide ich auch schon mal selbst.</w:t>
      </w:r>
      <w:r w:rsidR="009E1C6D">
        <w:rPr>
          <w:lang w:val="de-CH"/>
        </w:rPr>
        <w:t>»</w:t>
      </w:r>
      <w:r w:rsidR="00524122" w:rsidRPr="00983599">
        <w:rPr>
          <w:lang w:val="de-CH"/>
        </w:rPr>
        <w:t xml:space="preserve"> </w:t>
      </w:r>
      <w:r w:rsidR="00720670" w:rsidRPr="00983599">
        <w:rPr>
          <w:lang w:val="de-CH"/>
        </w:rPr>
        <w:t>Für die Angebote angemeldet werden die Jugendlichen jedoch häufig von den Eltern, z</w:t>
      </w:r>
      <w:r w:rsidR="0099261F">
        <w:rPr>
          <w:lang w:val="de-CH"/>
        </w:rPr>
        <w:t>um Beispiel</w:t>
      </w:r>
      <w:r w:rsidR="0054339E" w:rsidRPr="00983599">
        <w:rPr>
          <w:lang w:val="de-CH"/>
        </w:rPr>
        <w:t xml:space="preserve"> für Ferienprogramme der Behindertenhilfe. </w:t>
      </w:r>
      <w:r w:rsidR="00E047AB" w:rsidRPr="00983599">
        <w:rPr>
          <w:lang w:val="de-CH"/>
        </w:rPr>
        <w:t xml:space="preserve">Erwachsene scheinen </w:t>
      </w:r>
      <w:r w:rsidR="001E79DA">
        <w:rPr>
          <w:lang w:val="de-CH"/>
        </w:rPr>
        <w:t>e</w:t>
      </w:r>
      <w:r w:rsidR="009C5A3E" w:rsidRPr="00983599">
        <w:rPr>
          <w:lang w:val="de-CH"/>
        </w:rPr>
        <w:t xml:space="preserve">ine selbstbestimmte Freizeit </w:t>
      </w:r>
      <w:r w:rsidR="00ED6C69" w:rsidRPr="00983599">
        <w:rPr>
          <w:lang w:val="de-CH"/>
        </w:rPr>
        <w:t>einzuschränken.</w:t>
      </w:r>
      <w:r w:rsidR="009C5A3E" w:rsidRPr="00983599">
        <w:rPr>
          <w:lang w:val="de-CH"/>
        </w:rPr>
        <w:t xml:space="preserve"> </w:t>
      </w:r>
      <w:r w:rsidR="00ED6C69" w:rsidRPr="00983599">
        <w:rPr>
          <w:lang w:val="de-CH"/>
        </w:rPr>
        <w:t>E</w:t>
      </w:r>
      <w:r w:rsidR="009C5A3E" w:rsidRPr="00983599">
        <w:rPr>
          <w:lang w:val="de-CH"/>
        </w:rPr>
        <w:t xml:space="preserve">inige Jugendliche berichten, dass sie </w:t>
      </w:r>
      <w:r w:rsidR="00ED6C69" w:rsidRPr="00983599">
        <w:rPr>
          <w:lang w:val="de-CH"/>
        </w:rPr>
        <w:t>ihre</w:t>
      </w:r>
      <w:r w:rsidR="009C5A3E" w:rsidRPr="00983599">
        <w:rPr>
          <w:lang w:val="de-CH"/>
        </w:rPr>
        <w:t xml:space="preserve"> Freizeit </w:t>
      </w:r>
      <w:r w:rsidR="003A7EFF">
        <w:rPr>
          <w:lang w:val="de-CH"/>
        </w:rPr>
        <w:t xml:space="preserve">deshalb </w:t>
      </w:r>
      <w:r w:rsidR="009C5A3E" w:rsidRPr="00983599">
        <w:rPr>
          <w:lang w:val="de-CH"/>
        </w:rPr>
        <w:t xml:space="preserve">lieber ohne Erwachsene verbringen. </w:t>
      </w:r>
      <w:r w:rsidR="00F368A0">
        <w:rPr>
          <w:lang w:val="de-CH"/>
        </w:rPr>
        <w:t>Sie</w:t>
      </w:r>
      <w:r w:rsidR="00EB78A4" w:rsidRPr="00983599">
        <w:rPr>
          <w:lang w:val="de-CH"/>
        </w:rPr>
        <w:t xml:space="preserve"> erzählen</w:t>
      </w:r>
      <w:r w:rsidR="0004176E" w:rsidRPr="00983599">
        <w:rPr>
          <w:lang w:val="de-CH"/>
        </w:rPr>
        <w:t xml:space="preserve">, dass sie in den Angeboten selbstbestimmt </w:t>
      </w:r>
      <w:r w:rsidR="00EB78A4" w:rsidRPr="00983599">
        <w:rPr>
          <w:lang w:val="de-CH"/>
        </w:rPr>
        <w:t>handeln</w:t>
      </w:r>
      <w:r w:rsidR="001C6526" w:rsidRPr="00983599">
        <w:rPr>
          <w:lang w:val="de-CH"/>
        </w:rPr>
        <w:t xml:space="preserve"> und teilhaben </w:t>
      </w:r>
      <w:r w:rsidR="0004176E" w:rsidRPr="00983599">
        <w:rPr>
          <w:lang w:val="de-CH"/>
        </w:rPr>
        <w:t xml:space="preserve">können. Die Jugendlichen finden es gut, dass </w:t>
      </w:r>
      <w:r w:rsidR="001C6526" w:rsidRPr="00983599">
        <w:rPr>
          <w:lang w:val="de-CH"/>
        </w:rPr>
        <w:t xml:space="preserve">sie </w:t>
      </w:r>
      <w:r w:rsidR="0004176E" w:rsidRPr="00983599">
        <w:rPr>
          <w:lang w:val="de-CH"/>
        </w:rPr>
        <w:t xml:space="preserve">alles mitmachen </w:t>
      </w:r>
      <w:r w:rsidR="001C6526" w:rsidRPr="00983599">
        <w:rPr>
          <w:lang w:val="de-CH"/>
        </w:rPr>
        <w:t>können</w:t>
      </w:r>
      <w:r w:rsidR="0004176E" w:rsidRPr="00983599">
        <w:rPr>
          <w:lang w:val="de-CH"/>
        </w:rPr>
        <w:t xml:space="preserve">, aber nicht </w:t>
      </w:r>
      <w:r w:rsidR="001C6526" w:rsidRPr="00983599">
        <w:rPr>
          <w:lang w:val="de-CH"/>
        </w:rPr>
        <w:t>müssen</w:t>
      </w:r>
      <w:r w:rsidR="00227D69" w:rsidRPr="00983599">
        <w:rPr>
          <w:lang w:val="de-CH"/>
        </w:rPr>
        <w:t>. Zudem schätzen sie, dass</w:t>
      </w:r>
      <w:r w:rsidR="0004176E" w:rsidRPr="00983599">
        <w:rPr>
          <w:lang w:val="de-CH"/>
        </w:rPr>
        <w:t xml:space="preserve"> es viel Abwechslung gibt: </w:t>
      </w:r>
      <w:r w:rsidR="00227D69" w:rsidRPr="00983599">
        <w:rPr>
          <w:lang w:val="de-CH"/>
        </w:rPr>
        <w:t>«</w:t>
      </w:r>
      <w:r w:rsidR="0004176E" w:rsidRPr="00C95A8A">
        <w:rPr>
          <w:lang w:val="de-CH"/>
        </w:rPr>
        <w:t>[Ich bin] gerne hier. Ich kann hier alles im Raum machen, alles. Und im Keller. Alle Sachen</w:t>
      </w:r>
      <w:r w:rsidR="0099261F">
        <w:rPr>
          <w:lang w:val="de-CH"/>
        </w:rPr>
        <w:t>.</w:t>
      </w:r>
      <w:r w:rsidR="00227D69" w:rsidRPr="00983599">
        <w:rPr>
          <w:lang w:val="de-CH"/>
        </w:rPr>
        <w:t>»</w:t>
      </w:r>
    </w:p>
    <w:p w14:paraId="44F9A252" w14:textId="64350D36" w:rsidR="0004176E" w:rsidRPr="006D390E" w:rsidRDefault="008E4460" w:rsidP="00E46FCB">
      <w:pPr>
        <w:pStyle w:val="Textkrper"/>
        <w:rPr>
          <w:lang w:val="de-CH"/>
        </w:rPr>
      </w:pPr>
      <w:r w:rsidRPr="00707EC4">
        <w:rPr>
          <w:noProof/>
          <w:lang w:val="de-DE" w:eastAsia="de-DE"/>
        </w:rPr>
        <mc:AlternateContent>
          <mc:Choice Requires="wps">
            <w:drawing>
              <wp:anchor distT="45720" distB="45720" distL="46990" distR="46990" simplePos="0" relativeHeight="251658242" behindDoc="0" locked="0" layoutInCell="1" allowOverlap="0" wp14:anchorId="5084FE2F" wp14:editId="6248B206">
                <wp:simplePos x="0" y="0"/>
                <wp:positionH relativeFrom="page">
                  <wp:align>left</wp:align>
                </wp:positionH>
                <wp:positionV relativeFrom="paragraph">
                  <wp:posOffset>1643439</wp:posOffset>
                </wp:positionV>
                <wp:extent cx="5175250" cy="476250"/>
                <wp:effectExtent l="0" t="0" r="0" b="0"/>
                <wp:wrapTopAndBottom/>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476250"/>
                        </a:xfrm>
                        <a:prstGeom prst="rect">
                          <a:avLst/>
                        </a:prstGeom>
                        <a:noFill/>
                        <a:ln w="9525">
                          <a:noFill/>
                          <a:miter lim="800000"/>
                          <a:headEnd/>
                          <a:tailEnd/>
                        </a:ln>
                      </wps:spPr>
                      <wps:txbx>
                        <w:txbxContent>
                          <w:p w14:paraId="1E2BA8ED" w14:textId="4F8E11CD" w:rsidR="00707EC4" w:rsidRPr="00707EC4" w:rsidRDefault="00707EC4" w:rsidP="00707EC4">
                            <w:pPr>
                              <w:pStyle w:val="Hervorhebung1"/>
                              <w:rPr>
                                <w:lang w:val="de-CH"/>
                              </w:rPr>
                            </w:pPr>
                            <w:r w:rsidRPr="00707EC4">
                              <w:rPr>
                                <w:lang w:val="de-CH"/>
                              </w:rPr>
                              <w:t>Die Jugendlichen w</w:t>
                            </w:r>
                            <w:r w:rsidRPr="00707EC4">
                              <w:rPr>
                                <w:rFonts w:hint="cs"/>
                                <w:lang w:val="de-CH"/>
                              </w:rPr>
                              <w:t>ü</w:t>
                            </w:r>
                            <w:r w:rsidRPr="00707EC4">
                              <w:rPr>
                                <w:lang w:val="de-CH"/>
                              </w:rPr>
                              <w:t>nschen sich mehr offene Einrichtungen und Angebote an ihrem Wohnort</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FE2F" id="Text Box 7" o:spid="_x0000_s1028" type="#_x0000_t202" alt="&quot;&quot;" style="position:absolute;left:0;text-align:left;margin-left:0;margin-top:129.4pt;width:407.5pt;height:37.5pt;z-index:25165824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" o:allowoverlap="f" filled="f" stroked="f">
                <v:textbox inset="29mm,,2.5mm">
                  <w:txbxContent>
                    <w:p w14:paraId="1E2BA8ED" w14:textId="4F8E11CD" w:rsidR="00707EC4" w:rsidRPr="00707EC4" w:rsidRDefault="00707EC4" w:rsidP="00707EC4">
                      <w:pPr>
                        <w:pStyle w:val="Hervorhebung1"/>
                        <w:rPr>
                          <w:lang w:val="de-CH"/>
                        </w:rPr>
                      </w:pPr>
                      <w:r w:rsidRPr="00707EC4">
                        <w:rPr>
                          <w:lang w:val="de-CH"/>
                        </w:rPr>
                        <w:t>Die Jugendlichen w</w:t>
                      </w:r>
                      <w:r w:rsidRPr="00707EC4">
                        <w:rPr>
                          <w:rFonts w:hint="cs"/>
                          <w:lang w:val="de-CH"/>
                        </w:rPr>
                        <w:t>ü</w:t>
                      </w:r>
                      <w:r w:rsidRPr="00707EC4">
                        <w:rPr>
                          <w:lang w:val="de-CH"/>
                        </w:rPr>
                        <w:t>nschen sich mehr offene Einrichtungen und Angebote an ihrem Wohnort</w:t>
                      </w:r>
                      <w:r>
                        <w:rPr>
                          <w:lang w:val="de-CH"/>
                        </w:rPr>
                        <w:t>.</w:t>
                      </w:r>
                    </w:p>
                  </w:txbxContent>
                </v:textbox>
                <w10:wrap type="topAndBottom" anchorx="page"/>
              </v:shape>
            </w:pict>
          </mc:Fallback>
        </mc:AlternateContent>
      </w:r>
      <w:r w:rsidR="008C7F11" w:rsidRPr="006D390E">
        <w:rPr>
          <w:lang w:val="de-CH"/>
        </w:rPr>
        <w:t xml:space="preserve">Mobilität </w:t>
      </w:r>
      <w:r w:rsidR="008C7F11">
        <w:rPr>
          <w:lang w:val="de-CH"/>
        </w:rPr>
        <w:t>kann den Zugang zu Angeboten</w:t>
      </w:r>
      <w:r w:rsidR="008C7F11" w:rsidRPr="008C7F11">
        <w:rPr>
          <w:lang w:val="de-CH"/>
        </w:rPr>
        <w:t xml:space="preserve"> </w:t>
      </w:r>
      <w:r w:rsidR="008C7F11" w:rsidRPr="006D390E">
        <w:rPr>
          <w:lang w:val="de-CH"/>
        </w:rPr>
        <w:t>der Kinder- und Jugendarbeit behindern oder ermöglichen</w:t>
      </w:r>
      <w:r w:rsidR="008C7F11">
        <w:rPr>
          <w:lang w:val="de-CH"/>
        </w:rPr>
        <w:t>.</w:t>
      </w:r>
      <w:r w:rsidR="008C7F11" w:rsidRPr="006D390E">
        <w:rPr>
          <w:lang w:val="de-CH"/>
        </w:rPr>
        <w:t xml:space="preserve"> </w:t>
      </w:r>
      <w:r w:rsidR="0004176E" w:rsidRPr="006D390E">
        <w:rPr>
          <w:lang w:val="de-CH"/>
        </w:rPr>
        <w:t xml:space="preserve">Der Zugang </w:t>
      </w:r>
      <w:r w:rsidR="008C7F11">
        <w:rPr>
          <w:lang w:val="de-CH"/>
        </w:rPr>
        <w:t xml:space="preserve">zu </w:t>
      </w:r>
      <w:r w:rsidR="0004176E" w:rsidRPr="006D390E">
        <w:rPr>
          <w:lang w:val="de-CH"/>
        </w:rPr>
        <w:t xml:space="preserve">und die Nutzung von Angeboten wird </w:t>
      </w:r>
      <w:r w:rsidR="00537BD6">
        <w:rPr>
          <w:lang w:val="de-CH"/>
        </w:rPr>
        <w:t>erleichtert</w:t>
      </w:r>
      <w:r w:rsidR="0004176E" w:rsidRPr="006D390E">
        <w:rPr>
          <w:lang w:val="de-CH"/>
        </w:rPr>
        <w:t xml:space="preserve">, wenn die Einrichtungen </w:t>
      </w:r>
      <w:r w:rsidR="004179A6" w:rsidRPr="006D390E">
        <w:rPr>
          <w:lang w:val="de-CH"/>
        </w:rPr>
        <w:t>nah</w:t>
      </w:r>
      <w:r w:rsidR="007A7EE0">
        <w:rPr>
          <w:lang w:val="de-CH"/>
        </w:rPr>
        <w:t>e</w:t>
      </w:r>
      <w:r w:rsidR="004241B0">
        <w:rPr>
          <w:lang w:val="de-CH"/>
        </w:rPr>
        <w:t xml:space="preserve"> am Wohnort der Jugendlichen</w:t>
      </w:r>
      <w:r w:rsidR="004179A6" w:rsidRPr="006D390E">
        <w:rPr>
          <w:lang w:val="de-CH"/>
        </w:rPr>
        <w:t xml:space="preserve"> </w:t>
      </w:r>
      <w:r w:rsidR="003B23AB">
        <w:rPr>
          <w:lang w:val="de-CH"/>
        </w:rPr>
        <w:t>liegen</w:t>
      </w:r>
      <w:r w:rsidR="0004176E" w:rsidRPr="006D390E">
        <w:rPr>
          <w:lang w:val="de-CH"/>
        </w:rPr>
        <w:t xml:space="preserve">. So berichten einige Jugendliche, dass sie </w:t>
      </w:r>
      <w:r w:rsidR="008A5F98">
        <w:rPr>
          <w:lang w:val="de-CH"/>
        </w:rPr>
        <w:t xml:space="preserve">ein Angebot </w:t>
      </w:r>
      <w:r w:rsidR="0099261F">
        <w:rPr>
          <w:lang w:val="de-CH"/>
        </w:rPr>
        <w:t xml:space="preserve">an ihrem Wohnort </w:t>
      </w:r>
      <w:r w:rsidR="008A5F98">
        <w:rPr>
          <w:lang w:val="de-CH"/>
        </w:rPr>
        <w:t xml:space="preserve">nutzen </w:t>
      </w:r>
      <w:r w:rsidR="00C879EC">
        <w:rPr>
          <w:lang w:val="de-CH"/>
        </w:rPr>
        <w:t xml:space="preserve">und sie dieses zu Fuss </w:t>
      </w:r>
      <w:r w:rsidR="0004176E" w:rsidRPr="006D390E">
        <w:rPr>
          <w:lang w:val="de-CH"/>
        </w:rPr>
        <w:t xml:space="preserve">erreichen können. Wenn das Angebot nicht </w:t>
      </w:r>
      <w:r w:rsidR="00C879EC">
        <w:rPr>
          <w:lang w:val="de-CH"/>
        </w:rPr>
        <w:t>zu Fuss</w:t>
      </w:r>
      <w:r w:rsidR="0004176E" w:rsidRPr="006D390E">
        <w:rPr>
          <w:lang w:val="de-CH"/>
        </w:rPr>
        <w:t xml:space="preserve"> oder mit dem Fahrrad erreichbar ist, hängt der Zugang ma</w:t>
      </w:r>
      <w:r w:rsidR="00B07DA3">
        <w:rPr>
          <w:lang w:val="de-CH"/>
        </w:rPr>
        <w:t>ss</w:t>
      </w:r>
      <w:r w:rsidR="0004176E" w:rsidRPr="006D390E">
        <w:rPr>
          <w:lang w:val="de-CH"/>
        </w:rPr>
        <w:t xml:space="preserve">geblich von den Eltern ab. </w:t>
      </w:r>
      <w:r w:rsidR="0079521A">
        <w:rPr>
          <w:lang w:val="de-CH"/>
        </w:rPr>
        <w:t>D</w:t>
      </w:r>
      <w:r w:rsidR="0004176E" w:rsidRPr="006D390E">
        <w:rPr>
          <w:lang w:val="de-CH"/>
        </w:rPr>
        <w:t>ie Jugendlichen</w:t>
      </w:r>
      <w:r w:rsidR="0079521A">
        <w:rPr>
          <w:lang w:val="de-CH"/>
        </w:rPr>
        <w:t xml:space="preserve"> erzählen</w:t>
      </w:r>
      <w:r w:rsidR="0004176E" w:rsidRPr="006D390E">
        <w:rPr>
          <w:lang w:val="de-CH"/>
        </w:rPr>
        <w:t xml:space="preserve">, dass Familienmitglieder </w:t>
      </w:r>
      <w:r w:rsidR="0079521A">
        <w:rPr>
          <w:lang w:val="de-CH"/>
        </w:rPr>
        <w:t>sie</w:t>
      </w:r>
      <w:r w:rsidR="0079521A" w:rsidRPr="006D390E">
        <w:rPr>
          <w:lang w:val="de-CH"/>
        </w:rPr>
        <w:t xml:space="preserve"> </w:t>
      </w:r>
      <w:r w:rsidR="0004176E" w:rsidRPr="006D390E">
        <w:rPr>
          <w:lang w:val="de-CH"/>
        </w:rPr>
        <w:t xml:space="preserve">mit dem Auto, Bus oder Rad zum Angebot bringen </w:t>
      </w:r>
      <w:r w:rsidR="0079521A">
        <w:rPr>
          <w:lang w:val="de-CH"/>
        </w:rPr>
        <w:t>oder</w:t>
      </w:r>
      <w:r w:rsidR="0004176E" w:rsidRPr="006D390E">
        <w:rPr>
          <w:lang w:val="de-CH"/>
        </w:rPr>
        <w:t xml:space="preserve"> begleiten. </w:t>
      </w:r>
      <w:r w:rsidR="008C7F11">
        <w:rPr>
          <w:lang w:val="de-CH"/>
        </w:rPr>
        <w:t>A</w:t>
      </w:r>
      <w:r w:rsidR="0004176E" w:rsidRPr="006D390E">
        <w:rPr>
          <w:lang w:val="de-CH"/>
        </w:rPr>
        <w:t xml:space="preserve">uch Peers und Geschwister </w:t>
      </w:r>
      <w:r w:rsidR="008C7F11">
        <w:rPr>
          <w:lang w:val="de-CH"/>
        </w:rPr>
        <w:t xml:space="preserve">sichern </w:t>
      </w:r>
      <w:r w:rsidR="0004176E" w:rsidRPr="006D390E">
        <w:rPr>
          <w:lang w:val="de-CH"/>
        </w:rPr>
        <w:t xml:space="preserve">den Zugang zu Angeboten der </w:t>
      </w:r>
      <w:r w:rsidR="0099261F" w:rsidRPr="0099261F">
        <w:rPr>
          <w:lang w:val="de-CH"/>
        </w:rPr>
        <w:t>Kinder- und Jugendarbeit</w:t>
      </w:r>
      <w:r w:rsidR="00F32BE1">
        <w:rPr>
          <w:lang w:val="de-CH"/>
        </w:rPr>
        <w:t>. S</w:t>
      </w:r>
      <w:r w:rsidR="00F54CBF">
        <w:rPr>
          <w:lang w:val="de-CH"/>
        </w:rPr>
        <w:t xml:space="preserve">ie </w:t>
      </w:r>
      <w:r w:rsidR="008C6324">
        <w:rPr>
          <w:lang w:val="de-CH"/>
        </w:rPr>
        <w:t>vermitteln</w:t>
      </w:r>
      <w:r w:rsidR="00F54CBF">
        <w:rPr>
          <w:lang w:val="de-CH"/>
        </w:rPr>
        <w:t xml:space="preserve"> Informationen zu</w:t>
      </w:r>
      <w:r w:rsidR="00F32BE1">
        <w:rPr>
          <w:lang w:val="de-CH"/>
        </w:rPr>
        <w:t xml:space="preserve"> den Angeboten und </w:t>
      </w:r>
      <w:r w:rsidR="008C6324">
        <w:rPr>
          <w:lang w:val="de-CH"/>
        </w:rPr>
        <w:t xml:space="preserve">nehmen die Jugendlichen mit Behinderungen </w:t>
      </w:r>
      <w:r w:rsidR="00F32BE1">
        <w:rPr>
          <w:lang w:val="de-CH"/>
        </w:rPr>
        <w:t xml:space="preserve">zu den Angeboten </w:t>
      </w:r>
      <w:r w:rsidR="008C6324">
        <w:rPr>
          <w:lang w:val="de-CH"/>
        </w:rPr>
        <w:t>mit</w:t>
      </w:r>
      <w:r w:rsidR="00F32BE1">
        <w:rPr>
          <w:lang w:val="de-CH"/>
        </w:rPr>
        <w:t>. Dadurch wird der Z</w:t>
      </w:r>
      <w:r w:rsidR="00F54CBF">
        <w:rPr>
          <w:lang w:val="de-CH"/>
        </w:rPr>
        <w:t>ugang erleichtert.</w:t>
      </w:r>
      <w:r w:rsidR="0004176E" w:rsidRPr="006D390E">
        <w:rPr>
          <w:lang w:val="de-CH"/>
        </w:rPr>
        <w:t xml:space="preserve"> </w:t>
      </w:r>
    </w:p>
    <w:p w14:paraId="37D50293" w14:textId="59DB82EA" w:rsidR="0004176E" w:rsidRPr="006D390E" w:rsidRDefault="00BB4E5B" w:rsidP="009537C1">
      <w:pPr>
        <w:pStyle w:val="Textkrper"/>
        <w:ind w:firstLine="0"/>
        <w:rPr>
          <w:lang w:val="de-CH"/>
        </w:rPr>
      </w:pPr>
      <w:r>
        <w:rPr>
          <w:lang w:val="de-CH"/>
        </w:rPr>
        <w:t>Nicht nur die Mobilität kann e</w:t>
      </w:r>
      <w:r w:rsidR="0004176E" w:rsidRPr="006D390E">
        <w:rPr>
          <w:lang w:val="de-CH"/>
        </w:rPr>
        <w:t xml:space="preserve">inschränkend </w:t>
      </w:r>
      <w:r>
        <w:rPr>
          <w:lang w:val="de-CH"/>
        </w:rPr>
        <w:t xml:space="preserve">wirken. </w:t>
      </w:r>
      <w:r w:rsidR="0008780A">
        <w:rPr>
          <w:lang w:val="de-CH"/>
        </w:rPr>
        <w:t>Oftmals verfügen die Jugendlichen nicht über</w:t>
      </w:r>
      <w:r w:rsidR="006577DC">
        <w:rPr>
          <w:lang w:val="de-CH"/>
        </w:rPr>
        <w:t xml:space="preserve"> genügend</w:t>
      </w:r>
      <w:r w:rsidR="0004176E" w:rsidRPr="006D390E">
        <w:rPr>
          <w:lang w:val="de-CH"/>
        </w:rPr>
        <w:t xml:space="preserve"> </w:t>
      </w:r>
      <w:r w:rsidR="006577DC">
        <w:rPr>
          <w:lang w:val="de-CH"/>
        </w:rPr>
        <w:t xml:space="preserve">freie </w:t>
      </w:r>
      <w:r w:rsidR="0004176E" w:rsidRPr="006D390E">
        <w:rPr>
          <w:lang w:val="de-CH"/>
        </w:rPr>
        <w:t>Zeit, weil sie aufgrund der Ganztag</w:t>
      </w:r>
      <w:r w:rsidR="008039EF">
        <w:rPr>
          <w:lang w:val="de-CH"/>
        </w:rPr>
        <w:t>e</w:t>
      </w:r>
      <w:r w:rsidR="0004176E" w:rsidRPr="006D390E">
        <w:rPr>
          <w:lang w:val="de-CH"/>
        </w:rPr>
        <w:t>sschul</w:t>
      </w:r>
      <w:r w:rsidR="00D70178">
        <w:rPr>
          <w:lang w:val="de-CH"/>
        </w:rPr>
        <w:t>e</w:t>
      </w:r>
      <w:r w:rsidR="0004176E" w:rsidRPr="006D390E">
        <w:rPr>
          <w:lang w:val="de-CH"/>
        </w:rPr>
        <w:t xml:space="preserve"> oder Aufgaben in Wohngruppen zu beschäftigt sind. </w:t>
      </w:r>
      <w:r w:rsidR="00F539DE">
        <w:rPr>
          <w:lang w:val="de-CH"/>
        </w:rPr>
        <w:t>Vielfach fehlen ihnen auch</w:t>
      </w:r>
      <w:r w:rsidR="0004176E" w:rsidRPr="006D390E">
        <w:rPr>
          <w:lang w:val="de-CH"/>
        </w:rPr>
        <w:t xml:space="preserve"> Informationen über </w:t>
      </w:r>
      <w:r w:rsidR="00F539DE">
        <w:rPr>
          <w:lang w:val="de-CH"/>
        </w:rPr>
        <w:t>Freizeita</w:t>
      </w:r>
      <w:r w:rsidR="0004176E" w:rsidRPr="006D390E">
        <w:rPr>
          <w:lang w:val="de-CH"/>
        </w:rPr>
        <w:t xml:space="preserve">ngebote. Die Jugendlichen berichten, dass sie abgesehen von den </w:t>
      </w:r>
      <w:r w:rsidR="00F539DE">
        <w:rPr>
          <w:lang w:val="de-CH"/>
        </w:rPr>
        <w:t xml:space="preserve">von ihnen </w:t>
      </w:r>
      <w:r w:rsidR="0004176E" w:rsidRPr="006D390E">
        <w:rPr>
          <w:lang w:val="de-CH"/>
        </w:rPr>
        <w:t xml:space="preserve">genutzten Angeboten wenige bis keine anderen Angebote kennen. </w:t>
      </w:r>
    </w:p>
    <w:p w14:paraId="01D092A1" w14:textId="12624295" w:rsidR="008A72FF" w:rsidRPr="005955F4" w:rsidRDefault="004147D7" w:rsidP="00E46FCB">
      <w:pPr>
        <w:pStyle w:val="Textkrper"/>
        <w:rPr>
          <w:rFonts w:cs="Open Sans SemiCondensed"/>
          <w:lang w:val="de-CH"/>
        </w:rPr>
      </w:pPr>
      <w:r>
        <w:rPr>
          <w:lang w:val="de-CH"/>
        </w:rPr>
        <w:t>D</w:t>
      </w:r>
      <w:r w:rsidR="0004176E" w:rsidRPr="006D390E">
        <w:rPr>
          <w:lang w:val="de-CH"/>
        </w:rPr>
        <w:t xml:space="preserve">ie Jugendlichen </w:t>
      </w:r>
      <w:r>
        <w:rPr>
          <w:lang w:val="de-CH"/>
        </w:rPr>
        <w:t xml:space="preserve">wünschen sich </w:t>
      </w:r>
      <w:r w:rsidR="0004176E" w:rsidRPr="006D390E">
        <w:rPr>
          <w:lang w:val="de-CH"/>
        </w:rPr>
        <w:t xml:space="preserve">mehr offene Einrichtungen und Angebote an ihrem Wohnort, in denen sie sich verwirklichen und neue Aktivitäten ausprobieren können. </w:t>
      </w:r>
      <w:r w:rsidR="00A354DC">
        <w:rPr>
          <w:lang w:val="de-CH"/>
        </w:rPr>
        <w:t>Zum Beispiel findet e</w:t>
      </w:r>
      <w:r w:rsidR="0004176E" w:rsidRPr="006D390E">
        <w:rPr>
          <w:lang w:val="de-CH"/>
        </w:rPr>
        <w:t>in Jugendlicher, dass es zu wenige</w:t>
      </w:r>
      <w:r w:rsidR="0004176E" w:rsidRPr="006D390E">
        <w:rPr>
          <w:i/>
          <w:lang w:val="de-CH"/>
        </w:rPr>
        <w:t xml:space="preserve"> </w:t>
      </w:r>
      <w:r w:rsidR="0004176E" w:rsidRPr="006D390E">
        <w:rPr>
          <w:lang w:val="de-CH"/>
        </w:rPr>
        <w:t xml:space="preserve">inklusive </w:t>
      </w:r>
      <w:r w:rsidR="0004176E" w:rsidRPr="005955F4">
        <w:rPr>
          <w:lang w:val="de-CH"/>
        </w:rPr>
        <w:t xml:space="preserve">Angebote gibt. Die Jugendlichen </w:t>
      </w:r>
      <w:r w:rsidR="00305414">
        <w:rPr>
          <w:lang w:val="de-CH"/>
        </w:rPr>
        <w:t>wünschen sich</w:t>
      </w:r>
      <w:r w:rsidR="00305414" w:rsidRPr="005955F4">
        <w:rPr>
          <w:lang w:val="de-CH"/>
        </w:rPr>
        <w:t xml:space="preserve"> </w:t>
      </w:r>
      <w:r w:rsidR="0004176E" w:rsidRPr="005955F4">
        <w:rPr>
          <w:lang w:val="de-CH"/>
        </w:rPr>
        <w:t xml:space="preserve">klassische Angebote der </w:t>
      </w:r>
      <w:r w:rsidR="00251444" w:rsidRPr="00251444">
        <w:rPr>
          <w:lang w:val="de-CH"/>
        </w:rPr>
        <w:t>Kinder- und Jugendarbeit</w:t>
      </w:r>
      <w:r w:rsidR="0004176E" w:rsidRPr="005955F4">
        <w:rPr>
          <w:lang w:val="de-CH"/>
        </w:rPr>
        <w:t>,</w:t>
      </w:r>
      <w:r w:rsidR="00305414">
        <w:rPr>
          <w:lang w:val="de-CH"/>
        </w:rPr>
        <w:t xml:space="preserve"> zum Beispiel </w:t>
      </w:r>
      <w:r w:rsidR="0004176E" w:rsidRPr="005955F4">
        <w:rPr>
          <w:lang w:val="de-CH"/>
        </w:rPr>
        <w:t>zelten</w:t>
      </w:r>
      <w:r w:rsidR="00305414">
        <w:rPr>
          <w:lang w:val="de-CH"/>
        </w:rPr>
        <w:t xml:space="preserve"> zu gehen</w:t>
      </w:r>
      <w:r w:rsidR="0004176E" w:rsidRPr="005955F4">
        <w:rPr>
          <w:lang w:val="de-CH"/>
        </w:rPr>
        <w:t xml:space="preserve"> und am Lagerfeuer zu sitzen, an Tagesausflügen oder Reisen teilzunehmen: </w:t>
      </w:r>
      <w:r w:rsidR="00305414">
        <w:rPr>
          <w:lang w:val="de-CH"/>
        </w:rPr>
        <w:t>«</w:t>
      </w:r>
      <w:r w:rsidR="0004176E" w:rsidRPr="00BB5AA3">
        <w:rPr>
          <w:lang w:val="de-CH"/>
        </w:rPr>
        <w:t>Das letzte Mal war Gardasee angeboten. Aber das war halt nur was Einmaliges und sowas h</w:t>
      </w:r>
      <w:r w:rsidR="0004176E" w:rsidRPr="00BB5AA3">
        <w:rPr>
          <w:rFonts w:hint="cs"/>
          <w:lang w:val="de-CH"/>
        </w:rPr>
        <w:t>ä</w:t>
      </w:r>
      <w:r w:rsidR="0004176E" w:rsidRPr="00BB5AA3">
        <w:rPr>
          <w:lang w:val="de-CH"/>
        </w:rPr>
        <w:t xml:space="preserve">tte ich gerne </w:t>
      </w:r>
      <w:r w:rsidR="0004176E" w:rsidRPr="00BB5AA3">
        <w:rPr>
          <w:rFonts w:hint="cs"/>
          <w:lang w:val="de-CH"/>
        </w:rPr>
        <w:t>ö</w:t>
      </w:r>
      <w:r w:rsidR="0004176E" w:rsidRPr="00BB5AA3">
        <w:rPr>
          <w:lang w:val="de-CH"/>
        </w:rPr>
        <w:t>fter</w:t>
      </w:r>
      <w:r w:rsidR="00251444">
        <w:rPr>
          <w:lang w:val="de-CH"/>
        </w:rPr>
        <w:t>.</w:t>
      </w:r>
      <w:r w:rsidR="00305414">
        <w:rPr>
          <w:lang w:val="de-CH"/>
        </w:rPr>
        <w:t>»</w:t>
      </w:r>
    </w:p>
    <w:p w14:paraId="3995DA12" w14:textId="30FC2642" w:rsidR="008A72FF" w:rsidRPr="006D390E" w:rsidRDefault="004179A6" w:rsidP="009C26E3">
      <w:pPr>
        <w:pStyle w:val="berschrift1"/>
        <w:rPr>
          <w:lang w:val="de-CH"/>
        </w:rPr>
      </w:pPr>
      <w:r w:rsidRPr="006D390E">
        <w:rPr>
          <w:lang w:val="de-CH"/>
        </w:rPr>
        <w:t>Fazit</w:t>
      </w:r>
    </w:p>
    <w:p w14:paraId="32F35ED3" w14:textId="3EC04880" w:rsidR="00707EC4" w:rsidRDefault="004179A6" w:rsidP="00B82C48">
      <w:pPr>
        <w:pStyle w:val="Textkrper"/>
        <w:ind w:firstLine="0"/>
        <w:rPr>
          <w:lang w:val="de-CH"/>
        </w:rPr>
      </w:pPr>
      <w:r w:rsidRPr="006D390E">
        <w:rPr>
          <w:lang w:val="de-CH"/>
        </w:rPr>
        <w:t xml:space="preserve">Die </w:t>
      </w:r>
      <w:r w:rsidR="007477FF" w:rsidRPr="006D390E">
        <w:rPr>
          <w:lang w:val="de-CH"/>
        </w:rPr>
        <w:t>Ergebnisse</w:t>
      </w:r>
      <w:r w:rsidRPr="006D390E">
        <w:rPr>
          <w:lang w:val="de-CH"/>
        </w:rPr>
        <w:t xml:space="preserve"> des Projektes decken sich gr</w:t>
      </w:r>
      <w:r w:rsidR="007477FF" w:rsidRPr="006D390E">
        <w:rPr>
          <w:lang w:val="de-CH"/>
        </w:rPr>
        <w:t>ö</w:t>
      </w:r>
      <w:r w:rsidR="00B07DA3">
        <w:rPr>
          <w:lang w:val="de-CH"/>
        </w:rPr>
        <w:t>ss</w:t>
      </w:r>
      <w:r w:rsidR="007477FF" w:rsidRPr="006D390E">
        <w:rPr>
          <w:lang w:val="de-CH"/>
        </w:rPr>
        <w:t xml:space="preserve">tenteils mit den Erkenntnissen </w:t>
      </w:r>
      <w:r w:rsidR="00B07F6F">
        <w:rPr>
          <w:lang w:val="de-CH"/>
        </w:rPr>
        <w:t xml:space="preserve">aus </w:t>
      </w:r>
      <w:r w:rsidR="007477FF" w:rsidRPr="006D390E">
        <w:rPr>
          <w:lang w:val="de-CH"/>
        </w:rPr>
        <w:t>frühere</w:t>
      </w:r>
      <w:r w:rsidR="00B07F6F">
        <w:rPr>
          <w:lang w:val="de-CH"/>
        </w:rPr>
        <w:t>n</w:t>
      </w:r>
      <w:r w:rsidR="007477FF" w:rsidRPr="006D390E">
        <w:rPr>
          <w:lang w:val="de-CH"/>
        </w:rPr>
        <w:t xml:space="preserve"> Studien: Die Freizeit</w:t>
      </w:r>
      <w:r w:rsidR="00CE1CF0" w:rsidRPr="006D390E">
        <w:rPr>
          <w:lang w:val="de-CH"/>
        </w:rPr>
        <w:t>optionen</w:t>
      </w:r>
      <w:r w:rsidR="007477FF" w:rsidRPr="006D390E">
        <w:rPr>
          <w:lang w:val="de-CH"/>
        </w:rPr>
        <w:t xml:space="preserve"> </w:t>
      </w:r>
      <w:r w:rsidR="005B71B2">
        <w:rPr>
          <w:lang w:val="de-CH"/>
        </w:rPr>
        <w:t>für</w:t>
      </w:r>
      <w:r w:rsidR="005B71B2" w:rsidRPr="006D390E">
        <w:rPr>
          <w:lang w:val="de-CH"/>
        </w:rPr>
        <w:t xml:space="preserve"> </w:t>
      </w:r>
      <w:r w:rsidR="007477FF" w:rsidRPr="006D390E">
        <w:rPr>
          <w:lang w:val="de-CH"/>
        </w:rPr>
        <w:t>Jugendliche mit geistiger Behinderung sind eingeschränkt und geprägt von Abhängigkeiten. Die Eltern sind für den Zugang zu Freizeitangeboten verantwortlich, was im Umkehrschluss hei</w:t>
      </w:r>
      <w:r w:rsidR="00B07DA3">
        <w:rPr>
          <w:lang w:val="de-CH"/>
        </w:rPr>
        <w:t>ss</w:t>
      </w:r>
      <w:r w:rsidR="007477FF" w:rsidRPr="006D390E">
        <w:rPr>
          <w:lang w:val="de-CH"/>
        </w:rPr>
        <w:t xml:space="preserve">t, dass </w:t>
      </w:r>
      <w:r w:rsidR="00CE1CF0" w:rsidRPr="006D390E">
        <w:rPr>
          <w:lang w:val="de-CH"/>
        </w:rPr>
        <w:t xml:space="preserve">Jugendliche </w:t>
      </w:r>
      <w:r w:rsidR="00343744">
        <w:rPr>
          <w:lang w:val="de-CH"/>
        </w:rPr>
        <w:t>ihre</w:t>
      </w:r>
      <w:r w:rsidR="00CE1CF0" w:rsidRPr="006D390E">
        <w:rPr>
          <w:lang w:val="de-CH"/>
        </w:rPr>
        <w:t xml:space="preserve"> Freizeit </w:t>
      </w:r>
      <w:r w:rsidR="00343744">
        <w:rPr>
          <w:lang w:val="de-CH"/>
        </w:rPr>
        <w:t xml:space="preserve">nur bedingt </w:t>
      </w:r>
      <w:r w:rsidR="00CE1CF0" w:rsidRPr="006D390E">
        <w:rPr>
          <w:lang w:val="de-CH"/>
        </w:rPr>
        <w:t>selbstbestimmt gestalten</w:t>
      </w:r>
      <w:r w:rsidR="00343744">
        <w:rPr>
          <w:lang w:val="de-CH"/>
        </w:rPr>
        <w:t xml:space="preserve"> können</w:t>
      </w:r>
      <w:r w:rsidR="00CE1CF0" w:rsidRPr="006D390E">
        <w:rPr>
          <w:lang w:val="de-CH"/>
        </w:rPr>
        <w:t xml:space="preserve">. </w:t>
      </w:r>
      <w:r w:rsidR="00525A43">
        <w:rPr>
          <w:lang w:val="de-CH"/>
        </w:rPr>
        <w:t xml:space="preserve">Zudem zeigt die Studie, </w:t>
      </w:r>
      <w:r w:rsidR="00CE1CF0" w:rsidRPr="006D390E">
        <w:rPr>
          <w:lang w:val="de-CH"/>
        </w:rPr>
        <w:t xml:space="preserve">dass </w:t>
      </w:r>
      <w:r w:rsidR="00221F02" w:rsidRPr="006D390E">
        <w:rPr>
          <w:lang w:val="de-CH"/>
        </w:rPr>
        <w:t xml:space="preserve">Jugendliche mit geistigen Behinderungen grundsätzlich die gleichen Bedürfnisse in Bezug auf Freizeit haben wie Jugendliche ohne geistige Behinderung. Deutlich wird ferner, dass sie sich einen Raum wünschen, in dem sie </w:t>
      </w:r>
      <w:r w:rsidR="004412A1" w:rsidRPr="006D390E">
        <w:rPr>
          <w:lang w:val="de-CH"/>
        </w:rPr>
        <w:t xml:space="preserve">mit </w:t>
      </w:r>
      <w:r w:rsidR="00221F02" w:rsidRPr="006D390E">
        <w:rPr>
          <w:lang w:val="de-CH"/>
        </w:rPr>
        <w:t>anderen Jugendlichen allein sind – ohne Eltern und ohne Erwachsene. Weiterführend</w:t>
      </w:r>
      <w:r w:rsidR="009C0FB1">
        <w:rPr>
          <w:lang w:val="de-CH"/>
        </w:rPr>
        <w:t>e Erkenntnisse</w:t>
      </w:r>
      <w:r w:rsidR="006841BE">
        <w:rPr>
          <w:lang w:val="de-CH"/>
        </w:rPr>
        <w:t xml:space="preserve"> ermöglichen</w:t>
      </w:r>
      <w:r w:rsidR="00221F02" w:rsidRPr="006D390E">
        <w:rPr>
          <w:lang w:val="de-CH"/>
        </w:rPr>
        <w:t xml:space="preserve"> aus unserer Sicht die Ergebnisse der Expert</w:t>
      </w:r>
      <w:r w:rsidR="00043871">
        <w:rPr>
          <w:lang w:val="de-CH"/>
        </w:rPr>
        <w:t>:</w:t>
      </w:r>
      <w:r w:rsidR="00352D02" w:rsidRPr="006D390E">
        <w:rPr>
          <w:lang w:val="de-CH"/>
        </w:rPr>
        <w:t>i</w:t>
      </w:r>
      <w:r w:rsidR="00221F02" w:rsidRPr="006D390E">
        <w:rPr>
          <w:lang w:val="de-CH"/>
        </w:rPr>
        <w:t xml:space="preserve">nnenbefragung. Zwar </w:t>
      </w:r>
      <w:r w:rsidR="006841BE">
        <w:rPr>
          <w:lang w:val="de-CH"/>
        </w:rPr>
        <w:t xml:space="preserve">nennen </w:t>
      </w:r>
      <w:r w:rsidR="00251444" w:rsidRPr="006D390E">
        <w:rPr>
          <w:lang w:val="de-CH"/>
        </w:rPr>
        <w:t xml:space="preserve">auch </w:t>
      </w:r>
      <w:r w:rsidR="006841BE">
        <w:rPr>
          <w:lang w:val="de-CH"/>
        </w:rPr>
        <w:t>sie</w:t>
      </w:r>
      <w:r w:rsidR="00221F02" w:rsidRPr="006D390E">
        <w:rPr>
          <w:lang w:val="de-CH"/>
        </w:rPr>
        <w:t xml:space="preserve"> grundsätzliche Schwierigkeiten wie </w:t>
      </w:r>
      <w:r w:rsidR="00AC45D8">
        <w:rPr>
          <w:lang w:val="de-CH"/>
        </w:rPr>
        <w:t xml:space="preserve">die </w:t>
      </w:r>
      <w:r w:rsidR="00221F02" w:rsidRPr="006D390E">
        <w:rPr>
          <w:lang w:val="de-CH"/>
        </w:rPr>
        <w:t xml:space="preserve">mangelnde Finanzierung oder die </w:t>
      </w:r>
      <w:r w:rsidR="00AC45D8">
        <w:rPr>
          <w:lang w:val="de-CH"/>
        </w:rPr>
        <w:t>unzu</w:t>
      </w:r>
      <w:r w:rsidR="00221F02" w:rsidRPr="006D390E">
        <w:rPr>
          <w:lang w:val="de-CH"/>
        </w:rPr>
        <w:t>reichende Qualifikation von Mitarbeiten</w:t>
      </w:r>
      <w:r w:rsidR="00992DB9">
        <w:rPr>
          <w:lang w:val="de-CH"/>
        </w:rPr>
        <w:t>d</w:t>
      </w:r>
      <w:r w:rsidR="00221F02" w:rsidRPr="006D390E">
        <w:rPr>
          <w:lang w:val="de-CH"/>
        </w:rPr>
        <w:t xml:space="preserve">en, die zumindest aus der Perspektive der Wissenschaft nicht schnell verändert werden können </w:t>
      </w:r>
      <w:r w:rsidR="00B35E9C">
        <w:rPr>
          <w:lang w:val="de-CH"/>
        </w:rPr>
        <w:t>(</w:t>
      </w:r>
      <w:r w:rsidR="00221F02" w:rsidRPr="006D390E">
        <w:rPr>
          <w:lang w:val="de-CH"/>
        </w:rPr>
        <w:t>auch wenn dies wünschenswert wäre</w:t>
      </w:r>
      <w:r w:rsidR="00B35E9C">
        <w:rPr>
          <w:lang w:val="de-CH"/>
        </w:rPr>
        <w:t>)</w:t>
      </w:r>
      <w:r w:rsidR="00221F02" w:rsidRPr="006D390E">
        <w:rPr>
          <w:lang w:val="de-CH"/>
        </w:rPr>
        <w:t xml:space="preserve">. Potenzial birgt aber die verstärkte Kooperation der </w:t>
      </w:r>
      <w:r w:rsidR="00251444" w:rsidRPr="00251444">
        <w:rPr>
          <w:lang w:val="de-CH"/>
        </w:rPr>
        <w:t xml:space="preserve">Kinder- und Jugendarbeit </w:t>
      </w:r>
      <w:r w:rsidR="00221F02" w:rsidRPr="006D390E">
        <w:rPr>
          <w:lang w:val="de-CH"/>
        </w:rPr>
        <w:t>und der B</w:t>
      </w:r>
      <w:r w:rsidR="00251444">
        <w:rPr>
          <w:lang w:val="de-CH"/>
        </w:rPr>
        <w:t>ehindertenhilfe</w:t>
      </w:r>
      <w:r w:rsidR="00221F02" w:rsidRPr="006D390E">
        <w:rPr>
          <w:lang w:val="de-CH"/>
        </w:rPr>
        <w:t>. Es ist deutlich geworden, dass die jeweilige Expertise die</w:t>
      </w:r>
      <w:r w:rsidR="00251444">
        <w:rPr>
          <w:lang w:val="de-CH"/>
        </w:rPr>
        <w:t>jenige</w:t>
      </w:r>
      <w:r w:rsidR="00221F02" w:rsidRPr="006D390E">
        <w:rPr>
          <w:lang w:val="de-CH"/>
        </w:rPr>
        <w:t xml:space="preserve"> der anderen Seite bereichern und dazu führen kann, dass mehr Optionen für eine inklusive </w:t>
      </w:r>
      <w:r w:rsidR="00251444" w:rsidRPr="00251444">
        <w:rPr>
          <w:lang w:val="de-CH"/>
        </w:rPr>
        <w:t xml:space="preserve">Kinder- und Jugendarbeit </w:t>
      </w:r>
      <w:r w:rsidR="00221F02" w:rsidRPr="006D390E">
        <w:rPr>
          <w:lang w:val="de-CH"/>
        </w:rPr>
        <w:t xml:space="preserve">entstehen.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191F38" w:rsidRPr="00153133" w14:paraId="20394287" w14:textId="77777777" w:rsidTr="00BB4D69">
        <w:tc>
          <w:tcPr>
            <w:tcW w:w="1667" w:type="pct"/>
            <w:vAlign w:val="center"/>
          </w:tcPr>
          <w:p w14:paraId="5741A5E7" w14:textId="77777777" w:rsidR="00191F38" w:rsidRPr="00153133" w:rsidRDefault="00191F38" w:rsidP="00BB4D69">
            <w:pPr>
              <w:pStyle w:val="Textkrper"/>
              <w:rPr>
                <w:lang w:val="fr-CH"/>
              </w:rPr>
            </w:pPr>
            <w:r w:rsidRPr="00153133">
              <w:rPr>
                <w:noProof/>
                <w:lang w:val="fr-CH"/>
              </w:rPr>
              <w:drawing>
                <wp:inline distT="0" distB="0" distL="0" distR="0" wp14:anchorId="05D57C4D" wp14:editId="3C9ABF18">
                  <wp:extent cx="1036320" cy="1036320"/>
                  <wp:effectExtent l="0" t="0" r="0" b="0"/>
                  <wp:docPr id="1877719933" name="Picture 187771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19933" name="Grafik 18777199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0C866D55" w14:textId="77777777" w:rsidR="00191F38" w:rsidRPr="00153133" w:rsidRDefault="00191F38" w:rsidP="00BB4D69">
            <w:pPr>
              <w:pStyle w:val="Textkrper"/>
              <w:rPr>
                <w:noProof/>
                <w:lang w:val="fr-CH"/>
              </w:rPr>
            </w:pPr>
            <w:r w:rsidRPr="00153133">
              <w:rPr>
                <w:noProof/>
                <w:lang w:val="fr-CH"/>
              </w:rPr>
              <w:drawing>
                <wp:inline distT="0" distB="0" distL="0" distR="0" wp14:anchorId="4274E351" wp14:editId="5AB9BB87">
                  <wp:extent cx="1036320" cy="1036320"/>
                  <wp:effectExtent l="0" t="0" r="5080" b="5080"/>
                  <wp:docPr id="622433763" name="Picture 62243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33763" name="Grafik 6224337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1C1D0443" w14:textId="77777777" w:rsidR="00191F38" w:rsidRPr="00153133" w:rsidRDefault="00191F38" w:rsidP="00BB4D69">
            <w:pPr>
              <w:pStyle w:val="Textkrper"/>
              <w:rPr>
                <w:noProof/>
                <w:lang w:val="fr-CH"/>
              </w:rPr>
            </w:pPr>
            <w:r w:rsidRPr="00153133">
              <w:rPr>
                <w:noProof/>
                <w:lang w:val="fr-CH"/>
              </w:rPr>
              <w:drawing>
                <wp:inline distT="0" distB="0" distL="0" distR="0" wp14:anchorId="01802A93" wp14:editId="596DAF12">
                  <wp:extent cx="1036320" cy="1036320"/>
                  <wp:effectExtent l="0" t="0" r="0" b="0"/>
                  <wp:docPr id="1763888728" name="Picture 176388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8728" name="Grafik 17638887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191F38" w:rsidRPr="007E5D8C" w14:paraId="291E2DF3" w14:textId="77777777" w:rsidTr="00BB4D69">
        <w:trPr>
          <w:trHeight w:val="960"/>
        </w:trPr>
        <w:tc>
          <w:tcPr>
            <w:tcW w:w="1667" w:type="pct"/>
          </w:tcPr>
          <w:p w14:paraId="4FB9F3C2" w14:textId="13D7517F" w:rsidR="00191F38" w:rsidRPr="00153133" w:rsidRDefault="00CE5DF3" w:rsidP="00DC2ED0">
            <w:pPr>
              <w:pStyle w:val="Textkrper3"/>
            </w:pPr>
            <w:r>
              <w:t>Noemi Heister</w:t>
            </w:r>
            <w:r w:rsidR="00191F38" w:rsidRPr="00153133">
              <w:br/>
            </w:r>
            <w:r>
              <w:t>Wissenschaftliche Mitarbeiterin</w:t>
            </w:r>
          </w:p>
          <w:p w14:paraId="2BC93497" w14:textId="7F0FF4A3" w:rsidR="00191F38" w:rsidRPr="00153133" w:rsidRDefault="005D5FBD" w:rsidP="00DC2ED0">
            <w:pPr>
              <w:pStyle w:val="Textkrper3"/>
            </w:pPr>
            <w:r>
              <w:t>Pädagogische Hochschule Heidelberg</w:t>
            </w:r>
          </w:p>
          <w:p w14:paraId="60F359E6" w14:textId="28DEBD5A" w:rsidR="00191F38" w:rsidRPr="00153133" w:rsidRDefault="00562BD5" w:rsidP="00DC2ED0">
            <w:pPr>
              <w:pStyle w:val="Textkrper3"/>
            </w:pPr>
            <w:hyperlink r:id="rId17" w:history="1">
              <w:r w:rsidR="005D5FBD" w:rsidRPr="005357B0">
                <w:rPr>
                  <w:rStyle w:val="Hyperlink"/>
                </w:rPr>
                <w:t>heister@ph-heidelberg.de</w:t>
              </w:r>
            </w:hyperlink>
          </w:p>
        </w:tc>
        <w:tc>
          <w:tcPr>
            <w:tcW w:w="1667" w:type="pct"/>
          </w:tcPr>
          <w:p w14:paraId="28E7B410" w14:textId="19C11E61" w:rsidR="005D5FBD" w:rsidRPr="001753E3" w:rsidRDefault="005D5FBD" w:rsidP="00DC2ED0">
            <w:pPr>
              <w:pStyle w:val="Textkrper3"/>
            </w:pPr>
            <w:r w:rsidRPr="001753E3">
              <w:t>Dr. Stefanie K</w:t>
            </w:r>
            <w:r w:rsidR="009332F0">
              <w:t>ö</w:t>
            </w:r>
            <w:r w:rsidRPr="001753E3">
              <w:t>b</w:t>
            </w:r>
            <w:r w:rsidRPr="001753E3">
              <w:br/>
              <w:t>Akademische Rätin</w:t>
            </w:r>
          </w:p>
          <w:p w14:paraId="5BF3A1DA" w14:textId="77777777" w:rsidR="005D5FBD" w:rsidRPr="001753E3" w:rsidRDefault="005D5FBD" w:rsidP="00DC2ED0">
            <w:pPr>
              <w:pStyle w:val="Textkrper3"/>
            </w:pPr>
            <w:r w:rsidRPr="001753E3">
              <w:t>Pädagogische Hochschule Heidelberg</w:t>
            </w:r>
          </w:p>
          <w:p w14:paraId="3106D7A1" w14:textId="08D2BB8C" w:rsidR="00191F38" w:rsidRPr="00153133" w:rsidRDefault="00562BD5" w:rsidP="00DC2ED0">
            <w:pPr>
              <w:pStyle w:val="Textkrper3"/>
            </w:pPr>
            <w:hyperlink r:id="rId18" w:history="1">
              <w:r w:rsidR="005D5FBD" w:rsidRPr="005357B0">
                <w:rPr>
                  <w:rStyle w:val="Hyperlink"/>
                </w:rPr>
                <w:t>koeb@ph-heidelberg.de</w:t>
              </w:r>
            </w:hyperlink>
            <w:r w:rsidR="005D5FBD">
              <w:t xml:space="preserve"> </w:t>
            </w:r>
          </w:p>
        </w:tc>
        <w:tc>
          <w:tcPr>
            <w:tcW w:w="1667" w:type="pct"/>
          </w:tcPr>
          <w:p w14:paraId="55AFD7E5" w14:textId="77777777" w:rsidR="005D5FBD" w:rsidRPr="001753E3" w:rsidRDefault="005D5FBD" w:rsidP="00DC2ED0">
            <w:pPr>
              <w:pStyle w:val="Textkrper3"/>
            </w:pPr>
            <w:r w:rsidRPr="001753E3">
              <w:t>Prof. Dr. Peter Zentel</w:t>
            </w:r>
            <w:r w:rsidRPr="001753E3">
              <w:br/>
              <w:t>Ludwig-Maximilians-Universität München</w:t>
            </w:r>
          </w:p>
          <w:p w14:paraId="3BE707AC" w14:textId="40E55923" w:rsidR="00191F38" w:rsidRPr="00153133" w:rsidRDefault="00562BD5" w:rsidP="00DC2ED0">
            <w:pPr>
              <w:pStyle w:val="Textkrper3"/>
            </w:pPr>
            <w:hyperlink r:id="rId19" w:history="1">
              <w:r w:rsidR="005D5FBD" w:rsidRPr="005357B0">
                <w:rPr>
                  <w:rStyle w:val="Hyperlink"/>
                </w:rPr>
                <w:t>peter.zentel@edu.lmu.de</w:t>
              </w:r>
            </w:hyperlink>
            <w:r w:rsidR="005D5FBD">
              <w:t xml:space="preserve"> </w:t>
            </w:r>
          </w:p>
        </w:tc>
      </w:tr>
    </w:tbl>
    <w:p w14:paraId="1B627427" w14:textId="0472C656" w:rsidR="00D232F1" w:rsidRPr="009537C1" w:rsidRDefault="00D232F1" w:rsidP="00201D9B">
      <w:pPr>
        <w:pStyle w:val="berschrift1"/>
        <w:rPr>
          <w:lang w:val="de-CH"/>
        </w:rPr>
      </w:pPr>
      <w:r w:rsidRPr="009537C1">
        <w:rPr>
          <w:lang w:val="de-CH"/>
        </w:rPr>
        <w:t>Literatur</w:t>
      </w:r>
    </w:p>
    <w:p w14:paraId="2FD42308" w14:textId="3CFF9463" w:rsidR="008E08CD" w:rsidRPr="006D390E" w:rsidRDefault="008E08CD" w:rsidP="00D15AD5">
      <w:pPr>
        <w:ind w:left="567" w:hanging="567"/>
        <w:rPr>
          <w:lang w:val="de-CH"/>
        </w:rPr>
      </w:pPr>
      <w:r w:rsidRPr="006D390E">
        <w:rPr>
          <w:lang w:val="de-CH"/>
        </w:rPr>
        <w:t>Arbeitsgemeinschaft für Kinder- und Jugendhilfe (AGJ) (2019)</w:t>
      </w:r>
      <w:r w:rsidR="00401850" w:rsidRPr="006D390E">
        <w:rPr>
          <w:lang w:val="de-CH"/>
        </w:rPr>
        <w:t>.</w:t>
      </w:r>
      <w:r w:rsidRPr="006D390E">
        <w:rPr>
          <w:lang w:val="de-CH"/>
        </w:rPr>
        <w:t xml:space="preserve"> </w:t>
      </w:r>
      <w:r w:rsidRPr="006D390E">
        <w:rPr>
          <w:i/>
          <w:iCs/>
          <w:lang w:val="de-CH"/>
        </w:rPr>
        <w:t>Inklusion in der Jugendarbeit. 10 Jahre UN-BRK – ein Blick auf die Entwicklungen in der und Erwartungen an die Jugendarbeit. Diskussionspapier der Arbeitsgemeinschaft für Kinder- und Jugendhilfe</w:t>
      </w:r>
      <w:r w:rsidRPr="006D390E">
        <w:rPr>
          <w:lang w:val="de-CH"/>
        </w:rPr>
        <w:t>. Berlin.</w:t>
      </w:r>
    </w:p>
    <w:p w14:paraId="1B761854" w14:textId="3CFFAC7D" w:rsidR="009C0FB6" w:rsidRPr="00E04BDF" w:rsidRDefault="008E08CD" w:rsidP="00C5101A">
      <w:pPr>
        <w:ind w:left="567" w:hanging="567"/>
      </w:pPr>
      <w:r w:rsidRPr="00EC4BE5">
        <w:rPr>
          <w:lang w:val="de-CH"/>
        </w:rPr>
        <w:t>Badia M., Orgaz M.</w:t>
      </w:r>
      <w:r w:rsidR="001A6557" w:rsidRPr="00EC4BE5">
        <w:rPr>
          <w:rFonts w:hint="cs"/>
          <w:lang w:val="de-CH"/>
        </w:rPr>
        <w:t> </w:t>
      </w:r>
      <w:r w:rsidRPr="00EC4BE5">
        <w:rPr>
          <w:lang w:val="de-CH"/>
        </w:rPr>
        <w:t>B., Verdugo M.</w:t>
      </w:r>
      <w:r w:rsidR="001A6557" w:rsidRPr="00EC4BE5">
        <w:rPr>
          <w:rFonts w:hint="cs"/>
          <w:lang w:val="de-CH"/>
        </w:rPr>
        <w:t> </w:t>
      </w:r>
      <w:r w:rsidRPr="00EC4BE5">
        <w:rPr>
          <w:lang w:val="de-CH"/>
        </w:rPr>
        <w:t>A. &amp; Ullan A.</w:t>
      </w:r>
      <w:r w:rsidR="001A6557" w:rsidRPr="00EC4BE5">
        <w:rPr>
          <w:rFonts w:hint="cs"/>
          <w:lang w:val="de-CH"/>
        </w:rPr>
        <w:t> </w:t>
      </w:r>
      <w:r w:rsidRPr="00EC4BE5">
        <w:rPr>
          <w:lang w:val="de-CH"/>
        </w:rPr>
        <w:t>M. (2013)</w:t>
      </w:r>
      <w:r w:rsidR="00401850" w:rsidRPr="00EC4BE5">
        <w:rPr>
          <w:lang w:val="de-CH"/>
        </w:rPr>
        <w:t>.</w:t>
      </w:r>
      <w:r w:rsidR="00044902" w:rsidRPr="00EC4BE5">
        <w:rPr>
          <w:lang w:val="de-CH"/>
        </w:rPr>
        <w:t xml:space="preserve"> </w:t>
      </w:r>
      <w:r w:rsidRPr="00E04BDF">
        <w:t>Patterns and determinants of leisure participation of youth and adults with developmental disabilities. </w:t>
      </w:r>
      <w:r w:rsidRPr="006D390E">
        <w:rPr>
          <w:i/>
          <w:iCs/>
        </w:rPr>
        <w:t>Journal of Intellectual Disabilities Research</w:t>
      </w:r>
      <w:r w:rsidRPr="00E04BDF">
        <w:t>, </w:t>
      </w:r>
      <w:r w:rsidRPr="006D390E">
        <w:rPr>
          <w:i/>
          <w:iCs/>
        </w:rPr>
        <w:t>57</w:t>
      </w:r>
      <w:r w:rsidR="002A0705">
        <w:rPr>
          <w:i/>
          <w:iCs/>
        </w:rPr>
        <w:t> </w:t>
      </w:r>
      <w:r w:rsidRPr="00E04BDF">
        <w:t>(4), 319–332.</w:t>
      </w:r>
      <w:r w:rsidR="009C0FB6">
        <w:t xml:space="preserve"> </w:t>
      </w:r>
      <w:hyperlink r:id="rId20" w:history="1">
        <w:r w:rsidR="009C0FB6" w:rsidRPr="009C0FB6">
          <w:rPr>
            <w:rStyle w:val="Hyperlink"/>
          </w:rPr>
          <w:t>https://doi.org/10.1111/j.1365-2788.2012.01539</w:t>
        </w:r>
        <w:r w:rsidR="009C0FB6" w:rsidRPr="009225EC">
          <w:rPr>
            <w:rStyle w:val="Hyperlink"/>
          </w:rPr>
          <w:t>.x</w:t>
        </w:r>
      </w:hyperlink>
    </w:p>
    <w:p w14:paraId="7833EF65" w14:textId="6E540C2B" w:rsidR="008E08CD" w:rsidRPr="00156CA2" w:rsidRDefault="008E08CD" w:rsidP="00C5101A">
      <w:pPr>
        <w:ind w:left="567" w:hanging="567"/>
        <w:rPr>
          <w:lang w:val="de-DE"/>
        </w:rPr>
      </w:pPr>
      <w:r w:rsidRPr="00E04BDF">
        <w:t>Buttimer J. &amp; Tierney E. (2005)</w:t>
      </w:r>
      <w:r w:rsidR="00401850" w:rsidRPr="00E04BDF">
        <w:t>.</w:t>
      </w:r>
      <w:r w:rsidRPr="00E04BDF">
        <w:t xml:space="preserve"> Patterns of leisure participation among adolescents with a mild intellectual disability. </w:t>
      </w:r>
      <w:r w:rsidRPr="00156CA2">
        <w:rPr>
          <w:i/>
          <w:iCs/>
          <w:lang w:val="de-DE"/>
        </w:rPr>
        <w:t>Journal Intellectual Disabilities</w:t>
      </w:r>
      <w:r w:rsidRPr="00156CA2">
        <w:rPr>
          <w:lang w:val="de-DE"/>
        </w:rPr>
        <w:t xml:space="preserve">, </w:t>
      </w:r>
      <w:r w:rsidRPr="00156CA2">
        <w:rPr>
          <w:i/>
          <w:iCs/>
          <w:lang w:val="de-DE"/>
        </w:rPr>
        <w:t>9</w:t>
      </w:r>
      <w:r w:rsidR="009C0FB6" w:rsidRPr="00156CA2">
        <w:rPr>
          <w:rFonts w:hint="cs"/>
          <w:i/>
          <w:iCs/>
          <w:lang w:val="de-DE"/>
        </w:rPr>
        <w:t> </w:t>
      </w:r>
      <w:r w:rsidRPr="00156CA2">
        <w:rPr>
          <w:lang w:val="de-DE"/>
        </w:rPr>
        <w:t>(1), 25</w:t>
      </w:r>
      <w:r w:rsidR="002070AB">
        <w:rPr>
          <w:lang w:val="de-DE"/>
        </w:rPr>
        <w:t>–</w:t>
      </w:r>
      <w:r w:rsidRPr="00156CA2">
        <w:rPr>
          <w:lang w:val="de-DE"/>
        </w:rPr>
        <w:t>42.</w:t>
      </w:r>
    </w:p>
    <w:p w14:paraId="6491EDD9" w14:textId="28976240" w:rsidR="008E08CD" w:rsidRPr="00E8473F" w:rsidRDefault="008E08CD" w:rsidP="00C5101A">
      <w:pPr>
        <w:ind w:left="567" w:hanging="567"/>
        <w:rPr>
          <w:lang w:val="de-CH"/>
        </w:rPr>
      </w:pPr>
      <w:r w:rsidRPr="00156CA2">
        <w:rPr>
          <w:lang w:val="de-DE"/>
        </w:rPr>
        <w:t>Heister, N. &amp; K</w:t>
      </w:r>
      <w:r w:rsidRPr="00156CA2">
        <w:rPr>
          <w:rFonts w:hint="cs"/>
          <w:lang w:val="de-DE"/>
        </w:rPr>
        <w:t>ö</w:t>
      </w:r>
      <w:r w:rsidRPr="00156CA2">
        <w:rPr>
          <w:lang w:val="de-DE"/>
        </w:rPr>
        <w:t>b, S. (2022)</w:t>
      </w:r>
      <w:r w:rsidR="00401850" w:rsidRPr="00156CA2">
        <w:rPr>
          <w:lang w:val="de-DE"/>
        </w:rPr>
        <w:t>.</w:t>
      </w:r>
      <w:r w:rsidRPr="00156CA2">
        <w:rPr>
          <w:lang w:val="de-DE"/>
        </w:rPr>
        <w:t xml:space="preserve"> </w:t>
      </w:r>
      <w:r w:rsidRPr="006D390E">
        <w:rPr>
          <w:lang w:val="de-CH"/>
        </w:rPr>
        <w:t>Lebensqualität und Freizeit. In P</w:t>
      </w:r>
      <w:r w:rsidR="00153BAA" w:rsidRPr="006D390E">
        <w:rPr>
          <w:lang w:val="de-CH"/>
        </w:rPr>
        <w:t>.</w:t>
      </w:r>
      <w:r w:rsidR="002A7F3C">
        <w:rPr>
          <w:lang w:val="de-CH"/>
        </w:rPr>
        <w:t xml:space="preserve"> </w:t>
      </w:r>
      <w:r w:rsidRPr="006D390E">
        <w:rPr>
          <w:lang w:val="de-CH"/>
        </w:rPr>
        <w:t>Zentel (Hrsg.)</w:t>
      </w:r>
      <w:r w:rsidR="00153BAA" w:rsidRPr="006D390E">
        <w:rPr>
          <w:lang w:val="de-CH"/>
        </w:rPr>
        <w:t>,</w:t>
      </w:r>
      <w:r w:rsidRPr="006D390E">
        <w:rPr>
          <w:lang w:val="de-CH"/>
        </w:rPr>
        <w:t xml:space="preserve"> </w:t>
      </w:r>
      <w:r w:rsidRPr="006D390E">
        <w:rPr>
          <w:i/>
          <w:iCs/>
          <w:lang w:val="de-CH"/>
        </w:rPr>
        <w:t>Lebensqualität und geistige Behinderung. Theorien, Diagnostik, Konzepte</w:t>
      </w:r>
      <w:r w:rsidR="00D27C8F" w:rsidRPr="00E8473F">
        <w:rPr>
          <w:lang w:val="de-CH"/>
        </w:rPr>
        <w:t xml:space="preserve"> (S.</w:t>
      </w:r>
      <w:r w:rsidR="00D27C8F" w:rsidRPr="00E8473F">
        <w:rPr>
          <w:rFonts w:hint="cs"/>
          <w:lang w:val="de-CH"/>
        </w:rPr>
        <w:t> </w:t>
      </w:r>
      <w:r w:rsidR="00D27C8F" w:rsidRPr="00E8473F">
        <w:rPr>
          <w:lang w:val="de-CH"/>
        </w:rPr>
        <w:t>172</w:t>
      </w:r>
      <w:r w:rsidR="00DD064F" w:rsidRPr="00E8473F">
        <w:rPr>
          <w:rFonts w:hint="cs"/>
          <w:lang w:val="de-CH"/>
        </w:rPr>
        <w:t>–</w:t>
      </w:r>
      <w:r w:rsidR="00D27C8F" w:rsidRPr="00E8473F">
        <w:rPr>
          <w:lang w:val="de-CH"/>
        </w:rPr>
        <w:t>183).</w:t>
      </w:r>
      <w:r w:rsidRPr="00E8473F">
        <w:rPr>
          <w:lang w:val="de-CH"/>
        </w:rPr>
        <w:t xml:space="preserve"> Kohlhammer.</w:t>
      </w:r>
    </w:p>
    <w:p w14:paraId="400E4144" w14:textId="3A3A0DB5" w:rsidR="008E08CD" w:rsidRPr="006D390E" w:rsidRDefault="008E08CD" w:rsidP="00C5101A">
      <w:pPr>
        <w:ind w:left="567" w:hanging="567"/>
        <w:rPr>
          <w:lang w:val="de-CH"/>
        </w:rPr>
      </w:pPr>
      <w:r w:rsidRPr="00E8473F">
        <w:rPr>
          <w:lang w:val="de-CH"/>
        </w:rPr>
        <w:t xml:space="preserve">Mairhofer, A., Peucker, C., Pluto, L. &amp; </w:t>
      </w:r>
      <w:r w:rsidR="002A7F3C" w:rsidRPr="00B95E10">
        <w:rPr>
          <w:lang w:val="de-CH"/>
        </w:rPr>
        <w:t>van</w:t>
      </w:r>
      <w:r w:rsidR="002A7F3C" w:rsidRPr="002A7F3C">
        <w:rPr>
          <w:lang w:val="de-CH"/>
        </w:rPr>
        <w:t xml:space="preserve"> </w:t>
      </w:r>
      <w:r w:rsidRPr="00E8473F">
        <w:rPr>
          <w:lang w:val="de-CH"/>
        </w:rPr>
        <w:t>Santen, E. (2022)</w:t>
      </w:r>
      <w:r w:rsidR="00401850" w:rsidRPr="00E8473F">
        <w:rPr>
          <w:lang w:val="de-CH"/>
        </w:rPr>
        <w:t>.</w:t>
      </w:r>
      <w:r w:rsidRPr="00E8473F">
        <w:rPr>
          <w:lang w:val="de-CH"/>
        </w:rPr>
        <w:t xml:space="preserve"> </w:t>
      </w:r>
      <w:r w:rsidRPr="006D390E">
        <w:rPr>
          <w:i/>
          <w:iCs/>
          <w:lang w:val="de-CH"/>
        </w:rPr>
        <w:t>Herausforderungen der Offenen Kinder- und Jugendarbeit. Empirische Erkenntnisse</w:t>
      </w:r>
      <w:r w:rsidRPr="006D390E">
        <w:rPr>
          <w:lang w:val="de-CH"/>
        </w:rPr>
        <w:t>. Beltz Juventa.</w:t>
      </w:r>
    </w:p>
    <w:p w14:paraId="17CA785B" w14:textId="0ECEDC59" w:rsidR="008E08CD" w:rsidRPr="00E8473F" w:rsidRDefault="008E08CD" w:rsidP="00C5101A">
      <w:pPr>
        <w:ind w:left="567" w:hanging="567"/>
        <w:rPr>
          <w:lang w:val="de-CH"/>
        </w:rPr>
      </w:pPr>
      <w:r w:rsidRPr="006D390E">
        <w:rPr>
          <w:lang w:val="de-CH"/>
        </w:rPr>
        <w:t>Markowetz, R. (2000)</w:t>
      </w:r>
      <w:r w:rsidR="00401850" w:rsidRPr="006D390E">
        <w:rPr>
          <w:lang w:val="de-CH"/>
        </w:rPr>
        <w:t>.</w:t>
      </w:r>
      <w:r w:rsidRPr="006D390E">
        <w:rPr>
          <w:lang w:val="de-CH"/>
        </w:rPr>
        <w:t xml:space="preserve"> Freizeit von Menschen mit Behinderungen. In </w:t>
      </w:r>
      <w:r w:rsidR="00686A06" w:rsidRPr="006D390E">
        <w:rPr>
          <w:lang w:val="de-CH"/>
        </w:rPr>
        <w:t xml:space="preserve">R. </w:t>
      </w:r>
      <w:r w:rsidRPr="006D390E">
        <w:rPr>
          <w:lang w:val="de-CH"/>
        </w:rPr>
        <w:t xml:space="preserve">Markowetz &amp; </w:t>
      </w:r>
      <w:r w:rsidR="00686A06" w:rsidRPr="006D390E">
        <w:rPr>
          <w:lang w:val="de-CH"/>
        </w:rPr>
        <w:t xml:space="preserve">G. </w:t>
      </w:r>
      <w:r w:rsidRPr="006D390E">
        <w:rPr>
          <w:lang w:val="de-CH"/>
        </w:rPr>
        <w:t>Cloerkes (Hrsg.)</w:t>
      </w:r>
      <w:r w:rsidR="00686A06" w:rsidRPr="006D390E">
        <w:rPr>
          <w:lang w:val="de-CH"/>
        </w:rPr>
        <w:t>,</w:t>
      </w:r>
      <w:r w:rsidRPr="006D390E">
        <w:rPr>
          <w:lang w:val="de-CH"/>
        </w:rPr>
        <w:t xml:space="preserve"> </w:t>
      </w:r>
      <w:r w:rsidRPr="006D390E">
        <w:rPr>
          <w:i/>
          <w:iCs/>
          <w:lang w:val="de-CH"/>
        </w:rPr>
        <w:t>Freizeit im Leben behinderter Menschen. Theoretische Grundlagen und sozialintegrative Praxis</w:t>
      </w:r>
      <w:r w:rsidRPr="00E8473F">
        <w:rPr>
          <w:lang w:val="de-CH"/>
        </w:rPr>
        <w:t xml:space="preserve"> </w:t>
      </w:r>
      <w:r w:rsidR="00686A06" w:rsidRPr="00E8473F">
        <w:rPr>
          <w:lang w:val="de-CH"/>
        </w:rPr>
        <w:t>(</w:t>
      </w:r>
      <w:r w:rsidR="00DD064F" w:rsidRPr="00E8473F">
        <w:rPr>
          <w:lang w:val="de-CH"/>
        </w:rPr>
        <w:t>S.</w:t>
      </w:r>
      <w:r w:rsidR="00DD064F" w:rsidRPr="00E8473F">
        <w:rPr>
          <w:rFonts w:hint="cs"/>
          <w:lang w:val="de-CH"/>
        </w:rPr>
        <w:t> </w:t>
      </w:r>
      <w:r w:rsidR="00DD064F" w:rsidRPr="00E8473F">
        <w:rPr>
          <w:lang w:val="de-CH"/>
        </w:rPr>
        <w:t>12</w:t>
      </w:r>
      <w:r w:rsidR="00DD064F" w:rsidRPr="00E8473F">
        <w:rPr>
          <w:rFonts w:hint="cs"/>
          <w:lang w:val="de-CH"/>
        </w:rPr>
        <w:t>–</w:t>
      </w:r>
      <w:r w:rsidR="00DD064F" w:rsidRPr="00E8473F">
        <w:rPr>
          <w:lang w:val="de-CH"/>
        </w:rPr>
        <w:t>38)</w:t>
      </w:r>
      <w:r w:rsidR="002A7F3C">
        <w:rPr>
          <w:lang w:val="de-CH"/>
        </w:rPr>
        <w:t xml:space="preserve">. </w:t>
      </w:r>
      <w:r w:rsidRPr="00E8473F">
        <w:rPr>
          <w:lang w:val="de-CH"/>
        </w:rPr>
        <w:t>Edition S.</w:t>
      </w:r>
    </w:p>
    <w:p w14:paraId="7CC38EA6" w14:textId="5E9CC4FB" w:rsidR="008E08CD" w:rsidRPr="006D390E" w:rsidRDefault="008E08CD" w:rsidP="00C5101A">
      <w:pPr>
        <w:ind w:left="567" w:hanging="567"/>
        <w:rPr>
          <w:lang w:val="de-CH"/>
        </w:rPr>
      </w:pPr>
      <w:r w:rsidRPr="00E8473F">
        <w:rPr>
          <w:lang w:val="de-CH"/>
        </w:rPr>
        <w:t>Melb</w:t>
      </w:r>
      <w:r w:rsidRPr="00E8473F">
        <w:rPr>
          <w:rFonts w:hint="cs"/>
          <w:lang w:val="de-CH"/>
        </w:rPr>
        <w:t>ø</w:t>
      </w:r>
      <w:r w:rsidRPr="00E8473F">
        <w:rPr>
          <w:lang w:val="de-CH"/>
        </w:rPr>
        <w:t>e, L. &amp; Ytterhus, B.</w:t>
      </w:r>
      <w:r w:rsidRPr="00E8473F">
        <w:rPr>
          <w:rFonts w:hint="cs"/>
          <w:lang w:val="de-CH"/>
        </w:rPr>
        <w:t> </w:t>
      </w:r>
      <w:r w:rsidRPr="00E8473F">
        <w:rPr>
          <w:lang w:val="de-CH"/>
        </w:rPr>
        <w:t>(2017)</w:t>
      </w:r>
      <w:r w:rsidR="00401850" w:rsidRPr="00E8473F">
        <w:rPr>
          <w:lang w:val="de-CH"/>
        </w:rPr>
        <w:t>.</w:t>
      </w:r>
      <w:r w:rsidRPr="00E8473F">
        <w:rPr>
          <w:lang w:val="de-CH"/>
        </w:rPr>
        <w:t xml:space="preserve"> </w:t>
      </w:r>
      <w:r w:rsidRPr="006D390E">
        <w:t>Disability leisure: in what kind of activities, and when and how do youths with intellectual disabilities participate?</w:t>
      </w:r>
      <w:r w:rsidR="002A7F3C">
        <w:t xml:space="preserve"> </w:t>
      </w:r>
      <w:r w:rsidRPr="006D390E">
        <w:rPr>
          <w:i/>
          <w:iCs/>
          <w:lang w:val="de-CH"/>
        </w:rPr>
        <w:t>Scandinavian Journal of Disability Research</w:t>
      </w:r>
      <w:r w:rsidR="00DD064F" w:rsidRPr="006D390E">
        <w:rPr>
          <w:lang w:val="de-CH"/>
        </w:rPr>
        <w:t>,</w:t>
      </w:r>
      <w:r w:rsidRPr="006D390E">
        <w:rPr>
          <w:i/>
          <w:iCs/>
          <w:lang w:val="de-CH"/>
        </w:rPr>
        <w:t xml:space="preserve"> 19</w:t>
      </w:r>
      <w:r w:rsidR="002A7F3C">
        <w:rPr>
          <w:i/>
          <w:iCs/>
          <w:lang w:val="de-CH"/>
        </w:rPr>
        <w:t> </w:t>
      </w:r>
      <w:r w:rsidRPr="006D390E">
        <w:rPr>
          <w:lang w:val="de-CH"/>
        </w:rPr>
        <w:t>(3),</w:t>
      </w:r>
      <w:r w:rsidR="002A7F3C">
        <w:rPr>
          <w:lang w:val="de-CH"/>
        </w:rPr>
        <w:t xml:space="preserve"> </w:t>
      </w:r>
      <w:r w:rsidRPr="006D390E">
        <w:rPr>
          <w:lang w:val="de-CH"/>
        </w:rPr>
        <w:t>245</w:t>
      </w:r>
      <w:r w:rsidR="002A7F3C">
        <w:rPr>
          <w:lang w:val="de-CH"/>
        </w:rPr>
        <w:t>–</w:t>
      </w:r>
      <w:r w:rsidRPr="006D390E">
        <w:rPr>
          <w:lang w:val="de-CH"/>
        </w:rPr>
        <w:t>255.</w:t>
      </w:r>
    </w:p>
    <w:p w14:paraId="1ED4C08D" w14:textId="01413B66" w:rsidR="008E08CD" w:rsidRPr="006D390E" w:rsidRDefault="008E08CD" w:rsidP="00C5101A">
      <w:pPr>
        <w:ind w:left="567" w:hanging="567"/>
        <w:rPr>
          <w:lang w:val="de-CH"/>
        </w:rPr>
      </w:pPr>
      <w:r w:rsidRPr="006D390E">
        <w:rPr>
          <w:lang w:val="de-CH"/>
        </w:rPr>
        <w:t>Meyer, T. (2020)</w:t>
      </w:r>
      <w:r w:rsidR="00401850" w:rsidRPr="006D390E">
        <w:rPr>
          <w:lang w:val="de-CH"/>
        </w:rPr>
        <w:t>.</w:t>
      </w:r>
      <w:r w:rsidRPr="006D390E">
        <w:rPr>
          <w:lang w:val="de-CH"/>
        </w:rPr>
        <w:t xml:space="preserve"> Inklusive Kinder- und Jugendarbeit – theoretischer Anspruch und praktische Umsetzung. </w:t>
      </w:r>
      <w:r w:rsidRPr="006D390E">
        <w:rPr>
          <w:i/>
          <w:iCs/>
          <w:lang w:val="de-CH"/>
        </w:rPr>
        <w:t>Teilhabe</w:t>
      </w:r>
      <w:r w:rsidR="002A7F3C">
        <w:rPr>
          <w:i/>
          <w:iCs/>
          <w:lang w:val="de-CH"/>
        </w:rPr>
        <w:t>,</w:t>
      </w:r>
      <w:r w:rsidRPr="006D390E">
        <w:rPr>
          <w:i/>
          <w:iCs/>
          <w:lang w:val="de-CH"/>
        </w:rPr>
        <w:t xml:space="preserve"> 59</w:t>
      </w:r>
      <w:r w:rsidR="002A7F3C" w:rsidRPr="00E8473F">
        <w:rPr>
          <w:lang w:val="de-CH"/>
        </w:rPr>
        <w:t> </w:t>
      </w:r>
      <w:r w:rsidR="002A7F3C">
        <w:rPr>
          <w:lang w:val="de-CH"/>
        </w:rPr>
        <w:t>(</w:t>
      </w:r>
      <w:r w:rsidRPr="006D390E">
        <w:rPr>
          <w:lang w:val="de-CH"/>
        </w:rPr>
        <w:t>3</w:t>
      </w:r>
      <w:r w:rsidR="002A7F3C">
        <w:rPr>
          <w:lang w:val="de-CH"/>
        </w:rPr>
        <w:t>)</w:t>
      </w:r>
      <w:r w:rsidRPr="006D390E">
        <w:rPr>
          <w:lang w:val="de-CH"/>
        </w:rPr>
        <w:t>, 94–101.</w:t>
      </w:r>
    </w:p>
    <w:p w14:paraId="7437CE3C" w14:textId="104CB168" w:rsidR="00CE736E" w:rsidRDefault="008E08CD" w:rsidP="00C5101A">
      <w:pPr>
        <w:ind w:left="567" w:hanging="567"/>
        <w:rPr>
          <w:lang w:val="de-CH"/>
        </w:rPr>
      </w:pPr>
      <w:r w:rsidRPr="006D390E">
        <w:rPr>
          <w:lang w:val="de-CH"/>
        </w:rPr>
        <w:t>Rauschenbach, T., Borrmann, S., Düx, W., Liebig, R., Pothmann, J. &amp; Züchner, I. (2010)</w:t>
      </w:r>
      <w:r w:rsidR="00401850" w:rsidRPr="006D390E">
        <w:rPr>
          <w:lang w:val="de-CH"/>
        </w:rPr>
        <w:t>.</w:t>
      </w:r>
      <w:r w:rsidRPr="006D390E">
        <w:rPr>
          <w:lang w:val="de-CH"/>
        </w:rPr>
        <w:t xml:space="preserve"> </w:t>
      </w:r>
      <w:r w:rsidRPr="006D390E">
        <w:rPr>
          <w:i/>
          <w:iCs/>
          <w:lang w:val="de-CH"/>
        </w:rPr>
        <w:t>Lage und Zukunft der Kinder- und Jugendarbeit in Baden-W</w:t>
      </w:r>
      <w:r w:rsidRPr="006D390E">
        <w:rPr>
          <w:rFonts w:hint="eastAsia"/>
          <w:i/>
          <w:iCs/>
          <w:lang w:val="de-CH"/>
        </w:rPr>
        <w:t>ü</w:t>
      </w:r>
      <w:r w:rsidRPr="006D390E">
        <w:rPr>
          <w:i/>
          <w:iCs/>
          <w:lang w:val="de-CH"/>
        </w:rPr>
        <w:t>rttemberg. Eine Expertise</w:t>
      </w:r>
      <w:r w:rsidRPr="006D390E">
        <w:rPr>
          <w:lang w:val="de-CH"/>
        </w:rPr>
        <w:t xml:space="preserve">. </w:t>
      </w:r>
      <w:hyperlink r:id="rId21" w:history="1">
        <w:r w:rsidR="004B178C" w:rsidRPr="009225EC">
          <w:rPr>
            <w:rStyle w:val="Hyperlink"/>
            <w:lang w:val="de-CH"/>
          </w:rPr>
          <w:t>https://sozialministerium.baden-wuerttemberg.de/fileadmin/redaktion/m-sm/intern/downloads/Downloads_Kinder-Jugendliche/Expertise_Kinder-u-Jugendarbeit-in-BW_2010.pdf</w:t>
        </w:r>
      </w:hyperlink>
    </w:p>
    <w:p w14:paraId="2B95F9E8" w14:textId="2668544C" w:rsidR="00CE736E" w:rsidRPr="006D390E" w:rsidRDefault="00CE736E" w:rsidP="00CE736E">
      <w:pPr>
        <w:ind w:left="567" w:hanging="567"/>
        <w:rPr>
          <w:lang w:val="de-CH"/>
        </w:rPr>
      </w:pPr>
      <w:r w:rsidRPr="006D390E">
        <w:rPr>
          <w:lang w:val="de-CH"/>
        </w:rPr>
        <w:t>Schröder, K. (2006)</w:t>
      </w:r>
      <w:r w:rsidR="00401850" w:rsidRPr="006D390E">
        <w:rPr>
          <w:lang w:val="de-CH"/>
        </w:rPr>
        <w:t>.</w:t>
      </w:r>
      <w:r w:rsidRPr="006D390E">
        <w:rPr>
          <w:lang w:val="de-CH"/>
        </w:rPr>
        <w:t xml:space="preserve"> </w:t>
      </w:r>
      <w:r w:rsidRPr="006D390E">
        <w:rPr>
          <w:i/>
          <w:iCs/>
          <w:lang w:val="de-CH"/>
        </w:rPr>
        <w:t>Freizeitverhalten und Freizeiterleben von Jugendlichen mit geistiger Behinderung. Eine empirische Studie aus personenzentrierter und subjektbezogener Forschungsperspektive</w:t>
      </w:r>
      <w:r w:rsidRPr="006D390E">
        <w:rPr>
          <w:lang w:val="de-CH"/>
        </w:rPr>
        <w:t xml:space="preserve"> (unveröffentlichte Dissertation). Technische Universität Dortmund.</w:t>
      </w:r>
    </w:p>
    <w:p w14:paraId="7234088A" w14:textId="14192D60" w:rsidR="00CE736E" w:rsidRPr="006D390E" w:rsidRDefault="00CE736E" w:rsidP="00C5101A">
      <w:pPr>
        <w:ind w:left="567" w:hanging="567"/>
        <w:rPr>
          <w:lang w:val="de-CH"/>
        </w:rPr>
      </w:pPr>
      <w:r w:rsidRPr="006D390E">
        <w:rPr>
          <w:lang w:val="de-CH"/>
        </w:rPr>
        <w:t>Schuck, H. (2019). Freizeitbildung. In H. Schäfer (Hrsg.)</w:t>
      </w:r>
      <w:r w:rsidR="004B178C">
        <w:rPr>
          <w:lang w:val="de-CH"/>
        </w:rPr>
        <w:t>,</w:t>
      </w:r>
      <w:r w:rsidRPr="006D390E">
        <w:rPr>
          <w:lang w:val="de-CH"/>
        </w:rPr>
        <w:t xml:space="preserve"> </w:t>
      </w:r>
      <w:r w:rsidRPr="006D390E">
        <w:rPr>
          <w:i/>
          <w:iCs/>
          <w:lang w:val="de-CH"/>
        </w:rPr>
        <w:t xml:space="preserve">Handbuch Förderschwerpunkt Geistige Entwicklung. Grundlagen </w:t>
      </w:r>
      <w:r w:rsidR="004B178C">
        <w:rPr>
          <w:i/>
          <w:iCs/>
          <w:lang w:val="de-CH"/>
        </w:rPr>
        <w:t>–</w:t>
      </w:r>
      <w:r w:rsidRPr="006D390E">
        <w:rPr>
          <w:i/>
          <w:iCs/>
          <w:lang w:val="de-CH"/>
        </w:rPr>
        <w:t xml:space="preserve"> Spezifika </w:t>
      </w:r>
      <w:r w:rsidR="004B178C">
        <w:rPr>
          <w:i/>
          <w:iCs/>
          <w:lang w:val="de-CH"/>
        </w:rPr>
        <w:t>–</w:t>
      </w:r>
      <w:r w:rsidRPr="006D390E">
        <w:rPr>
          <w:i/>
          <w:iCs/>
          <w:lang w:val="de-CH"/>
        </w:rPr>
        <w:t xml:space="preserve"> Fachorientierung – Lernfelder</w:t>
      </w:r>
      <w:r w:rsidR="00FB210F" w:rsidRPr="006D390E">
        <w:rPr>
          <w:lang w:val="de-CH"/>
        </w:rPr>
        <w:t xml:space="preserve"> (S. </w:t>
      </w:r>
      <w:r w:rsidR="00B13073" w:rsidRPr="006D390E">
        <w:rPr>
          <w:lang w:val="de-CH"/>
        </w:rPr>
        <w:t xml:space="preserve">637–646). </w:t>
      </w:r>
      <w:r w:rsidRPr="006D390E">
        <w:rPr>
          <w:lang w:val="de-CH"/>
        </w:rPr>
        <w:t>Beltz</w:t>
      </w:r>
      <w:r w:rsidR="008E08CD" w:rsidRPr="006D390E">
        <w:rPr>
          <w:lang w:val="de-CH"/>
        </w:rPr>
        <w:t>.</w:t>
      </w:r>
    </w:p>
    <w:p w14:paraId="11C56481" w14:textId="3661CFFE" w:rsidR="00CE736E" w:rsidRDefault="00CE736E" w:rsidP="00C5101A">
      <w:pPr>
        <w:ind w:left="567" w:hanging="567"/>
        <w:rPr>
          <w:lang w:val="de-CH"/>
        </w:rPr>
      </w:pPr>
      <w:r w:rsidRPr="006D390E">
        <w:rPr>
          <w:lang w:val="de-CH"/>
        </w:rPr>
        <w:t>Tillmann, V. (2015)</w:t>
      </w:r>
      <w:r w:rsidR="00401850" w:rsidRPr="006D390E">
        <w:rPr>
          <w:lang w:val="de-CH"/>
        </w:rPr>
        <w:t>.</w:t>
      </w:r>
      <w:r w:rsidRPr="006D390E">
        <w:rPr>
          <w:lang w:val="de-CH"/>
        </w:rPr>
        <w:t xml:space="preserve"> </w:t>
      </w:r>
      <w:r w:rsidRPr="006D390E">
        <w:rPr>
          <w:i/>
          <w:iCs/>
          <w:lang w:val="de-CH"/>
        </w:rPr>
        <w:t>Teilhabe am Verkehrssystem. Einfluss selbstständiger Mobilität auf die Freizeitgestaltung junger Menschen mit geistiger Behinderung</w:t>
      </w:r>
      <w:r w:rsidRPr="006D390E">
        <w:rPr>
          <w:lang w:val="de-CH"/>
        </w:rPr>
        <w:t>. VS Verlag für Sozialwissenschaften Fachverlag Springer.</w:t>
      </w:r>
    </w:p>
    <w:p w14:paraId="0B74852D" w14:textId="12E86074" w:rsidR="004B178C" w:rsidRPr="006D390E" w:rsidRDefault="00406429" w:rsidP="00E8473F">
      <w:pPr>
        <w:pStyle w:val="Literaturverzeichnis"/>
        <w:rPr>
          <w:lang w:val="de-CH"/>
        </w:rPr>
      </w:pPr>
      <w:r w:rsidRPr="005B6471">
        <w:rPr>
          <w:lang w:val="de-CH"/>
        </w:rPr>
        <w:t>Übereinkommen über die Rechte von Menschen mit Behinderungen (Behindertenrechtskonvention, BRK), vom 13. Dezember 2006, durch die Schweiz ratifiziert am 15. April 2014, in Kraft seit dem 15. </w:t>
      </w:r>
      <w:r w:rsidRPr="000276FE">
        <w:rPr>
          <w:lang w:val="en-GB"/>
        </w:rPr>
        <w:t>Mai 2014, SR 0.109.</w:t>
      </w:r>
    </w:p>
    <w:sectPr w:rsidR="004B178C" w:rsidRPr="006D390E" w:rsidSect="00E56503">
      <w:headerReference w:type="default" r:id="rId22"/>
      <w:footerReference w:type="default" r:id="rId23"/>
      <w:pgSz w:w="11907" w:h="16840" w:code="9"/>
      <w:pgMar w:top="1418" w:right="1418" w:bottom="1134" w:left="1418" w:header="720" w:footer="567" w:gutter="0"/>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00991" w14:textId="77777777" w:rsidR="00F5335D" w:rsidRDefault="00F5335D">
      <w:pPr>
        <w:spacing w:line="240" w:lineRule="auto"/>
      </w:pPr>
      <w:r>
        <w:separator/>
      </w:r>
    </w:p>
  </w:endnote>
  <w:endnote w:type="continuationSeparator" w:id="0">
    <w:p w14:paraId="5C51D0F8" w14:textId="77777777" w:rsidR="00F5335D" w:rsidRDefault="00F5335D">
      <w:pPr>
        <w:spacing w:line="240" w:lineRule="auto"/>
      </w:pPr>
      <w:r>
        <w:continuationSeparator/>
      </w:r>
    </w:p>
  </w:endnote>
  <w:endnote w:type="continuationNotice" w:id="1">
    <w:p w14:paraId="7C26E328" w14:textId="77777777" w:rsidR="00F5335D" w:rsidRDefault="00F533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auto"/>
    <w:pitch w:val="variable"/>
    <w:sig w:usb0="E00002FF" w:usb1="4000201B" w:usb2="00000028" w:usb3="00000000" w:csb0="0000019F" w:csb1="00000000"/>
    <w:embedRegular r:id="rId1" w:fontKey="{C18ADC3B-D2BC-4EC7-96D4-4109C3C0B4BF}"/>
    <w:embedBold r:id="rId2" w:fontKey="{63661301-7BA0-462D-8496-E9183CED9D87}"/>
    <w:embedItalic r:id="rId3" w:fontKey="{D3D857AB-2552-43A0-BE8F-B0A001634AFE}"/>
    <w:embedBoldItalic r:id="rId4" w:fontKey="{2886A233-549B-4CBE-92D9-38D89EDC425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5B9EC0B-48F6-4320-B166-47BF89DBEAC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A822" w14:textId="3217C502" w:rsidR="004B3A29" w:rsidRPr="007B448B" w:rsidRDefault="006E210A" w:rsidP="001D3BFB">
    <w:pPr>
      <w:pStyle w:val="Fuzeile"/>
      <w:rPr>
        <w:szCs w:val="22"/>
      </w:rPr>
    </w:pPr>
    <w:r>
      <w:rPr>
        <w:noProof/>
        <w:lang w:val="de-DE" w:eastAsia="de-DE"/>
      </w:rPr>
      <w:drawing>
        <wp:anchor distT="0" distB="0" distL="114300" distR="114300" simplePos="0" relativeHeight="251658241" behindDoc="1" locked="0" layoutInCell="1" allowOverlap="1" wp14:anchorId="0420FC62" wp14:editId="007EDBD3">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3E133B">
      <w:rPr>
        <w:noProof/>
        <w:szCs w:val="22"/>
      </w:rPr>
      <w:t>8</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C4122" w14:textId="77777777" w:rsidR="00F5335D" w:rsidRPr="00777A2F" w:rsidRDefault="00F5335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1B2E27B" w14:textId="77777777" w:rsidR="00F5335D" w:rsidRDefault="00F5335D">
      <w:r>
        <w:continuationSeparator/>
      </w:r>
    </w:p>
  </w:footnote>
  <w:footnote w:type="continuationNotice" w:id="1">
    <w:p w14:paraId="2B034851" w14:textId="77777777" w:rsidR="00F5335D" w:rsidRDefault="00F533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A4B7" w14:textId="047A2754" w:rsidR="007B448B" w:rsidRPr="00317850" w:rsidRDefault="00307EC7" w:rsidP="007B448B">
    <w:pPr>
      <w:pStyle w:val="Themenschwerpunkt"/>
      <w:rPr>
        <w:lang w:val="de-CH"/>
      </w:rPr>
    </w:pPr>
    <w:r>
      <w:rPr>
        <w:lang w:eastAsia="de-DE"/>
      </w:rPr>
      <mc:AlternateContent>
        <mc:Choice Requires="wps">
          <w:drawing>
            <wp:anchor distT="0" distB="0" distL="114299" distR="114299" simplePos="0" relativeHeight="251658240" behindDoc="0" locked="0" layoutInCell="1" allowOverlap="1" wp14:anchorId="750760FE" wp14:editId="3720E5E9">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7DA24496"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317850">
      <w:rPr>
        <w:lang w:val="de-CH"/>
      </w:rPr>
      <w:t xml:space="preserve">BEHINDERUNG UND </w:t>
    </w:r>
    <w:r w:rsidR="004F09BB">
      <w:rPr>
        <w:lang w:val="de-CH"/>
      </w:rPr>
      <w:t>FREIZEIT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317850">
      <w:rPr>
        <w:b w:val="0"/>
        <w:bCs/>
        <w:lang w:val="de-CH"/>
      </w:rPr>
      <w:t>29</w:t>
    </w:r>
    <w:r w:rsidR="00237079" w:rsidRPr="00237079">
      <w:rPr>
        <w:b w:val="0"/>
        <w:bCs/>
        <w:lang w:val="de-CH"/>
      </w:rPr>
      <w:t xml:space="preserve">, </w:t>
    </w:r>
    <w:r w:rsidR="00317850">
      <w:rPr>
        <w:b w:val="0"/>
        <w:bCs/>
        <w:lang w:val="de-CH"/>
      </w:rPr>
      <w:t>05</w:t>
    </w:r>
    <w:r w:rsidR="00237079" w:rsidRPr="00237079">
      <w:rPr>
        <w:b w:val="0"/>
        <w:bCs/>
        <w:lang w:val="de-CH"/>
      </w:rPr>
      <w:t>/</w:t>
    </w:r>
    <w:r w:rsidR="00317850">
      <w:rPr>
        <w:b w:val="0"/>
        <w:bCs/>
        <w:lang w:val="de-CH"/>
      </w:rPr>
      <w:t>2023</w:t>
    </w:r>
  </w:p>
  <w:p w14:paraId="251EEBB4" w14:textId="1FE1C006"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2E452F89" w14:textId="77777777" w:rsidR="00237079" w:rsidRPr="00317850"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960334511">
    <w:abstractNumId w:val="14"/>
  </w:num>
  <w:num w:numId="2" w16cid:durableId="62023482">
    <w:abstractNumId w:val="8"/>
  </w:num>
  <w:num w:numId="3" w16cid:durableId="903636700">
    <w:abstractNumId w:val="3"/>
  </w:num>
  <w:num w:numId="4" w16cid:durableId="1224366438">
    <w:abstractNumId w:val="2"/>
  </w:num>
  <w:num w:numId="5" w16cid:durableId="988287212">
    <w:abstractNumId w:val="1"/>
  </w:num>
  <w:num w:numId="6" w16cid:durableId="1915355843">
    <w:abstractNumId w:val="0"/>
  </w:num>
  <w:num w:numId="7" w16cid:durableId="1892419557">
    <w:abstractNumId w:val="9"/>
  </w:num>
  <w:num w:numId="8" w16cid:durableId="346714136">
    <w:abstractNumId w:val="7"/>
  </w:num>
  <w:num w:numId="9" w16cid:durableId="2072190236">
    <w:abstractNumId w:val="6"/>
  </w:num>
  <w:num w:numId="10" w16cid:durableId="33428991">
    <w:abstractNumId w:val="5"/>
  </w:num>
  <w:num w:numId="11" w16cid:durableId="2121949620">
    <w:abstractNumId w:val="4"/>
  </w:num>
  <w:num w:numId="12" w16cid:durableId="119887610">
    <w:abstractNumId w:val="20"/>
  </w:num>
  <w:num w:numId="13" w16cid:durableId="1041977086">
    <w:abstractNumId w:val="27"/>
  </w:num>
  <w:num w:numId="14" w16cid:durableId="964888415">
    <w:abstractNumId w:val="11"/>
  </w:num>
  <w:num w:numId="15" w16cid:durableId="1628588480">
    <w:abstractNumId w:val="25"/>
  </w:num>
  <w:num w:numId="16" w16cid:durableId="2049643771">
    <w:abstractNumId w:val="37"/>
  </w:num>
  <w:num w:numId="17" w16cid:durableId="1411582314">
    <w:abstractNumId w:val="12"/>
  </w:num>
  <w:num w:numId="18" w16cid:durableId="1046950057">
    <w:abstractNumId w:val="32"/>
  </w:num>
  <w:num w:numId="19" w16cid:durableId="804473980">
    <w:abstractNumId w:val="40"/>
  </w:num>
  <w:num w:numId="20" w16cid:durableId="739328895">
    <w:abstractNumId w:val="38"/>
  </w:num>
  <w:num w:numId="21" w16cid:durableId="1101223820">
    <w:abstractNumId w:val="26"/>
  </w:num>
  <w:num w:numId="22" w16cid:durableId="1836871038">
    <w:abstractNumId w:val="15"/>
  </w:num>
  <w:num w:numId="23" w16cid:durableId="251360567">
    <w:abstractNumId w:val="30"/>
  </w:num>
  <w:num w:numId="24" w16cid:durableId="1975404513">
    <w:abstractNumId w:val="34"/>
  </w:num>
  <w:num w:numId="25" w16cid:durableId="254632680">
    <w:abstractNumId w:val="21"/>
  </w:num>
  <w:num w:numId="26" w16cid:durableId="1711104859">
    <w:abstractNumId w:val="22"/>
  </w:num>
  <w:num w:numId="27" w16cid:durableId="324944179">
    <w:abstractNumId w:val="28"/>
  </w:num>
  <w:num w:numId="28" w16cid:durableId="319115480">
    <w:abstractNumId w:val="23"/>
  </w:num>
  <w:num w:numId="29" w16cid:durableId="940841171">
    <w:abstractNumId w:val="35"/>
  </w:num>
  <w:num w:numId="30" w16cid:durableId="90248701">
    <w:abstractNumId w:val="36"/>
  </w:num>
  <w:num w:numId="31" w16cid:durableId="910501620">
    <w:abstractNumId w:val="18"/>
  </w:num>
  <w:num w:numId="32" w16cid:durableId="1638802087">
    <w:abstractNumId w:val="17"/>
  </w:num>
  <w:num w:numId="33" w16cid:durableId="357245465">
    <w:abstractNumId w:val="29"/>
  </w:num>
  <w:num w:numId="34" w16cid:durableId="1541160554">
    <w:abstractNumId w:val="39"/>
  </w:num>
  <w:num w:numId="35" w16cid:durableId="558518286">
    <w:abstractNumId w:val="33"/>
  </w:num>
  <w:num w:numId="36" w16cid:durableId="1481726594">
    <w:abstractNumId w:val="24"/>
  </w:num>
  <w:num w:numId="37" w16cid:durableId="2139061201">
    <w:abstractNumId w:val="19"/>
  </w:num>
  <w:num w:numId="38" w16cid:durableId="1291664867">
    <w:abstractNumId w:val="31"/>
  </w:num>
  <w:num w:numId="39" w16cid:durableId="681206667">
    <w:abstractNumId w:val="13"/>
  </w:num>
  <w:num w:numId="40" w16cid:durableId="79643700">
    <w:abstractNumId w:val="10"/>
  </w:num>
  <w:num w:numId="41" w16cid:durableId="5557499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P316D466Z757W577"/>
    <w:docVar w:name="paperpile-doc-name" w:val="redf_Zentel_Koeb_Heister_üb.docx"/>
  </w:docVars>
  <w:rsids>
    <w:rsidRoot w:val="00A21251"/>
    <w:rsid w:val="000013DF"/>
    <w:rsid w:val="000033B2"/>
    <w:rsid w:val="000075FE"/>
    <w:rsid w:val="00013624"/>
    <w:rsid w:val="00016BFF"/>
    <w:rsid w:val="00021A1F"/>
    <w:rsid w:val="00024143"/>
    <w:rsid w:val="00025575"/>
    <w:rsid w:val="000302CB"/>
    <w:rsid w:val="0003314D"/>
    <w:rsid w:val="000352CE"/>
    <w:rsid w:val="00036AFC"/>
    <w:rsid w:val="0004176E"/>
    <w:rsid w:val="00043871"/>
    <w:rsid w:val="00043FDF"/>
    <w:rsid w:val="00044902"/>
    <w:rsid w:val="00050732"/>
    <w:rsid w:val="00051B87"/>
    <w:rsid w:val="00053353"/>
    <w:rsid w:val="00053D04"/>
    <w:rsid w:val="00057F2D"/>
    <w:rsid w:val="00065FCD"/>
    <w:rsid w:val="000709F4"/>
    <w:rsid w:val="00072D71"/>
    <w:rsid w:val="00074E51"/>
    <w:rsid w:val="000759D7"/>
    <w:rsid w:val="0008078B"/>
    <w:rsid w:val="000854C7"/>
    <w:rsid w:val="0008780A"/>
    <w:rsid w:val="000900F8"/>
    <w:rsid w:val="000921B5"/>
    <w:rsid w:val="000931F2"/>
    <w:rsid w:val="000956CB"/>
    <w:rsid w:val="00096A07"/>
    <w:rsid w:val="000A18EB"/>
    <w:rsid w:val="000A19D7"/>
    <w:rsid w:val="000A1FDC"/>
    <w:rsid w:val="000A3A99"/>
    <w:rsid w:val="000A74F5"/>
    <w:rsid w:val="000B06E9"/>
    <w:rsid w:val="000B4415"/>
    <w:rsid w:val="000B5BB8"/>
    <w:rsid w:val="000C1CF6"/>
    <w:rsid w:val="000C1FE8"/>
    <w:rsid w:val="000C5F66"/>
    <w:rsid w:val="000C6A4F"/>
    <w:rsid w:val="000C6D5C"/>
    <w:rsid w:val="000D17DA"/>
    <w:rsid w:val="000D2244"/>
    <w:rsid w:val="000D3765"/>
    <w:rsid w:val="000D3C1B"/>
    <w:rsid w:val="000D533C"/>
    <w:rsid w:val="000E0236"/>
    <w:rsid w:val="000E2D5C"/>
    <w:rsid w:val="000E4492"/>
    <w:rsid w:val="000E4B08"/>
    <w:rsid w:val="000E4DDC"/>
    <w:rsid w:val="000E6A66"/>
    <w:rsid w:val="000E732C"/>
    <w:rsid w:val="000E7AC6"/>
    <w:rsid w:val="000F0956"/>
    <w:rsid w:val="000F11EE"/>
    <w:rsid w:val="000F181A"/>
    <w:rsid w:val="000F2F07"/>
    <w:rsid w:val="000F39A9"/>
    <w:rsid w:val="000F4B54"/>
    <w:rsid w:val="000F5288"/>
    <w:rsid w:val="000F6781"/>
    <w:rsid w:val="0010334E"/>
    <w:rsid w:val="00103A89"/>
    <w:rsid w:val="001114E2"/>
    <w:rsid w:val="001126DE"/>
    <w:rsid w:val="001150A5"/>
    <w:rsid w:val="001150B3"/>
    <w:rsid w:val="00115EF5"/>
    <w:rsid w:val="001161D6"/>
    <w:rsid w:val="0011647E"/>
    <w:rsid w:val="0011713F"/>
    <w:rsid w:val="00117142"/>
    <w:rsid w:val="0011730E"/>
    <w:rsid w:val="00120CBF"/>
    <w:rsid w:val="0012186A"/>
    <w:rsid w:val="00125B16"/>
    <w:rsid w:val="0012743D"/>
    <w:rsid w:val="00127D89"/>
    <w:rsid w:val="00146BFB"/>
    <w:rsid w:val="00151BCA"/>
    <w:rsid w:val="00153133"/>
    <w:rsid w:val="00153BAA"/>
    <w:rsid w:val="00155DC1"/>
    <w:rsid w:val="00156CA2"/>
    <w:rsid w:val="00157D7E"/>
    <w:rsid w:val="001642AE"/>
    <w:rsid w:val="00165352"/>
    <w:rsid w:val="00167271"/>
    <w:rsid w:val="001673B4"/>
    <w:rsid w:val="00167858"/>
    <w:rsid w:val="001723CF"/>
    <w:rsid w:val="001753E3"/>
    <w:rsid w:val="00175516"/>
    <w:rsid w:val="00175AFD"/>
    <w:rsid w:val="00183085"/>
    <w:rsid w:val="00186C86"/>
    <w:rsid w:val="001876C6"/>
    <w:rsid w:val="001878C0"/>
    <w:rsid w:val="00191F38"/>
    <w:rsid w:val="00192E49"/>
    <w:rsid w:val="001957C5"/>
    <w:rsid w:val="001A270C"/>
    <w:rsid w:val="001A2EEC"/>
    <w:rsid w:val="001A6557"/>
    <w:rsid w:val="001A67AE"/>
    <w:rsid w:val="001B05BD"/>
    <w:rsid w:val="001B16E8"/>
    <w:rsid w:val="001B25F3"/>
    <w:rsid w:val="001B2FC5"/>
    <w:rsid w:val="001B3CB1"/>
    <w:rsid w:val="001B55CD"/>
    <w:rsid w:val="001B6D67"/>
    <w:rsid w:val="001B7781"/>
    <w:rsid w:val="001C1D76"/>
    <w:rsid w:val="001C4CCE"/>
    <w:rsid w:val="001C6526"/>
    <w:rsid w:val="001D04DA"/>
    <w:rsid w:val="001D0FCE"/>
    <w:rsid w:val="001D3BFB"/>
    <w:rsid w:val="001D6CE7"/>
    <w:rsid w:val="001D6FF7"/>
    <w:rsid w:val="001E0E75"/>
    <w:rsid w:val="001E3BE9"/>
    <w:rsid w:val="001E42FD"/>
    <w:rsid w:val="001E4575"/>
    <w:rsid w:val="001E79DA"/>
    <w:rsid w:val="001F1CB8"/>
    <w:rsid w:val="001F2A01"/>
    <w:rsid w:val="001F2B49"/>
    <w:rsid w:val="00201D9B"/>
    <w:rsid w:val="00202026"/>
    <w:rsid w:val="00202A19"/>
    <w:rsid w:val="002034D3"/>
    <w:rsid w:val="0020358C"/>
    <w:rsid w:val="002039D5"/>
    <w:rsid w:val="0020467E"/>
    <w:rsid w:val="00205FFD"/>
    <w:rsid w:val="002070AB"/>
    <w:rsid w:val="00210BBA"/>
    <w:rsid w:val="002118F6"/>
    <w:rsid w:val="002137EF"/>
    <w:rsid w:val="002174F0"/>
    <w:rsid w:val="00217A4D"/>
    <w:rsid w:val="00221F02"/>
    <w:rsid w:val="00224F9B"/>
    <w:rsid w:val="00226E51"/>
    <w:rsid w:val="00227D69"/>
    <w:rsid w:val="002341EA"/>
    <w:rsid w:val="0023559D"/>
    <w:rsid w:val="00235A6C"/>
    <w:rsid w:val="00237079"/>
    <w:rsid w:val="002406D8"/>
    <w:rsid w:val="00241303"/>
    <w:rsid w:val="002418AD"/>
    <w:rsid w:val="002425B5"/>
    <w:rsid w:val="00244265"/>
    <w:rsid w:val="002443A6"/>
    <w:rsid w:val="00245B68"/>
    <w:rsid w:val="00245D0F"/>
    <w:rsid w:val="00250BA5"/>
    <w:rsid w:val="00251444"/>
    <w:rsid w:val="0026191E"/>
    <w:rsid w:val="002761A5"/>
    <w:rsid w:val="00276B2C"/>
    <w:rsid w:val="002837C6"/>
    <w:rsid w:val="00284EA0"/>
    <w:rsid w:val="002862AA"/>
    <w:rsid w:val="00292214"/>
    <w:rsid w:val="002A0705"/>
    <w:rsid w:val="002A7F3C"/>
    <w:rsid w:val="002B0D4C"/>
    <w:rsid w:val="002B28D4"/>
    <w:rsid w:val="002B3E51"/>
    <w:rsid w:val="002B4CAF"/>
    <w:rsid w:val="002C22E0"/>
    <w:rsid w:val="002C2394"/>
    <w:rsid w:val="002C5235"/>
    <w:rsid w:val="002D2587"/>
    <w:rsid w:val="002D39A1"/>
    <w:rsid w:val="002D67D7"/>
    <w:rsid w:val="002E13B6"/>
    <w:rsid w:val="002E2E69"/>
    <w:rsid w:val="002E3785"/>
    <w:rsid w:val="002E38AF"/>
    <w:rsid w:val="002E5374"/>
    <w:rsid w:val="002F39EB"/>
    <w:rsid w:val="00301FE1"/>
    <w:rsid w:val="0030304D"/>
    <w:rsid w:val="00303398"/>
    <w:rsid w:val="00303642"/>
    <w:rsid w:val="0030447C"/>
    <w:rsid w:val="00305414"/>
    <w:rsid w:val="00305A31"/>
    <w:rsid w:val="00307121"/>
    <w:rsid w:val="00307EC7"/>
    <w:rsid w:val="00312E75"/>
    <w:rsid w:val="00317216"/>
    <w:rsid w:val="00317850"/>
    <w:rsid w:val="00321F4A"/>
    <w:rsid w:val="00322024"/>
    <w:rsid w:val="003222A6"/>
    <w:rsid w:val="00323416"/>
    <w:rsid w:val="0032382C"/>
    <w:rsid w:val="00324FA6"/>
    <w:rsid w:val="00325C92"/>
    <w:rsid w:val="0032623D"/>
    <w:rsid w:val="00326EEC"/>
    <w:rsid w:val="00330007"/>
    <w:rsid w:val="00333511"/>
    <w:rsid w:val="00335669"/>
    <w:rsid w:val="003364D5"/>
    <w:rsid w:val="00343744"/>
    <w:rsid w:val="00345735"/>
    <w:rsid w:val="00345C79"/>
    <w:rsid w:val="00345CBD"/>
    <w:rsid w:val="00350E40"/>
    <w:rsid w:val="00352D02"/>
    <w:rsid w:val="00356E30"/>
    <w:rsid w:val="00357A25"/>
    <w:rsid w:val="00360D6A"/>
    <w:rsid w:val="00360E23"/>
    <w:rsid w:val="0036492C"/>
    <w:rsid w:val="0036569A"/>
    <w:rsid w:val="00365730"/>
    <w:rsid w:val="00374B1D"/>
    <w:rsid w:val="00377DA1"/>
    <w:rsid w:val="003819B7"/>
    <w:rsid w:val="00382314"/>
    <w:rsid w:val="00383074"/>
    <w:rsid w:val="0038472D"/>
    <w:rsid w:val="00386CFF"/>
    <w:rsid w:val="00391828"/>
    <w:rsid w:val="003923C7"/>
    <w:rsid w:val="00394138"/>
    <w:rsid w:val="003A0878"/>
    <w:rsid w:val="003A0EA7"/>
    <w:rsid w:val="003A2717"/>
    <w:rsid w:val="003A3019"/>
    <w:rsid w:val="003A7EFF"/>
    <w:rsid w:val="003B0304"/>
    <w:rsid w:val="003B23AB"/>
    <w:rsid w:val="003B4C81"/>
    <w:rsid w:val="003C042F"/>
    <w:rsid w:val="003C1E45"/>
    <w:rsid w:val="003D221C"/>
    <w:rsid w:val="003D3C2C"/>
    <w:rsid w:val="003D4AA0"/>
    <w:rsid w:val="003D502F"/>
    <w:rsid w:val="003D6136"/>
    <w:rsid w:val="003E022D"/>
    <w:rsid w:val="003E0578"/>
    <w:rsid w:val="003E133B"/>
    <w:rsid w:val="003E65EC"/>
    <w:rsid w:val="003F134C"/>
    <w:rsid w:val="003F3559"/>
    <w:rsid w:val="003F55DF"/>
    <w:rsid w:val="003F6A6B"/>
    <w:rsid w:val="003F78C2"/>
    <w:rsid w:val="00401850"/>
    <w:rsid w:val="004027D5"/>
    <w:rsid w:val="00404C84"/>
    <w:rsid w:val="00404F18"/>
    <w:rsid w:val="00406429"/>
    <w:rsid w:val="004108D3"/>
    <w:rsid w:val="004121A6"/>
    <w:rsid w:val="00412E63"/>
    <w:rsid w:val="00414332"/>
    <w:rsid w:val="00414398"/>
    <w:rsid w:val="004147D7"/>
    <w:rsid w:val="004179A6"/>
    <w:rsid w:val="0042000E"/>
    <w:rsid w:val="0042066F"/>
    <w:rsid w:val="00421D05"/>
    <w:rsid w:val="00422669"/>
    <w:rsid w:val="004241B0"/>
    <w:rsid w:val="00426606"/>
    <w:rsid w:val="00432F97"/>
    <w:rsid w:val="004412A1"/>
    <w:rsid w:val="00441F45"/>
    <w:rsid w:val="004421C7"/>
    <w:rsid w:val="004465EB"/>
    <w:rsid w:val="004467D9"/>
    <w:rsid w:val="0045144F"/>
    <w:rsid w:val="00452D91"/>
    <w:rsid w:val="00454BCF"/>
    <w:rsid w:val="00457560"/>
    <w:rsid w:val="004609F9"/>
    <w:rsid w:val="00464960"/>
    <w:rsid w:val="00467E46"/>
    <w:rsid w:val="0047168D"/>
    <w:rsid w:val="004815EE"/>
    <w:rsid w:val="00485189"/>
    <w:rsid w:val="00486270"/>
    <w:rsid w:val="0048702C"/>
    <w:rsid w:val="00487148"/>
    <w:rsid w:val="00487F9D"/>
    <w:rsid w:val="00490DEE"/>
    <w:rsid w:val="004927CF"/>
    <w:rsid w:val="0049489B"/>
    <w:rsid w:val="004959CD"/>
    <w:rsid w:val="00497219"/>
    <w:rsid w:val="004A21EE"/>
    <w:rsid w:val="004A2854"/>
    <w:rsid w:val="004A44DF"/>
    <w:rsid w:val="004B0D69"/>
    <w:rsid w:val="004B178C"/>
    <w:rsid w:val="004B1834"/>
    <w:rsid w:val="004B29F8"/>
    <w:rsid w:val="004B3001"/>
    <w:rsid w:val="004B3A29"/>
    <w:rsid w:val="004B4319"/>
    <w:rsid w:val="004B47AB"/>
    <w:rsid w:val="004C0E15"/>
    <w:rsid w:val="004C13EB"/>
    <w:rsid w:val="004C17D9"/>
    <w:rsid w:val="004C2C55"/>
    <w:rsid w:val="004C34EE"/>
    <w:rsid w:val="004C4A76"/>
    <w:rsid w:val="004D388B"/>
    <w:rsid w:val="004D478B"/>
    <w:rsid w:val="004D542D"/>
    <w:rsid w:val="004D58AC"/>
    <w:rsid w:val="004E2197"/>
    <w:rsid w:val="004E232F"/>
    <w:rsid w:val="004E3FC7"/>
    <w:rsid w:val="004E453F"/>
    <w:rsid w:val="004F09BB"/>
    <w:rsid w:val="004F1B63"/>
    <w:rsid w:val="004F3844"/>
    <w:rsid w:val="004F5C23"/>
    <w:rsid w:val="00500B02"/>
    <w:rsid w:val="00503D63"/>
    <w:rsid w:val="00503F3D"/>
    <w:rsid w:val="005055D5"/>
    <w:rsid w:val="005068DA"/>
    <w:rsid w:val="00512567"/>
    <w:rsid w:val="00512784"/>
    <w:rsid w:val="0051337B"/>
    <w:rsid w:val="00521559"/>
    <w:rsid w:val="00524122"/>
    <w:rsid w:val="00525A43"/>
    <w:rsid w:val="00526674"/>
    <w:rsid w:val="00530487"/>
    <w:rsid w:val="00530E98"/>
    <w:rsid w:val="00530F3D"/>
    <w:rsid w:val="00531F94"/>
    <w:rsid w:val="00533DA1"/>
    <w:rsid w:val="00537BD6"/>
    <w:rsid w:val="0054339E"/>
    <w:rsid w:val="00546490"/>
    <w:rsid w:val="00546CF9"/>
    <w:rsid w:val="00552F5E"/>
    <w:rsid w:val="00555BE3"/>
    <w:rsid w:val="00561009"/>
    <w:rsid w:val="00562BD5"/>
    <w:rsid w:val="0056578A"/>
    <w:rsid w:val="0056595B"/>
    <w:rsid w:val="00571774"/>
    <w:rsid w:val="00571C0D"/>
    <w:rsid w:val="00572C4C"/>
    <w:rsid w:val="0057605E"/>
    <w:rsid w:val="00576B14"/>
    <w:rsid w:val="00576E09"/>
    <w:rsid w:val="00577261"/>
    <w:rsid w:val="00581DB2"/>
    <w:rsid w:val="005858E7"/>
    <w:rsid w:val="00585ED0"/>
    <w:rsid w:val="0058772B"/>
    <w:rsid w:val="00587EF6"/>
    <w:rsid w:val="005928DC"/>
    <w:rsid w:val="00592B57"/>
    <w:rsid w:val="0059467A"/>
    <w:rsid w:val="00594747"/>
    <w:rsid w:val="00594844"/>
    <w:rsid w:val="005955F4"/>
    <w:rsid w:val="0059611A"/>
    <w:rsid w:val="005A2D8C"/>
    <w:rsid w:val="005A646E"/>
    <w:rsid w:val="005A6F41"/>
    <w:rsid w:val="005A7AE7"/>
    <w:rsid w:val="005B55D5"/>
    <w:rsid w:val="005B6471"/>
    <w:rsid w:val="005B71B2"/>
    <w:rsid w:val="005C15F8"/>
    <w:rsid w:val="005C2FF6"/>
    <w:rsid w:val="005C55E7"/>
    <w:rsid w:val="005C6DD2"/>
    <w:rsid w:val="005D15B8"/>
    <w:rsid w:val="005D5E01"/>
    <w:rsid w:val="005D5FBD"/>
    <w:rsid w:val="005E055C"/>
    <w:rsid w:val="005E150A"/>
    <w:rsid w:val="005E28CB"/>
    <w:rsid w:val="005E29F3"/>
    <w:rsid w:val="005E641C"/>
    <w:rsid w:val="005E7DD5"/>
    <w:rsid w:val="005F3AA0"/>
    <w:rsid w:val="00605726"/>
    <w:rsid w:val="0060632A"/>
    <w:rsid w:val="006111D5"/>
    <w:rsid w:val="006111F5"/>
    <w:rsid w:val="006118CC"/>
    <w:rsid w:val="00611D6D"/>
    <w:rsid w:val="00613E5F"/>
    <w:rsid w:val="00614D77"/>
    <w:rsid w:val="00623E11"/>
    <w:rsid w:val="00630CBB"/>
    <w:rsid w:val="00633739"/>
    <w:rsid w:val="00633A02"/>
    <w:rsid w:val="00640344"/>
    <w:rsid w:val="006411DE"/>
    <w:rsid w:val="00643649"/>
    <w:rsid w:val="006448C5"/>
    <w:rsid w:val="0065028C"/>
    <w:rsid w:val="006514A4"/>
    <w:rsid w:val="006528BD"/>
    <w:rsid w:val="006555BD"/>
    <w:rsid w:val="006577DC"/>
    <w:rsid w:val="00660820"/>
    <w:rsid w:val="006630D0"/>
    <w:rsid w:val="006676E2"/>
    <w:rsid w:val="00673536"/>
    <w:rsid w:val="00675AE1"/>
    <w:rsid w:val="00682B8C"/>
    <w:rsid w:val="00683ED1"/>
    <w:rsid w:val="006841BE"/>
    <w:rsid w:val="00685EB4"/>
    <w:rsid w:val="00686A06"/>
    <w:rsid w:val="00692098"/>
    <w:rsid w:val="00693295"/>
    <w:rsid w:val="00694102"/>
    <w:rsid w:val="00694EEC"/>
    <w:rsid w:val="00695152"/>
    <w:rsid w:val="00696681"/>
    <w:rsid w:val="006A030A"/>
    <w:rsid w:val="006A0B88"/>
    <w:rsid w:val="006A195F"/>
    <w:rsid w:val="006A4C05"/>
    <w:rsid w:val="006A6CE4"/>
    <w:rsid w:val="006B170D"/>
    <w:rsid w:val="006B5540"/>
    <w:rsid w:val="006B7D9A"/>
    <w:rsid w:val="006C2B84"/>
    <w:rsid w:val="006C3DFC"/>
    <w:rsid w:val="006D390E"/>
    <w:rsid w:val="006D5D28"/>
    <w:rsid w:val="006D63AF"/>
    <w:rsid w:val="006E0242"/>
    <w:rsid w:val="006E210A"/>
    <w:rsid w:val="006E260B"/>
    <w:rsid w:val="006E54C8"/>
    <w:rsid w:val="006F299A"/>
    <w:rsid w:val="007025AB"/>
    <w:rsid w:val="00702BE5"/>
    <w:rsid w:val="007038BF"/>
    <w:rsid w:val="0070486B"/>
    <w:rsid w:val="007069D9"/>
    <w:rsid w:val="00707EC4"/>
    <w:rsid w:val="00710490"/>
    <w:rsid w:val="00713146"/>
    <w:rsid w:val="007132EA"/>
    <w:rsid w:val="00713981"/>
    <w:rsid w:val="007155B8"/>
    <w:rsid w:val="007158BA"/>
    <w:rsid w:val="00720670"/>
    <w:rsid w:val="00724AA9"/>
    <w:rsid w:val="00734550"/>
    <w:rsid w:val="007373E7"/>
    <w:rsid w:val="007424F5"/>
    <w:rsid w:val="0074442C"/>
    <w:rsid w:val="00744B34"/>
    <w:rsid w:val="00745A7C"/>
    <w:rsid w:val="007477FF"/>
    <w:rsid w:val="007545FE"/>
    <w:rsid w:val="00757F2A"/>
    <w:rsid w:val="00761B18"/>
    <w:rsid w:val="0076388F"/>
    <w:rsid w:val="00764FC4"/>
    <w:rsid w:val="007701A1"/>
    <w:rsid w:val="00770B60"/>
    <w:rsid w:val="00771B0B"/>
    <w:rsid w:val="00773B82"/>
    <w:rsid w:val="00775449"/>
    <w:rsid w:val="00775CC7"/>
    <w:rsid w:val="00777A2F"/>
    <w:rsid w:val="00781390"/>
    <w:rsid w:val="0078518D"/>
    <w:rsid w:val="00787B6E"/>
    <w:rsid w:val="00790847"/>
    <w:rsid w:val="0079521A"/>
    <w:rsid w:val="00795D90"/>
    <w:rsid w:val="00796424"/>
    <w:rsid w:val="007A1392"/>
    <w:rsid w:val="007A3489"/>
    <w:rsid w:val="007A6029"/>
    <w:rsid w:val="007A75E1"/>
    <w:rsid w:val="007A7EE0"/>
    <w:rsid w:val="007B18FF"/>
    <w:rsid w:val="007B2A6B"/>
    <w:rsid w:val="007B448B"/>
    <w:rsid w:val="007B4F54"/>
    <w:rsid w:val="007B5701"/>
    <w:rsid w:val="007B62B5"/>
    <w:rsid w:val="007B75A8"/>
    <w:rsid w:val="007C1D83"/>
    <w:rsid w:val="007C3D13"/>
    <w:rsid w:val="007C5AB3"/>
    <w:rsid w:val="007D0164"/>
    <w:rsid w:val="007E0C82"/>
    <w:rsid w:val="007E2060"/>
    <w:rsid w:val="007E3CA7"/>
    <w:rsid w:val="007E3CCB"/>
    <w:rsid w:val="007E43B1"/>
    <w:rsid w:val="007E471B"/>
    <w:rsid w:val="007E5D8C"/>
    <w:rsid w:val="007E78D0"/>
    <w:rsid w:val="007F2C02"/>
    <w:rsid w:val="007F37C1"/>
    <w:rsid w:val="007F42EA"/>
    <w:rsid w:val="007F43B0"/>
    <w:rsid w:val="007F499A"/>
    <w:rsid w:val="007F5E1D"/>
    <w:rsid w:val="008010E6"/>
    <w:rsid w:val="00801B56"/>
    <w:rsid w:val="008039EF"/>
    <w:rsid w:val="00806F9D"/>
    <w:rsid w:val="00811131"/>
    <w:rsid w:val="008152E5"/>
    <w:rsid w:val="00816DD2"/>
    <w:rsid w:val="008173ED"/>
    <w:rsid w:val="0082245C"/>
    <w:rsid w:val="00830A17"/>
    <w:rsid w:val="008311BE"/>
    <w:rsid w:val="008351F7"/>
    <w:rsid w:val="00835915"/>
    <w:rsid w:val="00837816"/>
    <w:rsid w:val="00837E27"/>
    <w:rsid w:val="00845D00"/>
    <w:rsid w:val="0084752B"/>
    <w:rsid w:val="00853805"/>
    <w:rsid w:val="00855097"/>
    <w:rsid w:val="00855F5E"/>
    <w:rsid w:val="00856158"/>
    <w:rsid w:val="00861DD0"/>
    <w:rsid w:val="00861FD9"/>
    <w:rsid w:val="0086305F"/>
    <w:rsid w:val="00863337"/>
    <w:rsid w:val="00863CE6"/>
    <w:rsid w:val="0086550F"/>
    <w:rsid w:val="00870508"/>
    <w:rsid w:val="00873A7D"/>
    <w:rsid w:val="00874F2D"/>
    <w:rsid w:val="00882B9B"/>
    <w:rsid w:val="00882D6B"/>
    <w:rsid w:val="00884555"/>
    <w:rsid w:val="008850B0"/>
    <w:rsid w:val="008854C8"/>
    <w:rsid w:val="00886F3E"/>
    <w:rsid w:val="00890F42"/>
    <w:rsid w:val="00891E7D"/>
    <w:rsid w:val="008924D4"/>
    <w:rsid w:val="008A2229"/>
    <w:rsid w:val="008A30FD"/>
    <w:rsid w:val="008A5E79"/>
    <w:rsid w:val="008A5F98"/>
    <w:rsid w:val="008A72FF"/>
    <w:rsid w:val="008B28A5"/>
    <w:rsid w:val="008B3126"/>
    <w:rsid w:val="008B57EF"/>
    <w:rsid w:val="008C292D"/>
    <w:rsid w:val="008C6324"/>
    <w:rsid w:val="008C6EDB"/>
    <w:rsid w:val="008C7F11"/>
    <w:rsid w:val="008D07E2"/>
    <w:rsid w:val="008D1807"/>
    <w:rsid w:val="008D4A6F"/>
    <w:rsid w:val="008E08CD"/>
    <w:rsid w:val="008E4460"/>
    <w:rsid w:val="008F2A67"/>
    <w:rsid w:val="008F2E4E"/>
    <w:rsid w:val="008F48DB"/>
    <w:rsid w:val="008F4DBD"/>
    <w:rsid w:val="0090499E"/>
    <w:rsid w:val="00905E9B"/>
    <w:rsid w:val="009120DA"/>
    <w:rsid w:val="00912431"/>
    <w:rsid w:val="00912E02"/>
    <w:rsid w:val="00920846"/>
    <w:rsid w:val="00920A21"/>
    <w:rsid w:val="00922C9E"/>
    <w:rsid w:val="009249CB"/>
    <w:rsid w:val="0092743D"/>
    <w:rsid w:val="009304B0"/>
    <w:rsid w:val="009332F0"/>
    <w:rsid w:val="009343F1"/>
    <w:rsid w:val="0093645B"/>
    <w:rsid w:val="00936705"/>
    <w:rsid w:val="00937F0E"/>
    <w:rsid w:val="00943B46"/>
    <w:rsid w:val="0094480A"/>
    <w:rsid w:val="009469D9"/>
    <w:rsid w:val="009514CA"/>
    <w:rsid w:val="009525A6"/>
    <w:rsid w:val="009532E2"/>
    <w:rsid w:val="0095357A"/>
    <w:rsid w:val="009537C1"/>
    <w:rsid w:val="009552F9"/>
    <w:rsid w:val="00955FF7"/>
    <w:rsid w:val="009660DC"/>
    <w:rsid w:val="00967D5F"/>
    <w:rsid w:val="00971382"/>
    <w:rsid w:val="00971EC2"/>
    <w:rsid w:val="00973EB3"/>
    <w:rsid w:val="009770BB"/>
    <w:rsid w:val="00983527"/>
    <w:rsid w:val="00983599"/>
    <w:rsid w:val="00985126"/>
    <w:rsid w:val="0099261F"/>
    <w:rsid w:val="00992964"/>
    <w:rsid w:val="00992DB9"/>
    <w:rsid w:val="00992DF1"/>
    <w:rsid w:val="00992F98"/>
    <w:rsid w:val="0099324C"/>
    <w:rsid w:val="00994E6E"/>
    <w:rsid w:val="00995267"/>
    <w:rsid w:val="00997A92"/>
    <w:rsid w:val="009A57A5"/>
    <w:rsid w:val="009A73FC"/>
    <w:rsid w:val="009A7FF6"/>
    <w:rsid w:val="009B255D"/>
    <w:rsid w:val="009B5334"/>
    <w:rsid w:val="009B5C13"/>
    <w:rsid w:val="009B5CE6"/>
    <w:rsid w:val="009C0FB1"/>
    <w:rsid w:val="009C0FB6"/>
    <w:rsid w:val="009C26E3"/>
    <w:rsid w:val="009C2E8D"/>
    <w:rsid w:val="009C5A3E"/>
    <w:rsid w:val="009C6886"/>
    <w:rsid w:val="009D1A1B"/>
    <w:rsid w:val="009D23EB"/>
    <w:rsid w:val="009D48DB"/>
    <w:rsid w:val="009D4CCF"/>
    <w:rsid w:val="009E1C6D"/>
    <w:rsid w:val="009E5005"/>
    <w:rsid w:val="009E51C9"/>
    <w:rsid w:val="009F238D"/>
    <w:rsid w:val="009F3FA7"/>
    <w:rsid w:val="009F4CD6"/>
    <w:rsid w:val="009F6A07"/>
    <w:rsid w:val="00A00040"/>
    <w:rsid w:val="00A02885"/>
    <w:rsid w:val="00A02AD0"/>
    <w:rsid w:val="00A10362"/>
    <w:rsid w:val="00A11404"/>
    <w:rsid w:val="00A12F05"/>
    <w:rsid w:val="00A20495"/>
    <w:rsid w:val="00A20AD0"/>
    <w:rsid w:val="00A21251"/>
    <w:rsid w:val="00A21E36"/>
    <w:rsid w:val="00A24079"/>
    <w:rsid w:val="00A26C10"/>
    <w:rsid w:val="00A30058"/>
    <w:rsid w:val="00A32E28"/>
    <w:rsid w:val="00A33C51"/>
    <w:rsid w:val="00A353CB"/>
    <w:rsid w:val="00A354DC"/>
    <w:rsid w:val="00A36191"/>
    <w:rsid w:val="00A3649E"/>
    <w:rsid w:val="00A36798"/>
    <w:rsid w:val="00A368FD"/>
    <w:rsid w:val="00A37E53"/>
    <w:rsid w:val="00A46450"/>
    <w:rsid w:val="00A4789E"/>
    <w:rsid w:val="00A50A1E"/>
    <w:rsid w:val="00A512D3"/>
    <w:rsid w:val="00A543D6"/>
    <w:rsid w:val="00A55E72"/>
    <w:rsid w:val="00A564F0"/>
    <w:rsid w:val="00A61330"/>
    <w:rsid w:val="00A64927"/>
    <w:rsid w:val="00A738BD"/>
    <w:rsid w:val="00A759EB"/>
    <w:rsid w:val="00A87B63"/>
    <w:rsid w:val="00A91F9C"/>
    <w:rsid w:val="00A931D3"/>
    <w:rsid w:val="00A933D5"/>
    <w:rsid w:val="00A94E6D"/>
    <w:rsid w:val="00A95F96"/>
    <w:rsid w:val="00A96F0C"/>
    <w:rsid w:val="00AA06B0"/>
    <w:rsid w:val="00AA23C9"/>
    <w:rsid w:val="00AA2F41"/>
    <w:rsid w:val="00AA7D4C"/>
    <w:rsid w:val="00AB0C99"/>
    <w:rsid w:val="00AB3751"/>
    <w:rsid w:val="00AB4BB5"/>
    <w:rsid w:val="00AB54DA"/>
    <w:rsid w:val="00AB6D62"/>
    <w:rsid w:val="00AB7501"/>
    <w:rsid w:val="00AC0D0F"/>
    <w:rsid w:val="00AC15D0"/>
    <w:rsid w:val="00AC20F1"/>
    <w:rsid w:val="00AC45D8"/>
    <w:rsid w:val="00AC6F93"/>
    <w:rsid w:val="00AC7194"/>
    <w:rsid w:val="00AD2C37"/>
    <w:rsid w:val="00AD3CA4"/>
    <w:rsid w:val="00AD5CE7"/>
    <w:rsid w:val="00AD7943"/>
    <w:rsid w:val="00AD7C7B"/>
    <w:rsid w:val="00AE583E"/>
    <w:rsid w:val="00AE5B14"/>
    <w:rsid w:val="00AE5D15"/>
    <w:rsid w:val="00AE631D"/>
    <w:rsid w:val="00AE76B2"/>
    <w:rsid w:val="00AF16EB"/>
    <w:rsid w:val="00B02CAC"/>
    <w:rsid w:val="00B0489E"/>
    <w:rsid w:val="00B0792B"/>
    <w:rsid w:val="00B07DA3"/>
    <w:rsid w:val="00B07F6F"/>
    <w:rsid w:val="00B13073"/>
    <w:rsid w:val="00B14FBA"/>
    <w:rsid w:val="00B166B0"/>
    <w:rsid w:val="00B17BB1"/>
    <w:rsid w:val="00B20AD5"/>
    <w:rsid w:val="00B23072"/>
    <w:rsid w:val="00B23FEC"/>
    <w:rsid w:val="00B24C90"/>
    <w:rsid w:val="00B258EC"/>
    <w:rsid w:val="00B35E9C"/>
    <w:rsid w:val="00B41D04"/>
    <w:rsid w:val="00B4404A"/>
    <w:rsid w:val="00B44388"/>
    <w:rsid w:val="00B468BE"/>
    <w:rsid w:val="00B50E21"/>
    <w:rsid w:val="00B51AC7"/>
    <w:rsid w:val="00B54E5C"/>
    <w:rsid w:val="00B57967"/>
    <w:rsid w:val="00B57DB3"/>
    <w:rsid w:val="00B60650"/>
    <w:rsid w:val="00B60FD8"/>
    <w:rsid w:val="00B6109B"/>
    <w:rsid w:val="00B64EBE"/>
    <w:rsid w:val="00B71621"/>
    <w:rsid w:val="00B726A6"/>
    <w:rsid w:val="00B7346D"/>
    <w:rsid w:val="00B7489C"/>
    <w:rsid w:val="00B7596B"/>
    <w:rsid w:val="00B82C48"/>
    <w:rsid w:val="00B83D9B"/>
    <w:rsid w:val="00B92C6A"/>
    <w:rsid w:val="00BA2300"/>
    <w:rsid w:val="00BA246D"/>
    <w:rsid w:val="00BA4F8F"/>
    <w:rsid w:val="00BA50D5"/>
    <w:rsid w:val="00BB3270"/>
    <w:rsid w:val="00BB4D69"/>
    <w:rsid w:val="00BB4E5B"/>
    <w:rsid w:val="00BB5AA3"/>
    <w:rsid w:val="00BB7EDB"/>
    <w:rsid w:val="00BC2B97"/>
    <w:rsid w:val="00BC2D7A"/>
    <w:rsid w:val="00BC32F4"/>
    <w:rsid w:val="00BC3397"/>
    <w:rsid w:val="00BC598E"/>
    <w:rsid w:val="00BC7571"/>
    <w:rsid w:val="00BD4FAD"/>
    <w:rsid w:val="00BD7402"/>
    <w:rsid w:val="00BD74F7"/>
    <w:rsid w:val="00BE241B"/>
    <w:rsid w:val="00BE5E73"/>
    <w:rsid w:val="00BE5F8E"/>
    <w:rsid w:val="00BF4E90"/>
    <w:rsid w:val="00BF5FC0"/>
    <w:rsid w:val="00C03A92"/>
    <w:rsid w:val="00C05C6D"/>
    <w:rsid w:val="00C05E68"/>
    <w:rsid w:val="00C12CE5"/>
    <w:rsid w:val="00C201F8"/>
    <w:rsid w:val="00C24833"/>
    <w:rsid w:val="00C30CEC"/>
    <w:rsid w:val="00C33D79"/>
    <w:rsid w:val="00C350DC"/>
    <w:rsid w:val="00C37A25"/>
    <w:rsid w:val="00C37AA8"/>
    <w:rsid w:val="00C416DA"/>
    <w:rsid w:val="00C43705"/>
    <w:rsid w:val="00C46183"/>
    <w:rsid w:val="00C50710"/>
    <w:rsid w:val="00C5101A"/>
    <w:rsid w:val="00C536E7"/>
    <w:rsid w:val="00C54B80"/>
    <w:rsid w:val="00C56098"/>
    <w:rsid w:val="00C60704"/>
    <w:rsid w:val="00C60A09"/>
    <w:rsid w:val="00C63ADB"/>
    <w:rsid w:val="00C657FC"/>
    <w:rsid w:val="00C675A4"/>
    <w:rsid w:val="00C678D9"/>
    <w:rsid w:val="00C67AFD"/>
    <w:rsid w:val="00C722B4"/>
    <w:rsid w:val="00C734FD"/>
    <w:rsid w:val="00C73CDB"/>
    <w:rsid w:val="00C7447F"/>
    <w:rsid w:val="00C747C8"/>
    <w:rsid w:val="00C76A86"/>
    <w:rsid w:val="00C77A77"/>
    <w:rsid w:val="00C85052"/>
    <w:rsid w:val="00C879EC"/>
    <w:rsid w:val="00C90953"/>
    <w:rsid w:val="00C95A8A"/>
    <w:rsid w:val="00C965FA"/>
    <w:rsid w:val="00CA535D"/>
    <w:rsid w:val="00CA5444"/>
    <w:rsid w:val="00CA6A23"/>
    <w:rsid w:val="00CB6F1C"/>
    <w:rsid w:val="00CC1689"/>
    <w:rsid w:val="00CC2612"/>
    <w:rsid w:val="00CC27A1"/>
    <w:rsid w:val="00CC4D94"/>
    <w:rsid w:val="00CC5C6E"/>
    <w:rsid w:val="00CD0CCD"/>
    <w:rsid w:val="00CD2999"/>
    <w:rsid w:val="00CD313F"/>
    <w:rsid w:val="00CE1CF0"/>
    <w:rsid w:val="00CE3368"/>
    <w:rsid w:val="00CE5DF3"/>
    <w:rsid w:val="00CE736E"/>
    <w:rsid w:val="00CF4C21"/>
    <w:rsid w:val="00CF788D"/>
    <w:rsid w:val="00CF7FD9"/>
    <w:rsid w:val="00D02DE1"/>
    <w:rsid w:val="00D045FC"/>
    <w:rsid w:val="00D13A48"/>
    <w:rsid w:val="00D14A88"/>
    <w:rsid w:val="00D15AD5"/>
    <w:rsid w:val="00D16EF0"/>
    <w:rsid w:val="00D17F8E"/>
    <w:rsid w:val="00D23131"/>
    <w:rsid w:val="00D232F1"/>
    <w:rsid w:val="00D27C8F"/>
    <w:rsid w:val="00D30491"/>
    <w:rsid w:val="00D30B01"/>
    <w:rsid w:val="00D32AC6"/>
    <w:rsid w:val="00D3424D"/>
    <w:rsid w:val="00D45554"/>
    <w:rsid w:val="00D47086"/>
    <w:rsid w:val="00D51F44"/>
    <w:rsid w:val="00D52322"/>
    <w:rsid w:val="00D55316"/>
    <w:rsid w:val="00D614DC"/>
    <w:rsid w:val="00D65100"/>
    <w:rsid w:val="00D70178"/>
    <w:rsid w:val="00D70589"/>
    <w:rsid w:val="00D73AD8"/>
    <w:rsid w:val="00D7445F"/>
    <w:rsid w:val="00D75B90"/>
    <w:rsid w:val="00D839B2"/>
    <w:rsid w:val="00D85B67"/>
    <w:rsid w:val="00D86229"/>
    <w:rsid w:val="00D870C0"/>
    <w:rsid w:val="00D9463F"/>
    <w:rsid w:val="00D969AF"/>
    <w:rsid w:val="00D96ED2"/>
    <w:rsid w:val="00D97F39"/>
    <w:rsid w:val="00DA1B22"/>
    <w:rsid w:val="00DA3CEB"/>
    <w:rsid w:val="00DB085C"/>
    <w:rsid w:val="00DB1F8B"/>
    <w:rsid w:val="00DB3E70"/>
    <w:rsid w:val="00DB5151"/>
    <w:rsid w:val="00DB5625"/>
    <w:rsid w:val="00DB5A1B"/>
    <w:rsid w:val="00DB7CA0"/>
    <w:rsid w:val="00DC0AB5"/>
    <w:rsid w:val="00DC2958"/>
    <w:rsid w:val="00DC2ED0"/>
    <w:rsid w:val="00DC399A"/>
    <w:rsid w:val="00DC4194"/>
    <w:rsid w:val="00DC4B0F"/>
    <w:rsid w:val="00DC7172"/>
    <w:rsid w:val="00DD064F"/>
    <w:rsid w:val="00DD165B"/>
    <w:rsid w:val="00DD2521"/>
    <w:rsid w:val="00DD2A10"/>
    <w:rsid w:val="00DD3033"/>
    <w:rsid w:val="00DD35BF"/>
    <w:rsid w:val="00DD7193"/>
    <w:rsid w:val="00DD7ABA"/>
    <w:rsid w:val="00DE0DFA"/>
    <w:rsid w:val="00DE2283"/>
    <w:rsid w:val="00DE38F7"/>
    <w:rsid w:val="00DE3F81"/>
    <w:rsid w:val="00DE4340"/>
    <w:rsid w:val="00DE6B7F"/>
    <w:rsid w:val="00DF0683"/>
    <w:rsid w:val="00DF11B1"/>
    <w:rsid w:val="00DF2947"/>
    <w:rsid w:val="00DF5157"/>
    <w:rsid w:val="00E03695"/>
    <w:rsid w:val="00E047AB"/>
    <w:rsid w:val="00E04BDF"/>
    <w:rsid w:val="00E07F3E"/>
    <w:rsid w:val="00E10663"/>
    <w:rsid w:val="00E117FC"/>
    <w:rsid w:val="00E15012"/>
    <w:rsid w:val="00E17FD1"/>
    <w:rsid w:val="00E22929"/>
    <w:rsid w:val="00E23124"/>
    <w:rsid w:val="00E26F3D"/>
    <w:rsid w:val="00E31225"/>
    <w:rsid w:val="00E314B4"/>
    <w:rsid w:val="00E34124"/>
    <w:rsid w:val="00E37490"/>
    <w:rsid w:val="00E377A3"/>
    <w:rsid w:val="00E40B7A"/>
    <w:rsid w:val="00E42083"/>
    <w:rsid w:val="00E42E44"/>
    <w:rsid w:val="00E451C4"/>
    <w:rsid w:val="00E46580"/>
    <w:rsid w:val="00E46FCB"/>
    <w:rsid w:val="00E47A37"/>
    <w:rsid w:val="00E543F6"/>
    <w:rsid w:val="00E54DD0"/>
    <w:rsid w:val="00E55F07"/>
    <w:rsid w:val="00E56503"/>
    <w:rsid w:val="00E57186"/>
    <w:rsid w:val="00E6197B"/>
    <w:rsid w:val="00E6236B"/>
    <w:rsid w:val="00E626C8"/>
    <w:rsid w:val="00E70A88"/>
    <w:rsid w:val="00E72864"/>
    <w:rsid w:val="00E7780E"/>
    <w:rsid w:val="00E8473F"/>
    <w:rsid w:val="00E8625B"/>
    <w:rsid w:val="00E86F95"/>
    <w:rsid w:val="00E9141A"/>
    <w:rsid w:val="00E9142E"/>
    <w:rsid w:val="00E96E69"/>
    <w:rsid w:val="00EA4676"/>
    <w:rsid w:val="00EA484D"/>
    <w:rsid w:val="00EA62A6"/>
    <w:rsid w:val="00EA7430"/>
    <w:rsid w:val="00EA7574"/>
    <w:rsid w:val="00EA76B5"/>
    <w:rsid w:val="00EA7B10"/>
    <w:rsid w:val="00EB78A4"/>
    <w:rsid w:val="00EB7DA0"/>
    <w:rsid w:val="00EC0A4F"/>
    <w:rsid w:val="00EC0BFA"/>
    <w:rsid w:val="00EC3B8E"/>
    <w:rsid w:val="00EC4BE5"/>
    <w:rsid w:val="00EC61B0"/>
    <w:rsid w:val="00ED08D1"/>
    <w:rsid w:val="00ED093D"/>
    <w:rsid w:val="00ED1FEE"/>
    <w:rsid w:val="00ED3513"/>
    <w:rsid w:val="00ED473A"/>
    <w:rsid w:val="00ED6C69"/>
    <w:rsid w:val="00ED76C5"/>
    <w:rsid w:val="00EE3A43"/>
    <w:rsid w:val="00EE4895"/>
    <w:rsid w:val="00EE6A03"/>
    <w:rsid w:val="00EE7DD9"/>
    <w:rsid w:val="00EF0E51"/>
    <w:rsid w:val="00EF1F7E"/>
    <w:rsid w:val="00EF4C1D"/>
    <w:rsid w:val="00EF5D6D"/>
    <w:rsid w:val="00EF7CFB"/>
    <w:rsid w:val="00EF7F5F"/>
    <w:rsid w:val="00F006B3"/>
    <w:rsid w:val="00F01499"/>
    <w:rsid w:val="00F031DC"/>
    <w:rsid w:val="00F1250F"/>
    <w:rsid w:val="00F24B1F"/>
    <w:rsid w:val="00F32BE1"/>
    <w:rsid w:val="00F338E0"/>
    <w:rsid w:val="00F36158"/>
    <w:rsid w:val="00F368A0"/>
    <w:rsid w:val="00F42112"/>
    <w:rsid w:val="00F45FFF"/>
    <w:rsid w:val="00F46C17"/>
    <w:rsid w:val="00F47AD4"/>
    <w:rsid w:val="00F524A1"/>
    <w:rsid w:val="00F5335D"/>
    <w:rsid w:val="00F539DE"/>
    <w:rsid w:val="00F54CBF"/>
    <w:rsid w:val="00F57FDC"/>
    <w:rsid w:val="00F63133"/>
    <w:rsid w:val="00F63D23"/>
    <w:rsid w:val="00F670A8"/>
    <w:rsid w:val="00F72265"/>
    <w:rsid w:val="00F74E4B"/>
    <w:rsid w:val="00F75797"/>
    <w:rsid w:val="00F767F6"/>
    <w:rsid w:val="00F76CB2"/>
    <w:rsid w:val="00F8317C"/>
    <w:rsid w:val="00F83A13"/>
    <w:rsid w:val="00F85F31"/>
    <w:rsid w:val="00F8650C"/>
    <w:rsid w:val="00F867A7"/>
    <w:rsid w:val="00F902B6"/>
    <w:rsid w:val="00F92644"/>
    <w:rsid w:val="00F92F63"/>
    <w:rsid w:val="00FA24E5"/>
    <w:rsid w:val="00FA4B8C"/>
    <w:rsid w:val="00FA6849"/>
    <w:rsid w:val="00FB210F"/>
    <w:rsid w:val="00FB2600"/>
    <w:rsid w:val="00FB2DAA"/>
    <w:rsid w:val="00FB3F35"/>
    <w:rsid w:val="00FB48D2"/>
    <w:rsid w:val="00FB732B"/>
    <w:rsid w:val="00FB7742"/>
    <w:rsid w:val="00FC1B4C"/>
    <w:rsid w:val="00FC42FD"/>
    <w:rsid w:val="00FC5D3A"/>
    <w:rsid w:val="00FC6082"/>
    <w:rsid w:val="00FC7953"/>
    <w:rsid w:val="00FD1ABF"/>
    <w:rsid w:val="00FD2FB4"/>
    <w:rsid w:val="00FD5708"/>
    <w:rsid w:val="00FD6F36"/>
    <w:rsid w:val="00FE3704"/>
    <w:rsid w:val="00FE57F9"/>
    <w:rsid w:val="00FE6BC0"/>
    <w:rsid w:val="00FF026E"/>
    <w:rsid w:val="00FF0B41"/>
    <w:rsid w:val="00FF12AE"/>
    <w:rsid w:val="00FF2E2B"/>
    <w:rsid w:val="00FF46C7"/>
    <w:rsid w:val="00FF4F42"/>
    <w:rsid w:val="00FF68CA"/>
    <w:rsid w:val="00FF6BFC"/>
    <w:rsid w:val="071B7702"/>
    <w:rsid w:val="0A5FB68E"/>
    <w:rsid w:val="1EADEFF5"/>
    <w:rsid w:val="3FAC1B4B"/>
    <w:rsid w:val="4C7AF713"/>
    <w:rsid w:val="4E3D6C02"/>
    <w:rsid w:val="5344DE43"/>
    <w:rsid w:val="669A9055"/>
    <w:rsid w:val="721367CD"/>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BB9AD"/>
  <w15:docId w15:val="{5E041A3F-F026-446C-867B-F7B092E0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C2ED0"/>
    <w:pPr>
      <w:spacing w:before="0" w:after="0"/>
      <w:ind w:firstLine="0"/>
      <w:jc w:val="left"/>
    </w:pPr>
    <w:rPr>
      <w:lang w:val="de-CH"/>
    </w:rPr>
  </w:style>
  <w:style w:type="character" w:customStyle="1" w:styleId="Textkrper3Zchn">
    <w:name w:val="Textkörper 3 Zchn"/>
    <w:basedOn w:val="Absatz-Standardschriftart"/>
    <w:link w:val="Textkrper3"/>
    <w:rsid w:val="00DC2ED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normaltextrun">
    <w:name w:val="normaltextrun"/>
    <w:basedOn w:val="Absatz-Standardschriftart"/>
    <w:rsid w:val="007F499A"/>
  </w:style>
  <w:style w:type="paragraph" w:styleId="Verzeichnis9">
    <w:name w:val="toc 9"/>
    <w:basedOn w:val="Standard"/>
    <w:next w:val="Standard"/>
    <w:autoRedefine/>
    <w:semiHidden/>
    <w:unhideWhenUsed/>
    <w:rsid w:val="008A72FF"/>
    <w:pPr>
      <w:spacing w:after="100"/>
      <w:ind w:left="1600"/>
    </w:pPr>
  </w:style>
  <w:style w:type="character" w:customStyle="1" w:styleId="NichtaufgelsteErwhnung2">
    <w:name w:val="Nicht aufgelöste Erwähnung2"/>
    <w:basedOn w:val="Absatz-Standardschriftart"/>
    <w:uiPriority w:val="99"/>
    <w:semiHidden/>
    <w:unhideWhenUsed/>
    <w:rsid w:val="009C0FB6"/>
    <w:rPr>
      <w:color w:val="605E5C"/>
      <w:shd w:val="clear" w:color="auto" w:fill="E1DFDD"/>
    </w:rPr>
  </w:style>
  <w:style w:type="paragraph" w:customStyle="1" w:styleId="CitaviBibliographyEntry">
    <w:name w:val="Citavi Bibliography Entry"/>
    <w:basedOn w:val="Standard"/>
    <w:link w:val="CitaviBibliographyEntryZchn"/>
    <w:rsid w:val="00406429"/>
    <w:pPr>
      <w:tabs>
        <w:tab w:val="left" w:pos="283"/>
      </w:tabs>
      <w:spacing w:after="120" w:line="240" w:lineRule="atLeast"/>
      <w:ind w:left="283" w:hanging="283"/>
    </w:pPr>
    <w:rPr>
      <w:rFonts w:ascii="Arial" w:eastAsia="Calibri" w:hAnsi="Arial" w:cs="Times New Roman"/>
      <w:spacing w:val="2"/>
      <w:lang w:val="de-CH"/>
    </w:rPr>
  </w:style>
  <w:style w:type="character" w:customStyle="1" w:styleId="CitaviBibliographyEntryZchn">
    <w:name w:val="Citavi Bibliography Entry Zchn"/>
    <w:basedOn w:val="Absatz-Standardschriftart"/>
    <w:link w:val="CitaviBibliographyEntry"/>
    <w:rsid w:val="00406429"/>
    <w:rPr>
      <w:rFonts w:ascii="Arial" w:eastAsia="Calibri" w:hAnsi="Arial" w:cs="Times New Roman"/>
      <w:spacing w:val="2"/>
      <w:lang w:val="de-CH"/>
    </w:rPr>
  </w:style>
  <w:style w:type="character" w:styleId="NichtaufgelsteErwhnung">
    <w:name w:val="Unresolved Mention"/>
    <w:basedOn w:val="Absatz-Standardschriftart"/>
    <w:uiPriority w:val="99"/>
    <w:semiHidden/>
    <w:unhideWhenUsed/>
    <w:rsid w:val="005D5FBD"/>
    <w:rPr>
      <w:color w:val="605E5C"/>
      <w:shd w:val="clear" w:color="auto" w:fill="E1DFDD"/>
    </w:rPr>
  </w:style>
  <w:style w:type="character" w:customStyle="1" w:styleId="value">
    <w:name w:val="value"/>
    <w:basedOn w:val="Absatz-Standardschriftart"/>
    <w:rsid w:val="00763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koeb@phe-heidelberg.de" TargetMode="External"/><Relationship Id="rId3" Type="http://schemas.openxmlformats.org/officeDocument/2006/relationships/customXml" Target="../customXml/item3.xml"/><Relationship Id="rId21" Type="http://schemas.openxmlformats.org/officeDocument/2006/relationships/hyperlink" Target="https://sozialministerium.baden-wuerttemberg.de/fileadmin/redaktion/m-sm/intern/downloads/Downloads_Kinder-Jugendliche/Expertise_Kinder-u-Jugendarbeit-in-BW_2010.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heister@ph-heidelberg.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1111/j.1365-2788.2012.01539.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5-02"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peter.zentel@edu.lmu.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98rop\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36CD3F-28A7-4BD9-B625-293167B24FC5}">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0963FC9-0781-4A81-B122-FA7B7B763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1</Pages>
  <Words>3237</Words>
  <Characters>20396</Characters>
  <Application>Microsoft Office Word</Application>
  <DocSecurity>4</DocSecurity>
  <Lines>169</Lines>
  <Paragraphs>47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Title</vt:lpstr>
      <vt:lpstr>Title</vt:lpstr>
    </vt:vector>
  </TitlesOfParts>
  <Company/>
  <LinksUpToDate>false</LinksUpToDate>
  <CharactersWithSpaces>23586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Inklusive Freizeit in der Kinder- und Jugendarbeit_x000d_</dc:title>
  <dc:subject/>
  <dc:creator>Noemi Heister; Stefanie Köb;Peter Zentel_x000d_</dc:creator>
  <cp:keywords>kognitive Beeinträchtigung, Partizipation, soziale Interaktion, Inklusion, Freizeit, Barrierefreiheit / déficience intellectuelle, participation, interaction sociale, inclusion, loisir, accessibilité</cp:keywords>
  <cp:lastModifiedBy>Gut, Damaris</cp:lastModifiedBy>
  <cp:revision>101</cp:revision>
  <cp:lastPrinted>2022-07-01T12:31:00Z</cp:lastPrinted>
  <dcterms:created xsi:type="dcterms:W3CDTF">2023-05-14T21:21:00Z</dcterms:created>
  <dcterms:modified xsi:type="dcterms:W3CDTF">2023-07-04T13:16:00Z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