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DEBCB" w14:textId="77D8AD16" w:rsidR="00D86EEC" w:rsidRPr="008E0900" w:rsidRDefault="00711305" w:rsidP="00D86EEC">
      <w:pPr>
        <w:pStyle w:val="Titre"/>
        <w:rPr>
          <w:lang w:val="fr-CH"/>
        </w:rPr>
      </w:pPr>
      <w:r>
        <w:rPr>
          <w:lang w:val="fr-CH"/>
        </w:rPr>
        <w:t>L</w:t>
      </w:r>
      <w:r w:rsidR="00214197" w:rsidRPr="008E0900">
        <w:rPr>
          <w:lang w:val="fr-CH"/>
        </w:rPr>
        <w:t>a danse : un pas vers soi et l’altérité</w:t>
      </w:r>
    </w:p>
    <w:p w14:paraId="4AAA6A1D" w14:textId="27B98E7E" w:rsidR="004B7B3D" w:rsidRPr="00BD7607" w:rsidRDefault="0041298B" w:rsidP="0004643F">
      <w:pPr>
        <w:pStyle w:val="Author"/>
        <w:rPr>
          <w:lang w:val="de-CH"/>
        </w:rPr>
      </w:pPr>
      <w:r w:rsidRPr="00BD7607">
        <w:rPr>
          <w:lang w:val="de-CH"/>
        </w:rPr>
        <w:t>Maud</w:t>
      </w:r>
      <w:r w:rsidR="00653FF3" w:rsidRPr="00BD7607">
        <w:rPr>
          <w:lang w:val="de-CH"/>
        </w:rPr>
        <w:t> </w:t>
      </w:r>
      <w:r w:rsidRPr="00BD7607">
        <w:rPr>
          <w:lang w:val="de-CH"/>
        </w:rPr>
        <w:t>Leib</w:t>
      </w:r>
      <w:r w:rsidR="00DF6833" w:rsidRPr="00BD7607">
        <w:rPr>
          <w:lang w:val="de-CH"/>
        </w:rPr>
        <w:t>undgut</w:t>
      </w:r>
    </w:p>
    <w:p w14:paraId="61B3DB32" w14:textId="77331830" w:rsidR="001D3BFB" w:rsidRPr="00BD7607" w:rsidRDefault="00EA4676" w:rsidP="00F237C3">
      <w:pPr>
        <w:pStyle w:val="Corpsdetexte2"/>
        <w:rPr>
          <w:color w:val="CF3649"/>
          <w:lang w:val="de-CH"/>
        </w:rPr>
      </w:pPr>
      <w:r w:rsidRPr="00BD7607">
        <w:rPr>
          <w:rStyle w:val="lev"/>
          <w:lang w:val="de-CH"/>
        </w:rPr>
        <w:t>DOI</w:t>
      </w:r>
      <w:r w:rsidRPr="00BD7607">
        <w:rPr>
          <w:lang w:val="de-CH"/>
        </w:rPr>
        <w:t xml:space="preserve">: </w:t>
      </w:r>
      <w:hyperlink r:id="rId11" w:history="1">
        <w:r w:rsidR="00DF6833" w:rsidRPr="00BD7607">
          <w:rPr>
            <w:rStyle w:val="Lienhypertexte"/>
            <w:lang w:val="de-CH"/>
          </w:rPr>
          <w:t>https://doi.org/10.57161/r2024-02-08</w:t>
        </w:r>
      </w:hyperlink>
      <w:r w:rsidR="00DF6833" w:rsidRPr="00BD7607">
        <w:rPr>
          <w:bCs/>
          <w:iCs/>
          <w:lang w:val="de-CH"/>
        </w:rPr>
        <w:t xml:space="preserve"> </w:t>
      </w:r>
    </w:p>
    <w:p w14:paraId="4BECE8F3" w14:textId="2FC6C7DB" w:rsidR="00EA4676" w:rsidRPr="008E0900" w:rsidRDefault="00EA4676" w:rsidP="00F237C3">
      <w:pPr>
        <w:pStyle w:val="Corpsdetexte2"/>
        <w:rPr>
          <w:lang w:val="fr-CH"/>
        </w:rPr>
      </w:pPr>
      <w:r w:rsidRPr="008E0900">
        <w:rPr>
          <w:lang w:val="fr-CH"/>
        </w:rPr>
        <w:t>Revue Suisse de Pédagogie Spécialisée, Vol.</w:t>
      </w:r>
      <w:r w:rsidR="00105E5A" w:rsidRPr="008E0900">
        <w:rPr>
          <w:lang w:val="fr-CH"/>
        </w:rPr>
        <w:t> </w:t>
      </w:r>
      <w:r w:rsidR="001A4056" w:rsidRPr="008E0900">
        <w:rPr>
          <w:lang w:val="fr-CH"/>
        </w:rPr>
        <w:t>1</w:t>
      </w:r>
      <w:r w:rsidR="00C07E41" w:rsidRPr="008E0900">
        <w:rPr>
          <w:lang w:val="fr-CH"/>
        </w:rPr>
        <w:t>4</w:t>
      </w:r>
      <w:r w:rsidRPr="008E0900">
        <w:rPr>
          <w:lang w:val="fr-CH"/>
        </w:rPr>
        <w:t xml:space="preserve">, </w:t>
      </w:r>
      <w:r w:rsidR="001A4056" w:rsidRPr="008E0900">
        <w:rPr>
          <w:lang w:val="fr-CH"/>
        </w:rPr>
        <w:t>0</w:t>
      </w:r>
      <w:r w:rsidR="00DF6833" w:rsidRPr="008E0900">
        <w:rPr>
          <w:lang w:val="fr-CH"/>
        </w:rPr>
        <w:t>2</w:t>
      </w:r>
      <w:r w:rsidRPr="008E0900">
        <w:rPr>
          <w:lang w:val="fr-CH"/>
        </w:rPr>
        <w:t>/</w:t>
      </w:r>
      <w:r w:rsidR="001A4056" w:rsidRPr="008E0900">
        <w:rPr>
          <w:lang w:val="fr-CH"/>
        </w:rPr>
        <w:t>202</w:t>
      </w:r>
      <w:r w:rsidR="00C07E41" w:rsidRPr="008E0900">
        <w:rPr>
          <w:lang w:val="fr-CH"/>
        </w:rPr>
        <w:t>4</w:t>
      </w:r>
    </w:p>
    <w:p w14:paraId="5AB19FAC" w14:textId="77777777" w:rsidR="002849F5" w:rsidRPr="008E0900" w:rsidRDefault="00F237C3" w:rsidP="00F237C3">
      <w:pPr>
        <w:pStyle w:val="Corpsdetexte2"/>
        <w:rPr>
          <w:lang w:val="fr-CH"/>
        </w:rPr>
      </w:pPr>
      <w:r w:rsidRPr="008E0900">
        <w:rPr>
          <w:noProof/>
          <w:lang w:val="fr-CH"/>
        </w:rPr>
        <w:drawing>
          <wp:inline distT="0" distB="0" distL="0" distR="0" wp14:anchorId="6B476AD0" wp14:editId="2DD9ABE5">
            <wp:extent cx="1143000" cy="400050"/>
            <wp:effectExtent l="0" t="0" r="0" b="0"/>
            <wp:docPr id="941778381" name="Picture 941778381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E3F6" w14:textId="72F020BC" w:rsidR="00CD4316" w:rsidRPr="008E0900" w:rsidRDefault="00CD4316" w:rsidP="005A6722">
      <w:pPr>
        <w:pStyle w:val="Corpsdetexte"/>
        <w:rPr>
          <w:lang w:val="fr-CH"/>
        </w:rPr>
      </w:pPr>
      <w:r w:rsidRPr="008E0900">
        <w:rPr>
          <w:lang w:val="fr-CH"/>
        </w:rPr>
        <w:t>On ne danse pas avec des mots, on danse avec le corps</w:t>
      </w:r>
      <w:r w:rsidR="00854894" w:rsidRPr="008E0900">
        <w:rPr>
          <w:lang w:val="fr-CH"/>
        </w:rPr>
        <w:t>.</w:t>
      </w:r>
      <w:r w:rsidR="00080C3D" w:rsidRPr="008E0900">
        <w:rPr>
          <w:lang w:val="fr-CH"/>
        </w:rPr>
        <w:t xml:space="preserve"> </w:t>
      </w:r>
      <w:r w:rsidRPr="008E0900">
        <w:rPr>
          <w:lang w:val="fr-CH"/>
        </w:rPr>
        <w:t>C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est un vrai défi d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écrire sur mon expérience de danseuse. Danser c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est parler avec le corps, un tout autre langage que celui des mots. C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est celui des sensations et des émotions régies par une logique qui bien souvent nous échappe et nous laisse démuni</w:t>
      </w:r>
      <w:r w:rsidR="002C795B" w:rsidRPr="008E0900">
        <w:rPr>
          <w:lang w:val="fr-CH"/>
        </w:rPr>
        <w:t>s</w:t>
      </w:r>
      <w:r w:rsidRPr="008E0900">
        <w:rPr>
          <w:lang w:val="fr-CH"/>
        </w:rPr>
        <w:t>.</w:t>
      </w:r>
    </w:p>
    <w:p w14:paraId="3E463925" w14:textId="40858422" w:rsidR="00CD4316" w:rsidRPr="008E0900" w:rsidRDefault="00CD4316" w:rsidP="0042003D">
      <w:pPr>
        <w:pStyle w:val="Corpsdetexte"/>
        <w:rPr>
          <w:lang w:val="fr-CH"/>
        </w:rPr>
      </w:pPr>
      <w:r w:rsidRPr="008E0900">
        <w:rPr>
          <w:lang w:val="fr-CH"/>
        </w:rPr>
        <w:t>La danse m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 permis de me reconnecter à mon corps. Pendant de longues années, 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ai beaucoup lutté contre mon corps ou tenté de lui être indifférent.</w:t>
      </w:r>
      <w:r w:rsidR="00B64B1B" w:rsidRPr="008E0900">
        <w:rPr>
          <w:lang w:val="fr-CH"/>
        </w:rPr>
        <w:t xml:space="preserve"> Mais impossible de l’oublier, parce que nous vivons avec notre corps à chaque instant. </w:t>
      </w:r>
      <w:r w:rsidRPr="008E0900">
        <w:rPr>
          <w:lang w:val="fr-CH"/>
        </w:rPr>
        <w:t>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 xml:space="preserve">ai essayé tant bien que mal </w:t>
      </w:r>
      <w:r w:rsidR="0042003D" w:rsidRPr="008E0900">
        <w:rPr>
          <w:lang w:val="fr-CH"/>
        </w:rPr>
        <w:t>–</w:t>
      </w:r>
      <w:r w:rsidR="00653FF3" w:rsidRPr="008E0900">
        <w:rPr>
          <w:lang w:val="fr-CH"/>
        </w:rPr>
        <w:t xml:space="preserve"> </w:t>
      </w:r>
      <w:r w:rsidRPr="008E0900">
        <w:rPr>
          <w:lang w:val="fr-CH"/>
        </w:rPr>
        <w:t>quand je n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ai pas eu le choix, quand il s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est rappelé à moi trop violemment</w:t>
      </w:r>
      <w:r w:rsidR="00653FF3" w:rsidRPr="008E0900">
        <w:rPr>
          <w:lang w:val="fr-CH"/>
        </w:rPr>
        <w:t xml:space="preserve"> </w:t>
      </w:r>
      <w:r w:rsidR="0042003D" w:rsidRPr="008E0900">
        <w:rPr>
          <w:lang w:val="fr-CH"/>
        </w:rPr>
        <w:t>–</w:t>
      </w:r>
      <w:r w:rsidRPr="008E0900">
        <w:rPr>
          <w:lang w:val="fr-CH"/>
        </w:rPr>
        <w:t xml:space="preserve"> de cohabiter avec lui. </w:t>
      </w:r>
    </w:p>
    <w:p w14:paraId="270B260C" w14:textId="356E315C" w:rsidR="00CD4316" w:rsidRPr="008E0900" w:rsidRDefault="00CD4316" w:rsidP="00D7433C">
      <w:pPr>
        <w:pStyle w:val="Corpsdetexte"/>
        <w:rPr>
          <w:lang w:val="fr-CH"/>
        </w:rPr>
      </w:pPr>
      <w:r w:rsidRPr="008E0900">
        <w:rPr>
          <w:lang w:val="fr-CH"/>
        </w:rPr>
        <w:t>Défaillant, objets de divers</w:t>
      </w:r>
      <w:r w:rsidR="00B73813" w:rsidRPr="008E0900">
        <w:rPr>
          <w:lang w:val="fr-CH"/>
        </w:rPr>
        <w:t>es</w:t>
      </w:r>
      <w:r w:rsidRPr="008E0900">
        <w:rPr>
          <w:lang w:val="fr-CH"/>
        </w:rPr>
        <w:t xml:space="preserve"> réparations, parfois source de douleurs prévisibles ou imprévisibles</w:t>
      </w:r>
      <w:r w:rsidR="00162D8A" w:rsidRPr="008E0900">
        <w:rPr>
          <w:lang w:val="fr-CH"/>
        </w:rPr>
        <w:t xml:space="preserve">, </w:t>
      </w:r>
      <w:r w:rsidRPr="008E0900">
        <w:rPr>
          <w:lang w:val="fr-CH"/>
        </w:rPr>
        <w:t>et imprédictibles dans leur durée et intensité, je me contentais de l</w:t>
      </w:r>
      <w:r w:rsidR="007B1F3D" w:rsidRPr="008E0900">
        <w:rPr>
          <w:lang w:val="fr-CH"/>
        </w:rPr>
        <w:t>’</w:t>
      </w:r>
      <w:r w:rsidRPr="008E0900">
        <w:rPr>
          <w:lang w:val="fr-CH"/>
        </w:rPr>
        <w:t>utiliser pour faire ce que je devais faire et l</w:t>
      </w:r>
      <w:r w:rsidR="007B1F3D" w:rsidRPr="008E0900">
        <w:rPr>
          <w:lang w:val="fr-CH"/>
        </w:rPr>
        <w:t>’</w:t>
      </w:r>
      <w:r w:rsidRPr="008E0900">
        <w:rPr>
          <w:lang w:val="fr-CH"/>
        </w:rPr>
        <w:t>entretenir en bon état de marche. Un jour, j</w:t>
      </w:r>
      <w:r w:rsidR="007B1F3D" w:rsidRPr="008E0900">
        <w:rPr>
          <w:lang w:val="fr-CH"/>
        </w:rPr>
        <w:t>’</w:t>
      </w:r>
      <w:r w:rsidRPr="008E0900">
        <w:rPr>
          <w:lang w:val="fr-CH"/>
        </w:rPr>
        <w:t>ai découvert les percussions de la batucada, si nombreuses et puissantes qu</w:t>
      </w:r>
      <w:r w:rsidR="007B1F3D" w:rsidRPr="008E0900">
        <w:rPr>
          <w:lang w:val="fr-CH"/>
        </w:rPr>
        <w:t>’</w:t>
      </w:r>
      <w:r w:rsidRPr="008E0900">
        <w:rPr>
          <w:lang w:val="fr-CH"/>
        </w:rPr>
        <w:t>elles vous font vibrer entièrement du plus petit de vos orteils au plus profond de vous</w:t>
      </w:r>
      <w:r w:rsidR="007B1F3D" w:rsidRPr="008E0900">
        <w:rPr>
          <w:lang w:val="fr-CH"/>
        </w:rPr>
        <w:t>-</w:t>
      </w:r>
      <w:r w:rsidRPr="008E0900">
        <w:rPr>
          <w:lang w:val="fr-CH"/>
        </w:rPr>
        <w:t xml:space="preserve">même. </w:t>
      </w:r>
      <w:r w:rsidR="0001049A" w:rsidRPr="008E0900">
        <w:rPr>
          <w:lang w:val="fr-CH"/>
        </w:rPr>
        <w:t>À</w:t>
      </w:r>
      <w:r w:rsidRPr="008E0900">
        <w:rPr>
          <w:lang w:val="fr-CH"/>
        </w:rPr>
        <w:t xml:space="preserve"> ce moment</w:t>
      </w:r>
      <w:r w:rsidR="007B1F3D" w:rsidRPr="008E0900">
        <w:rPr>
          <w:lang w:val="fr-CH"/>
        </w:rPr>
        <w:t>-</w:t>
      </w:r>
      <w:r w:rsidRPr="008E0900">
        <w:rPr>
          <w:lang w:val="fr-CH"/>
        </w:rPr>
        <w:t>là, mon corps et moi-même étions un seul et même être, habités par la musique, le mouvement et la sensation de partager avec les autres un même élan, une même joie. C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était entrer dans une réalité alternative à mon expérience d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un corps mort, coupé de moi et de mon environnement. 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 xml:space="preserve">ai redécouvert, comme les enfants le savent déjà, que mon corps pouvait me donner accès au </w:t>
      </w:r>
      <w:proofErr w:type="gramStart"/>
      <w:r w:rsidRPr="008E0900">
        <w:rPr>
          <w:lang w:val="fr-CH"/>
        </w:rPr>
        <w:t>monde</w:t>
      </w:r>
      <w:proofErr w:type="gramEnd"/>
      <w:r w:rsidRPr="008E0900">
        <w:rPr>
          <w:lang w:val="fr-CH"/>
        </w:rPr>
        <w:t xml:space="preserve"> et aux autres. Je ne vivais plus seulement dans ma tête à observer le monde et à réfléchir.</w:t>
      </w:r>
    </w:p>
    <w:p w14:paraId="71BF5985" w14:textId="385F174C" w:rsidR="00CD4316" w:rsidRPr="008E0900" w:rsidRDefault="00CD4316" w:rsidP="00A5458C">
      <w:pPr>
        <w:pStyle w:val="Corpsdetexte"/>
        <w:rPr>
          <w:lang w:val="fr-CH"/>
        </w:rPr>
      </w:pPr>
      <w:r w:rsidRPr="008E0900">
        <w:rPr>
          <w:lang w:val="fr-CH"/>
        </w:rPr>
        <w:t>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ai décidé d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ouvrir plus grand la porte de cette réalité en intégrant les ateliers de l</w:t>
      </w:r>
      <w:r w:rsidR="00004CE0" w:rsidRPr="008E0900">
        <w:rPr>
          <w:lang w:val="fr-CH"/>
        </w:rPr>
        <w:t>’</w:t>
      </w:r>
      <w:hyperlink r:id="rId14" w:history="1">
        <w:r w:rsidRPr="00FE5472">
          <w:rPr>
            <w:rStyle w:val="Lienhypertexte"/>
            <w:lang w:val="fr-CH"/>
          </w:rPr>
          <w:t xml:space="preserve">association </w:t>
        </w:r>
        <w:proofErr w:type="spellStart"/>
        <w:r w:rsidRPr="00FE5472">
          <w:rPr>
            <w:rStyle w:val="Lienhypertexte"/>
            <w:lang w:val="fr-CH"/>
          </w:rPr>
          <w:t>Dansehabile</w:t>
        </w:r>
        <w:proofErr w:type="spellEnd"/>
      </w:hyperlink>
      <w:r w:rsidRPr="008E0900">
        <w:rPr>
          <w:lang w:val="fr-CH"/>
        </w:rPr>
        <w:t>. 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ai peu à peu expériment</w:t>
      </w:r>
      <w:r w:rsidR="008A14D5" w:rsidRPr="008E0900">
        <w:rPr>
          <w:lang w:val="fr-CH"/>
        </w:rPr>
        <w:t>é</w:t>
      </w:r>
      <w:r w:rsidRPr="008E0900">
        <w:rPr>
          <w:lang w:val="fr-CH"/>
        </w:rPr>
        <w:t xml:space="preserve"> le plaisir de bouger, de sentir, d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 xml:space="preserve">être dans mon corps. </w:t>
      </w:r>
      <w:r w:rsidR="000D1769" w:rsidRPr="008E0900">
        <w:rPr>
          <w:lang w:val="fr-CH"/>
        </w:rPr>
        <w:t>J’ai d</w:t>
      </w:r>
      <w:r w:rsidRPr="008E0900">
        <w:rPr>
          <w:lang w:val="fr-CH"/>
        </w:rPr>
        <w:t>écouvert</w:t>
      </w:r>
      <w:r w:rsidR="000D1769" w:rsidRPr="008E0900">
        <w:rPr>
          <w:lang w:val="fr-CH"/>
        </w:rPr>
        <w:t xml:space="preserve"> </w:t>
      </w:r>
      <w:r w:rsidRPr="008E0900">
        <w:rPr>
          <w:lang w:val="fr-CH"/>
        </w:rPr>
        <w:t>à mon grand étonnement de la liberté et des possibles dans ce corps qui me semblait prison. J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ai peu à peu appris à l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habiter.</w:t>
      </w:r>
      <w:r w:rsidR="00A5458C" w:rsidRPr="008E0900">
        <w:rPr>
          <w:lang w:val="fr-CH"/>
        </w:rPr>
        <w:t xml:space="preserve"> </w:t>
      </w:r>
    </w:p>
    <w:p w14:paraId="7C93B610" w14:textId="4FCF82B8" w:rsidR="00562EA0" w:rsidRDefault="00CD4316" w:rsidP="009F1C61">
      <w:pPr>
        <w:pStyle w:val="Corpsdetexte"/>
        <w:rPr>
          <w:lang w:val="fr-CH"/>
        </w:rPr>
      </w:pPr>
      <w:r w:rsidRPr="008E0900">
        <w:rPr>
          <w:lang w:val="fr-CH"/>
        </w:rPr>
        <w:t>Lâcher prise. Ne plus penser, ne plus anticiper les mouvements que l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on va produire, la forme qu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on va susciter, l</w:t>
      </w:r>
      <w:r w:rsidR="00004CE0" w:rsidRPr="008E0900">
        <w:rPr>
          <w:lang w:val="fr-CH"/>
        </w:rPr>
        <w:t>’</w:t>
      </w:r>
      <w:r w:rsidRPr="008E0900">
        <w:rPr>
          <w:lang w:val="fr-CH"/>
        </w:rPr>
        <w:t>image de soi que l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 xml:space="preserve">on va donner à voir. </w:t>
      </w:r>
      <w:r w:rsidR="0016026A" w:rsidRPr="008E0900">
        <w:rPr>
          <w:lang w:val="fr-CH"/>
        </w:rPr>
        <w:t>Q</w:t>
      </w:r>
      <w:r w:rsidRPr="008E0900">
        <w:rPr>
          <w:lang w:val="fr-CH"/>
        </w:rPr>
        <w:t>uand il est question de son corps, il est fondamentalement question de soi et de l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autre, de ce miroir qui nous renvoie sans cesse à la place que l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on occupe dans les regards des autres et dans la société. Ne plus se laisser imposer cette place.</w:t>
      </w:r>
      <w:r w:rsidR="0016026A" w:rsidRPr="008E0900">
        <w:rPr>
          <w:lang w:val="fr-CH"/>
        </w:rPr>
        <w:t xml:space="preserve"> </w:t>
      </w:r>
      <w:r w:rsidRPr="008E0900">
        <w:rPr>
          <w:lang w:val="fr-CH"/>
        </w:rPr>
        <w:t>Prendre la parole avec cette inhabituelle tenue du corps, cette fragilité de l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élégance, ces cassures dans la continuité des gestes, ces difformités qui font peur et heurtent parfois les regards</w:t>
      </w:r>
      <w:r w:rsidR="00DC3EA8" w:rsidRPr="008E0900">
        <w:rPr>
          <w:lang w:val="fr-CH"/>
        </w:rPr>
        <w:t>.</w:t>
      </w:r>
      <w:r w:rsidR="00EB1912" w:rsidRPr="008E0900">
        <w:rPr>
          <w:lang w:val="fr-CH"/>
        </w:rPr>
        <w:t xml:space="preserve"> </w:t>
      </w:r>
      <w:r w:rsidR="008059FF" w:rsidRPr="008E0900">
        <w:rPr>
          <w:lang w:val="fr-CH"/>
        </w:rPr>
        <w:t>Sortir ces caractéristiques insolites du sens et de la valeur</w:t>
      </w:r>
      <w:r w:rsidR="00521261" w:rsidRPr="008E0900">
        <w:rPr>
          <w:lang w:val="fr-CH"/>
        </w:rPr>
        <w:t xml:space="preserve"> </w:t>
      </w:r>
      <w:r w:rsidRPr="008E0900">
        <w:rPr>
          <w:lang w:val="fr-CH"/>
        </w:rPr>
        <w:t>dans laquelle les autres</w:t>
      </w:r>
      <w:r w:rsidR="004B7EB0" w:rsidRPr="008E0900">
        <w:rPr>
          <w:lang w:val="fr-CH"/>
        </w:rPr>
        <w:t>,</w:t>
      </w:r>
      <w:r w:rsidRPr="008E0900">
        <w:rPr>
          <w:lang w:val="fr-CH"/>
        </w:rPr>
        <w:t xml:space="preserve"> imprégnés de leur propre histoire</w:t>
      </w:r>
      <w:r w:rsidR="004B7EB0" w:rsidRPr="008E0900">
        <w:rPr>
          <w:lang w:val="fr-CH"/>
        </w:rPr>
        <w:t>,</w:t>
      </w:r>
      <w:r w:rsidR="004C3DB7" w:rsidRPr="008E0900">
        <w:rPr>
          <w:lang w:val="fr-CH"/>
        </w:rPr>
        <w:t xml:space="preserve"> les</w:t>
      </w:r>
      <w:r w:rsidRPr="008E0900">
        <w:rPr>
          <w:lang w:val="fr-CH"/>
        </w:rPr>
        <w:t xml:space="preserve"> enferment.</w:t>
      </w:r>
      <w:r w:rsidR="00854894" w:rsidRPr="008E0900">
        <w:rPr>
          <w:lang w:val="fr-CH"/>
        </w:rPr>
        <w:t xml:space="preserve"> </w:t>
      </w:r>
      <w:r w:rsidRPr="008E0900">
        <w:rPr>
          <w:lang w:val="fr-CH"/>
        </w:rPr>
        <w:t>Les autres sont un miroir pour nous</w:t>
      </w:r>
      <w:r w:rsidR="00004CE0" w:rsidRPr="008E0900">
        <w:rPr>
          <w:lang w:val="fr-CH"/>
        </w:rPr>
        <w:t>,</w:t>
      </w:r>
      <w:r w:rsidRPr="008E0900">
        <w:rPr>
          <w:lang w:val="fr-CH"/>
        </w:rPr>
        <w:t xml:space="preserve"> mais nous sommes aussi un miroir pour les autres.</w:t>
      </w:r>
      <w:r w:rsidR="00854894" w:rsidRPr="008E0900">
        <w:rPr>
          <w:lang w:val="fr-CH"/>
        </w:rPr>
        <w:t xml:space="preserve"> </w:t>
      </w:r>
      <w:r w:rsidRPr="008E0900">
        <w:rPr>
          <w:lang w:val="fr-CH"/>
        </w:rPr>
        <w:t>Être sur scène, c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est oser renvoyer aux autres leurs fêlures</w:t>
      </w:r>
      <w:r w:rsidR="00854894" w:rsidRPr="008E0900">
        <w:rPr>
          <w:lang w:val="fr-CH"/>
        </w:rPr>
        <w:t>. C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est affirmer qu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elles ont leur place à l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intérieur de soi et dans la société.</w:t>
      </w:r>
      <w:r w:rsidR="00854894" w:rsidRPr="008E0900">
        <w:rPr>
          <w:lang w:val="fr-CH"/>
        </w:rPr>
        <w:t xml:space="preserve"> </w:t>
      </w:r>
      <w:r w:rsidRPr="008E0900">
        <w:rPr>
          <w:lang w:val="fr-CH"/>
        </w:rPr>
        <w:t>Et que nous ne nous réduisons pas à elles.</w:t>
      </w:r>
      <w:r w:rsidR="00854894" w:rsidRPr="008E0900">
        <w:rPr>
          <w:lang w:val="fr-CH"/>
        </w:rPr>
        <w:t xml:space="preserve"> </w:t>
      </w:r>
      <w:r w:rsidRPr="008E0900">
        <w:rPr>
          <w:lang w:val="fr-CH"/>
        </w:rPr>
        <w:t>C</w:t>
      </w:r>
      <w:r w:rsidR="00A73B50" w:rsidRPr="008E0900">
        <w:rPr>
          <w:lang w:val="fr-CH"/>
        </w:rPr>
        <w:t>’</w:t>
      </w:r>
      <w:r w:rsidRPr="008E0900">
        <w:rPr>
          <w:lang w:val="fr-CH"/>
        </w:rPr>
        <w:t>est donner une valeur et une place à notre voix sur nous-même</w:t>
      </w:r>
      <w:r w:rsidR="00004CE0" w:rsidRPr="008E0900">
        <w:rPr>
          <w:lang w:val="fr-CH"/>
        </w:rPr>
        <w:t>s</w:t>
      </w:r>
      <w:r w:rsidRPr="008E0900">
        <w:rPr>
          <w:lang w:val="fr-CH"/>
        </w:rPr>
        <w:t xml:space="preserve"> et le monde.</w:t>
      </w:r>
      <w:r w:rsidR="007C4D28" w:rsidRPr="008E0900">
        <w:rPr>
          <w:lang w:val="fr-CH"/>
        </w:rPr>
        <w:t xml:space="preserve"> </w:t>
      </w:r>
    </w:p>
    <w:p w14:paraId="6554AEB9" w14:textId="49C070D4" w:rsidR="00AE25A2" w:rsidRPr="00AE25A2" w:rsidRDefault="00AE25A2" w:rsidP="009F1C61">
      <w:pPr>
        <w:pStyle w:val="Corpsdetexte"/>
        <w:rPr>
          <w:lang w:val="fr-CH"/>
        </w:rPr>
      </w:pPr>
      <w:proofErr w:type="spellStart"/>
      <w:r w:rsidRPr="00AE25A2">
        <w:rPr>
          <w:lang w:val="fr-CH"/>
        </w:rPr>
        <w:t>Dansehabile</w:t>
      </w:r>
      <w:proofErr w:type="spellEnd"/>
      <w:r w:rsidRPr="00AE25A2">
        <w:rPr>
          <w:lang w:val="fr-CH"/>
        </w:rPr>
        <w:t xml:space="preserve"> a vraiment été un lieu – à travers le</w:t>
      </w:r>
      <w:r w:rsidR="00425916">
        <w:rPr>
          <w:lang w:val="fr-CH"/>
        </w:rPr>
        <w:t>ur</w:t>
      </w:r>
      <w:r w:rsidRPr="00AE25A2">
        <w:rPr>
          <w:lang w:val="fr-CH"/>
        </w:rPr>
        <w:t xml:space="preserve">s ateliers et </w:t>
      </w:r>
      <w:r w:rsidR="006A1F3B">
        <w:rPr>
          <w:lang w:val="fr-CH"/>
        </w:rPr>
        <w:t xml:space="preserve">puis </w:t>
      </w:r>
      <w:r w:rsidRPr="00AE25A2">
        <w:rPr>
          <w:lang w:val="fr-CH"/>
        </w:rPr>
        <w:t>avec mon entrée dans la compagnie</w:t>
      </w:r>
      <w:r w:rsidR="00F47BD6">
        <w:rPr>
          <w:lang w:val="fr-CH"/>
        </w:rPr>
        <w:t xml:space="preserve"> en 2014</w:t>
      </w:r>
      <w:r w:rsidRPr="00AE25A2">
        <w:rPr>
          <w:lang w:val="fr-CH"/>
        </w:rPr>
        <w:t xml:space="preserve"> – </w:t>
      </w:r>
      <w:r w:rsidR="0014477F">
        <w:rPr>
          <w:lang w:val="fr-CH"/>
        </w:rPr>
        <w:t xml:space="preserve">d’ouverture </w:t>
      </w:r>
      <w:r w:rsidR="0014477F" w:rsidRPr="00BD7607">
        <w:rPr>
          <w:lang w:val="fr-CH"/>
        </w:rPr>
        <w:t>des</w:t>
      </w:r>
      <w:r w:rsidR="0014477F" w:rsidRPr="00AE25A2">
        <w:rPr>
          <w:lang w:val="fr-CH"/>
        </w:rPr>
        <w:t xml:space="preserve"> possibles</w:t>
      </w:r>
      <w:r w:rsidR="0014477F">
        <w:rPr>
          <w:lang w:val="fr-CH"/>
        </w:rPr>
        <w:t xml:space="preserve">, </w:t>
      </w:r>
      <w:r w:rsidRPr="00AE25A2">
        <w:rPr>
          <w:lang w:val="fr-CH"/>
        </w:rPr>
        <w:t>de découverte, de jeu, d</w:t>
      </w:r>
      <w:r w:rsidR="006503DD">
        <w:rPr>
          <w:lang w:val="fr-CH"/>
        </w:rPr>
        <w:t>’</w:t>
      </w:r>
      <w:r w:rsidRPr="00AE25A2">
        <w:rPr>
          <w:lang w:val="fr-CH"/>
        </w:rPr>
        <w:t xml:space="preserve">exploration du mouvement dansé avec mon corps et les autres. Je me réjouis d’interpréter la chorégraphie </w:t>
      </w:r>
      <w:r w:rsidRPr="00C86827">
        <w:rPr>
          <w:i/>
          <w:iCs/>
          <w:lang w:val="fr-CH"/>
        </w:rPr>
        <w:t>Home</w:t>
      </w:r>
      <w:r w:rsidRPr="00AE25A2">
        <w:rPr>
          <w:lang w:val="fr-CH"/>
        </w:rPr>
        <w:t xml:space="preserve"> de </w:t>
      </w:r>
      <w:proofErr w:type="spellStart"/>
      <w:r w:rsidRPr="00AE25A2">
        <w:rPr>
          <w:lang w:val="fr-CH"/>
        </w:rPr>
        <w:t>Maroussia</w:t>
      </w:r>
      <w:proofErr w:type="spellEnd"/>
      <w:r w:rsidRPr="00AE25A2">
        <w:rPr>
          <w:lang w:val="fr-CH"/>
        </w:rPr>
        <w:t xml:space="preserve"> </w:t>
      </w:r>
      <w:proofErr w:type="spellStart"/>
      <w:r w:rsidRPr="00AE25A2">
        <w:rPr>
          <w:lang w:val="fr-CH"/>
        </w:rPr>
        <w:t>Ehrnrooth</w:t>
      </w:r>
      <w:proofErr w:type="spellEnd"/>
      <w:r w:rsidRPr="00AE25A2">
        <w:rPr>
          <w:lang w:val="fr-CH"/>
        </w:rPr>
        <w:t xml:space="preserve"> le 15</w:t>
      </w:r>
      <w:r w:rsidR="009D2069">
        <w:rPr>
          <w:lang w:val="fr-CH"/>
        </w:rPr>
        <w:t> </w:t>
      </w:r>
      <w:r w:rsidRPr="00AE25A2">
        <w:rPr>
          <w:lang w:val="fr-CH"/>
        </w:rPr>
        <w:t>juin</w:t>
      </w:r>
      <w:r w:rsidR="009D2069">
        <w:rPr>
          <w:lang w:val="fr-CH"/>
        </w:rPr>
        <w:t> </w:t>
      </w:r>
      <w:r w:rsidRPr="00AE25A2">
        <w:rPr>
          <w:lang w:val="fr-CH"/>
        </w:rPr>
        <w:t xml:space="preserve">2024 lors de la cérémonie de clôture du mois dédié aux droits des personnes en situation de handicap organisé par </w:t>
      </w:r>
      <w:hyperlink r:id="rId15" w:history="1">
        <w:r w:rsidRPr="006078D0">
          <w:rPr>
            <w:rStyle w:val="Lienhypertexte"/>
            <w:rFonts w:asciiTheme="minorHAnsi" w:hAnsiTheme="minorHAnsi"/>
            <w:lang w:val="fr-CH"/>
          </w:rPr>
          <w:t>Avenir Inclusif</w:t>
        </w:r>
      </w:hyperlink>
      <w:r w:rsidRPr="00AE25A2">
        <w:rPr>
          <w:lang w:val="fr-CH"/>
        </w:rPr>
        <w:t>. Je serai sur scène avec Nina</w:t>
      </w:r>
      <w:r w:rsidR="009D2069">
        <w:rPr>
          <w:lang w:val="fr-CH"/>
        </w:rPr>
        <w:t> </w:t>
      </w:r>
      <w:proofErr w:type="spellStart"/>
      <w:r w:rsidRPr="00AE25A2">
        <w:rPr>
          <w:lang w:val="fr-CH"/>
        </w:rPr>
        <w:t>Strazzella</w:t>
      </w:r>
      <w:proofErr w:type="spellEnd"/>
      <w:r w:rsidRPr="00AE25A2">
        <w:rPr>
          <w:lang w:val="fr-CH"/>
        </w:rPr>
        <w:t>, Benoît</w:t>
      </w:r>
      <w:r w:rsidR="009D2069">
        <w:rPr>
          <w:lang w:val="fr-CH"/>
        </w:rPr>
        <w:t> </w:t>
      </w:r>
      <w:r w:rsidRPr="00AE25A2">
        <w:rPr>
          <w:lang w:val="fr-CH"/>
        </w:rPr>
        <w:t xml:space="preserve">Dumont, Luca Formica et Simon </w:t>
      </w:r>
      <w:proofErr w:type="spellStart"/>
      <w:r w:rsidRPr="00AE25A2">
        <w:rPr>
          <w:lang w:val="fr-CH"/>
        </w:rPr>
        <w:t>Ramseier</w:t>
      </w:r>
      <w:proofErr w:type="spellEnd"/>
      <w:r w:rsidR="006078D0">
        <w:rPr>
          <w:lang w:val="fr-CH"/>
        </w:rPr>
        <w:t xml:space="preserve">, danseuses et danseurs de la compagnie </w:t>
      </w:r>
      <w:proofErr w:type="spellStart"/>
      <w:r w:rsidR="006078D0">
        <w:rPr>
          <w:lang w:val="fr-CH"/>
        </w:rPr>
        <w:t>Dansehabile</w:t>
      </w:r>
      <w:proofErr w:type="spellEnd"/>
      <w:r w:rsidR="006078D0">
        <w:rPr>
          <w:lang w:val="fr-CH"/>
        </w:rPr>
        <w:t>.</w:t>
      </w:r>
    </w:p>
    <w:tbl>
      <w:tblPr>
        <w:tblpPr w:leftFromText="141" w:rightFromText="141" w:vertAnchor="text" w:horzAnchor="margin" w:tblpY="449"/>
        <w:tblOverlap w:val="never"/>
        <w:tblW w:w="9072" w:type="dxa"/>
        <w:tblLayout w:type="fixed"/>
        <w:tblLook w:val="0000" w:firstRow="0" w:lastRow="0" w:firstColumn="0" w:lastColumn="0" w:noHBand="0" w:noVBand="0"/>
      </w:tblPr>
      <w:tblGrid>
        <w:gridCol w:w="2552"/>
        <w:gridCol w:w="6520"/>
      </w:tblGrid>
      <w:tr w:rsidR="001053D8" w:rsidRPr="00BD7607" w14:paraId="7D03B313" w14:textId="77777777" w:rsidTr="00E314A9">
        <w:trPr>
          <w:trHeight w:val="99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E3A3FDE" w14:textId="0CF896E2" w:rsidR="001053D8" w:rsidRPr="008E0900" w:rsidRDefault="001053D8" w:rsidP="00AE25A2">
            <w:pPr>
              <w:pStyle w:val="Corpsdetexte2"/>
              <w:jc w:val="left"/>
              <w:rPr>
                <w:rFonts w:ascii="Calibri" w:hAnsi="Calibri" w:cs="Calibri"/>
                <w:lang w:val="fr-CH"/>
              </w:rPr>
            </w:pPr>
            <w:r w:rsidRPr="008E0900">
              <w:rPr>
                <w:lang w:val="fr-CH"/>
              </w:rPr>
              <w:t>Maud </w:t>
            </w:r>
            <w:proofErr w:type="spellStart"/>
            <w:r w:rsidRPr="008E0900">
              <w:rPr>
                <w:lang w:val="fr-CH"/>
              </w:rPr>
              <w:t>Leibundgut</w:t>
            </w:r>
            <w:proofErr w:type="spellEnd"/>
            <w:r w:rsidRPr="008E0900">
              <w:rPr>
                <w:lang w:val="fr-CH"/>
              </w:rPr>
              <w:br/>
            </w:r>
            <w:hyperlink r:id="rId16" w:history="1">
              <w:r w:rsidRPr="008E0900">
                <w:rPr>
                  <w:rStyle w:val="Lienhypertexte"/>
                  <w:lang w:val="fr-CH"/>
                </w:rPr>
                <w:t>leibmaud@gmail.com</w:t>
              </w:r>
            </w:hyperlink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6BB0E9BC" w14:textId="2B2F855E" w:rsidR="001053D8" w:rsidRPr="008E0900" w:rsidRDefault="007E2BC8" w:rsidP="009F1C61">
            <w:pPr>
              <w:pStyle w:val="Corpsdetexte2"/>
              <w:rPr>
                <w:lang w:val="fr-CH"/>
              </w:rPr>
            </w:pPr>
            <w:r w:rsidRPr="007E2BC8">
              <w:rPr>
                <w:lang w:val="fr-CH"/>
              </w:rPr>
              <w:t xml:space="preserve">Psychologue et </w:t>
            </w:r>
            <w:r w:rsidRPr="00BD7607">
              <w:rPr>
                <w:lang w:val="fr-CH"/>
              </w:rPr>
              <w:t>psychothérapeute</w:t>
            </w:r>
            <w:r w:rsidRPr="007E2BC8">
              <w:rPr>
                <w:lang w:val="fr-CH"/>
              </w:rPr>
              <w:t xml:space="preserve">, Maud </w:t>
            </w:r>
            <w:proofErr w:type="spellStart"/>
            <w:r w:rsidRPr="007E2BC8">
              <w:rPr>
                <w:lang w:val="fr-CH"/>
              </w:rPr>
              <w:t>Leibundgut</w:t>
            </w:r>
            <w:proofErr w:type="spellEnd"/>
            <w:r w:rsidRPr="007E2BC8">
              <w:rPr>
                <w:lang w:val="fr-CH"/>
              </w:rPr>
              <w:t xml:space="preserve"> est elle-même en situation de handicap. </w:t>
            </w:r>
            <w:r w:rsidR="00801EB6">
              <w:rPr>
                <w:lang w:val="fr-CH"/>
              </w:rPr>
              <w:t>Membre de</w:t>
            </w:r>
            <w:r w:rsidRPr="007E2BC8">
              <w:rPr>
                <w:lang w:val="fr-CH"/>
              </w:rPr>
              <w:t xml:space="preserve"> la compagnie </w:t>
            </w:r>
            <w:proofErr w:type="spellStart"/>
            <w:r w:rsidRPr="007E2BC8">
              <w:rPr>
                <w:lang w:val="fr-CH"/>
              </w:rPr>
              <w:t>Dansehabile</w:t>
            </w:r>
            <w:proofErr w:type="spellEnd"/>
            <w:r w:rsidRPr="007E2BC8">
              <w:rPr>
                <w:lang w:val="fr-CH"/>
              </w:rPr>
              <w:t xml:space="preserve"> depuis 2014</w:t>
            </w:r>
            <w:r w:rsidR="008B701F">
              <w:rPr>
                <w:lang w:val="fr-CH"/>
              </w:rPr>
              <w:t xml:space="preserve">, </w:t>
            </w:r>
            <w:r w:rsidR="00141D33">
              <w:rPr>
                <w:lang w:val="fr-CH"/>
              </w:rPr>
              <w:t>elle</w:t>
            </w:r>
            <w:r w:rsidR="008B701F">
              <w:rPr>
                <w:lang w:val="fr-CH"/>
              </w:rPr>
              <w:t xml:space="preserve"> </w:t>
            </w:r>
            <w:r w:rsidRPr="007E2BC8">
              <w:rPr>
                <w:lang w:val="fr-CH"/>
              </w:rPr>
              <w:t>a également dansé avec la compagnie</w:t>
            </w:r>
            <w:r w:rsidR="009D2069">
              <w:rPr>
                <w:lang w:val="fr-CH"/>
              </w:rPr>
              <w:t> </w:t>
            </w:r>
            <w:r w:rsidRPr="007E2BC8">
              <w:rPr>
                <w:lang w:val="fr-CH"/>
              </w:rPr>
              <w:t xml:space="preserve">C2C de Caroline de Cornière dans la pièce </w:t>
            </w:r>
            <w:hyperlink r:id="rId17" w:history="1">
              <w:r w:rsidRPr="003F2D2E">
                <w:rPr>
                  <w:rStyle w:val="Lienhypertexte"/>
                  <w:i/>
                  <w:lang w:val="fr-CH"/>
                </w:rPr>
                <w:t>Correspondance</w:t>
              </w:r>
            </w:hyperlink>
            <w:r w:rsidRPr="007E2BC8">
              <w:rPr>
                <w:lang w:val="fr-CH"/>
              </w:rPr>
              <w:t xml:space="preserve"> présentée en mai</w:t>
            </w:r>
            <w:r w:rsidR="009D2069">
              <w:rPr>
                <w:lang w:val="fr-CH"/>
              </w:rPr>
              <w:t> </w:t>
            </w:r>
            <w:r w:rsidRPr="007E2BC8">
              <w:rPr>
                <w:lang w:val="fr-CH"/>
              </w:rPr>
              <w:t>2023 dans le festival Out of the box (biennale des arts inclusifs)</w:t>
            </w:r>
          </w:p>
        </w:tc>
      </w:tr>
    </w:tbl>
    <w:p w14:paraId="3E20C410" w14:textId="6A892882" w:rsidR="00732563" w:rsidRPr="00BD7607" w:rsidRDefault="00732563" w:rsidP="00711305">
      <w:pPr>
        <w:pStyle w:val="Corpsdetexte"/>
        <w:ind w:firstLine="0"/>
        <w:rPr>
          <w:lang w:val="fr-CH"/>
        </w:rPr>
      </w:pPr>
    </w:p>
    <w:sectPr w:rsidR="00732563" w:rsidRPr="00BD7607" w:rsidSect="00E07DC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276" w:right="1418" w:bottom="0" w:left="1418" w:header="720" w:footer="567" w:gutter="0"/>
      <w:pgNumType w:start="4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EC0C5" w14:textId="77777777" w:rsidR="00756838" w:rsidRDefault="00756838">
      <w:pPr>
        <w:spacing w:line="240" w:lineRule="auto"/>
      </w:pPr>
      <w:r>
        <w:separator/>
      </w:r>
    </w:p>
  </w:endnote>
  <w:endnote w:type="continuationSeparator" w:id="0">
    <w:p w14:paraId="48F88621" w14:textId="77777777" w:rsidR="00756838" w:rsidRDefault="00756838">
      <w:pPr>
        <w:spacing w:line="240" w:lineRule="auto"/>
      </w:pPr>
      <w:r>
        <w:continuationSeparator/>
      </w:r>
    </w:p>
  </w:endnote>
  <w:endnote w:type="continuationNotice" w:id="1">
    <w:p w14:paraId="54B20D3D" w14:textId="77777777" w:rsidR="00756838" w:rsidRDefault="007568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C1876686-5A3D-4AE7-AEEF-B9F879142DA6}"/>
    <w:embedBold r:id="rId2" w:fontKey="{76D8DF23-446A-441A-A428-2F4E25CB146B}"/>
    <w:embedItalic r:id="rId3" w:fontKey="{678E8FEF-8E7E-45EA-A780-9841375569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D179A5-9662-46D6-9BE7-C1FCCBF3B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DEA8E" w14:textId="77777777" w:rsidR="00BD7607" w:rsidRDefault="00BD76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C84AB" w14:textId="083D0BD5" w:rsidR="004D3EA4" w:rsidRPr="004D3EA4" w:rsidRDefault="006E210A" w:rsidP="004D3EA4">
    <w:pPr>
      <w:pStyle w:val="Pieddepage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14FC4" wp14:editId="44EE4FEB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303590000" name="Picture 2246735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590000" name="Picture 22467355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BD7607">
      <w:rPr>
        <w:szCs w:val="22"/>
      </w:rPr>
      <w:t>54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B60A" w14:textId="77777777" w:rsidR="00BD7607" w:rsidRDefault="00BD76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A9B87" w14:textId="77777777" w:rsidR="00756838" w:rsidRPr="00777A2F" w:rsidRDefault="00756838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585ED758" w14:textId="77777777" w:rsidR="00756838" w:rsidRDefault="00756838">
      <w:r>
        <w:continuationSeparator/>
      </w:r>
    </w:p>
  </w:footnote>
  <w:footnote w:type="continuationNotice" w:id="1">
    <w:p w14:paraId="241A08FD" w14:textId="77777777" w:rsidR="00756838" w:rsidRDefault="007568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CEC0A" w14:textId="77777777" w:rsidR="00BD7607" w:rsidRDefault="00BD76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B437C" w14:textId="70E69456" w:rsidR="00A40928" w:rsidRPr="007B448B" w:rsidRDefault="00A40928" w:rsidP="00A40928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1" behindDoc="0" locked="0" layoutInCell="1" allowOverlap="1" wp14:anchorId="1994BC09" wp14:editId="79FE55D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709941696" name="Straight Connector 709941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BC0FC1" id="Straight Connector 709941696" o:spid="_x0000_s1026" alt="&quot;&quot;" style="position:absolute;flip:x;z-index:251658241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4B1416">
      <w:rPr>
        <w:lang w:val="fr-CH"/>
      </w:rPr>
      <w:t>Culture et loisirs</w:t>
    </w:r>
    <w:r>
      <w:rPr>
        <w:lang w:val="fr-CH"/>
      </w:rPr>
      <w:tab/>
    </w:r>
    <w:r>
      <w:rPr>
        <w:lang w:val="fr-CH"/>
      </w:rPr>
      <w:tab/>
    </w:r>
    <w:r w:rsidRPr="00ED473A">
      <w:rPr>
        <w:b w:val="0"/>
        <w:bCs/>
        <w:lang w:val="fr-CH"/>
      </w:rPr>
      <w:t>Revue Suisse de Pédagogie Spécialisée, Vol.</w:t>
    </w:r>
    <w:r w:rsidR="00105E5A">
      <w:rPr>
        <w:b w:val="0"/>
        <w:bCs/>
        <w:lang w:val="fr-CH"/>
      </w:rPr>
      <w:t> </w:t>
    </w:r>
    <w:r>
      <w:rPr>
        <w:b w:val="0"/>
        <w:bCs/>
        <w:lang w:val="fr-CH"/>
      </w:rPr>
      <w:t>1</w:t>
    </w:r>
    <w:r w:rsidR="00C07E41">
      <w:rPr>
        <w:b w:val="0"/>
        <w:bCs/>
        <w:lang w:val="fr-CH"/>
      </w:rPr>
      <w:t>4</w:t>
    </w:r>
    <w:r w:rsidRPr="00ED473A">
      <w:rPr>
        <w:b w:val="0"/>
        <w:bCs/>
        <w:lang w:val="fr-CH"/>
      </w:rPr>
      <w:t xml:space="preserve">, </w:t>
    </w:r>
    <w:r>
      <w:rPr>
        <w:b w:val="0"/>
        <w:bCs/>
        <w:lang w:val="fr-CH"/>
      </w:rPr>
      <w:t>0</w:t>
    </w:r>
    <w:r w:rsidR="004B1416">
      <w:rPr>
        <w:b w:val="0"/>
        <w:bCs/>
        <w:lang w:val="fr-CH"/>
      </w:rPr>
      <w:t>2</w:t>
    </w:r>
    <w:r w:rsidRPr="00ED473A">
      <w:rPr>
        <w:b w:val="0"/>
        <w:bCs/>
        <w:lang w:val="fr-CH"/>
      </w:rPr>
      <w:t>/</w:t>
    </w:r>
    <w:r>
      <w:rPr>
        <w:b w:val="0"/>
        <w:bCs/>
        <w:lang w:val="fr-CH"/>
      </w:rPr>
      <w:t>202</w:t>
    </w:r>
    <w:r w:rsidR="00C07E41">
      <w:rPr>
        <w:b w:val="0"/>
        <w:bCs/>
        <w:lang w:val="fr-CH"/>
      </w:rPr>
      <w:t>4</w:t>
    </w:r>
  </w:p>
  <w:p w14:paraId="04359ED5" w14:textId="3874EA2E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C07E41">
      <w:rPr>
        <w:b w:val="0"/>
        <w:bCs/>
        <w:lang w:val="fr-CH"/>
      </w:rPr>
      <w:t>Tribune libre</w:t>
    </w:r>
    <w:r w:rsidR="007B448B">
      <w:rPr>
        <w:b w:val="0"/>
        <w:bCs/>
        <w:lang w:val="fr-CH"/>
      </w:rPr>
      <w:tab/>
    </w:r>
    <w:r w:rsidR="007B448B">
      <w:rPr>
        <w:b w:val="0"/>
        <w:bCs/>
        <w:lang w:val="fr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88A6A" w14:textId="77777777" w:rsidR="00BD7607" w:rsidRDefault="00BD76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AD465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7CC6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FFDEA9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22A4B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ED6043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510BA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7B98E7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cleSection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Titre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Titre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Titre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Titre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492B3CF3"/>
    <w:multiLevelType w:val="multilevel"/>
    <w:tmpl w:val="D16CDD2E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decimal"/>
      <w:pStyle w:val="Listenumros2"/>
      <w:lvlText w:val="%1.%2."/>
      <w:lvlJc w:val="left"/>
      <w:pPr>
        <w:ind w:left="792" w:hanging="432"/>
      </w:pPr>
    </w:lvl>
    <w:lvl w:ilvl="2">
      <w:start w:val="1"/>
      <w:numFmt w:val="decimal"/>
      <w:pStyle w:val="Listenumro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8"/>
  </w:num>
  <w:num w:numId="2" w16cid:durableId="379716589">
    <w:abstractNumId w:val="9"/>
  </w:num>
  <w:num w:numId="3" w16cid:durableId="1479614155">
    <w:abstractNumId w:val="7"/>
  </w:num>
  <w:num w:numId="4" w16cid:durableId="970206211">
    <w:abstractNumId w:val="6"/>
  </w:num>
  <w:num w:numId="5" w16cid:durableId="1451975646">
    <w:abstractNumId w:val="5"/>
  </w:num>
  <w:num w:numId="6" w16cid:durableId="46347534">
    <w:abstractNumId w:val="4"/>
  </w:num>
  <w:num w:numId="7" w16cid:durableId="402720349">
    <w:abstractNumId w:val="3"/>
  </w:num>
  <w:num w:numId="8" w16cid:durableId="946472404">
    <w:abstractNumId w:val="2"/>
  </w:num>
  <w:num w:numId="9" w16cid:durableId="212009087">
    <w:abstractNumId w:val="1"/>
  </w:num>
  <w:num w:numId="10" w16cid:durableId="997417283">
    <w:abstractNumId w:val="0"/>
  </w:num>
  <w:num w:numId="11" w16cid:durableId="1893227356">
    <w:abstractNumId w:val="1"/>
  </w:num>
  <w:num w:numId="12" w16cid:durableId="267465846">
    <w:abstractNumId w:val="0"/>
  </w:num>
  <w:num w:numId="13" w16cid:durableId="1174996026">
    <w:abstractNumId w:val="1"/>
  </w:num>
  <w:num w:numId="14" w16cid:durableId="868370616">
    <w:abstractNumId w:val="0"/>
  </w:num>
  <w:num w:numId="15" w16cid:durableId="1580947332">
    <w:abstractNumId w:val="1"/>
  </w:num>
  <w:num w:numId="16" w16cid:durableId="1356348106">
    <w:abstractNumId w:val="0"/>
  </w:num>
  <w:num w:numId="17" w16cid:durableId="713576596">
    <w:abstractNumId w:val="1"/>
  </w:num>
  <w:num w:numId="18" w16cid:durableId="463932530">
    <w:abstractNumId w:val="0"/>
  </w:num>
  <w:num w:numId="19" w16cid:durableId="1406879331">
    <w:abstractNumId w:val="1"/>
  </w:num>
  <w:num w:numId="20" w16cid:durableId="763959028">
    <w:abstractNumId w:val="0"/>
  </w:num>
  <w:num w:numId="21" w16cid:durableId="778840599">
    <w:abstractNumId w:val="1"/>
  </w:num>
  <w:num w:numId="22" w16cid:durableId="1327511159">
    <w:abstractNumId w:val="0"/>
  </w:num>
  <w:num w:numId="23" w16cid:durableId="2020042892">
    <w:abstractNumId w:val="1"/>
  </w:num>
  <w:num w:numId="24" w16cid:durableId="143358893">
    <w:abstractNumId w:val="0"/>
  </w:num>
  <w:num w:numId="25" w16cid:durableId="1343320948">
    <w:abstractNumId w:val="1"/>
  </w:num>
  <w:num w:numId="26" w16cid:durableId="41176659">
    <w:abstractNumId w:val="0"/>
  </w:num>
  <w:num w:numId="27" w16cid:durableId="587931750">
    <w:abstractNumId w:val="1"/>
  </w:num>
  <w:num w:numId="28" w16cid:durableId="211794351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E4"/>
    <w:rsid w:val="000001E8"/>
    <w:rsid w:val="00000F10"/>
    <w:rsid w:val="00001814"/>
    <w:rsid w:val="0000323D"/>
    <w:rsid w:val="00003725"/>
    <w:rsid w:val="00004CE0"/>
    <w:rsid w:val="00004D08"/>
    <w:rsid w:val="00005B25"/>
    <w:rsid w:val="000060C5"/>
    <w:rsid w:val="000065A4"/>
    <w:rsid w:val="0001049A"/>
    <w:rsid w:val="00010FF8"/>
    <w:rsid w:val="00011D9B"/>
    <w:rsid w:val="00013B1B"/>
    <w:rsid w:val="00014BE9"/>
    <w:rsid w:val="00015136"/>
    <w:rsid w:val="000154C9"/>
    <w:rsid w:val="00016BFF"/>
    <w:rsid w:val="00020311"/>
    <w:rsid w:val="00020A8F"/>
    <w:rsid w:val="00021CAC"/>
    <w:rsid w:val="00021D73"/>
    <w:rsid w:val="00022663"/>
    <w:rsid w:val="00022D48"/>
    <w:rsid w:val="0002380C"/>
    <w:rsid w:val="00024143"/>
    <w:rsid w:val="00024E72"/>
    <w:rsid w:val="00025DC4"/>
    <w:rsid w:val="00026094"/>
    <w:rsid w:val="00026C36"/>
    <w:rsid w:val="00026E85"/>
    <w:rsid w:val="000302CB"/>
    <w:rsid w:val="00031DA0"/>
    <w:rsid w:val="00031F1D"/>
    <w:rsid w:val="000323AB"/>
    <w:rsid w:val="00032ED8"/>
    <w:rsid w:val="0003314D"/>
    <w:rsid w:val="00033BAF"/>
    <w:rsid w:val="00033D84"/>
    <w:rsid w:val="00033F16"/>
    <w:rsid w:val="000343EE"/>
    <w:rsid w:val="000352CE"/>
    <w:rsid w:val="00036E74"/>
    <w:rsid w:val="000401B5"/>
    <w:rsid w:val="00040B38"/>
    <w:rsid w:val="00041BAF"/>
    <w:rsid w:val="00044DD2"/>
    <w:rsid w:val="0004560C"/>
    <w:rsid w:val="00045F8D"/>
    <w:rsid w:val="0004643F"/>
    <w:rsid w:val="00046EE3"/>
    <w:rsid w:val="00047885"/>
    <w:rsid w:val="00047BE7"/>
    <w:rsid w:val="00047E26"/>
    <w:rsid w:val="000509AB"/>
    <w:rsid w:val="0005188D"/>
    <w:rsid w:val="0005189F"/>
    <w:rsid w:val="00052155"/>
    <w:rsid w:val="00052263"/>
    <w:rsid w:val="000524A5"/>
    <w:rsid w:val="00053353"/>
    <w:rsid w:val="00053B74"/>
    <w:rsid w:val="00054DE7"/>
    <w:rsid w:val="0005553F"/>
    <w:rsid w:val="00056E14"/>
    <w:rsid w:val="00057427"/>
    <w:rsid w:val="000602D7"/>
    <w:rsid w:val="00062216"/>
    <w:rsid w:val="00063A37"/>
    <w:rsid w:val="00063F33"/>
    <w:rsid w:val="0006436D"/>
    <w:rsid w:val="00065D54"/>
    <w:rsid w:val="000709E5"/>
    <w:rsid w:val="00071BF5"/>
    <w:rsid w:val="000726B6"/>
    <w:rsid w:val="000738A6"/>
    <w:rsid w:val="000755DC"/>
    <w:rsid w:val="000759D7"/>
    <w:rsid w:val="00075ACE"/>
    <w:rsid w:val="00075AE6"/>
    <w:rsid w:val="000760D3"/>
    <w:rsid w:val="00076185"/>
    <w:rsid w:val="000776BE"/>
    <w:rsid w:val="00077E77"/>
    <w:rsid w:val="0008025D"/>
    <w:rsid w:val="00080615"/>
    <w:rsid w:val="0008065E"/>
    <w:rsid w:val="00080BEB"/>
    <w:rsid w:val="00080C3D"/>
    <w:rsid w:val="00080D89"/>
    <w:rsid w:val="000839FF"/>
    <w:rsid w:val="00083D76"/>
    <w:rsid w:val="00084F54"/>
    <w:rsid w:val="000852BA"/>
    <w:rsid w:val="00085320"/>
    <w:rsid w:val="00086739"/>
    <w:rsid w:val="000867EE"/>
    <w:rsid w:val="00086FDC"/>
    <w:rsid w:val="00087087"/>
    <w:rsid w:val="000874F6"/>
    <w:rsid w:val="00091357"/>
    <w:rsid w:val="000913EE"/>
    <w:rsid w:val="00091519"/>
    <w:rsid w:val="0009378A"/>
    <w:rsid w:val="00095B86"/>
    <w:rsid w:val="000961B4"/>
    <w:rsid w:val="00096A10"/>
    <w:rsid w:val="00097C01"/>
    <w:rsid w:val="00097C86"/>
    <w:rsid w:val="000A126A"/>
    <w:rsid w:val="000A137C"/>
    <w:rsid w:val="000A2FE8"/>
    <w:rsid w:val="000A316F"/>
    <w:rsid w:val="000A3306"/>
    <w:rsid w:val="000A340E"/>
    <w:rsid w:val="000A359F"/>
    <w:rsid w:val="000A3A35"/>
    <w:rsid w:val="000A3B5E"/>
    <w:rsid w:val="000A4BC1"/>
    <w:rsid w:val="000A5588"/>
    <w:rsid w:val="000A7250"/>
    <w:rsid w:val="000A7318"/>
    <w:rsid w:val="000A7954"/>
    <w:rsid w:val="000A7FAE"/>
    <w:rsid w:val="000B06AA"/>
    <w:rsid w:val="000B18D1"/>
    <w:rsid w:val="000B1EA9"/>
    <w:rsid w:val="000B4108"/>
    <w:rsid w:val="000B4EC4"/>
    <w:rsid w:val="000B5B3E"/>
    <w:rsid w:val="000B5BB8"/>
    <w:rsid w:val="000B65B9"/>
    <w:rsid w:val="000C0BA4"/>
    <w:rsid w:val="000C26AD"/>
    <w:rsid w:val="000C32C4"/>
    <w:rsid w:val="000C37B6"/>
    <w:rsid w:val="000C632F"/>
    <w:rsid w:val="000C64C7"/>
    <w:rsid w:val="000C674B"/>
    <w:rsid w:val="000C6D62"/>
    <w:rsid w:val="000C7701"/>
    <w:rsid w:val="000D0112"/>
    <w:rsid w:val="000D03A4"/>
    <w:rsid w:val="000D1769"/>
    <w:rsid w:val="000D1A8B"/>
    <w:rsid w:val="000D1F89"/>
    <w:rsid w:val="000D4096"/>
    <w:rsid w:val="000D4168"/>
    <w:rsid w:val="000D67D9"/>
    <w:rsid w:val="000D67E0"/>
    <w:rsid w:val="000D7C50"/>
    <w:rsid w:val="000E1F51"/>
    <w:rsid w:val="000E27ED"/>
    <w:rsid w:val="000E2B81"/>
    <w:rsid w:val="000E37E1"/>
    <w:rsid w:val="000E3D14"/>
    <w:rsid w:val="000E6460"/>
    <w:rsid w:val="000E6A66"/>
    <w:rsid w:val="000E72AF"/>
    <w:rsid w:val="000E7452"/>
    <w:rsid w:val="000F0956"/>
    <w:rsid w:val="000F129B"/>
    <w:rsid w:val="000F3083"/>
    <w:rsid w:val="000F3474"/>
    <w:rsid w:val="000F37C4"/>
    <w:rsid w:val="000F4B54"/>
    <w:rsid w:val="000F5288"/>
    <w:rsid w:val="000F558A"/>
    <w:rsid w:val="000F55F8"/>
    <w:rsid w:val="000F585D"/>
    <w:rsid w:val="000F5E0E"/>
    <w:rsid w:val="000F7E20"/>
    <w:rsid w:val="0010038C"/>
    <w:rsid w:val="00100A31"/>
    <w:rsid w:val="00100F6C"/>
    <w:rsid w:val="001024B1"/>
    <w:rsid w:val="00102972"/>
    <w:rsid w:val="00102AAA"/>
    <w:rsid w:val="00102B5B"/>
    <w:rsid w:val="0010332C"/>
    <w:rsid w:val="0010334E"/>
    <w:rsid w:val="00104033"/>
    <w:rsid w:val="0010478B"/>
    <w:rsid w:val="001053D8"/>
    <w:rsid w:val="001059E8"/>
    <w:rsid w:val="00105BA2"/>
    <w:rsid w:val="00105C4F"/>
    <w:rsid w:val="00105E5A"/>
    <w:rsid w:val="00106135"/>
    <w:rsid w:val="00107626"/>
    <w:rsid w:val="00107959"/>
    <w:rsid w:val="00110DDC"/>
    <w:rsid w:val="001114E2"/>
    <w:rsid w:val="00111DF8"/>
    <w:rsid w:val="00111F5B"/>
    <w:rsid w:val="001135E6"/>
    <w:rsid w:val="001150A5"/>
    <w:rsid w:val="00115760"/>
    <w:rsid w:val="00115832"/>
    <w:rsid w:val="00115EF5"/>
    <w:rsid w:val="001161D6"/>
    <w:rsid w:val="00117155"/>
    <w:rsid w:val="001178C6"/>
    <w:rsid w:val="00117ADB"/>
    <w:rsid w:val="00117FCF"/>
    <w:rsid w:val="00120B64"/>
    <w:rsid w:val="00120CBF"/>
    <w:rsid w:val="00120D8F"/>
    <w:rsid w:val="00120EA5"/>
    <w:rsid w:val="001211D4"/>
    <w:rsid w:val="0012261E"/>
    <w:rsid w:val="00122CC8"/>
    <w:rsid w:val="001239E1"/>
    <w:rsid w:val="00123B85"/>
    <w:rsid w:val="00124315"/>
    <w:rsid w:val="00124E5C"/>
    <w:rsid w:val="001252C2"/>
    <w:rsid w:val="00125517"/>
    <w:rsid w:val="00125B76"/>
    <w:rsid w:val="001267DC"/>
    <w:rsid w:val="00131662"/>
    <w:rsid w:val="00133918"/>
    <w:rsid w:val="00134F8D"/>
    <w:rsid w:val="001362F1"/>
    <w:rsid w:val="00136A54"/>
    <w:rsid w:val="00137B8A"/>
    <w:rsid w:val="00140231"/>
    <w:rsid w:val="00140291"/>
    <w:rsid w:val="001402C8"/>
    <w:rsid w:val="0014133D"/>
    <w:rsid w:val="00141BB3"/>
    <w:rsid w:val="00141D33"/>
    <w:rsid w:val="0014394E"/>
    <w:rsid w:val="00144040"/>
    <w:rsid w:val="0014470C"/>
    <w:rsid w:val="0014477F"/>
    <w:rsid w:val="00146720"/>
    <w:rsid w:val="00146B68"/>
    <w:rsid w:val="00146C01"/>
    <w:rsid w:val="00147173"/>
    <w:rsid w:val="0014797F"/>
    <w:rsid w:val="00147D7E"/>
    <w:rsid w:val="00147E42"/>
    <w:rsid w:val="00151BCA"/>
    <w:rsid w:val="00153133"/>
    <w:rsid w:val="001532B7"/>
    <w:rsid w:val="00153949"/>
    <w:rsid w:val="0015397D"/>
    <w:rsid w:val="00153980"/>
    <w:rsid w:val="00153F02"/>
    <w:rsid w:val="001551C7"/>
    <w:rsid w:val="00157D7E"/>
    <w:rsid w:val="0016026A"/>
    <w:rsid w:val="0016100C"/>
    <w:rsid w:val="001615C8"/>
    <w:rsid w:val="00162D8A"/>
    <w:rsid w:val="00164315"/>
    <w:rsid w:val="00164B0D"/>
    <w:rsid w:val="00165455"/>
    <w:rsid w:val="00166D07"/>
    <w:rsid w:val="00166EF1"/>
    <w:rsid w:val="00167858"/>
    <w:rsid w:val="00167F7E"/>
    <w:rsid w:val="001702EE"/>
    <w:rsid w:val="00170556"/>
    <w:rsid w:val="00170DC0"/>
    <w:rsid w:val="00172E38"/>
    <w:rsid w:val="00173DD7"/>
    <w:rsid w:val="001747AA"/>
    <w:rsid w:val="00176F68"/>
    <w:rsid w:val="001773FE"/>
    <w:rsid w:val="001778F9"/>
    <w:rsid w:val="0018050F"/>
    <w:rsid w:val="00180EA2"/>
    <w:rsid w:val="001816E5"/>
    <w:rsid w:val="00182E01"/>
    <w:rsid w:val="001834B7"/>
    <w:rsid w:val="0018487D"/>
    <w:rsid w:val="001872AD"/>
    <w:rsid w:val="00187E46"/>
    <w:rsid w:val="001900E7"/>
    <w:rsid w:val="001919D0"/>
    <w:rsid w:val="00191C4B"/>
    <w:rsid w:val="0019237D"/>
    <w:rsid w:val="001930F9"/>
    <w:rsid w:val="0019360C"/>
    <w:rsid w:val="0019361D"/>
    <w:rsid w:val="00195A82"/>
    <w:rsid w:val="00197190"/>
    <w:rsid w:val="001A0078"/>
    <w:rsid w:val="001A2224"/>
    <w:rsid w:val="001A23E1"/>
    <w:rsid w:val="001A2613"/>
    <w:rsid w:val="001A2D53"/>
    <w:rsid w:val="001A2EEC"/>
    <w:rsid w:val="001A3546"/>
    <w:rsid w:val="001A3F17"/>
    <w:rsid w:val="001A4056"/>
    <w:rsid w:val="001A52A0"/>
    <w:rsid w:val="001A52B1"/>
    <w:rsid w:val="001A5E02"/>
    <w:rsid w:val="001A5FF4"/>
    <w:rsid w:val="001A6120"/>
    <w:rsid w:val="001A6562"/>
    <w:rsid w:val="001A65F7"/>
    <w:rsid w:val="001B05BD"/>
    <w:rsid w:val="001B16E8"/>
    <w:rsid w:val="001B1F01"/>
    <w:rsid w:val="001B25F3"/>
    <w:rsid w:val="001B52F0"/>
    <w:rsid w:val="001B5AE2"/>
    <w:rsid w:val="001B72FE"/>
    <w:rsid w:val="001B7781"/>
    <w:rsid w:val="001B7925"/>
    <w:rsid w:val="001B7DA7"/>
    <w:rsid w:val="001C0988"/>
    <w:rsid w:val="001C0AD2"/>
    <w:rsid w:val="001C0E52"/>
    <w:rsid w:val="001C3913"/>
    <w:rsid w:val="001C3C7B"/>
    <w:rsid w:val="001C4651"/>
    <w:rsid w:val="001C4792"/>
    <w:rsid w:val="001C4A67"/>
    <w:rsid w:val="001C4C27"/>
    <w:rsid w:val="001C4ED7"/>
    <w:rsid w:val="001C55F7"/>
    <w:rsid w:val="001C5984"/>
    <w:rsid w:val="001C6354"/>
    <w:rsid w:val="001C687E"/>
    <w:rsid w:val="001C7722"/>
    <w:rsid w:val="001D00D0"/>
    <w:rsid w:val="001D080D"/>
    <w:rsid w:val="001D0C7F"/>
    <w:rsid w:val="001D0E05"/>
    <w:rsid w:val="001D0F60"/>
    <w:rsid w:val="001D156E"/>
    <w:rsid w:val="001D1B28"/>
    <w:rsid w:val="001D1E65"/>
    <w:rsid w:val="001D2172"/>
    <w:rsid w:val="001D3BFB"/>
    <w:rsid w:val="001D548E"/>
    <w:rsid w:val="001D79D0"/>
    <w:rsid w:val="001E0440"/>
    <w:rsid w:val="001E0916"/>
    <w:rsid w:val="001E0FF8"/>
    <w:rsid w:val="001E13D9"/>
    <w:rsid w:val="001E1826"/>
    <w:rsid w:val="001E3BE9"/>
    <w:rsid w:val="001E4482"/>
    <w:rsid w:val="001E4960"/>
    <w:rsid w:val="001E5D22"/>
    <w:rsid w:val="001E611B"/>
    <w:rsid w:val="001E76C7"/>
    <w:rsid w:val="001E7E33"/>
    <w:rsid w:val="001F0147"/>
    <w:rsid w:val="001F0470"/>
    <w:rsid w:val="001F1416"/>
    <w:rsid w:val="001F26FB"/>
    <w:rsid w:val="001F3CC4"/>
    <w:rsid w:val="001F42DB"/>
    <w:rsid w:val="001F4426"/>
    <w:rsid w:val="001F44BF"/>
    <w:rsid w:val="001F4511"/>
    <w:rsid w:val="001F4CEF"/>
    <w:rsid w:val="001F5261"/>
    <w:rsid w:val="001F5B7F"/>
    <w:rsid w:val="001F6FB4"/>
    <w:rsid w:val="001F792E"/>
    <w:rsid w:val="001F7A2D"/>
    <w:rsid w:val="001F7FBE"/>
    <w:rsid w:val="00200999"/>
    <w:rsid w:val="00200AD5"/>
    <w:rsid w:val="00200F33"/>
    <w:rsid w:val="002012D4"/>
    <w:rsid w:val="00201B42"/>
    <w:rsid w:val="00201EDC"/>
    <w:rsid w:val="00202A19"/>
    <w:rsid w:val="00202E19"/>
    <w:rsid w:val="00202ED3"/>
    <w:rsid w:val="00202FAC"/>
    <w:rsid w:val="0020385A"/>
    <w:rsid w:val="00203A62"/>
    <w:rsid w:val="0020467E"/>
    <w:rsid w:val="00204E2C"/>
    <w:rsid w:val="0020501A"/>
    <w:rsid w:val="002055B2"/>
    <w:rsid w:val="002059B2"/>
    <w:rsid w:val="00210883"/>
    <w:rsid w:val="002114B5"/>
    <w:rsid w:val="00211C86"/>
    <w:rsid w:val="00211EBE"/>
    <w:rsid w:val="00213467"/>
    <w:rsid w:val="00214197"/>
    <w:rsid w:val="002144B1"/>
    <w:rsid w:val="0021577B"/>
    <w:rsid w:val="00215AA3"/>
    <w:rsid w:val="002163A9"/>
    <w:rsid w:val="00217137"/>
    <w:rsid w:val="0021751D"/>
    <w:rsid w:val="00217DB9"/>
    <w:rsid w:val="00221951"/>
    <w:rsid w:val="00221E85"/>
    <w:rsid w:val="002227C3"/>
    <w:rsid w:val="00222842"/>
    <w:rsid w:val="00223034"/>
    <w:rsid w:val="00223092"/>
    <w:rsid w:val="002231D2"/>
    <w:rsid w:val="00223A67"/>
    <w:rsid w:val="00223F81"/>
    <w:rsid w:val="0022567E"/>
    <w:rsid w:val="00225A51"/>
    <w:rsid w:val="00225FD2"/>
    <w:rsid w:val="0022658F"/>
    <w:rsid w:val="00227B31"/>
    <w:rsid w:val="00227C95"/>
    <w:rsid w:val="00231F23"/>
    <w:rsid w:val="002331A6"/>
    <w:rsid w:val="0023392A"/>
    <w:rsid w:val="002349CC"/>
    <w:rsid w:val="00234F88"/>
    <w:rsid w:val="00235176"/>
    <w:rsid w:val="00235403"/>
    <w:rsid w:val="00235686"/>
    <w:rsid w:val="00235A6C"/>
    <w:rsid w:val="002366CD"/>
    <w:rsid w:val="0023790B"/>
    <w:rsid w:val="0024090E"/>
    <w:rsid w:val="00241520"/>
    <w:rsid w:val="00241B56"/>
    <w:rsid w:val="00241F0C"/>
    <w:rsid w:val="00242818"/>
    <w:rsid w:val="00243DD4"/>
    <w:rsid w:val="00243F62"/>
    <w:rsid w:val="002443A6"/>
    <w:rsid w:val="00244F96"/>
    <w:rsid w:val="00245A0B"/>
    <w:rsid w:val="00246C4E"/>
    <w:rsid w:val="00247C7D"/>
    <w:rsid w:val="00251B4E"/>
    <w:rsid w:val="00252159"/>
    <w:rsid w:val="00252AA7"/>
    <w:rsid w:val="00252AFF"/>
    <w:rsid w:val="0025469F"/>
    <w:rsid w:val="00254A37"/>
    <w:rsid w:val="002561D0"/>
    <w:rsid w:val="00256A99"/>
    <w:rsid w:val="00256AA9"/>
    <w:rsid w:val="00257C72"/>
    <w:rsid w:val="00257EB1"/>
    <w:rsid w:val="002603B2"/>
    <w:rsid w:val="00260532"/>
    <w:rsid w:val="00261B40"/>
    <w:rsid w:val="00261B88"/>
    <w:rsid w:val="002621B7"/>
    <w:rsid w:val="002621E3"/>
    <w:rsid w:val="00262299"/>
    <w:rsid w:val="00262C92"/>
    <w:rsid w:val="00264299"/>
    <w:rsid w:val="002648B7"/>
    <w:rsid w:val="00264B43"/>
    <w:rsid w:val="00267A46"/>
    <w:rsid w:val="002702EC"/>
    <w:rsid w:val="002706DF"/>
    <w:rsid w:val="00270CA2"/>
    <w:rsid w:val="0027184D"/>
    <w:rsid w:val="00272339"/>
    <w:rsid w:val="002724AA"/>
    <w:rsid w:val="00272B8F"/>
    <w:rsid w:val="00272FCD"/>
    <w:rsid w:val="00273730"/>
    <w:rsid w:val="00274780"/>
    <w:rsid w:val="00276B2C"/>
    <w:rsid w:val="00276EED"/>
    <w:rsid w:val="00280714"/>
    <w:rsid w:val="00283832"/>
    <w:rsid w:val="002849F5"/>
    <w:rsid w:val="00284EA0"/>
    <w:rsid w:val="00285715"/>
    <w:rsid w:val="002862AA"/>
    <w:rsid w:val="002926EF"/>
    <w:rsid w:val="0029338F"/>
    <w:rsid w:val="002933DA"/>
    <w:rsid w:val="00293507"/>
    <w:rsid w:val="00293EB4"/>
    <w:rsid w:val="00295074"/>
    <w:rsid w:val="00296110"/>
    <w:rsid w:val="002976BA"/>
    <w:rsid w:val="00297B4A"/>
    <w:rsid w:val="002A08C1"/>
    <w:rsid w:val="002A0FC8"/>
    <w:rsid w:val="002A2A52"/>
    <w:rsid w:val="002A378F"/>
    <w:rsid w:val="002A37E8"/>
    <w:rsid w:val="002A47DE"/>
    <w:rsid w:val="002A5AC9"/>
    <w:rsid w:val="002A651B"/>
    <w:rsid w:val="002A7AA6"/>
    <w:rsid w:val="002B0022"/>
    <w:rsid w:val="002B0242"/>
    <w:rsid w:val="002B059B"/>
    <w:rsid w:val="002B143C"/>
    <w:rsid w:val="002B1753"/>
    <w:rsid w:val="002B4684"/>
    <w:rsid w:val="002B4A5E"/>
    <w:rsid w:val="002B4DF1"/>
    <w:rsid w:val="002B55CD"/>
    <w:rsid w:val="002B5F56"/>
    <w:rsid w:val="002B6EC8"/>
    <w:rsid w:val="002C1AC3"/>
    <w:rsid w:val="002C2AC3"/>
    <w:rsid w:val="002C2F6B"/>
    <w:rsid w:val="002C36A5"/>
    <w:rsid w:val="002C5235"/>
    <w:rsid w:val="002C6351"/>
    <w:rsid w:val="002C795B"/>
    <w:rsid w:val="002C7C3F"/>
    <w:rsid w:val="002D0544"/>
    <w:rsid w:val="002D1108"/>
    <w:rsid w:val="002D110D"/>
    <w:rsid w:val="002D1410"/>
    <w:rsid w:val="002D1C01"/>
    <w:rsid w:val="002D1D6D"/>
    <w:rsid w:val="002D33FA"/>
    <w:rsid w:val="002D63BF"/>
    <w:rsid w:val="002D7005"/>
    <w:rsid w:val="002D7861"/>
    <w:rsid w:val="002E1204"/>
    <w:rsid w:val="002E13B6"/>
    <w:rsid w:val="002E1C1E"/>
    <w:rsid w:val="002E3172"/>
    <w:rsid w:val="002E31A8"/>
    <w:rsid w:val="002E3A86"/>
    <w:rsid w:val="002E43FA"/>
    <w:rsid w:val="002E4D71"/>
    <w:rsid w:val="002E4E43"/>
    <w:rsid w:val="002E4ED2"/>
    <w:rsid w:val="002E5374"/>
    <w:rsid w:val="002E60A7"/>
    <w:rsid w:val="002E6BE3"/>
    <w:rsid w:val="002E6E7D"/>
    <w:rsid w:val="002F3541"/>
    <w:rsid w:val="002F5314"/>
    <w:rsid w:val="002F697D"/>
    <w:rsid w:val="002F74DB"/>
    <w:rsid w:val="002F77CE"/>
    <w:rsid w:val="002F7FFA"/>
    <w:rsid w:val="003008F3"/>
    <w:rsid w:val="003009B1"/>
    <w:rsid w:val="00300A65"/>
    <w:rsid w:val="003012D9"/>
    <w:rsid w:val="00302BF1"/>
    <w:rsid w:val="00303A2C"/>
    <w:rsid w:val="00303EC2"/>
    <w:rsid w:val="0030447C"/>
    <w:rsid w:val="00304690"/>
    <w:rsid w:val="003052DC"/>
    <w:rsid w:val="0030631D"/>
    <w:rsid w:val="00306BA6"/>
    <w:rsid w:val="00307851"/>
    <w:rsid w:val="00307DC6"/>
    <w:rsid w:val="00307EC7"/>
    <w:rsid w:val="00313B88"/>
    <w:rsid w:val="0031450D"/>
    <w:rsid w:val="00314D11"/>
    <w:rsid w:val="003159D4"/>
    <w:rsid w:val="00315D4B"/>
    <w:rsid w:val="0031619D"/>
    <w:rsid w:val="00320608"/>
    <w:rsid w:val="0032093B"/>
    <w:rsid w:val="00321246"/>
    <w:rsid w:val="00322024"/>
    <w:rsid w:val="003222A6"/>
    <w:rsid w:val="00323909"/>
    <w:rsid w:val="00324605"/>
    <w:rsid w:val="003305F6"/>
    <w:rsid w:val="0033304D"/>
    <w:rsid w:val="003334BB"/>
    <w:rsid w:val="00333A7F"/>
    <w:rsid w:val="00334470"/>
    <w:rsid w:val="0033455F"/>
    <w:rsid w:val="00335700"/>
    <w:rsid w:val="00335D99"/>
    <w:rsid w:val="003368C9"/>
    <w:rsid w:val="0034006B"/>
    <w:rsid w:val="00340485"/>
    <w:rsid w:val="00340644"/>
    <w:rsid w:val="003410E7"/>
    <w:rsid w:val="003426A5"/>
    <w:rsid w:val="003426CE"/>
    <w:rsid w:val="00344995"/>
    <w:rsid w:val="0034516C"/>
    <w:rsid w:val="00345495"/>
    <w:rsid w:val="00345756"/>
    <w:rsid w:val="00345B00"/>
    <w:rsid w:val="003460C6"/>
    <w:rsid w:val="00353FF2"/>
    <w:rsid w:val="00354AD8"/>
    <w:rsid w:val="00356153"/>
    <w:rsid w:val="0035639C"/>
    <w:rsid w:val="003565A0"/>
    <w:rsid w:val="0035682D"/>
    <w:rsid w:val="003576CC"/>
    <w:rsid w:val="00357E23"/>
    <w:rsid w:val="00360F96"/>
    <w:rsid w:val="003622BA"/>
    <w:rsid w:val="00362B97"/>
    <w:rsid w:val="00362C4A"/>
    <w:rsid w:val="00363DD8"/>
    <w:rsid w:val="00364F7B"/>
    <w:rsid w:val="00365730"/>
    <w:rsid w:val="003658F0"/>
    <w:rsid w:val="00365ECA"/>
    <w:rsid w:val="003663FE"/>
    <w:rsid w:val="0036659F"/>
    <w:rsid w:val="00366604"/>
    <w:rsid w:val="00366D9C"/>
    <w:rsid w:val="00367116"/>
    <w:rsid w:val="00370EDC"/>
    <w:rsid w:val="00371072"/>
    <w:rsid w:val="00371157"/>
    <w:rsid w:val="00372547"/>
    <w:rsid w:val="00372B05"/>
    <w:rsid w:val="00373870"/>
    <w:rsid w:val="00373F27"/>
    <w:rsid w:val="00376CF7"/>
    <w:rsid w:val="00377631"/>
    <w:rsid w:val="00381130"/>
    <w:rsid w:val="003819B7"/>
    <w:rsid w:val="00381DE9"/>
    <w:rsid w:val="00382232"/>
    <w:rsid w:val="00382314"/>
    <w:rsid w:val="00382618"/>
    <w:rsid w:val="00382F6D"/>
    <w:rsid w:val="00383074"/>
    <w:rsid w:val="00383A84"/>
    <w:rsid w:val="00383F1F"/>
    <w:rsid w:val="00385880"/>
    <w:rsid w:val="00385CB3"/>
    <w:rsid w:val="003868A5"/>
    <w:rsid w:val="0038694A"/>
    <w:rsid w:val="00386CFF"/>
    <w:rsid w:val="00387561"/>
    <w:rsid w:val="00387C0C"/>
    <w:rsid w:val="003904D0"/>
    <w:rsid w:val="003915B4"/>
    <w:rsid w:val="003915BD"/>
    <w:rsid w:val="003917B8"/>
    <w:rsid w:val="00392854"/>
    <w:rsid w:val="00392CB2"/>
    <w:rsid w:val="003944C5"/>
    <w:rsid w:val="00396AAE"/>
    <w:rsid w:val="00397827"/>
    <w:rsid w:val="003A090B"/>
    <w:rsid w:val="003A0EA7"/>
    <w:rsid w:val="003A122A"/>
    <w:rsid w:val="003A14A1"/>
    <w:rsid w:val="003A2717"/>
    <w:rsid w:val="003A2B90"/>
    <w:rsid w:val="003A3337"/>
    <w:rsid w:val="003A40DD"/>
    <w:rsid w:val="003A44A6"/>
    <w:rsid w:val="003A4F77"/>
    <w:rsid w:val="003A50AC"/>
    <w:rsid w:val="003A5D08"/>
    <w:rsid w:val="003A6198"/>
    <w:rsid w:val="003A6FAF"/>
    <w:rsid w:val="003A7628"/>
    <w:rsid w:val="003B05D3"/>
    <w:rsid w:val="003B12D6"/>
    <w:rsid w:val="003B1B22"/>
    <w:rsid w:val="003B206C"/>
    <w:rsid w:val="003B24F8"/>
    <w:rsid w:val="003B32F8"/>
    <w:rsid w:val="003B4C81"/>
    <w:rsid w:val="003B4FF2"/>
    <w:rsid w:val="003B5BCF"/>
    <w:rsid w:val="003B6F0A"/>
    <w:rsid w:val="003B7465"/>
    <w:rsid w:val="003C1DB2"/>
    <w:rsid w:val="003C3074"/>
    <w:rsid w:val="003C3674"/>
    <w:rsid w:val="003C3BAD"/>
    <w:rsid w:val="003C550F"/>
    <w:rsid w:val="003C59E4"/>
    <w:rsid w:val="003C5C86"/>
    <w:rsid w:val="003C5D82"/>
    <w:rsid w:val="003C6A7B"/>
    <w:rsid w:val="003C6DD6"/>
    <w:rsid w:val="003C76B5"/>
    <w:rsid w:val="003D1A26"/>
    <w:rsid w:val="003D1EE3"/>
    <w:rsid w:val="003D221C"/>
    <w:rsid w:val="003D3196"/>
    <w:rsid w:val="003D32F6"/>
    <w:rsid w:val="003D33A6"/>
    <w:rsid w:val="003D352E"/>
    <w:rsid w:val="003D3926"/>
    <w:rsid w:val="003D3B2A"/>
    <w:rsid w:val="003D502F"/>
    <w:rsid w:val="003D52C2"/>
    <w:rsid w:val="003D576C"/>
    <w:rsid w:val="003D58B3"/>
    <w:rsid w:val="003D6E54"/>
    <w:rsid w:val="003D7500"/>
    <w:rsid w:val="003E0043"/>
    <w:rsid w:val="003E022D"/>
    <w:rsid w:val="003E0578"/>
    <w:rsid w:val="003E0682"/>
    <w:rsid w:val="003E1CC5"/>
    <w:rsid w:val="003E1F6D"/>
    <w:rsid w:val="003E2BFE"/>
    <w:rsid w:val="003E38E5"/>
    <w:rsid w:val="003E39B7"/>
    <w:rsid w:val="003E39BD"/>
    <w:rsid w:val="003E3CB1"/>
    <w:rsid w:val="003E5013"/>
    <w:rsid w:val="003E5B37"/>
    <w:rsid w:val="003E6303"/>
    <w:rsid w:val="003E6DCD"/>
    <w:rsid w:val="003E6EB3"/>
    <w:rsid w:val="003F02B8"/>
    <w:rsid w:val="003F08BA"/>
    <w:rsid w:val="003F1EC7"/>
    <w:rsid w:val="003F2D2E"/>
    <w:rsid w:val="003F3688"/>
    <w:rsid w:val="003F39E2"/>
    <w:rsid w:val="003F3C86"/>
    <w:rsid w:val="003F4B28"/>
    <w:rsid w:val="003F4BDD"/>
    <w:rsid w:val="003F649E"/>
    <w:rsid w:val="003F699B"/>
    <w:rsid w:val="003F6A6B"/>
    <w:rsid w:val="003F78C2"/>
    <w:rsid w:val="004005BB"/>
    <w:rsid w:val="004017F0"/>
    <w:rsid w:val="004019B6"/>
    <w:rsid w:val="004027D5"/>
    <w:rsid w:val="0040398F"/>
    <w:rsid w:val="004045C3"/>
    <w:rsid w:val="00404B69"/>
    <w:rsid w:val="00404F18"/>
    <w:rsid w:val="0040539B"/>
    <w:rsid w:val="004066FA"/>
    <w:rsid w:val="00406F78"/>
    <w:rsid w:val="004108D3"/>
    <w:rsid w:val="00410997"/>
    <w:rsid w:val="00410F71"/>
    <w:rsid w:val="0041298B"/>
    <w:rsid w:val="00414332"/>
    <w:rsid w:val="004147C5"/>
    <w:rsid w:val="004147F6"/>
    <w:rsid w:val="004151C3"/>
    <w:rsid w:val="004169F0"/>
    <w:rsid w:val="00416C89"/>
    <w:rsid w:val="0042003D"/>
    <w:rsid w:val="00421658"/>
    <w:rsid w:val="00421D05"/>
    <w:rsid w:val="004245D5"/>
    <w:rsid w:val="0042558B"/>
    <w:rsid w:val="00425916"/>
    <w:rsid w:val="00425B13"/>
    <w:rsid w:val="00425F53"/>
    <w:rsid w:val="00426606"/>
    <w:rsid w:val="00426A86"/>
    <w:rsid w:val="00426E06"/>
    <w:rsid w:val="00427A17"/>
    <w:rsid w:val="0043033A"/>
    <w:rsid w:val="00430535"/>
    <w:rsid w:val="00431147"/>
    <w:rsid w:val="004325CA"/>
    <w:rsid w:val="004346D9"/>
    <w:rsid w:val="00436585"/>
    <w:rsid w:val="0043667D"/>
    <w:rsid w:val="004377D2"/>
    <w:rsid w:val="00437884"/>
    <w:rsid w:val="0044162F"/>
    <w:rsid w:val="00441F45"/>
    <w:rsid w:val="004423D5"/>
    <w:rsid w:val="004425F7"/>
    <w:rsid w:val="0044291B"/>
    <w:rsid w:val="00442E0B"/>
    <w:rsid w:val="00443F0C"/>
    <w:rsid w:val="00445A23"/>
    <w:rsid w:val="00445F22"/>
    <w:rsid w:val="00447632"/>
    <w:rsid w:val="00450A83"/>
    <w:rsid w:val="0045144F"/>
    <w:rsid w:val="00451A0B"/>
    <w:rsid w:val="0045278F"/>
    <w:rsid w:val="00452997"/>
    <w:rsid w:val="00453083"/>
    <w:rsid w:val="00453836"/>
    <w:rsid w:val="00454BCF"/>
    <w:rsid w:val="00454E9A"/>
    <w:rsid w:val="00455098"/>
    <w:rsid w:val="004554E0"/>
    <w:rsid w:val="00455C1B"/>
    <w:rsid w:val="0045684F"/>
    <w:rsid w:val="00457101"/>
    <w:rsid w:val="00463D32"/>
    <w:rsid w:val="00463FC1"/>
    <w:rsid w:val="00464F9C"/>
    <w:rsid w:val="0046575F"/>
    <w:rsid w:val="00465F8D"/>
    <w:rsid w:val="00466361"/>
    <w:rsid w:val="004672D9"/>
    <w:rsid w:val="0046786C"/>
    <w:rsid w:val="00467D48"/>
    <w:rsid w:val="00467E46"/>
    <w:rsid w:val="00470D3E"/>
    <w:rsid w:val="0047165E"/>
    <w:rsid w:val="0047168D"/>
    <w:rsid w:val="00473E62"/>
    <w:rsid w:val="00474FEA"/>
    <w:rsid w:val="00475012"/>
    <w:rsid w:val="00475932"/>
    <w:rsid w:val="00475935"/>
    <w:rsid w:val="00475D17"/>
    <w:rsid w:val="004764FE"/>
    <w:rsid w:val="00476545"/>
    <w:rsid w:val="0047685F"/>
    <w:rsid w:val="00477D19"/>
    <w:rsid w:val="00480407"/>
    <w:rsid w:val="00482D12"/>
    <w:rsid w:val="00483FC6"/>
    <w:rsid w:val="00484C7A"/>
    <w:rsid w:val="00485A67"/>
    <w:rsid w:val="00485E09"/>
    <w:rsid w:val="00486270"/>
    <w:rsid w:val="0049001C"/>
    <w:rsid w:val="00492372"/>
    <w:rsid w:val="00492BD6"/>
    <w:rsid w:val="00492D9E"/>
    <w:rsid w:val="004940FB"/>
    <w:rsid w:val="00494141"/>
    <w:rsid w:val="00494C2D"/>
    <w:rsid w:val="004958A1"/>
    <w:rsid w:val="0049615A"/>
    <w:rsid w:val="00496AE1"/>
    <w:rsid w:val="00496D0F"/>
    <w:rsid w:val="00497657"/>
    <w:rsid w:val="004A02F8"/>
    <w:rsid w:val="004A0BF4"/>
    <w:rsid w:val="004A0DC5"/>
    <w:rsid w:val="004A186F"/>
    <w:rsid w:val="004A2854"/>
    <w:rsid w:val="004A2E69"/>
    <w:rsid w:val="004A3CB6"/>
    <w:rsid w:val="004A45B5"/>
    <w:rsid w:val="004A4C15"/>
    <w:rsid w:val="004A5736"/>
    <w:rsid w:val="004A6950"/>
    <w:rsid w:val="004A7A10"/>
    <w:rsid w:val="004A7D8E"/>
    <w:rsid w:val="004B023E"/>
    <w:rsid w:val="004B13EA"/>
    <w:rsid w:val="004B1416"/>
    <w:rsid w:val="004B1834"/>
    <w:rsid w:val="004B23F6"/>
    <w:rsid w:val="004B29F8"/>
    <w:rsid w:val="004B3001"/>
    <w:rsid w:val="004B3A29"/>
    <w:rsid w:val="004B4369"/>
    <w:rsid w:val="004B4A6E"/>
    <w:rsid w:val="004B5FCF"/>
    <w:rsid w:val="004B7B3D"/>
    <w:rsid w:val="004B7EB0"/>
    <w:rsid w:val="004C13EB"/>
    <w:rsid w:val="004C1419"/>
    <w:rsid w:val="004C1612"/>
    <w:rsid w:val="004C260A"/>
    <w:rsid w:val="004C3DB7"/>
    <w:rsid w:val="004C41FE"/>
    <w:rsid w:val="004C4A76"/>
    <w:rsid w:val="004C57A1"/>
    <w:rsid w:val="004C5840"/>
    <w:rsid w:val="004C584C"/>
    <w:rsid w:val="004C5C93"/>
    <w:rsid w:val="004C67DD"/>
    <w:rsid w:val="004C731B"/>
    <w:rsid w:val="004C7B20"/>
    <w:rsid w:val="004D0563"/>
    <w:rsid w:val="004D3314"/>
    <w:rsid w:val="004D3EA4"/>
    <w:rsid w:val="004D450C"/>
    <w:rsid w:val="004D542D"/>
    <w:rsid w:val="004D58AC"/>
    <w:rsid w:val="004D5AF1"/>
    <w:rsid w:val="004E1655"/>
    <w:rsid w:val="004E19F0"/>
    <w:rsid w:val="004E232F"/>
    <w:rsid w:val="004E24F6"/>
    <w:rsid w:val="004E43D7"/>
    <w:rsid w:val="004E4E53"/>
    <w:rsid w:val="004F2AC3"/>
    <w:rsid w:val="004F341D"/>
    <w:rsid w:val="004F4145"/>
    <w:rsid w:val="004F489A"/>
    <w:rsid w:val="004F4B99"/>
    <w:rsid w:val="004F57DD"/>
    <w:rsid w:val="004F5C23"/>
    <w:rsid w:val="004F609F"/>
    <w:rsid w:val="004F75CA"/>
    <w:rsid w:val="00501D38"/>
    <w:rsid w:val="00502775"/>
    <w:rsid w:val="00503F2D"/>
    <w:rsid w:val="005055D5"/>
    <w:rsid w:val="00505C68"/>
    <w:rsid w:val="00506586"/>
    <w:rsid w:val="00506870"/>
    <w:rsid w:val="005102E8"/>
    <w:rsid w:val="00510E84"/>
    <w:rsid w:val="00511193"/>
    <w:rsid w:val="00511255"/>
    <w:rsid w:val="00511D61"/>
    <w:rsid w:val="0051648A"/>
    <w:rsid w:val="00517F35"/>
    <w:rsid w:val="00520099"/>
    <w:rsid w:val="00521261"/>
    <w:rsid w:val="00521559"/>
    <w:rsid w:val="0052157D"/>
    <w:rsid w:val="00521B68"/>
    <w:rsid w:val="00522603"/>
    <w:rsid w:val="005231ED"/>
    <w:rsid w:val="00524020"/>
    <w:rsid w:val="0052447F"/>
    <w:rsid w:val="00524D81"/>
    <w:rsid w:val="0052527C"/>
    <w:rsid w:val="00525397"/>
    <w:rsid w:val="00525733"/>
    <w:rsid w:val="00525DB1"/>
    <w:rsid w:val="005268E7"/>
    <w:rsid w:val="00526E1E"/>
    <w:rsid w:val="00530626"/>
    <w:rsid w:val="00530CC2"/>
    <w:rsid w:val="00530E98"/>
    <w:rsid w:val="0053124A"/>
    <w:rsid w:val="0053139B"/>
    <w:rsid w:val="0053158D"/>
    <w:rsid w:val="005337F0"/>
    <w:rsid w:val="00533DA1"/>
    <w:rsid w:val="005345B2"/>
    <w:rsid w:val="00534BA8"/>
    <w:rsid w:val="005358A8"/>
    <w:rsid w:val="00536421"/>
    <w:rsid w:val="00536A4A"/>
    <w:rsid w:val="0054067A"/>
    <w:rsid w:val="00542345"/>
    <w:rsid w:val="00542B6E"/>
    <w:rsid w:val="00542DDB"/>
    <w:rsid w:val="00542E50"/>
    <w:rsid w:val="00542FFA"/>
    <w:rsid w:val="0054361D"/>
    <w:rsid w:val="0054422C"/>
    <w:rsid w:val="0054468D"/>
    <w:rsid w:val="00546490"/>
    <w:rsid w:val="00546FE5"/>
    <w:rsid w:val="00547E24"/>
    <w:rsid w:val="0055063D"/>
    <w:rsid w:val="00551791"/>
    <w:rsid w:val="00551E50"/>
    <w:rsid w:val="00552478"/>
    <w:rsid w:val="00554CBE"/>
    <w:rsid w:val="00554F8B"/>
    <w:rsid w:val="00557578"/>
    <w:rsid w:val="00557992"/>
    <w:rsid w:val="00557C31"/>
    <w:rsid w:val="005608A8"/>
    <w:rsid w:val="00560E2C"/>
    <w:rsid w:val="00562CAE"/>
    <w:rsid w:val="00562EA0"/>
    <w:rsid w:val="00563C9E"/>
    <w:rsid w:val="0056578A"/>
    <w:rsid w:val="0056595B"/>
    <w:rsid w:val="00565CBD"/>
    <w:rsid w:val="00567DEC"/>
    <w:rsid w:val="00570EE4"/>
    <w:rsid w:val="00571804"/>
    <w:rsid w:val="00571B26"/>
    <w:rsid w:val="00571C0D"/>
    <w:rsid w:val="00572664"/>
    <w:rsid w:val="00572C4C"/>
    <w:rsid w:val="005735AE"/>
    <w:rsid w:val="00575C63"/>
    <w:rsid w:val="0057605E"/>
    <w:rsid w:val="00576737"/>
    <w:rsid w:val="00576E09"/>
    <w:rsid w:val="00577261"/>
    <w:rsid w:val="00581409"/>
    <w:rsid w:val="00581DB2"/>
    <w:rsid w:val="0058276C"/>
    <w:rsid w:val="00582A80"/>
    <w:rsid w:val="0058333F"/>
    <w:rsid w:val="00583C79"/>
    <w:rsid w:val="00584D10"/>
    <w:rsid w:val="00585ED0"/>
    <w:rsid w:val="00587B0B"/>
    <w:rsid w:val="00587D73"/>
    <w:rsid w:val="00591F4D"/>
    <w:rsid w:val="0059231F"/>
    <w:rsid w:val="00594747"/>
    <w:rsid w:val="005947F1"/>
    <w:rsid w:val="00594844"/>
    <w:rsid w:val="005949D6"/>
    <w:rsid w:val="00594C43"/>
    <w:rsid w:val="00595A31"/>
    <w:rsid w:val="005961B6"/>
    <w:rsid w:val="00596966"/>
    <w:rsid w:val="005A127E"/>
    <w:rsid w:val="005A1E81"/>
    <w:rsid w:val="005A347C"/>
    <w:rsid w:val="005A48D8"/>
    <w:rsid w:val="005A51A7"/>
    <w:rsid w:val="005A610A"/>
    <w:rsid w:val="005A646E"/>
    <w:rsid w:val="005A6722"/>
    <w:rsid w:val="005A6F41"/>
    <w:rsid w:val="005A7AE7"/>
    <w:rsid w:val="005B1644"/>
    <w:rsid w:val="005B248F"/>
    <w:rsid w:val="005B2575"/>
    <w:rsid w:val="005B26E5"/>
    <w:rsid w:val="005B2DE5"/>
    <w:rsid w:val="005B2E33"/>
    <w:rsid w:val="005B358A"/>
    <w:rsid w:val="005B4406"/>
    <w:rsid w:val="005B48BA"/>
    <w:rsid w:val="005B5085"/>
    <w:rsid w:val="005B561A"/>
    <w:rsid w:val="005B5E32"/>
    <w:rsid w:val="005B6552"/>
    <w:rsid w:val="005B79A6"/>
    <w:rsid w:val="005B7EBF"/>
    <w:rsid w:val="005B7F9D"/>
    <w:rsid w:val="005C1916"/>
    <w:rsid w:val="005C1BF2"/>
    <w:rsid w:val="005C30AE"/>
    <w:rsid w:val="005C39F5"/>
    <w:rsid w:val="005C471C"/>
    <w:rsid w:val="005C4C54"/>
    <w:rsid w:val="005C53EC"/>
    <w:rsid w:val="005C5489"/>
    <w:rsid w:val="005C5F72"/>
    <w:rsid w:val="005C67D6"/>
    <w:rsid w:val="005C6EFA"/>
    <w:rsid w:val="005C71EE"/>
    <w:rsid w:val="005C7CAB"/>
    <w:rsid w:val="005D15B8"/>
    <w:rsid w:val="005D2035"/>
    <w:rsid w:val="005D311E"/>
    <w:rsid w:val="005D4243"/>
    <w:rsid w:val="005D4DEF"/>
    <w:rsid w:val="005D5858"/>
    <w:rsid w:val="005D5C6F"/>
    <w:rsid w:val="005D6017"/>
    <w:rsid w:val="005D6B4C"/>
    <w:rsid w:val="005D6B8F"/>
    <w:rsid w:val="005D6FCA"/>
    <w:rsid w:val="005D7810"/>
    <w:rsid w:val="005E0400"/>
    <w:rsid w:val="005E0C9B"/>
    <w:rsid w:val="005E150A"/>
    <w:rsid w:val="005E1A9A"/>
    <w:rsid w:val="005E1DC6"/>
    <w:rsid w:val="005E4060"/>
    <w:rsid w:val="005E5196"/>
    <w:rsid w:val="005E5584"/>
    <w:rsid w:val="005E638A"/>
    <w:rsid w:val="005E734F"/>
    <w:rsid w:val="005E7DD5"/>
    <w:rsid w:val="005F144B"/>
    <w:rsid w:val="005F1796"/>
    <w:rsid w:val="005F1D28"/>
    <w:rsid w:val="005F3EB3"/>
    <w:rsid w:val="005F4304"/>
    <w:rsid w:val="005F59BE"/>
    <w:rsid w:val="005F66F2"/>
    <w:rsid w:val="005F6793"/>
    <w:rsid w:val="005F7873"/>
    <w:rsid w:val="005F7EE8"/>
    <w:rsid w:val="006005FF"/>
    <w:rsid w:val="00600D2B"/>
    <w:rsid w:val="006013C9"/>
    <w:rsid w:val="006015D2"/>
    <w:rsid w:val="00602507"/>
    <w:rsid w:val="00603784"/>
    <w:rsid w:val="00604466"/>
    <w:rsid w:val="0060451E"/>
    <w:rsid w:val="006046BA"/>
    <w:rsid w:val="006050C2"/>
    <w:rsid w:val="006075EA"/>
    <w:rsid w:val="006078D0"/>
    <w:rsid w:val="00607CFE"/>
    <w:rsid w:val="006111D5"/>
    <w:rsid w:val="006111F5"/>
    <w:rsid w:val="0061147E"/>
    <w:rsid w:val="006140CB"/>
    <w:rsid w:val="00614A0D"/>
    <w:rsid w:val="006152D9"/>
    <w:rsid w:val="006160FF"/>
    <w:rsid w:val="00617649"/>
    <w:rsid w:val="006207A7"/>
    <w:rsid w:val="0062151D"/>
    <w:rsid w:val="00621D02"/>
    <w:rsid w:val="00622538"/>
    <w:rsid w:val="00623E11"/>
    <w:rsid w:val="00624695"/>
    <w:rsid w:val="00625B95"/>
    <w:rsid w:val="00626AEF"/>
    <w:rsid w:val="006270AD"/>
    <w:rsid w:val="0062722B"/>
    <w:rsid w:val="0063039E"/>
    <w:rsid w:val="00630401"/>
    <w:rsid w:val="00631C9B"/>
    <w:rsid w:val="00632A44"/>
    <w:rsid w:val="006366CE"/>
    <w:rsid w:val="00636944"/>
    <w:rsid w:val="006406D3"/>
    <w:rsid w:val="00640FDA"/>
    <w:rsid w:val="006411DE"/>
    <w:rsid w:val="00642583"/>
    <w:rsid w:val="006437D3"/>
    <w:rsid w:val="006448C5"/>
    <w:rsid w:val="00644F8D"/>
    <w:rsid w:val="006459CB"/>
    <w:rsid w:val="00645FE5"/>
    <w:rsid w:val="0064669D"/>
    <w:rsid w:val="006500E9"/>
    <w:rsid w:val="006503DD"/>
    <w:rsid w:val="00650444"/>
    <w:rsid w:val="0065083A"/>
    <w:rsid w:val="00652151"/>
    <w:rsid w:val="00652CA3"/>
    <w:rsid w:val="00652E4D"/>
    <w:rsid w:val="00653B9B"/>
    <w:rsid w:val="00653C85"/>
    <w:rsid w:val="00653FF3"/>
    <w:rsid w:val="006555BD"/>
    <w:rsid w:val="00657D30"/>
    <w:rsid w:val="006603CC"/>
    <w:rsid w:val="00661BFE"/>
    <w:rsid w:val="00663778"/>
    <w:rsid w:val="0066455A"/>
    <w:rsid w:val="00665AF5"/>
    <w:rsid w:val="00665DB0"/>
    <w:rsid w:val="00665F72"/>
    <w:rsid w:val="00666099"/>
    <w:rsid w:val="00666691"/>
    <w:rsid w:val="006675FB"/>
    <w:rsid w:val="006676E2"/>
    <w:rsid w:val="00667C41"/>
    <w:rsid w:val="00671E7C"/>
    <w:rsid w:val="0067306E"/>
    <w:rsid w:val="006732B8"/>
    <w:rsid w:val="006738C0"/>
    <w:rsid w:val="00673993"/>
    <w:rsid w:val="00676A69"/>
    <w:rsid w:val="00677C25"/>
    <w:rsid w:val="00680245"/>
    <w:rsid w:val="00682118"/>
    <w:rsid w:val="00682B8C"/>
    <w:rsid w:val="00682FFA"/>
    <w:rsid w:val="00684602"/>
    <w:rsid w:val="00684894"/>
    <w:rsid w:val="00684C09"/>
    <w:rsid w:val="00685540"/>
    <w:rsid w:val="00685D8E"/>
    <w:rsid w:val="00685EB4"/>
    <w:rsid w:val="00686A27"/>
    <w:rsid w:val="00687434"/>
    <w:rsid w:val="0068745F"/>
    <w:rsid w:val="0069066E"/>
    <w:rsid w:val="0069093F"/>
    <w:rsid w:val="00691D7F"/>
    <w:rsid w:val="00691E52"/>
    <w:rsid w:val="0069321D"/>
    <w:rsid w:val="006947AE"/>
    <w:rsid w:val="006956D1"/>
    <w:rsid w:val="006958B3"/>
    <w:rsid w:val="0069633C"/>
    <w:rsid w:val="006974ED"/>
    <w:rsid w:val="00697C9F"/>
    <w:rsid w:val="006A07EF"/>
    <w:rsid w:val="006A1F3B"/>
    <w:rsid w:val="006A35E4"/>
    <w:rsid w:val="006A4C05"/>
    <w:rsid w:val="006A4CDD"/>
    <w:rsid w:val="006A5C5B"/>
    <w:rsid w:val="006A5F3B"/>
    <w:rsid w:val="006A6A3D"/>
    <w:rsid w:val="006B0249"/>
    <w:rsid w:val="006B0613"/>
    <w:rsid w:val="006B1381"/>
    <w:rsid w:val="006B1C07"/>
    <w:rsid w:val="006B2A2A"/>
    <w:rsid w:val="006B360A"/>
    <w:rsid w:val="006B5540"/>
    <w:rsid w:val="006B60FC"/>
    <w:rsid w:val="006B718B"/>
    <w:rsid w:val="006B71A1"/>
    <w:rsid w:val="006C01C5"/>
    <w:rsid w:val="006C036B"/>
    <w:rsid w:val="006C05AB"/>
    <w:rsid w:val="006C064F"/>
    <w:rsid w:val="006C1092"/>
    <w:rsid w:val="006C16B3"/>
    <w:rsid w:val="006C2B84"/>
    <w:rsid w:val="006C326E"/>
    <w:rsid w:val="006C3DFC"/>
    <w:rsid w:val="006C42A5"/>
    <w:rsid w:val="006C474B"/>
    <w:rsid w:val="006C4A93"/>
    <w:rsid w:val="006C4C70"/>
    <w:rsid w:val="006C63FB"/>
    <w:rsid w:val="006C6A6A"/>
    <w:rsid w:val="006C75D8"/>
    <w:rsid w:val="006C7CDC"/>
    <w:rsid w:val="006D0A87"/>
    <w:rsid w:val="006D119F"/>
    <w:rsid w:val="006D2F2C"/>
    <w:rsid w:val="006D3DCF"/>
    <w:rsid w:val="006D4503"/>
    <w:rsid w:val="006D455E"/>
    <w:rsid w:val="006D526C"/>
    <w:rsid w:val="006D5D28"/>
    <w:rsid w:val="006E1063"/>
    <w:rsid w:val="006E1D9B"/>
    <w:rsid w:val="006E210A"/>
    <w:rsid w:val="006E260B"/>
    <w:rsid w:val="006E38E3"/>
    <w:rsid w:val="006E3BDB"/>
    <w:rsid w:val="006E3F37"/>
    <w:rsid w:val="006E49B1"/>
    <w:rsid w:val="006E66D8"/>
    <w:rsid w:val="006E6E9A"/>
    <w:rsid w:val="006E741A"/>
    <w:rsid w:val="006F142B"/>
    <w:rsid w:val="006F1ABE"/>
    <w:rsid w:val="006F3B4C"/>
    <w:rsid w:val="006F5BC7"/>
    <w:rsid w:val="006F655C"/>
    <w:rsid w:val="006F7F38"/>
    <w:rsid w:val="007007FD"/>
    <w:rsid w:val="00702BE5"/>
    <w:rsid w:val="00703761"/>
    <w:rsid w:val="00706E7F"/>
    <w:rsid w:val="00710391"/>
    <w:rsid w:val="00711305"/>
    <w:rsid w:val="00711670"/>
    <w:rsid w:val="00711D3D"/>
    <w:rsid w:val="0071231E"/>
    <w:rsid w:val="00713BE1"/>
    <w:rsid w:val="0071473C"/>
    <w:rsid w:val="007155B8"/>
    <w:rsid w:val="0071561E"/>
    <w:rsid w:val="00715AD2"/>
    <w:rsid w:val="00715FBA"/>
    <w:rsid w:val="00717166"/>
    <w:rsid w:val="007177EE"/>
    <w:rsid w:val="00717AB8"/>
    <w:rsid w:val="00717B00"/>
    <w:rsid w:val="00717B0B"/>
    <w:rsid w:val="00721A8F"/>
    <w:rsid w:val="00722A3C"/>
    <w:rsid w:val="00722E90"/>
    <w:rsid w:val="00723501"/>
    <w:rsid w:val="0072356B"/>
    <w:rsid w:val="00723882"/>
    <w:rsid w:val="00724A58"/>
    <w:rsid w:val="00724A62"/>
    <w:rsid w:val="00724BD8"/>
    <w:rsid w:val="00725CB5"/>
    <w:rsid w:val="007260E8"/>
    <w:rsid w:val="0072662A"/>
    <w:rsid w:val="00726823"/>
    <w:rsid w:val="00726BB0"/>
    <w:rsid w:val="00727FC4"/>
    <w:rsid w:val="007308EF"/>
    <w:rsid w:val="0073090D"/>
    <w:rsid w:val="00730F60"/>
    <w:rsid w:val="00731C1D"/>
    <w:rsid w:val="00732222"/>
    <w:rsid w:val="00732563"/>
    <w:rsid w:val="00732B03"/>
    <w:rsid w:val="00734DBF"/>
    <w:rsid w:val="00736903"/>
    <w:rsid w:val="007373E7"/>
    <w:rsid w:val="0074030D"/>
    <w:rsid w:val="00741BE0"/>
    <w:rsid w:val="007424F5"/>
    <w:rsid w:val="00742BBB"/>
    <w:rsid w:val="00742BD7"/>
    <w:rsid w:val="00743DEB"/>
    <w:rsid w:val="0074442C"/>
    <w:rsid w:val="00745DD3"/>
    <w:rsid w:val="00747A6C"/>
    <w:rsid w:val="007510A1"/>
    <w:rsid w:val="00753651"/>
    <w:rsid w:val="00753C77"/>
    <w:rsid w:val="00754ABA"/>
    <w:rsid w:val="00755083"/>
    <w:rsid w:val="00756838"/>
    <w:rsid w:val="00756B2D"/>
    <w:rsid w:val="00756EA8"/>
    <w:rsid w:val="00760609"/>
    <w:rsid w:val="00763A17"/>
    <w:rsid w:val="00763A9F"/>
    <w:rsid w:val="00764422"/>
    <w:rsid w:val="00764E54"/>
    <w:rsid w:val="007651D6"/>
    <w:rsid w:val="007661E0"/>
    <w:rsid w:val="00766AC1"/>
    <w:rsid w:val="007672B6"/>
    <w:rsid w:val="007673F2"/>
    <w:rsid w:val="00767E41"/>
    <w:rsid w:val="00770C37"/>
    <w:rsid w:val="00771299"/>
    <w:rsid w:val="007723C0"/>
    <w:rsid w:val="00772994"/>
    <w:rsid w:val="00773F3B"/>
    <w:rsid w:val="00774C1C"/>
    <w:rsid w:val="00774E93"/>
    <w:rsid w:val="00775C19"/>
    <w:rsid w:val="00776121"/>
    <w:rsid w:val="007766AC"/>
    <w:rsid w:val="00776845"/>
    <w:rsid w:val="0077705C"/>
    <w:rsid w:val="0077780D"/>
    <w:rsid w:val="00777A2F"/>
    <w:rsid w:val="00780455"/>
    <w:rsid w:val="00780E53"/>
    <w:rsid w:val="007810B5"/>
    <w:rsid w:val="00782798"/>
    <w:rsid w:val="00782DDE"/>
    <w:rsid w:val="00783317"/>
    <w:rsid w:val="0078406E"/>
    <w:rsid w:val="007847DF"/>
    <w:rsid w:val="007862D1"/>
    <w:rsid w:val="00786F5D"/>
    <w:rsid w:val="00787B6E"/>
    <w:rsid w:val="00787CFD"/>
    <w:rsid w:val="00787F9C"/>
    <w:rsid w:val="00791B94"/>
    <w:rsid w:val="0079253D"/>
    <w:rsid w:val="007933DD"/>
    <w:rsid w:val="0079493A"/>
    <w:rsid w:val="0079584D"/>
    <w:rsid w:val="00796654"/>
    <w:rsid w:val="00797375"/>
    <w:rsid w:val="007A04C8"/>
    <w:rsid w:val="007A1500"/>
    <w:rsid w:val="007A1CBB"/>
    <w:rsid w:val="007A22C6"/>
    <w:rsid w:val="007A3489"/>
    <w:rsid w:val="007A3973"/>
    <w:rsid w:val="007A3F2C"/>
    <w:rsid w:val="007A4597"/>
    <w:rsid w:val="007A5FC5"/>
    <w:rsid w:val="007A62A6"/>
    <w:rsid w:val="007A7214"/>
    <w:rsid w:val="007A75E1"/>
    <w:rsid w:val="007B1366"/>
    <w:rsid w:val="007B1F3D"/>
    <w:rsid w:val="007B2A3A"/>
    <w:rsid w:val="007B33C0"/>
    <w:rsid w:val="007B448B"/>
    <w:rsid w:val="007B4F54"/>
    <w:rsid w:val="007B5701"/>
    <w:rsid w:val="007B62B5"/>
    <w:rsid w:val="007B6358"/>
    <w:rsid w:val="007B66BF"/>
    <w:rsid w:val="007B74E0"/>
    <w:rsid w:val="007B7E18"/>
    <w:rsid w:val="007C05FF"/>
    <w:rsid w:val="007C102F"/>
    <w:rsid w:val="007C241E"/>
    <w:rsid w:val="007C30AA"/>
    <w:rsid w:val="007C388B"/>
    <w:rsid w:val="007C4D28"/>
    <w:rsid w:val="007C5614"/>
    <w:rsid w:val="007C5767"/>
    <w:rsid w:val="007C5AB3"/>
    <w:rsid w:val="007C5C21"/>
    <w:rsid w:val="007C7068"/>
    <w:rsid w:val="007C7AC1"/>
    <w:rsid w:val="007D0234"/>
    <w:rsid w:val="007D1E5F"/>
    <w:rsid w:val="007D28D2"/>
    <w:rsid w:val="007D316E"/>
    <w:rsid w:val="007D5E8B"/>
    <w:rsid w:val="007D63AC"/>
    <w:rsid w:val="007D6408"/>
    <w:rsid w:val="007D6E44"/>
    <w:rsid w:val="007D7337"/>
    <w:rsid w:val="007D79B5"/>
    <w:rsid w:val="007D7D13"/>
    <w:rsid w:val="007E255C"/>
    <w:rsid w:val="007E2BC8"/>
    <w:rsid w:val="007E2CA0"/>
    <w:rsid w:val="007E4D33"/>
    <w:rsid w:val="007E4E89"/>
    <w:rsid w:val="007E5460"/>
    <w:rsid w:val="007E5694"/>
    <w:rsid w:val="007E57CB"/>
    <w:rsid w:val="007E62A7"/>
    <w:rsid w:val="007E68DB"/>
    <w:rsid w:val="007E77CE"/>
    <w:rsid w:val="007E78D0"/>
    <w:rsid w:val="007E79EA"/>
    <w:rsid w:val="007E7A1E"/>
    <w:rsid w:val="007F1748"/>
    <w:rsid w:val="007F1874"/>
    <w:rsid w:val="007F2772"/>
    <w:rsid w:val="007F2B0E"/>
    <w:rsid w:val="007F340A"/>
    <w:rsid w:val="007F40DA"/>
    <w:rsid w:val="007F43B0"/>
    <w:rsid w:val="007F49F9"/>
    <w:rsid w:val="007F558A"/>
    <w:rsid w:val="007F5969"/>
    <w:rsid w:val="007F5E1D"/>
    <w:rsid w:val="007F5EBD"/>
    <w:rsid w:val="007F6E7D"/>
    <w:rsid w:val="00800BDD"/>
    <w:rsid w:val="00801A11"/>
    <w:rsid w:val="00801EB6"/>
    <w:rsid w:val="0080225E"/>
    <w:rsid w:val="00802D30"/>
    <w:rsid w:val="00803058"/>
    <w:rsid w:val="00803D96"/>
    <w:rsid w:val="00805808"/>
    <w:rsid w:val="008059A1"/>
    <w:rsid w:val="008059FF"/>
    <w:rsid w:val="00806ADC"/>
    <w:rsid w:val="00807779"/>
    <w:rsid w:val="00807E91"/>
    <w:rsid w:val="008100BA"/>
    <w:rsid w:val="008102FC"/>
    <w:rsid w:val="00812756"/>
    <w:rsid w:val="00812D61"/>
    <w:rsid w:val="00812E88"/>
    <w:rsid w:val="00812F5E"/>
    <w:rsid w:val="0081309E"/>
    <w:rsid w:val="008132C7"/>
    <w:rsid w:val="00813B26"/>
    <w:rsid w:val="00814147"/>
    <w:rsid w:val="008141D7"/>
    <w:rsid w:val="00814381"/>
    <w:rsid w:val="00814E44"/>
    <w:rsid w:val="008152E5"/>
    <w:rsid w:val="008164B7"/>
    <w:rsid w:val="008173FC"/>
    <w:rsid w:val="008179FB"/>
    <w:rsid w:val="00821778"/>
    <w:rsid w:val="00821DB6"/>
    <w:rsid w:val="00822896"/>
    <w:rsid w:val="00822D6B"/>
    <w:rsid w:val="00822F94"/>
    <w:rsid w:val="0082468E"/>
    <w:rsid w:val="00824CA9"/>
    <w:rsid w:val="008250EF"/>
    <w:rsid w:val="0082754B"/>
    <w:rsid w:val="00830A17"/>
    <w:rsid w:val="00831025"/>
    <w:rsid w:val="00831B0F"/>
    <w:rsid w:val="00831C54"/>
    <w:rsid w:val="00832061"/>
    <w:rsid w:val="00832EC2"/>
    <w:rsid w:val="008339E9"/>
    <w:rsid w:val="0083412B"/>
    <w:rsid w:val="00834FB4"/>
    <w:rsid w:val="008351F7"/>
    <w:rsid w:val="008373DF"/>
    <w:rsid w:val="008404B4"/>
    <w:rsid w:val="00840833"/>
    <w:rsid w:val="008408FC"/>
    <w:rsid w:val="00840F52"/>
    <w:rsid w:val="008414EF"/>
    <w:rsid w:val="008417CB"/>
    <w:rsid w:val="008418A4"/>
    <w:rsid w:val="00842D23"/>
    <w:rsid w:val="00843791"/>
    <w:rsid w:val="00844EE6"/>
    <w:rsid w:val="00845C03"/>
    <w:rsid w:val="00846D99"/>
    <w:rsid w:val="00850419"/>
    <w:rsid w:val="00850E15"/>
    <w:rsid w:val="008517E7"/>
    <w:rsid w:val="00851A0E"/>
    <w:rsid w:val="00853805"/>
    <w:rsid w:val="0085419E"/>
    <w:rsid w:val="00854894"/>
    <w:rsid w:val="00854B6A"/>
    <w:rsid w:val="00855097"/>
    <w:rsid w:val="00855B0C"/>
    <w:rsid w:val="00856B29"/>
    <w:rsid w:val="008572B4"/>
    <w:rsid w:val="00861291"/>
    <w:rsid w:val="008613F9"/>
    <w:rsid w:val="0086176D"/>
    <w:rsid w:val="008619DD"/>
    <w:rsid w:val="00862117"/>
    <w:rsid w:val="00863977"/>
    <w:rsid w:val="00863C55"/>
    <w:rsid w:val="00864D80"/>
    <w:rsid w:val="008675D2"/>
    <w:rsid w:val="00867872"/>
    <w:rsid w:val="00867A18"/>
    <w:rsid w:val="00867A9F"/>
    <w:rsid w:val="00870508"/>
    <w:rsid w:val="00870F0A"/>
    <w:rsid w:val="008720AF"/>
    <w:rsid w:val="0087348C"/>
    <w:rsid w:val="008734C9"/>
    <w:rsid w:val="00873A67"/>
    <w:rsid w:val="00873C34"/>
    <w:rsid w:val="0087450B"/>
    <w:rsid w:val="00882B9B"/>
    <w:rsid w:val="008854C8"/>
    <w:rsid w:val="00886AD2"/>
    <w:rsid w:val="0089093B"/>
    <w:rsid w:val="00891E7D"/>
    <w:rsid w:val="008924D4"/>
    <w:rsid w:val="00892A66"/>
    <w:rsid w:val="00893092"/>
    <w:rsid w:val="00893ACB"/>
    <w:rsid w:val="008940B1"/>
    <w:rsid w:val="00894324"/>
    <w:rsid w:val="00895FC9"/>
    <w:rsid w:val="00897093"/>
    <w:rsid w:val="008974C5"/>
    <w:rsid w:val="008978CB"/>
    <w:rsid w:val="008A0473"/>
    <w:rsid w:val="008A05F7"/>
    <w:rsid w:val="008A14D5"/>
    <w:rsid w:val="008A2229"/>
    <w:rsid w:val="008A295B"/>
    <w:rsid w:val="008A318F"/>
    <w:rsid w:val="008A3332"/>
    <w:rsid w:val="008A37D9"/>
    <w:rsid w:val="008A50FB"/>
    <w:rsid w:val="008A5A7F"/>
    <w:rsid w:val="008A7454"/>
    <w:rsid w:val="008A7518"/>
    <w:rsid w:val="008A765A"/>
    <w:rsid w:val="008B0502"/>
    <w:rsid w:val="008B052F"/>
    <w:rsid w:val="008B0603"/>
    <w:rsid w:val="008B06BC"/>
    <w:rsid w:val="008B1EE4"/>
    <w:rsid w:val="008B2473"/>
    <w:rsid w:val="008B3AD2"/>
    <w:rsid w:val="008B3C51"/>
    <w:rsid w:val="008B4084"/>
    <w:rsid w:val="008B4959"/>
    <w:rsid w:val="008B6695"/>
    <w:rsid w:val="008B701F"/>
    <w:rsid w:val="008B70C8"/>
    <w:rsid w:val="008B7908"/>
    <w:rsid w:val="008B7BA3"/>
    <w:rsid w:val="008C14EF"/>
    <w:rsid w:val="008C1BCC"/>
    <w:rsid w:val="008C1D09"/>
    <w:rsid w:val="008C233A"/>
    <w:rsid w:val="008C2B3F"/>
    <w:rsid w:val="008C2D62"/>
    <w:rsid w:val="008C4B8C"/>
    <w:rsid w:val="008C6274"/>
    <w:rsid w:val="008C66DB"/>
    <w:rsid w:val="008C6D0D"/>
    <w:rsid w:val="008C6EDB"/>
    <w:rsid w:val="008D1807"/>
    <w:rsid w:val="008D1FC4"/>
    <w:rsid w:val="008D35BC"/>
    <w:rsid w:val="008D38D5"/>
    <w:rsid w:val="008D3FCE"/>
    <w:rsid w:val="008D44A9"/>
    <w:rsid w:val="008D4D4D"/>
    <w:rsid w:val="008D70E7"/>
    <w:rsid w:val="008E0900"/>
    <w:rsid w:val="008E1402"/>
    <w:rsid w:val="008E1678"/>
    <w:rsid w:val="008E2723"/>
    <w:rsid w:val="008E2876"/>
    <w:rsid w:val="008E2D98"/>
    <w:rsid w:val="008E54F8"/>
    <w:rsid w:val="008E57C1"/>
    <w:rsid w:val="008E6082"/>
    <w:rsid w:val="008E73EC"/>
    <w:rsid w:val="008F21EC"/>
    <w:rsid w:val="008F2E4E"/>
    <w:rsid w:val="008F36FD"/>
    <w:rsid w:val="008F4ADB"/>
    <w:rsid w:val="008F4EA9"/>
    <w:rsid w:val="008F69AA"/>
    <w:rsid w:val="0090019D"/>
    <w:rsid w:val="00901086"/>
    <w:rsid w:val="00902D3C"/>
    <w:rsid w:val="00902F48"/>
    <w:rsid w:val="0090539F"/>
    <w:rsid w:val="00905A19"/>
    <w:rsid w:val="00905B9D"/>
    <w:rsid w:val="00905FD9"/>
    <w:rsid w:val="00906704"/>
    <w:rsid w:val="0090784D"/>
    <w:rsid w:val="00907DA0"/>
    <w:rsid w:val="00910325"/>
    <w:rsid w:val="00910459"/>
    <w:rsid w:val="00910919"/>
    <w:rsid w:val="00911374"/>
    <w:rsid w:val="00911A92"/>
    <w:rsid w:val="00911D1E"/>
    <w:rsid w:val="00912AF6"/>
    <w:rsid w:val="00912E02"/>
    <w:rsid w:val="009130DA"/>
    <w:rsid w:val="009143A6"/>
    <w:rsid w:val="00916472"/>
    <w:rsid w:val="00916A20"/>
    <w:rsid w:val="00916E60"/>
    <w:rsid w:val="009205C4"/>
    <w:rsid w:val="00920846"/>
    <w:rsid w:val="00920A21"/>
    <w:rsid w:val="009211C0"/>
    <w:rsid w:val="00921F41"/>
    <w:rsid w:val="009236B7"/>
    <w:rsid w:val="00923B7C"/>
    <w:rsid w:val="00923C4E"/>
    <w:rsid w:val="00924246"/>
    <w:rsid w:val="00924B39"/>
    <w:rsid w:val="0092548E"/>
    <w:rsid w:val="00930E86"/>
    <w:rsid w:val="00931195"/>
    <w:rsid w:val="0093165F"/>
    <w:rsid w:val="0093174B"/>
    <w:rsid w:val="009330BC"/>
    <w:rsid w:val="00933520"/>
    <w:rsid w:val="009336AC"/>
    <w:rsid w:val="00933710"/>
    <w:rsid w:val="00933760"/>
    <w:rsid w:val="00933CAF"/>
    <w:rsid w:val="00933F86"/>
    <w:rsid w:val="00933FE1"/>
    <w:rsid w:val="009345AA"/>
    <w:rsid w:val="00934C13"/>
    <w:rsid w:val="00934C25"/>
    <w:rsid w:val="009378CF"/>
    <w:rsid w:val="009400BD"/>
    <w:rsid w:val="00943025"/>
    <w:rsid w:val="00943B46"/>
    <w:rsid w:val="00944984"/>
    <w:rsid w:val="00944E43"/>
    <w:rsid w:val="009455C0"/>
    <w:rsid w:val="0094652D"/>
    <w:rsid w:val="00947651"/>
    <w:rsid w:val="00947E4F"/>
    <w:rsid w:val="00951447"/>
    <w:rsid w:val="00951E71"/>
    <w:rsid w:val="0095274C"/>
    <w:rsid w:val="0095431A"/>
    <w:rsid w:val="009548D0"/>
    <w:rsid w:val="009552F9"/>
    <w:rsid w:val="0095542F"/>
    <w:rsid w:val="0095650C"/>
    <w:rsid w:val="009577C4"/>
    <w:rsid w:val="00960476"/>
    <w:rsid w:val="009625F0"/>
    <w:rsid w:val="00964C7D"/>
    <w:rsid w:val="00965226"/>
    <w:rsid w:val="009660DC"/>
    <w:rsid w:val="00966431"/>
    <w:rsid w:val="00967D5F"/>
    <w:rsid w:val="00971563"/>
    <w:rsid w:val="00971A05"/>
    <w:rsid w:val="00971B47"/>
    <w:rsid w:val="0097276C"/>
    <w:rsid w:val="00974477"/>
    <w:rsid w:val="00974FB5"/>
    <w:rsid w:val="009752EA"/>
    <w:rsid w:val="00975E88"/>
    <w:rsid w:val="00975E9A"/>
    <w:rsid w:val="00976393"/>
    <w:rsid w:val="009771A6"/>
    <w:rsid w:val="00977639"/>
    <w:rsid w:val="0098014A"/>
    <w:rsid w:val="00980374"/>
    <w:rsid w:val="00982A78"/>
    <w:rsid w:val="00985126"/>
    <w:rsid w:val="00985C7A"/>
    <w:rsid w:val="00985D1A"/>
    <w:rsid w:val="009861E1"/>
    <w:rsid w:val="00987A17"/>
    <w:rsid w:val="00987E26"/>
    <w:rsid w:val="00987E27"/>
    <w:rsid w:val="00987FEB"/>
    <w:rsid w:val="00991340"/>
    <w:rsid w:val="009914F8"/>
    <w:rsid w:val="00991C04"/>
    <w:rsid w:val="00993C9F"/>
    <w:rsid w:val="009948A5"/>
    <w:rsid w:val="00994ED0"/>
    <w:rsid w:val="0099519C"/>
    <w:rsid w:val="00996A3F"/>
    <w:rsid w:val="00996D04"/>
    <w:rsid w:val="00996D90"/>
    <w:rsid w:val="00996DF9"/>
    <w:rsid w:val="009978DC"/>
    <w:rsid w:val="009A1B4D"/>
    <w:rsid w:val="009A1BA6"/>
    <w:rsid w:val="009A4233"/>
    <w:rsid w:val="009A629E"/>
    <w:rsid w:val="009A7FF6"/>
    <w:rsid w:val="009B0E36"/>
    <w:rsid w:val="009B1B6D"/>
    <w:rsid w:val="009B2392"/>
    <w:rsid w:val="009B285B"/>
    <w:rsid w:val="009B2D88"/>
    <w:rsid w:val="009B5069"/>
    <w:rsid w:val="009B64C7"/>
    <w:rsid w:val="009B748A"/>
    <w:rsid w:val="009B780E"/>
    <w:rsid w:val="009B78B1"/>
    <w:rsid w:val="009C04EE"/>
    <w:rsid w:val="009C2B12"/>
    <w:rsid w:val="009C3383"/>
    <w:rsid w:val="009C6886"/>
    <w:rsid w:val="009D1CB8"/>
    <w:rsid w:val="009D2069"/>
    <w:rsid w:val="009D2827"/>
    <w:rsid w:val="009D4A18"/>
    <w:rsid w:val="009D4CCF"/>
    <w:rsid w:val="009D5387"/>
    <w:rsid w:val="009D54FA"/>
    <w:rsid w:val="009D64E0"/>
    <w:rsid w:val="009D6D0E"/>
    <w:rsid w:val="009D7D5F"/>
    <w:rsid w:val="009D7EBC"/>
    <w:rsid w:val="009E1F28"/>
    <w:rsid w:val="009E33E3"/>
    <w:rsid w:val="009E4232"/>
    <w:rsid w:val="009E5005"/>
    <w:rsid w:val="009E53C4"/>
    <w:rsid w:val="009E7FBF"/>
    <w:rsid w:val="009F07B8"/>
    <w:rsid w:val="009F094D"/>
    <w:rsid w:val="009F0A55"/>
    <w:rsid w:val="009F0CD8"/>
    <w:rsid w:val="009F1A99"/>
    <w:rsid w:val="009F1C61"/>
    <w:rsid w:val="009F288D"/>
    <w:rsid w:val="009F30FE"/>
    <w:rsid w:val="009F3732"/>
    <w:rsid w:val="009F4CD6"/>
    <w:rsid w:val="009F59B8"/>
    <w:rsid w:val="009F60E9"/>
    <w:rsid w:val="009F6A07"/>
    <w:rsid w:val="009F6D66"/>
    <w:rsid w:val="00A00DC6"/>
    <w:rsid w:val="00A01051"/>
    <w:rsid w:val="00A01C03"/>
    <w:rsid w:val="00A024DD"/>
    <w:rsid w:val="00A0262C"/>
    <w:rsid w:val="00A02DC5"/>
    <w:rsid w:val="00A052E2"/>
    <w:rsid w:val="00A07161"/>
    <w:rsid w:val="00A07328"/>
    <w:rsid w:val="00A07A2B"/>
    <w:rsid w:val="00A10362"/>
    <w:rsid w:val="00A1068D"/>
    <w:rsid w:val="00A10C77"/>
    <w:rsid w:val="00A11404"/>
    <w:rsid w:val="00A1178F"/>
    <w:rsid w:val="00A13723"/>
    <w:rsid w:val="00A138FF"/>
    <w:rsid w:val="00A1502A"/>
    <w:rsid w:val="00A17468"/>
    <w:rsid w:val="00A17662"/>
    <w:rsid w:val="00A178A4"/>
    <w:rsid w:val="00A17DC7"/>
    <w:rsid w:val="00A202F1"/>
    <w:rsid w:val="00A20656"/>
    <w:rsid w:val="00A20AF3"/>
    <w:rsid w:val="00A2384D"/>
    <w:rsid w:val="00A2470C"/>
    <w:rsid w:val="00A258F8"/>
    <w:rsid w:val="00A25C7D"/>
    <w:rsid w:val="00A27CFE"/>
    <w:rsid w:val="00A302DD"/>
    <w:rsid w:val="00A30BB5"/>
    <w:rsid w:val="00A31BE6"/>
    <w:rsid w:val="00A31E3F"/>
    <w:rsid w:val="00A32071"/>
    <w:rsid w:val="00A321AC"/>
    <w:rsid w:val="00A32706"/>
    <w:rsid w:val="00A32A3C"/>
    <w:rsid w:val="00A32BEB"/>
    <w:rsid w:val="00A33A40"/>
    <w:rsid w:val="00A341F7"/>
    <w:rsid w:val="00A34BD7"/>
    <w:rsid w:val="00A34DC1"/>
    <w:rsid w:val="00A35503"/>
    <w:rsid w:val="00A3591C"/>
    <w:rsid w:val="00A36AB6"/>
    <w:rsid w:val="00A37E53"/>
    <w:rsid w:val="00A37F9E"/>
    <w:rsid w:val="00A40928"/>
    <w:rsid w:val="00A40E02"/>
    <w:rsid w:val="00A42311"/>
    <w:rsid w:val="00A42B01"/>
    <w:rsid w:val="00A42F4D"/>
    <w:rsid w:val="00A43B7B"/>
    <w:rsid w:val="00A43DD2"/>
    <w:rsid w:val="00A4487D"/>
    <w:rsid w:val="00A44DC3"/>
    <w:rsid w:val="00A455B3"/>
    <w:rsid w:val="00A4574A"/>
    <w:rsid w:val="00A50A1E"/>
    <w:rsid w:val="00A51788"/>
    <w:rsid w:val="00A52194"/>
    <w:rsid w:val="00A52780"/>
    <w:rsid w:val="00A52798"/>
    <w:rsid w:val="00A52D8C"/>
    <w:rsid w:val="00A52E5B"/>
    <w:rsid w:val="00A536EC"/>
    <w:rsid w:val="00A54051"/>
    <w:rsid w:val="00A54200"/>
    <w:rsid w:val="00A543D6"/>
    <w:rsid w:val="00A5458C"/>
    <w:rsid w:val="00A54B38"/>
    <w:rsid w:val="00A55E5A"/>
    <w:rsid w:val="00A55E72"/>
    <w:rsid w:val="00A55EA9"/>
    <w:rsid w:val="00A56516"/>
    <w:rsid w:val="00A60719"/>
    <w:rsid w:val="00A61330"/>
    <w:rsid w:val="00A62A20"/>
    <w:rsid w:val="00A62FDF"/>
    <w:rsid w:val="00A63A6F"/>
    <w:rsid w:val="00A7127C"/>
    <w:rsid w:val="00A71284"/>
    <w:rsid w:val="00A7293E"/>
    <w:rsid w:val="00A72D68"/>
    <w:rsid w:val="00A73B50"/>
    <w:rsid w:val="00A75E2F"/>
    <w:rsid w:val="00A774A6"/>
    <w:rsid w:val="00A814BE"/>
    <w:rsid w:val="00A81706"/>
    <w:rsid w:val="00A81763"/>
    <w:rsid w:val="00A81B36"/>
    <w:rsid w:val="00A82707"/>
    <w:rsid w:val="00A830E0"/>
    <w:rsid w:val="00A8477A"/>
    <w:rsid w:val="00A84A3E"/>
    <w:rsid w:val="00A85CDA"/>
    <w:rsid w:val="00A86885"/>
    <w:rsid w:val="00A86D4B"/>
    <w:rsid w:val="00A86F12"/>
    <w:rsid w:val="00A87865"/>
    <w:rsid w:val="00A87FAB"/>
    <w:rsid w:val="00A908C4"/>
    <w:rsid w:val="00A91E3A"/>
    <w:rsid w:val="00A92308"/>
    <w:rsid w:val="00A924B4"/>
    <w:rsid w:val="00A92E8B"/>
    <w:rsid w:val="00A9338F"/>
    <w:rsid w:val="00A93C49"/>
    <w:rsid w:val="00A94CEE"/>
    <w:rsid w:val="00A950F1"/>
    <w:rsid w:val="00A95B29"/>
    <w:rsid w:val="00A95B34"/>
    <w:rsid w:val="00A96761"/>
    <w:rsid w:val="00A97611"/>
    <w:rsid w:val="00A97DBB"/>
    <w:rsid w:val="00AA06F1"/>
    <w:rsid w:val="00AA1A1A"/>
    <w:rsid w:val="00AA2F41"/>
    <w:rsid w:val="00AA39AD"/>
    <w:rsid w:val="00AA4259"/>
    <w:rsid w:val="00AA4407"/>
    <w:rsid w:val="00AA52CA"/>
    <w:rsid w:val="00AA5527"/>
    <w:rsid w:val="00AA5922"/>
    <w:rsid w:val="00AA5D2D"/>
    <w:rsid w:val="00AA685F"/>
    <w:rsid w:val="00AA6E11"/>
    <w:rsid w:val="00AA724F"/>
    <w:rsid w:val="00AA7872"/>
    <w:rsid w:val="00AA7D4C"/>
    <w:rsid w:val="00AB089F"/>
    <w:rsid w:val="00AB3B15"/>
    <w:rsid w:val="00AB3DA3"/>
    <w:rsid w:val="00AB488C"/>
    <w:rsid w:val="00AB7501"/>
    <w:rsid w:val="00AC0B1F"/>
    <w:rsid w:val="00AC1CE5"/>
    <w:rsid w:val="00AC20F1"/>
    <w:rsid w:val="00AC3A9E"/>
    <w:rsid w:val="00AC3C21"/>
    <w:rsid w:val="00AC4508"/>
    <w:rsid w:val="00AC539F"/>
    <w:rsid w:val="00AC7102"/>
    <w:rsid w:val="00AD0320"/>
    <w:rsid w:val="00AD134E"/>
    <w:rsid w:val="00AD145F"/>
    <w:rsid w:val="00AD17C7"/>
    <w:rsid w:val="00AD19AB"/>
    <w:rsid w:val="00AD23DA"/>
    <w:rsid w:val="00AD2D96"/>
    <w:rsid w:val="00AD3887"/>
    <w:rsid w:val="00AD39B9"/>
    <w:rsid w:val="00AD3AA4"/>
    <w:rsid w:val="00AD5580"/>
    <w:rsid w:val="00AD6FDD"/>
    <w:rsid w:val="00AE0048"/>
    <w:rsid w:val="00AE07E4"/>
    <w:rsid w:val="00AE0C88"/>
    <w:rsid w:val="00AE1D3F"/>
    <w:rsid w:val="00AE25A2"/>
    <w:rsid w:val="00AE312B"/>
    <w:rsid w:val="00AE3DFD"/>
    <w:rsid w:val="00AE3EAE"/>
    <w:rsid w:val="00AE5307"/>
    <w:rsid w:val="00AE583E"/>
    <w:rsid w:val="00AE5B78"/>
    <w:rsid w:val="00AE5D15"/>
    <w:rsid w:val="00AE631D"/>
    <w:rsid w:val="00AE6406"/>
    <w:rsid w:val="00AE7911"/>
    <w:rsid w:val="00AF0949"/>
    <w:rsid w:val="00AF0ABF"/>
    <w:rsid w:val="00AF16EB"/>
    <w:rsid w:val="00AF1A19"/>
    <w:rsid w:val="00AF39B5"/>
    <w:rsid w:val="00AF3E04"/>
    <w:rsid w:val="00AF4826"/>
    <w:rsid w:val="00AF4ED0"/>
    <w:rsid w:val="00AF5D25"/>
    <w:rsid w:val="00AF7080"/>
    <w:rsid w:val="00AF7102"/>
    <w:rsid w:val="00B00572"/>
    <w:rsid w:val="00B00750"/>
    <w:rsid w:val="00B0135E"/>
    <w:rsid w:val="00B03156"/>
    <w:rsid w:val="00B045BF"/>
    <w:rsid w:val="00B04BB5"/>
    <w:rsid w:val="00B05473"/>
    <w:rsid w:val="00B05774"/>
    <w:rsid w:val="00B064E2"/>
    <w:rsid w:val="00B06F10"/>
    <w:rsid w:val="00B10AE5"/>
    <w:rsid w:val="00B10B79"/>
    <w:rsid w:val="00B114FC"/>
    <w:rsid w:val="00B1232B"/>
    <w:rsid w:val="00B133B0"/>
    <w:rsid w:val="00B13B16"/>
    <w:rsid w:val="00B14C9A"/>
    <w:rsid w:val="00B15116"/>
    <w:rsid w:val="00B159B0"/>
    <w:rsid w:val="00B15DE7"/>
    <w:rsid w:val="00B1701A"/>
    <w:rsid w:val="00B17E17"/>
    <w:rsid w:val="00B17EE5"/>
    <w:rsid w:val="00B2003D"/>
    <w:rsid w:val="00B2063E"/>
    <w:rsid w:val="00B21427"/>
    <w:rsid w:val="00B2222D"/>
    <w:rsid w:val="00B22CDB"/>
    <w:rsid w:val="00B23FEC"/>
    <w:rsid w:val="00B24046"/>
    <w:rsid w:val="00B251F8"/>
    <w:rsid w:val="00B25869"/>
    <w:rsid w:val="00B25981"/>
    <w:rsid w:val="00B267BC"/>
    <w:rsid w:val="00B27EC1"/>
    <w:rsid w:val="00B30852"/>
    <w:rsid w:val="00B311FF"/>
    <w:rsid w:val="00B32633"/>
    <w:rsid w:val="00B32A4D"/>
    <w:rsid w:val="00B32BE6"/>
    <w:rsid w:val="00B3481D"/>
    <w:rsid w:val="00B348C3"/>
    <w:rsid w:val="00B35FCE"/>
    <w:rsid w:val="00B36289"/>
    <w:rsid w:val="00B36D44"/>
    <w:rsid w:val="00B36D6E"/>
    <w:rsid w:val="00B41078"/>
    <w:rsid w:val="00B414E7"/>
    <w:rsid w:val="00B41842"/>
    <w:rsid w:val="00B41A1B"/>
    <w:rsid w:val="00B42E20"/>
    <w:rsid w:val="00B432FB"/>
    <w:rsid w:val="00B4499F"/>
    <w:rsid w:val="00B44DFC"/>
    <w:rsid w:val="00B45408"/>
    <w:rsid w:val="00B45BD7"/>
    <w:rsid w:val="00B45D9C"/>
    <w:rsid w:val="00B461D5"/>
    <w:rsid w:val="00B46E91"/>
    <w:rsid w:val="00B4798F"/>
    <w:rsid w:val="00B50CFF"/>
    <w:rsid w:val="00B50E21"/>
    <w:rsid w:val="00B526F2"/>
    <w:rsid w:val="00B5286D"/>
    <w:rsid w:val="00B5299D"/>
    <w:rsid w:val="00B52C70"/>
    <w:rsid w:val="00B52FE7"/>
    <w:rsid w:val="00B53478"/>
    <w:rsid w:val="00B53DC8"/>
    <w:rsid w:val="00B54E5C"/>
    <w:rsid w:val="00B55238"/>
    <w:rsid w:val="00B57103"/>
    <w:rsid w:val="00B573B3"/>
    <w:rsid w:val="00B61267"/>
    <w:rsid w:val="00B6129D"/>
    <w:rsid w:val="00B612D0"/>
    <w:rsid w:val="00B61992"/>
    <w:rsid w:val="00B64A7B"/>
    <w:rsid w:val="00B64B1B"/>
    <w:rsid w:val="00B66D79"/>
    <w:rsid w:val="00B66DFD"/>
    <w:rsid w:val="00B7034C"/>
    <w:rsid w:val="00B71621"/>
    <w:rsid w:val="00B719BF"/>
    <w:rsid w:val="00B7241F"/>
    <w:rsid w:val="00B73138"/>
    <w:rsid w:val="00B73813"/>
    <w:rsid w:val="00B73B92"/>
    <w:rsid w:val="00B73C0F"/>
    <w:rsid w:val="00B7489C"/>
    <w:rsid w:val="00B7596B"/>
    <w:rsid w:val="00B75BFF"/>
    <w:rsid w:val="00B76842"/>
    <w:rsid w:val="00B771B7"/>
    <w:rsid w:val="00B77349"/>
    <w:rsid w:val="00B80D2F"/>
    <w:rsid w:val="00B81035"/>
    <w:rsid w:val="00B811F7"/>
    <w:rsid w:val="00B82930"/>
    <w:rsid w:val="00B82A7C"/>
    <w:rsid w:val="00B82AE8"/>
    <w:rsid w:val="00B82BB0"/>
    <w:rsid w:val="00B830D7"/>
    <w:rsid w:val="00B83178"/>
    <w:rsid w:val="00B84F86"/>
    <w:rsid w:val="00B869C0"/>
    <w:rsid w:val="00B871F8"/>
    <w:rsid w:val="00B87290"/>
    <w:rsid w:val="00B8731C"/>
    <w:rsid w:val="00B90756"/>
    <w:rsid w:val="00B90FE8"/>
    <w:rsid w:val="00B9194A"/>
    <w:rsid w:val="00B9195A"/>
    <w:rsid w:val="00B91C5A"/>
    <w:rsid w:val="00B924A1"/>
    <w:rsid w:val="00B92695"/>
    <w:rsid w:val="00B926F3"/>
    <w:rsid w:val="00B93142"/>
    <w:rsid w:val="00B9368B"/>
    <w:rsid w:val="00B93860"/>
    <w:rsid w:val="00B94211"/>
    <w:rsid w:val="00B94F7C"/>
    <w:rsid w:val="00B95DE5"/>
    <w:rsid w:val="00B962A5"/>
    <w:rsid w:val="00BA45CC"/>
    <w:rsid w:val="00BA4F61"/>
    <w:rsid w:val="00BA5739"/>
    <w:rsid w:val="00BA586B"/>
    <w:rsid w:val="00BA611D"/>
    <w:rsid w:val="00BA7B91"/>
    <w:rsid w:val="00BB0914"/>
    <w:rsid w:val="00BB1CFD"/>
    <w:rsid w:val="00BB24FE"/>
    <w:rsid w:val="00BB2558"/>
    <w:rsid w:val="00BB2FCF"/>
    <w:rsid w:val="00BB3270"/>
    <w:rsid w:val="00BB4977"/>
    <w:rsid w:val="00BB67DB"/>
    <w:rsid w:val="00BB6B25"/>
    <w:rsid w:val="00BB6F3E"/>
    <w:rsid w:val="00BB6F78"/>
    <w:rsid w:val="00BC0A5F"/>
    <w:rsid w:val="00BC32F4"/>
    <w:rsid w:val="00BC340F"/>
    <w:rsid w:val="00BC3A34"/>
    <w:rsid w:val="00BC4E6B"/>
    <w:rsid w:val="00BC4E85"/>
    <w:rsid w:val="00BC6D2D"/>
    <w:rsid w:val="00BC7177"/>
    <w:rsid w:val="00BC7335"/>
    <w:rsid w:val="00BC763F"/>
    <w:rsid w:val="00BC7FF7"/>
    <w:rsid w:val="00BD13AD"/>
    <w:rsid w:val="00BD198F"/>
    <w:rsid w:val="00BD2A75"/>
    <w:rsid w:val="00BD2A92"/>
    <w:rsid w:val="00BD3F17"/>
    <w:rsid w:val="00BD4646"/>
    <w:rsid w:val="00BD4FAD"/>
    <w:rsid w:val="00BD632C"/>
    <w:rsid w:val="00BD6F05"/>
    <w:rsid w:val="00BD732C"/>
    <w:rsid w:val="00BD74F7"/>
    <w:rsid w:val="00BD7607"/>
    <w:rsid w:val="00BD7A25"/>
    <w:rsid w:val="00BE0359"/>
    <w:rsid w:val="00BE12DB"/>
    <w:rsid w:val="00BE1779"/>
    <w:rsid w:val="00BE1C27"/>
    <w:rsid w:val="00BE2A4E"/>
    <w:rsid w:val="00BE2FA9"/>
    <w:rsid w:val="00BE3320"/>
    <w:rsid w:val="00BE33E5"/>
    <w:rsid w:val="00BE3B56"/>
    <w:rsid w:val="00BE4414"/>
    <w:rsid w:val="00BE618E"/>
    <w:rsid w:val="00BE7D62"/>
    <w:rsid w:val="00BF033F"/>
    <w:rsid w:val="00BF0CE5"/>
    <w:rsid w:val="00BF2219"/>
    <w:rsid w:val="00BF267D"/>
    <w:rsid w:val="00BF2B9B"/>
    <w:rsid w:val="00BF33C2"/>
    <w:rsid w:val="00BF3BB7"/>
    <w:rsid w:val="00BF54D3"/>
    <w:rsid w:val="00BF6359"/>
    <w:rsid w:val="00BF745C"/>
    <w:rsid w:val="00BF7670"/>
    <w:rsid w:val="00BF7EAB"/>
    <w:rsid w:val="00C00A8C"/>
    <w:rsid w:val="00C03216"/>
    <w:rsid w:val="00C0427C"/>
    <w:rsid w:val="00C04929"/>
    <w:rsid w:val="00C04A55"/>
    <w:rsid w:val="00C05C61"/>
    <w:rsid w:val="00C065BF"/>
    <w:rsid w:val="00C0768A"/>
    <w:rsid w:val="00C07D42"/>
    <w:rsid w:val="00C07E41"/>
    <w:rsid w:val="00C1161A"/>
    <w:rsid w:val="00C116A1"/>
    <w:rsid w:val="00C12C83"/>
    <w:rsid w:val="00C12D0A"/>
    <w:rsid w:val="00C13C6C"/>
    <w:rsid w:val="00C13D9F"/>
    <w:rsid w:val="00C14233"/>
    <w:rsid w:val="00C152D1"/>
    <w:rsid w:val="00C160BC"/>
    <w:rsid w:val="00C16E3D"/>
    <w:rsid w:val="00C17337"/>
    <w:rsid w:val="00C201F8"/>
    <w:rsid w:val="00C20674"/>
    <w:rsid w:val="00C21F52"/>
    <w:rsid w:val="00C2255D"/>
    <w:rsid w:val="00C2257E"/>
    <w:rsid w:val="00C22D72"/>
    <w:rsid w:val="00C23548"/>
    <w:rsid w:val="00C23F35"/>
    <w:rsid w:val="00C24833"/>
    <w:rsid w:val="00C24F80"/>
    <w:rsid w:val="00C25E14"/>
    <w:rsid w:val="00C26208"/>
    <w:rsid w:val="00C266B9"/>
    <w:rsid w:val="00C26B3B"/>
    <w:rsid w:val="00C27440"/>
    <w:rsid w:val="00C30223"/>
    <w:rsid w:val="00C30558"/>
    <w:rsid w:val="00C309A2"/>
    <w:rsid w:val="00C32CF3"/>
    <w:rsid w:val="00C336AE"/>
    <w:rsid w:val="00C33847"/>
    <w:rsid w:val="00C33CC5"/>
    <w:rsid w:val="00C33D6B"/>
    <w:rsid w:val="00C34039"/>
    <w:rsid w:val="00C3424F"/>
    <w:rsid w:val="00C345D5"/>
    <w:rsid w:val="00C3505F"/>
    <w:rsid w:val="00C350DC"/>
    <w:rsid w:val="00C358AC"/>
    <w:rsid w:val="00C3640E"/>
    <w:rsid w:val="00C37956"/>
    <w:rsid w:val="00C411CD"/>
    <w:rsid w:val="00C41212"/>
    <w:rsid w:val="00C42287"/>
    <w:rsid w:val="00C42374"/>
    <w:rsid w:val="00C43705"/>
    <w:rsid w:val="00C44871"/>
    <w:rsid w:val="00C44A0F"/>
    <w:rsid w:val="00C44D71"/>
    <w:rsid w:val="00C45FF4"/>
    <w:rsid w:val="00C47EE1"/>
    <w:rsid w:val="00C47FAC"/>
    <w:rsid w:val="00C50710"/>
    <w:rsid w:val="00C511DD"/>
    <w:rsid w:val="00C53337"/>
    <w:rsid w:val="00C53FD6"/>
    <w:rsid w:val="00C54263"/>
    <w:rsid w:val="00C55303"/>
    <w:rsid w:val="00C554FB"/>
    <w:rsid w:val="00C564D5"/>
    <w:rsid w:val="00C56900"/>
    <w:rsid w:val="00C56C02"/>
    <w:rsid w:val="00C63410"/>
    <w:rsid w:val="00C6388F"/>
    <w:rsid w:val="00C63ADB"/>
    <w:rsid w:val="00C63E72"/>
    <w:rsid w:val="00C642D1"/>
    <w:rsid w:val="00C64376"/>
    <w:rsid w:val="00C65A9B"/>
    <w:rsid w:val="00C65DE5"/>
    <w:rsid w:val="00C66131"/>
    <w:rsid w:val="00C66CF6"/>
    <w:rsid w:val="00C72137"/>
    <w:rsid w:val="00C72165"/>
    <w:rsid w:val="00C73AD2"/>
    <w:rsid w:val="00C741C0"/>
    <w:rsid w:val="00C748A4"/>
    <w:rsid w:val="00C74E8E"/>
    <w:rsid w:val="00C7631C"/>
    <w:rsid w:val="00C77942"/>
    <w:rsid w:val="00C77A77"/>
    <w:rsid w:val="00C77CB3"/>
    <w:rsid w:val="00C80397"/>
    <w:rsid w:val="00C816D2"/>
    <w:rsid w:val="00C81ADD"/>
    <w:rsid w:val="00C81FDC"/>
    <w:rsid w:val="00C81FE9"/>
    <w:rsid w:val="00C82911"/>
    <w:rsid w:val="00C8327C"/>
    <w:rsid w:val="00C85052"/>
    <w:rsid w:val="00C86827"/>
    <w:rsid w:val="00C86FA8"/>
    <w:rsid w:val="00C874BC"/>
    <w:rsid w:val="00C8783A"/>
    <w:rsid w:val="00C900DA"/>
    <w:rsid w:val="00C9025F"/>
    <w:rsid w:val="00C907A5"/>
    <w:rsid w:val="00C90838"/>
    <w:rsid w:val="00C90953"/>
    <w:rsid w:val="00C90A90"/>
    <w:rsid w:val="00C9162E"/>
    <w:rsid w:val="00C91734"/>
    <w:rsid w:val="00C934FE"/>
    <w:rsid w:val="00C9392A"/>
    <w:rsid w:val="00C93EDE"/>
    <w:rsid w:val="00C94274"/>
    <w:rsid w:val="00C95551"/>
    <w:rsid w:val="00C9592C"/>
    <w:rsid w:val="00C9697C"/>
    <w:rsid w:val="00C96B0C"/>
    <w:rsid w:val="00C97771"/>
    <w:rsid w:val="00CA0035"/>
    <w:rsid w:val="00CA13C3"/>
    <w:rsid w:val="00CA192D"/>
    <w:rsid w:val="00CA31C5"/>
    <w:rsid w:val="00CA5957"/>
    <w:rsid w:val="00CB057E"/>
    <w:rsid w:val="00CB090F"/>
    <w:rsid w:val="00CB1108"/>
    <w:rsid w:val="00CB118F"/>
    <w:rsid w:val="00CB2B30"/>
    <w:rsid w:val="00CB2BA4"/>
    <w:rsid w:val="00CB490B"/>
    <w:rsid w:val="00CB571E"/>
    <w:rsid w:val="00CB5EF2"/>
    <w:rsid w:val="00CC0996"/>
    <w:rsid w:val="00CC0CC5"/>
    <w:rsid w:val="00CC0E42"/>
    <w:rsid w:val="00CC1689"/>
    <w:rsid w:val="00CC313B"/>
    <w:rsid w:val="00CC4A7C"/>
    <w:rsid w:val="00CC4CE9"/>
    <w:rsid w:val="00CC6296"/>
    <w:rsid w:val="00CC62B9"/>
    <w:rsid w:val="00CC6CBB"/>
    <w:rsid w:val="00CC7FEB"/>
    <w:rsid w:val="00CD02BE"/>
    <w:rsid w:val="00CD0F23"/>
    <w:rsid w:val="00CD2608"/>
    <w:rsid w:val="00CD4096"/>
    <w:rsid w:val="00CD4316"/>
    <w:rsid w:val="00CD44D4"/>
    <w:rsid w:val="00CD563E"/>
    <w:rsid w:val="00CD6831"/>
    <w:rsid w:val="00CD6FEC"/>
    <w:rsid w:val="00CD786A"/>
    <w:rsid w:val="00CD798F"/>
    <w:rsid w:val="00CE09BA"/>
    <w:rsid w:val="00CE1437"/>
    <w:rsid w:val="00CE16A3"/>
    <w:rsid w:val="00CE2903"/>
    <w:rsid w:val="00CE2971"/>
    <w:rsid w:val="00CE2B5B"/>
    <w:rsid w:val="00CE32D7"/>
    <w:rsid w:val="00CE3799"/>
    <w:rsid w:val="00CE4940"/>
    <w:rsid w:val="00CE539D"/>
    <w:rsid w:val="00CE5F6C"/>
    <w:rsid w:val="00CE6359"/>
    <w:rsid w:val="00CE6587"/>
    <w:rsid w:val="00CE661A"/>
    <w:rsid w:val="00CE6E2B"/>
    <w:rsid w:val="00CE7070"/>
    <w:rsid w:val="00CF0D89"/>
    <w:rsid w:val="00CF2AAE"/>
    <w:rsid w:val="00CF2AEB"/>
    <w:rsid w:val="00CF3A0F"/>
    <w:rsid w:val="00CF4C21"/>
    <w:rsid w:val="00CF50B7"/>
    <w:rsid w:val="00CF66C2"/>
    <w:rsid w:val="00CF75AA"/>
    <w:rsid w:val="00CF788D"/>
    <w:rsid w:val="00CF7913"/>
    <w:rsid w:val="00D019F3"/>
    <w:rsid w:val="00D01E11"/>
    <w:rsid w:val="00D02C6B"/>
    <w:rsid w:val="00D02DCA"/>
    <w:rsid w:val="00D02DE1"/>
    <w:rsid w:val="00D02FC4"/>
    <w:rsid w:val="00D03293"/>
    <w:rsid w:val="00D0452F"/>
    <w:rsid w:val="00D04B05"/>
    <w:rsid w:val="00D05047"/>
    <w:rsid w:val="00D05862"/>
    <w:rsid w:val="00D05AD5"/>
    <w:rsid w:val="00D05DB9"/>
    <w:rsid w:val="00D07287"/>
    <w:rsid w:val="00D07C93"/>
    <w:rsid w:val="00D112BE"/>
    <w:rsid w:val="00D11FC3"/>
    <w:rsid w:val="00D127E4"/>
    <w:rsid w:val="00D141B1"/>
    <w:rsid w:val="00D141D8"/>
    <w:rsid w:val="00D17F8E"/>
    <w:rsid w:val="00D22327"/>
    <w:rsid w:val="00D22975"/>
    <w:rsid w:val="00D238EA"/>
    <w:rsid w:val="00D24EE5"/>
    <w:rsid w:val="00D25ABD"/>
    <w:rsid w:val="00D25E70"/>
    <w:rsid w:val="00D270C7"/>
    <w:rsid w:val="00D271EF"/>
    <w:rsid w:val="00D303E3"/>
    <w:rsid w:val="00D30491"/>
    <w:rsid w:val="00D308F7"/>
    <w:rsid w:val="00D3186C"/>
    <w:rsid w:val="00D31E04"/>
    <w:rsid w:val="00D324D8"/>
    <w:rsid w:val="00D328BB"/>
    <w:rsid w:val="00D32D54"/>
    <w:rsid w:val="00D4002A"/>
    <w:rsid w:val="00D4191E"/>
    <w:rsid w:val="00D44550"/>
    <w:rsid w:val="00D45554"/>
    <w:rsid w:val="00D46533"/>
    <w:rsid w:val="00D46B4F"/>
    <w:rsid w:val="00D46DAF"/>
    <w:rsid w:val="00D50B33"/>
    <w:rsid w:val="00D50C0A"/>
    <w:rsid w:val="00D51760"/>
    <w:rsid w:val="00D532D5"/>
    <w:rsid w:val="00D53706"/>
    <w:rsid w:val="00D55316"/>
    <w:rsid w:val="00D57A14"/>
    <w:rsid w:val="00D57F27"/>
    <w:rsid w:val="00D60632"/>
    <w:rsid w:val="00D614DC"/>
    <w:rsid w:val="00D61CBE"/>
    <w:rsid w:val="00D61E37"/>
    <w:rsid w:val="00D631EE"/>
    <w:rsid w:val="00D65100"/>
    <w:rsid w:val="00D65A4F"/>
    <w:rsid w:val="00D664B0"/>
    <w:rsid w:val="00D7057D"/>
    <w:rsid w:val="00D705A8"/>
    <w:rsid w:val="00D7118C"/>
    <w:rsid w:val="00D7215F"/>
    <w:rsid w:val="00D72A57"/>
    <w:rsid w:val="00D72A91"/>
    <w:rsid w:val="00D73B02"/>
    <w:rsid w:val="00D73C56"/>
    <w:rsid w:val="00D7433C"/>
    <w:rsid w:val="00D75994"/>
    <w:rsid w:val="00D75B90"/>
    <w:rsid w:val="00D75FAD"/>
    <w:rsid w:val="00D76EE0"/>
    <w:rsid w:val="00D773A4"/>
    <w:rsid w:val="00D77DD0"/>
    <w:rsid w:val="00D80526"/>
    <w:rsid w:val="00D80A43"/>
    <w:rsid w:val="00D8166F"/>
    <w:rsid w:val="00D817E1"/>
    <w:rsid w:val="00D81B3B"/>
    <w:rsid w:val="00D86EEC"/>
    <w:rsid w:val="00D87AFB"/>
    <w:rsid w:val="00D9130D"/>
    <w:rsid w:val="00D93137"/>
    <w:rsid w:val="00D93DF2"/>
    <w:rsid w:val="00D9463F"/>
    <w:rsid w:val="00D969A5"/>
    <w:rsid w:val="00D969AF"/>
    <w:rsid w:val="00DA0413"/>
    <w:rsid w:val="00DA18EA"/>
    <w:rsid w:val="00DA2281"/>
    <w:rsid w:val="00DA2B2A"/>
    <w:rsid w:val="00DA2D14"/>
    <w:rsid w:val="00DA376C"/>
    <w:rsid w:val="00DA38BE"/>
    <w:rsid w:val="00DA3CEB"/>
    <w:rsid w:val="00DA4BEC"/>
    <w:rsid w:val="00DA5DF8"/>
    <w:rsid w:val="00DA66E1"/>
    <w:rsid w:val="00DA7527"/>
    <w:rsid w:val="00DB07B5"/>
    <w:rsid w:val="00DB085C"/>
    <w:rsid w:val="00DB17CD"/>
    <w:rsid w:val="00DB1F8B"/>
    <w:rsid w:val="00DB2206"/>
    <w:rsid w:val="00DB2A22"/>
    <w:rsid w:val="00DB3641"/>
    <w:rsid w:val="00DB392E"/>
    <w:rsid w:val="00DB5151"/>
    <w:rsid w:val="00DB54F5"/>
    <w:rsid w:val="00DB5625"/>
    <w:rsid w:val="00DB5C2F"/>
    <w:rsid w:val="00DB5F2B"/>
    <w:rsid w:val="00DB609C"/>
    <w:rsid w:val="00DB6AC8"/>
    <w:rsid w:val="00DB71EA"/>
    <w:rsid w:val="00DC0AB5"/>
    <w:rsid w:val="00DC0DF0"/>
    <w:rsid w:val="00DC1A9C"/>
    <w:rsid w:val="00DC20E7"/>
    <w:rsid w:val="00DC2595"/>
    <w:rsid w:val="00DC27EC"/>
    <w:rsid w:val="00DC2C80"/>
    <w:rsid w:val="00DC399A"/>
    <w:rsid w:val="00DC3BF1"/>
    <w:rsid w:val="00DC3EA8"/>
    <w:rsid w:val="00DC74DA"/>
    <w:rsid w:val="00DD00E9"/>
    <w:rsid w:val="00DD2161"/>
    <w:rsid w:val="00DD2693"/>
    <w:rsid w:val="00DD2E43"/>
    <w:rsid w:val="00DD37CF"/>
    <w:rsid w:val="00DD3FD3"/>
    <w:rsid w:val="00DD4348"/>
    <w:rsid w:val="00DD4DF9"/>
    <w:rsid w:val="00DD4EF5"/>
    <w:rsid w:val="00DD65CA"/>
    <w:rsid w:val="00DE07A8"/>
    <w:rsid w:val="00DE146D"/>
    <w:rsid w:val="00DE28F8"/>
    <w:rsid w:val="00DE35D7"/>
    <w:rsid w:val="00DE4A7E"/>
    <w:rsid w:val="00DE4C2D"/>
    <w:rsid w:val="00DE698C"/>
    <w:rsid w:val="00DE6B7F"/>
    <w:rsid w:val="00DF07F4"/>
    <w:rsid w:val="00DF11B1"/>
    <w:rsid w:val="00DF2123"/>
    <w:rsid w:val="00DF21E8"/>
    <w:rsid w:val="00DF4802"/>
    <w:rsid w:val="00DF4CF3"/>
    <w:rsid w:val="00DF4F5C"/>
    <w:rsid w:val="00DF5157"/>
    <w:rsid w:val="00DF5897"/>
    <w:rsid w:val="00DF5D11"/>
    <w:rsid w:val="00DF6833"/>
    <w:rsid w:val="00DF7414"/>
    <w:rsid w:val="00E0089A"/>
    <w:rsid w:val="00E00A82"/>
    <w:rsid w:val="00E01444"/>
    <w:rsid w:val="00E021FE"/>
    <w:rsid w:val="00E02250"/>
    <w:rsid w:val="00E025FC"/>
    <w:rsid w:val="00E02D72"/>
    <w:rsid w:val="00E03132"/>
    <w:rsid w:val="00E03695"/>
    <w:rsid w:val="00E037AE"/>
    <w:rsid w:val="00E0480A"/>
    <w:rsid w:val="00E07DC0"/>
    <w:rsid w:val="00E12564"/>
    <w:rsid w:val="00E139C3"/>
    <w:rsid w:val="00E15140"/>
    <w:rsid w:val="00E1568F"/>
    <w:rsid w:val="00E15B44"/>
    <w:rsid w:val="00E16B2D"/>
    <w:rsid w:val="00E16D15"/>
    <w:rsid w:val="00E17125"/>
    <w:rsid w:val="00E17CCE"/>
    <w:rsid w:val="00E20D67"/>
    <w:rsid w:val="00E218CF"/>
    <w:rsid w:val="00E21B35"/>
    <w:rsid w:val="00E227F4"/>
    <w:rsid w:val="00E23052"/>
    <w:rsid w:val="00E23124"/>
    <w:rsid w:val="00E23325"/>
    <w:rsid w:val="00E2362B"/>
    <w:rsid w:val="00E23DB3"/>
    <w:rsid w:val="00E24B5E"/>
    <w:rsid w:val="00E25907"/>
    <w:rsid w:val="00E25E2A"/>
    <w:rsid w:val="00E260AE"/>
    <w:rsid w:val="00E26B4F"/>
    <w:rsid w:val="00E26F3D"/>
    <w:rsid w:val="00E26F69"/>
    <w:rsid w:val="00E27081"/>
    <w:rsid w:val="00E277D6"/>
    <w:rsid w:val="00E30058"/>
    <w:rsid w:val="00E3121F"/>
    <w:rsid w:val="00E31225"/>
    <w:rsid w:val="00E314A9"/>
    <w:rsid w:val="00E314BF"/>
    <w:rsid w:val="00E31EEF"/>
    <w:rsid w:val="00E3200C"/>
    <w:rsid w:val="00E32900"/>
    <w:rsid w:val="00E32E1E"/>
    <w:rsid w:val="00E33038"/>
    <w:rsid w:val="00E33230"/>
    <w:rsid w:val="00E36B45"/>
    <w:rsid w:val="00E37DFC"/>
    <w:rsid w:val="00E40045"/>
    <w:rsid w:val="00E40046"/>
    <w:rsid w:val="00E40CA6"/>
    <w:rsid w:val="00E414A7"/>
    <w:rsid w:val="00E41747"/>
    <w:rsid w:val="00E42402"/>
    <w:rsid w:val="00E42E44"/>
    <w:rsid w:val="00E43804"/>
    <w:rsid w:val="00E44B30"/>
    <w:rsid w:val="00E44B9E"/>
    <w:rsid w:val="00E450B3"/>
    <w:rsid w:val="00E451F8"/>
    <w:rsid w:val="00E47B6F"/>
    <w:rsid w:val="00E47E33"/>
    <w:rsid w:val="00E510AE"/>
    <w:rsid w:val="00E51171"/>
    <w:rsid w:val="00E54DD0"/>
    <w:rsid w:val="00E55089"/>
    <w:rsid w:val="00E5749A"/>
    <w:rsid w:val="00E57CD8"/>
    <w:rsid w:val="00E60A0C"/>
    <w:rsid w:val="00E61A21"/>
    <w:rsid w:val="00E61B15"/>
    <w:rsid w:val="00E61C50"/>
    <w:rsid w:val="00E6236B"/>
    <w:rsid w:val="00E62B67"/>
    <w:rsid w:val="00E641A3"/>
    <w:rsid w:val="00E6530B"/>
    <w:rsid w:val="00E673EB"/>
    <w:rsid w:val="00E67D84"/>
    <w:rsid w:val="00E703E6"/>
    <w:rsid w:val="00E70730"/>
    <w:rsid w:val="00E73B18"/>
    <w:rsid w:val="00E74555"/>
    <w:rsid w:val="00E76F84"/>
    <w:rsid w:val="00E7723D"/>
    <w:rsid w:val="00E7780E"/>
    <w:rsid w:val="00E77C19"/>
    <w:rsid w:val="00E77DFD"/>
    <w:rsid w:val="00E81172"/>
    <w:rsid w:val="00E81252"/>
    <w:rsid w:val="00E824A4"/>
    <w:rsid w:val="00E8295B"/>
    <w:rsid w:val="00E8625B"/>
    <w:rsid w:val="00E903EA"/>
    <w:rsid w:val="00E9142E"/>
    <w:rsid w:val="00E924FB"/>
    <w:rsid w:val="00E938B9"/>
    <w:rsid w:val="00E941B0"/>
    <w:rsid w:val="00E94683"/>
    <w:rsid w:val="00E95BBC"/>
    <w:rsid w:val="00E968B7"/>
    <w:rsid w:val="00E96E69"/>
    <w:rsid w:val="00E97608"/>
    <w:rsid w:val="00E978EB"/>
    <w:rsid w:val="00E97B7E"/>
    <w:rsid w:val="00EA00F3"/>
    <w:rsid w:val="00EA0AB7"/>
    <w:rsid w:val="00EA3128"/>
    <w:rsid w:val="00EA44EA"/>
    <w:rsid w:val="00EA4676"/>
    <w:rsid w:val="00EA484D"/>
    <w:rsid w:val="00EA6D2C"/>
    <w:rsid w:val="00EA7050"/>
    <w:rsid w:val="00EA76AD"/>
    <w:rsid w:val="00EB0430"/>
    <w:rsid w:val="00EB1691"/>
    <w:rsid w:val="00EB1912"/>
    <w:rsid w:val="00EB54F2"/>
    <w:rsid w:val="00EB6242"/>
    <w:rsid w:val="00EB6B27"/>
    <w:rsid w:val="00EC0A4F"/>
    <w:rsid w:val="00EC0BF4"/>
    <w:rsid w:val="00EC4330"/>
    <w:rsid w:val="00EC4CF4"/>
    <w:rsid w:val="00EC4E1F"/>
    <w:rsid w:val="00EC519A"/>
    <w:rsid w:val="00EC6AFC"/>
    <w:rsid w:val="00EC7633"/>
    <w:rsid w:val="00EC7FE8"/>
    <w:rsid w:val="00ED0C84"/>
    <w:rsid w:val="00ED1734"/>
    <w:rsid w:val="00ED2176"/>
    <w:rsid w:val="00ED241A"/>
    <w:rsid w:val="00ED2B73"/>
    <w:rsid w:val="00ED473A"/>
    <w:rsid w:val="00ED5692"/>
    <w:rsid w:val="00ED59AA"/>
    <w:rsid w:val="00ED5D83"/>
    <w:rsid w:val="00ED6A68"/>
    <w:rsid w:val="00ED6AD4"/>
    <w:rsid w:val="00ED7706"/>
    <w:rsid w:val="00ED7760"/>
    <w:rsid w:val="00ED78BA"/>
    <w:rsid w:val="00EE003F"/>
    <w:rsid w:val="00EE0A20"/>
    <w:rsid w:val="00EE10CB"/>
    <w:rsid w:val="00EE25B6"/>
    <w:rsid w:val="00EE2B8C"/>
    <w:rsid w:val="00EE2E7E"/>
    <w:rsid w:val="00EE3AA3"/>
    <w:rsid w:val="00EE446C"/>
    <w:rsid w:val="00EE4EF3"/>
    <w:rsid w:val="00EE5194"/>
    <w:rsid w:val="00EE5761"/>
    <w:rsid w:val="00EE5BE3"/>
    <w:rsid w:val="00EE6DF4"/>
    <w:rsid w:val="00EE6FAD"/>
    <w:rsid w:val="00EE7092"/>
    <w:rsid w:val="00EF0F17"/>
    <w:rsid w:val="00EF2A25"/>
    <w:rsid w:val="00EF379D"/>
    <w:rsid w:val="00EF38E6"/>
    <w:rsid w:val="00EF3B6F"/>
    <w:rsid w:val="00EF3E8F"/>
    <w:rsid w:val="00EF4945"/>
    <w:rsid w:val="00EF4C1D"/>
    <w:rsid w:val="00EF4E04"/>
    <w:rsid w:val="00EF5F37"/>
    <w:rsid w:val="00EF703E"/>
    <w:rsid w:val="00EF7CBB"/>
    <w:rsid w:val="00EF7CFB"/>
    <w:rsid w:val="00F00AA0"/>
    <w:rsid w:val="00F00D92"/>
    <w:rsid w:val="00F00DF5"/>
    <w:rsid w:val="00F01351"/>
    <w:rsid w:val="00F0240A"/>
    <w:rsid w:val="00F02E02"/>
    <w:rsid w:val="00F0379B"/>
    <w:rsid w:val="00F03D18"/>
    <w:rsid w:val="00F043D6"/>
    <w:rsid w:val="00F07796"/>
    <w:rsid w:val="00F108A7"/>
    <w:rsid w:val="00F110D1"/>
    <w:rsid w:val="00F13BC4"/>
    <w:rsid w:val="00F14365"/>
    <w:rsid w:val="00F1480A"/>
    <w:rsid w:val="00F1495E"/>
    <w:rsid w:val="00F15950"/>
    <w:rsid w:val="00F166C6"/>
    <w:rsid w:val="00F16EFC"/>
    <w:rsid w:val="00F17136"/>
    <w:rsid w:val="00F17655"/>
    <w:rsid w:val="00F17894"/>
    <w:rsid w:val="00F201E8"/>
    <w:rsid w:val="00F210FD"/>
    <w:rsid w:val="00F219F8"/>
    <w:rsid w:val="00F237C3"/>
    <w:rsid w:val="00F23EFF"/>
    <w:rsid w:val="00F2473B"/>
    <w:rsid w:val="00F257BC"/>
    <w:rsid w:val="00F25BFD"/>
    <w:rsid w:val="00F3004B"/>
    <w:rsid w:val="00F31B09"/>
    <w:rsid w:val="00F32049"/>
    <w:rsid w:val="00F327DE"/>
    <w:rsid w:val="00F32EE1"/>
    <w:rsid w:val="00F33080"/>
    <w:rsid w:val="00F344D7"/>
    <w:rsid w:val="00F3469A"/>
    <w:rsid w:val="00F359B8"/>
    <w:rsid w:val="00F36C22"/>
    <w:rsid w:val="00F37324"/>
    <w:rsid w:val="00F40624"/>
    <w:rsid w:val="00F41170"/>
    <w:rsid w:val="00F414C3"/>
    <w:rsid w:val="00F4171B"/>
    <w:rsid w:val="00F41B92"/>
    <w:rsid w:val="00F41D77"/>
    <w:rsid w:val="00F4239C"/>
    <w:rsid w:val="00F47337"/>
    <w:rsid w:val="00F478C3"/>
    <w:rsid w:val="00F47AD4"/>
    <w:rsid w:val="00F47BD6"/>
    <w:rsid w:val="00F50019"/>
    <w:rsid w:val="00F50B3C"/>
    <w:rsid w:val="00F50FCF"/>
    <w:rsid w:val="00F51BD4"/>
    <w:rsid w:val="00F538CD"/>
    <w:rsid w:val="00F53BB2"/>
    <w:rsid w:val="00F54B86"/>
    <w:rsid w:val="00F54B99"/>
    <w:rsid w:val="00F55609"/>
    <w:rsid w:val="00F56D64"/>
    <w:rsid w:val="00F56FA0"/>
    <w:rsid w:val="00F572B1"/>
    <w:rsid w:val="00F5745F"/>
    <w:rsid w:val="00F60B3C"/>
    <w:rsid w:val="00F63D1A"/>
    <w:rsid w:val="00F649A8"/>
    <w:rsid w:val="00F65D3A"/>
    <w:rsid w:val="00F6642E"/>
    <w:rsid w:val="00F669EA"/>
    <w:rsid w:val="00F672C7"/>
    <w:rsid w:val="00F7063A"/>
    <w:rsid w:val="00F713A9"/>
    <w:rsid w:val="00F71DD2"/>
    <w:rsid w:val="00F720EC"/>
    <w:rsid w:val="00F72318"/>
    <w:rsid w:val="00F72AF9"/>
    <w:rsid w:val="00F743CD"/>
    <w:rsid w:val="00F764A1"/>
    <w:rsid w:val="00F764F0"/>
    <w:rsid w:val="00F76581"/>
    <w:rsid w:val="00F767F6"/>
    <w:rsid w:val="00F76CB2"/>
    <w:rsid w:val="00F82B7D"/>
    <w:rsid w:val="00F83A13"/>
    <w:rsid w:val="00F84525"/>
    <w:rsid w:val="00F8522B"/>
    <w:rsid w:val="00F8541E"/>
    <w:rsid w:val="00F86480"/>
    <w:rsid w:val="00F86568"/>
    <w:rsid w:val="00F86606"/>
    <w:rsid w:val="00F876DC"/>
    <w:rsid w:val="00F87851"/>
    <w:rsid w:val="00F905D8"/>
    <w:rsid w:val="00F91963"/>
    <w:rsid w:val="00F925F3"/>
    <w:rsid w:val="00F932CE"/>
    <w:rsid w:val="00F9387F"/>
    <w:rsid w:val="00F9408F"/>
    <w:rsid w:val="00F96345"/>
    <w:rsid w:val="00F96434"/>
    <w:rsid w:val="00F96EB0"/>
    <w:rsid w:val="00FA1198"/>
    <w:rsid w:val="00FA169C"/>
    <w:rsid w:val="00FA25DD"/>
    <w:rsid w:val="00FA272C"/>
    <w:rsid w:val="00FA2BD4"/>
    <w:rsid w:val="00FA3B2E"/>
    <w:rsid w:val="00FA3EA0"/>
    <w:rsid w:val="00FA55F3"/>
    <w:rsid w:val="00FA7EF0"/>
    <w:rsid w:val="00FB05FA"/>
    <w:rsid w:val="00FB06BB"/>
    <w:rsid w:val="00FB099F"/>
    <w:rsid w:val="00FB0B7E"/>
    <w:rsid w:val="00FB1647"/>
    <w:rsid w:val="00FB2600"/>
    <w:rsid w:val="00FB2778"/>
    <w:rsid w:val="00FB2B13"/>
    <w:rsid w:val="00FB2DAA"/>
    <w:rsid w:val="00FB436A"/>
    <w:rsid w:val="00FB48D2"/>
    <w:rsid w:val="00FB4E33"/>
    <w:rsid w:val="00FB7742"/>
    <w:rsid w:val="00FB7A0D"/>
    <w:rsid w:val="00FC282B"/>
    <w:rsid w:val="00FC29CC"/>
    <w:rsid w:val="00FC37E7"/>
    <w:rsid w:val="00FC3E0D"/>
    <w:rsid w:val="00FC495B"/>
    <w:rsid w:val="00FC5232"/>
    <w:rsid w:val="00FC532C"/>
    <w:rsid w:val="00FC56B7"/>
    <w:rsid w:val="00FC6F85"/>
    <w:rsid w:val="00FC7040"/>
    <w:rsid w:val="00FC737C"/>
    <w:rsid w:val="00FC7512"/>
    <w:rsid w:val="00FC7953"/>
    <w:rsid w:val="00FC7A8C"/>
    <w:rsid w:val="00FD0866"/>
    <w:rsid w:val="00FD09A9"/>
    <w:rsid w:val="00FD17E1"/>
    <w:rsid w:val="00FD1A07"/>
    <w:rsid w:val="00FD37E1"/>
    <w:rsid w:val="00FD3D33"/>
    <w:rsid w:val="00FD4868"/>
    <w:rsid w:val="00FD4E41"/>
    <w:rsid w:val="00FD4FB1"/>
    <w:rsid w:val="00FD5214"/>
    <w:rsid w:val="00FD5708"/>
    <w:rsid w:val="00FD5B81"/>
    <w:rsid w:val="00FD6123"/>
    <w:rsid w:val="00FD7430"/>
    <w:rsid w:val="00FD79C7"/>
    <w:rsid w:val="00FD7B91"/>
    <w:rsid w:val="00FE055A"/>
    <w:rsid w:val="00FE0B30"/>
    <w:rsid w:val="00FE143F"/>
    <w:rsid w:val="00FE14C5"/>
    <w:rsid w:val="00FE1B23"/>
    <w:rsid w:val="00FE293A"/>
    <w:rsid w:val="00FE2D4C"/>
    <w:rsid w:val="00FE32BC"/>
    <w:rsid w:val="00FE33AA"/>
    <w:rsid w:val="00FE497F"/>
    <w:rsid w:val="00FE5472"/>
    <w:rsid w:val="00FE561D"/>
    <w:rsid w:val="00FE57F9"/>
    <w:rsid w:val="00FE6227"/>
    <w:rsid w:val="00FE7495"/>
    <w:rsid w:val="00FE7510"/>
    <w:rsid w:val="00FE7D3D"/>
    <w:rsid w:val="00FF1D79"/>
    <w:rsid w:val="00FF22B6"/>
    <w:rsid w:val="00FF2E2B"/>
    <w:rsid w:val="00FF358E"/>
    <w:rsid w:val="00FF35F5"/>
    <w:rsid w:val="00FF3D1B"/>
    <w:rsid w:val="00FF48C8"/>
    <w:rsid w:val="00FF52FB"/>
    <w:rsid w:val="00FF5C64"/>
    <w:rsid w:val="00FF5F61"/>
    <w:rsid w:val="00FF6251"/>
    <w:rsid w:val="00FF6DC5"/>
    <w:rsid w:val="00FF74FC"/>
    <w:rsid w:val="308D1D84"/>
    <w:rsid w:val="6853DD5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E5DFD"/>
  <w15:docId w15:val="{B6845A96-4433-4791-8875-30A776A8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53133"/>
    <w:pPr>
      <w:spacing w:after="0" w:line="276" w:lineRule="auto"/>
    </w:pPr>
  </w:style>
  <w:style w:type="paragraph" w:styleId="Titre1">
    <w:name w:val="heading 1"/>
    <w:basedOn w:val="Normal"/>
    <w:next w:val="Corpsdetexte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Titre2">
    <w:name w:val="heading 2"/>
    <w:basedOn w:val="Normal"/>
    <w:next w:val="Corpsdetexte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Titre3">
    <w:name w:val="heading 3"/>
    <w:basedOn w:val="Normal"/>
    <w:next w:val="Corpsdetexte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Titre4">
    <w:name w:val="heading 4"/>
    <w:basedOn w:val="Normal"/>
    <w:next w:val="Corpsdetexte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Titre5">
    <w:name w:val="heading 5"/>
    <w:basedOn w:val="Normal"/>
    <w:next w:val="Corpsdetexte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Titre6">
    <w:name w:val="heading 6"/>
    <w:basedOn w:val="Normal"/>
    <w:next w:val="Corpsdetexte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Titre7">
    <w:name w:val="heading 7"/>
    <w:basedOn w:val="Normal"/>
    <w:next w:val="Corpsdetexte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Titre8">
    <w:name w:val="heading 8"/>
    <w:basedOn w:val="Normal"/>
    <w:next w:val="Corpsdetexte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Titre9">
    <w:name w:val="heading 9"/>
    <w:basedOn w:val="Normal"/>
    <w:next w:val="Corpsdetexte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Corpsdetexte"/>
    <w:next w:val="Corpsdetexte"/>
  </w:style>
  <w:style w:type="paragraph" w:customStyle="1" w:styleId="Compact">
    <w:name w:val="Compact"/>
    <w:basedOn w:val="Corpsdetexte2"/>
    <w:pPr>
      <w:spacing w:before="36" w:after="36"/>
    </w:pPr>
  </w:style>
  <w:style w:type="paragraph" w:styleId="Titre">
    <w:name w:val="Title"/>
    <w:basedOn w:val="Normal"/>
    <w:next w:val="Corpsdetexte"/>
    <w:link w:val="TitreCar"/>
    <w:uiPriority w:val="10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Sous-titre">
    <w:name w:val="Subtitle"/>
    <w:basedOn w:val="Titre"/>
    <w:next w:val="Corpsdetexte"/>
    <w:link w:val="Sous-titreCar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Normal"/>
    <w:next w:val="Corpsdetexte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e">
    <w:name w:val="Date"/>
    <w:next w:val="Corpsdetexte"/>
    <w:pPr>
      <w:keepNext/>
      <w:keepLines/>
      <w:jc w:val="center"/>
    </w:pPr>
  </w:style>
  <w:style w:type="paragraph" w:customStyle="1" w:styleId="Abstract">
    <w:name w:val="Abstract"/>
    <w:basedOn w:val="Normal"/>
    <w:next w:val="Corpsdetexte"/>
    <w:qFormat/>
    <w:rsid w:val="00855097"/>
    <w:pPr>
      <w:keepNext/>
      <w:keepLines/>
      <w:spacing w:after="240"/>
      <w:jc w:val="both"/>
    </w:pPr>
    <w:rPr>
      <w:i/>
    </w:rPr>
  </w:style>
  <w:style w:type="paragraph" w:styleId="Bibliographie">
    <w:name w:val="Bibliography"/>
    <w:basedOn w:val="Normal"/>
    <w:qFormat/>
    <w:rsid w:val="00CF788D"/>
    <w:pPr>
      <w:ind w:left="567" w:hanging="567"/>
    </w:pPr>
  </w:style>
  <w:style w:type="paragraph" w:styleId="Normalcentr">
    <w:name w:val="Block Text"/>
    <w:basedOn w:val="Corpsdetexte"/>
    <w:next w:val="Corpsdetexte"/>
    <w:uiPriority w:val="9"/>
    <w:unhideWhenUsed/>
    <w:pPr>
      <w:spacing w:before="100" w:after="100"/>
      <w:ind w:left="480" w:right="480"/>
    </w:pPr>
  </w:style>
  <w:style w:type="paragraph" w:styleId="Notedebasdepage">
    <w:name w:val="footnote text"/>
    <w:basedOn w:val="Normal"/>
    <w:link w:val="NotedebasdepageCar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Normal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Normal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Normal"/>
  </w:style>
  <w:style w:type="character" w:customStyle="1" w:styleId="VerbatimChar">
    <w:name w:val="Verbatim Cha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Appelnotedebasdep">
    <w:name w:val="footnote reference"/>
    <w:basedOn w:val="Policepardfau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Lienhypertexte">
    <w:name w:val="Hyperlink"/>
    <w:basedOn w:val="NotedebasdepageCar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En-ttedetabledesmatires">
    <w:name w:val="TOC Heading"/>
    <w:basedOn w:val="Titre1"/>
    <w:next w:val="Corpsdetexte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En-tte">
    <w:name w:val="header"/>
    <w:basedOn w:val="Normal"/>
    <w:link w:val="En-tteCar"/>
    <w:unhideWhenUsed/>
    <w:rsid w:val="004B3A29"/>
    <w:pPr>
      <w:tabs>
        <w:tab w:val="center" w:pos="4513"/>
        <w:tab w:val="right" w:pos="9026"/>
      </w:tabs>
    </w:pPr>
  </w:style>
  <w:style w:type="character" w:customStyle="1" w:styleId="CorpsdetexteCar">
    <w:name w:val="Corps de texte Car"/>
    <w:basedOn w:val="Policepardfaut"/>
    <w:link w:val="Corpsdetexte"/>
    <w:rsid w:val="007F5E1D"/>
  </w:style>
  <w:style w:type="character" w:customStyle="1" w:styleId="En-tteCar">
    <w:name w:val="En-tête Car"/>
    <w:basedOn w:val="Policepardfaut"/>
    <w:link w:val="En-tte"/>
    <w:rsid w:val="004B3A29"/>
    <w:rPr>
      <w:rFonts w:ascii="Open Sans SemiCondensed" w:hAnsi="Open Sans SemiCondensed"/>
      <w:sz w:val="20"/>
    </w:rPr>
  </w:style>
  <w:style w:type="paragraph" w:styleId="Pieddepage">
    <w:name w:val="footer"/>
    <w:basedOn w:val="Normal"/>
    <w:link w:val="PieddepageCar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PieddepageCar">
    <w:name w:val="Pied de page Car"/>
    <w:basedOn w:val="Policepardfaut"/>
    <w:link w:val="Pieddepag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En-tt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En-tteCar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Corpsdetexte2">
    <w:name w:val="Body Text 2"/>
    <w:basedOn w:val="Corpsdetexte"/>
    <w:link w:val="Corpsdetexte2Car"/>
    <w:rsid w:val="007F5E1D"/>
    <w:pPr>
      <w:ind w:firstLine="0"/>
    </w:pPr>
  </w:style>
  <w:style w:type="character" w:customStyle="1" w:styleId="Corpsdetexte2Car">
    <w:name w:val="Corps de texte 2 Car"/>
    <w:basedOn w:val="Policepardfaut"/>
    <w:link w:val="Corpsdetexte2"/>
    <w:rsid w:val="007F5E1D"/>
  </w:style>
  <w:style w:type="paragraph" w:styleId="Corpsdetexte3">
    <w:name w:val="Body Text 3"/>
    <w:basedOn w:val="Corpsdetexte"/>
    <w:link w:val="Corpsdetexte3Car"/>
    <w:autoRedefine/>
    <w:rsid w:val="00257C72"/>
    <w:pPr>
      <w:framePr w:hSpace="141" w:wrap="around" w:vAnchor="text" w:hAnchor="text" w:y="1"/>
      <w:spacing w:before="0" w:after="0"/>
      <w:ind w:left="-104" w:firstLine="0"/>
      <w:contextualSpacing/>
      <w:suppressOverlap/>
      <w:jc w:val="left"/>
    </w:pPr>
    <w:rPr>
      <w:rFonts w:ascii="Arial" w:hAnsi="Arial" w:cs="Arial"/>
      <w:b/>
      <w:bCs/>
      <w:color w:val="5F6368"/>
      <w:sz w:val="21"/>
      <w:szCs w:val="21"/>
      <w:shd w:val="clear" w:color="auto" w:fill="FFFFFF"/>
      <w:lang w:val="fr-CH"/>
    </w:rPr>
  </w:style>
  <w:style w:type="character" w:customStyle="1" w:styleId="Corpsdetexte3Car">
    <w:name w:val="Corps de texte 3 Car"/>
    <w:basedOn w:val="Policepardfaut"/>
    <w:link w:val="Corpsdetexte3"/>
    <w:rsid w:val="00257C72"/>
    <w:rPr>
      <w:rFonts w:ascii="Arial" w:hAnsi="Arial" w:cs="Arial"/>
      <w:b/>
      <w:bCs/>
      <w:color w:val="5F6368"/>
      <w:sz w:val="21"/>
      <w:szCs w:val="21"/>
      <w:lang w:val="fr-CH"/>
    </w:rPr>
  </w:style>
  <w:style w:type="paragraph" w:customStyle="1" w:styleId="LegendeTabelle">
    <w:name w:val="Legende Tabelle"/>
    <w:basedOn w:val="Normal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Normal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Normal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Normal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Normal"/>
    <w:next w:val="Normal"/>
    <w:autoRedefine/>
    <w:rsid w:val="00571C0D"/>
    <w:pPr>
      <w:spacing w:line="240" w:lineRule="auto"/>
      <w:ind w:left="200" w:hanging="200"/>
    </w:pPr>
  </w:style>
  <w:style w:type="character" w:styleId="Mention">
    <w:name w:val="Mention"/>
    <w:basedOn w:val="Policepardfaut"/>
    <w:uiPriority w:val="99"/>
    <w:unhideWhenUsed/>
    <w:rsid w:val="00EA4676"/>
    <w:rPr>
      <w:color w:val="2B579A"/>
      <w:shd w:val="clear" w:color="auto" w:fill="E1DFDD"/>
    </w:rPr>
  </w:style>
  <w:style w:type="character" w:styleId="lev">
    <w:name w:val="Strong"/>
    <w:basedOn w:val="Policepardfaut"/>
    <w:rsid w:val="00EA4676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TableauGrille1Clair">
    <w:name w:val="Grid Table 1 Light"/>
    <w:basedOn w:val="TableauNormal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02D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02DE1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Sous-titreCar">
    <w:name w:val="Sous-titre Car"/>
    <w:basedOn w:val="Policepardfaut"/>
    <w:link w:val="Sous-titre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Grilledutableau">
    <w:name w:val="Table Grid"/>
    <w:basedOn w:val="TableauNormal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Normal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Policepardfau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Normal"/>
    <w:next w:val="Corpsdetexte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302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umros">
    <w:name w:val="List Number"/>
    <w:basedOn w:val="Normal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ClavierHTML">
    <w:name w:val="HTML Keyboard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CodeHTML">
    <w:name w:val="HTML Code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Explorateurdedocuments">
    <w:name w:val="Document Map"/>
    <w:basedOn w:val="Normal"/>
    <w:link w:val="ExplorateurdedocumentsCar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ExempleHTML">
    <w:name w:val="HTML Sample"/>
    <w:basedOn w:val="Policepardfau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Listemoyenne2">
    <w:name w:val="Medium List 2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ressedestinataire">
    <w:name w:val="envelope address"/>
    <w:basedOn w:val="Normal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En-ttedemessage">
    <w:name w:val="Message Header"/>
    <w:basedOn w:val="Normal"/>
    <w:link w:val="En-ttedemessageCar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Grillemoyenne2">
    <w:name w:val="Medium Grid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-Accent2">
    <w:name w:val="Medium List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NormalWeb">
    <w:name w:val="Normal (Web)"/>
    <w:basedOn w:val="Normal"/>
    <w:semiHidden/>
    <w:unhideWhenUsed/>
    <w:rsid w:val="006676E2"/>
    <w:rPr>
      <w:rFonts w:cs="Times New Roman"/>
      <w:sz w:val="24"/>
      <w:szCs w:val="24"/>
    </w:rPr>
  </w:style>
  <w:style w:type="paragraph" w:styleId="PrformatHTML">
    <w:name w:val="HTML Preformatted"/>
    <w:basedOn w:val="Normal"/>
    <w:link w:val="PrformatHTMLCar"/>
    <w:semiHidden/>
    <w:unhideWhenUsed/>
    <w:rsid w:val="006676E2"/>
    <w:pPr>
      <w:spacing w:line="240" w:lineRule="auto"/>
    </w:pPr>
  </w:style>
  <w:style w:type="character" w:customStyle="1" w:styleId="PrformatHTMLCar">
    <w:name w:val="Préformaté HTML Car"/>
    <w:basedOn w:val="Policepardfaut"/>
    <w:link w:val="PrformatHTML"/>
    <w:semiHidden/>
    <w:rsid w:val="006676E2"/>
  </w:style>
  <w:style w:type="paragraph" w:styleId="Textebrut">
    <w:name w:val="Plain Text"/>
    <w:basedOn w:val="Normal"/>
    <w:link w:val="TextebrutCar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sid w:val="006676E2"/>
    <w:rPr>
      <w:sz w:val="21"/>
      <w:szCs w:val="21"/>
    </w:rPr>
  </w:style>
  <w:style w:type="paragraph" w:styleId="Textedebulles">
    <w:name w:val="Balloon Text"/>
    <w:basedOn w:val="Normal"/>
    <w:link w:val="TextedebullesCar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676E2"/>
    <w:rPr>
      <w:rFonts w:ascii="Open Sans SemiCondensed" w:hAnsi="Open Sans SemiCondensed"/>
      <w:sz w:val="18"/>
      <w:szCs w:val="18"/>
    </w:rPr>
  </w:style>
  <w:style w:type="paragraph" w:styleId="Textedemacro">
    <w:name w:val="macro"/>
    <w:link w:val="TextedemacroCar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TextedemacroCar">
    <w:name w:val="Texte de macro Car"/>
    <w:basedOn w:val="Policepardfaut"/>
    <w:link w:val="Textedemacro"/>
    <w:semiHidden/>
    <w:rsid w:val="006676E2"/>
  </w:style>
  <w:style w:type="paragraph" w:styleId="Titreindex">
    <w:name w:val="index heading"/>
    <w:basedOn w:val="Normal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TitreTR">
    <w:name w:val="toa heading"/>
    <w:basedOn w:val="Normal"/>
    <w:next w:val="Normal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cleSection">
    <w:name w:val="Outline List 3"/>
    <w:basedOn w:val="Aucuneliste"/>
    <w:semiHidden/>
    <w:unhideWhenUsed/>
    <w:rsid w:val="00153133"/>
    <w:pPr>
      <w:numPr>
        <w:numId w:val="3"/>
      </w:numPr>
    </w:pPr>
  </w:style>
  <w:style w:type="paragraph" w:styleId="Listenumros2">
    <w:name w:val="List Number 2"/>
    <w:basedOn w:val="Listenumros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umros3">
    <w:name w:val="List Number 3"/>
    <w:basedOn w:val="Listenumros"/>
    <w:unhideWhenUsed/>
    <w:rsid w:val="00382314"/>
    <w:pPr>
      <w:numPr>
        <w:ilvl w:val="2"/>
      </w:numPr>
    </w:pPr>
    <w:rPr>
      <w:rFonts w:cs="Open Sans SemiCondensed"/>
    </w:rPr>
  </w:style>
  <w:style w:type="character" w:styleId="Lienhypertextesuivivisit">
    <w:name w:val="FollowedHyperlink"/>
    <w:basedOn w:val="Policepardfau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Corpsdetexte"/>
    <w:qFormat/>
    <w:rsid w:val="00345756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9EC5D6" w:themeFill="accent5" w:themeFillTint="99"/>
    </w:pPr>
    <w:rPr>
      <w:lang w:val="fr-CH"/>
    </w:rPr>
  </w:style>
  <w:style w:type="paragraph" w:customStyle="1" w:styleId="Fragen">
    <w:name w:val="Fragen"/>
    <w:basedOn w:val="Corpsdetexte"/>
    <w:next w:val="Corpsdetexte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TableauGrille2">
    <w:name w:val="Grid Table 2"/>
    <w:basedOn w:val="TableauNormal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-Accentuation4">
    <w:name w:val="List Table 3 Accent 4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4-Accentuation1">
    <w:name w:val="List Table 4 Accent 1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2-Accentuation5">
    <w:name w:val="List Table 2 Accent 5"/>
    <w:basedOn w:val="TableauNormal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Grille3-Accentuation6">
    <w:name w:val="Grid Table 3 Accent 6"/>
    <w:basedOn w:val="TableauNormal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TableauGrille4-Accentuation6">
    <w:name w:val="Grid Table 4 Accent 6"/>
    <w:basedOn w:val="TableauNormal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Liste3-Accentuation6">
    <w:name w:val="List Table 3 Accent 6"/>
    <w:basedOn w:val="TableauNormal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">
    <w:name w:val="List Table 3"/>
    <w:basedOn w:val="TableauNormal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texte">
    <w:name w:val="texte"/>
    <w:basedOn w:val="Normal"/>
    <w:rsid w:val="00FC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fr-CH" w:eastAsia="fr-CH"/>
    </w:rPr>
  </w:style>
  <w:style w:type="paragraph" w:styleId="Rvision">
    <w:name w:val="Revision"/>
    <w:hidden/>
    <w:semiHidden/>
    <w:rsid w:val="00A024DD"/>
    <w:pPr>
      <w:spacing w:after="0"/>
    </w:pPr>
  </w:style>
  <w:style w:type="paragraph" w:styleId="Paragraphedeliste">
    <w:name w:val="List Paragraph"/>
    <w:basedOn w:val="Normal"/>
    <w:rsid w:val="00B771B7"/>
    <w:pPr>
      <w:ind w:left="720"/>
      <w:contextualSpacing/>
    </w:pPr>
  </w:style>
  <w:style w:type="character" w:customStyle="1" w:styleId="TitreCar">
    <w:name w:val="Titre Car"/>
    <w:basedOn w:val="Policepardfaut"/>
    <w:link w:val="Titre"/>
    <w:uiPriority w:val="10"/>
    <w:rsid w:val="00C07E41"/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character" w:styleId="Accentuation">
    <w:name w:val="Emphasis"/>
    <w:basedOn w:val="Policepardfaut"/>
    <w:uiPriority w:val="20"/>
    <w:qFormat/>
    <w:rsid w:val="00257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4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caroline2corniere.com/project/correspondance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eibmaud@gmai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4-02-08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venir-inclusif.ch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anse-habile.ch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Siffert\SZH%20CSPS\Daten_Allgemein%20-%20General\2_Produkte\52_Revue\RV02_Redaction\Revue_2023\Layout_v8.2_FR_2023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1E14D-69C4-477F-88A0-E3FC3BACE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Layout_v8.2_FR_2023</Template>
  <TotalTime>0</TotalTime>
  <Pages>1</Pages>
  <Words>598</Words>
  <Characters>3772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Étudier avec une dyspraxie</vt:lpstr>
      <vt:lpstr>Apprentissage et sciences cognitives : Un bout de chemin vers une école universelle ?</vt:lpstr>
    </vt:vector>
  </TitlesOfParts>
  <Company/>
  <LinksUpToDate>false</LinksUpToDate>
  <CharactersWithSpaces>4362</CharactersWithSpaces>
  <SharedDoc>false</SharedDoc>
  <HLinks>
    <vt:vector size="48" baseType="variant">
      <vt:variant>
        <vt:i4>7995457</vt:i4>
      </vt:variant>
      <vt:variant>
        <vt:i4>21</vt:i4>
      </vt:variant>
      <vt:variant>
        <vt:i4>0</vt:i4>
      </vt:variant>
      <vt:variant>
        <vt:i4>5</vt:i4>
      </vt:variant>
      <vt:variant>
        <vt:lpwstr>mailto:leibmaud@gmail.com</vt:lpwstr>
      </vt:variant>
      <vt:variant>
        <vt:lpwstr/>
      </vt:variant>
      <vt:variant>
        <vt:i4>5636111</vt:i4>
      </vt:variant>
      <vt:variant>
        <vt:i4>18</vt:i4>
      </vt:variant>
      <vt:variant>
        <vt:i4>0</vt:i4>
      </vt:variant>
      <vt:variant>
        <vt:i4>5</vt:i4>
      </vt:variant>
      <vt:variant>
        <vt:lpwstr>https://www.danse-habile.ch/</vt:lpwstr>
      </vt:variant>
      <vt:variant>
        <vt:lpwstr/>
      </vt:variant>
      <vt:variant>
        <vt:i4>5963867</vt:i4>
      </vt:variant>
      <vt:variant>
        <vt:i4>15</vt:i4>
      </vt:variant>
      <vt:variant>
        <vt:i4>0</vt:i4>
      </vt:variant>
      <vt:variant>
        <vt:i4>5</vt:i4>
      </vt:variant>
      <vt:variant>
        <vt:lpwstr>https://doi.org/10.57161/r2024-02-08</vt:lpwstr>
      </vt:variant>
      <vt:variant>
        <vt:lpwstr/>
      </vt:variant>
      <vt:variant>
        <vt:i4>5242974</vt:i4>
      </vt:variant>
      <vt:variant>
        <vt:i4>12</vt:i4>
      </vt:variant>
      <vt:variant>
        <vt:i4>0</vt:i4>
      </vt:variant>
      <vt:variant>
        <vt:i4>5</vt:i4>
      </vt:variant>
      <vt:variant>
        <vt:lpwstr>https://evenements.geneve.ch/fetedelamusique/</vt:lpwstr>
      </vt:variant>
      <vt:variant>
        <vt:lpwstr/>
      </vt:variant>
      <vt:variant>
        <vt:i4>2818164</vt:i4>
      </vt:variant>
      <vt:variant>
        <vt:i4>9</vt:i4>
      </vt:variant>
      <vt:variant>
        <vt:i4>0</vt:i4>
      </vt:variant>
      <vt:variant>
        <vt:i4>5</vt:i4>
      </vt:variant>
      <vt:variant>
        <vt:lpwstr>https://avenir-inclusif.ch/</vt:lpwstr>
      </vt:variant>
      <vt:variant>
        <vt:lpwstr/>
      </vt:variant>
      <vt:variant>
        <vt:i4>7995457</vt:i4>
      </vt:variant>
      <vt:variant>
        <vt:i4>6</vt:i4>
      </vt:variant>
      <vt:variant>
        <vt:i4>0</vt:i4>
      </vt:variant>
      <vt:variant>
        <vt:i4>5</vt:i4>
      </vt:variant>
      <vt:variant>
        <vt:lpwstr>mailto:leibmaud@gmail.com</vt:lpwstr>
      </vt:variant>
      <vt:variant>
        <vt:lpwstr/>
      </vt:variant>
      <vt:variant>
        <vt:i4>5636111</vt:i4>
      </vt:variant>
      <vt:variant>
        <vt:i4>3</vt:i4>
      </vt:variant>
      <vt:variant>
        <vt:i4>0</vt:i4>
      </vt:variant>
      <vt:variant>
        <vt:i4>5</vt:i4>
      </vt:variant>
      <vt:variant>
        <vt:lpwstr>https://www.danse-habile.ch/</vt:lpwstr>
      </vt:variant>
      <vt:variant>
        <vt:lpwstr/>
      </vt:variant>
      <vt:variant>
        <vt:i4>5963867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https://doi.org/10.57161/r2024-02-08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danse : un pas vers soi et l’altérité</dc:title>
  <dc:subject/>
  <dc:creator>Maud Leibundgut</dc:creator>
  <cp:keywords>none</cp:keywords>
  <cp:lastModifiedBy>Ayer, Geraldine</cp:lastModifiedBy>
  <cp:revision>184</cp:revision>
  <cp:lastPrinted>2024-03-07T08:04:00Z</cp:lastPrinted>
  <dcterms:created xsi:type="dcterms:W3CDTF">2024-01-30T10:16:00Z</dcterms:created>
  <dcterms:modified xsi:type="dcterms:W3CDTF">2024-05-30T08:46:00Z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