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FB6067" w14:textId="7CE1D28E" w:rsidR="001114E2" w:rsidRPr="00236298" w:rsidRDefault="00EA2F25" w:rsidP="00236298">
      <w:pPr>
        <w:pStyle w:val="Titel"/>
      </w:pPr>
      <w:r w:rsidRPr="00236298">
        <w:t>Flügge – Elternzusammenarbeit in der Berufswahlphase</w:t>
      </w:r>
    </w:p>
    <w:p w14:paraId="75AE5191" w14:textId="3518B5FE" w:rsidR="001114E2" w:rsidRPr="008929A0" w:rsidRDefault="00893889" w:rsidP="002E5374">
      <w:pPr>
        <w:pStyle w:val="Untertitel"/>
        <w:rPr>
          <w:rFonts w:cs="Open Sans SemiCondensed SemiCon"/>
        </w:rPr>
      </w:pPr>
      <w:r w:rsidRPr="00B17C01">
        <w:rPr>
          <w:rFonts w:cs="Open Sans SemiCondensed SemiCon"/>
        </w:rPr>
        <w:t>Ein Pilotprojekt</w:t>
      </w:r>
    </w:p>
    <w:p w14:paraId="3B7C2C13" w14:textId="0F19C95A" w:rsidR="001114E2" w:rsidRPr="008929A0" w:rsidRDefault="006535CD" w:rsidP="006C2B84">
      <w:pPr>
        <w:pStyle w:val="Author"/>
        <w:rPr>
          <w:rFonts w:cs="Open Sans SemiCondensed SemiCon"/>
          <w:lang w:val="de-CH"/>
        </w:rPr>
      </w:pPr>
      <w:r>
        <w:rPr>
          <w:rFonts w:cs="Open Sans SemiCondensed SemiCon"/>
          <w:lang w:val="de-CH"/>
        </w:rPr>
        <w:t>Claudia</w:t>
      </w:r>
      <w:r w:rsidR="00276544" w:rsidRPr="008929A0">
        <w:rPr>
          <w:rFonts w:cs="Open Sans SemiCondensed SemiCon"/>
          <w:lang w:val="de-CH"/>
        </w:rPr>
        <w:t xml:space="preserve"> </w:t>
      </w:r>
      <w:r>
        <w:rPr>
          <w:rFonts w:cs="Open Sans SemiCondensed SemiCon"/>
          <w:lang w:val="de-CH"/>
        </w:rPr>
        <w:t>Hofmann</w:t>
      </w:r>
      <w:r w:rsidR="00B666CB">
        <w:rPr>
          <w:rFonts w:cs="Open Sans SemiCondensed SemiCon"/>
          <w:lang w:val="de-CH"/>
        </w:rPr>
        <w:t xml:space="preserve"> und</w:t>
      </w:r>
      <w:r w:rsidR="00734B80">
        <w:rPr>
          <w:rFonts w:cs="Open Sans SemiCondensed SemiCon"/>
          <w:lang w:val="de-CH"/>
        </w:rPr>
        <w:t xml:space="preserve"> Susanne Dätwyler</w:t>
      </w:r>
    </w:p>
    <w:p w14:paraId="25B3AD3F" w14:textId="7D32A107" w:rsidR="001114E2" w:rsidRPr="00001A65" w:rsidRDefault="00DB767C" w:rsidP="000352CE">
      <w:pPr>
        <w:pStyle w:val="Abstract"/>
        <w:rPr>
          <w:rFonts w:cs="Open Sans SemiCondensed SemiCon"/>
          <w:lang w:val="fr-CH"/>
        </w:rPr>
      </w:pPr>
      <w:r>
        <w:rPr>
          <w:rFonts w:cs="Open Sans SemiCondensed SemiCon"/>
        </w:rPr>
        <w:t>Zusammenfassung</w:t>
      </w:r>
      <w:r>
        <w:rPr>
          <w:rFonts w:cs="Open Sans SemiCondensed SemiCon"/>
        </w:rPr>
        <w:br/>
      </w:r>
      <w:r w:rsidR="00D511E8">
        <w:rPr>
          <w:rFonts w:cs="Open Sans SemiCondensed SemiCon"/>
        </w:rPr>
        <w:t xml:space="preserve">Eltern spielen </w:t>
      </w:r>
      <w:r w:rsidR="007F4EEC">
        <w:rPr>
          <w:rFonts w:cs="Open Sans SemiCondensed SemiCon"/>
        </w:rPr>
        <w:t>b</w:t>
      </w:r>
      <w:r w:rsidR="005E066F">
        <w:rPr>
          <w:rFonts w:cs="Open Sans SemiCondensed SemiCon"/>
        </w:rPr>
        <w:t>eim Übergang</w:t>
      </w:r>
      <w:r w:rsidR="00D511E8">
        <w:rPr>
          <w:rFonts w:cs="Open Sans SemiCondensed SemiCon"/>
        </w:rPr>
        <w:t xml:space="preserve"> ihre</w:t>
      </w:r>
      <w:r w:rsidR="007F4EEC">
        <w:rPr>
          <w:rFonts w:cs="Open Sans SemiCondensed SemiCon"/>
        </w:rPr>
        <w:t>r</w:t>
      </w:r>
      <w:r w:rsidR="00D511E8">
        <w:rPr>
          <w:rFonts w:cs="Open Sans SemiCondensed SemiCon"/>
        </w:rPr>
        <w:t xml:space="preserve"> Jugendlichen </w:t>
      </w:r>
      <w:r w:rsidR="00D61E5D">
        <w:rPr>
          <w:rFonts w:cs="Open Sans SemiCondensed SemiCon"/>
        </w:rPr>
        <w:t>von der Schule in die Arbeitswelt</w:t>
      </w:r>
      <w:r w:rsidR="00355F99">
        <w:rPr>
          <w:rFonts w:cs="Open Sans SemiCondensed SemiCon"/>
        </w:rPr>
        <w:t xml:space="preserve"> eine Schlüsselrolle</w:t>
      </w:r>
      <w:r w:rsidR="00D61E5D">
        <w:rPr>
          <w:rFonts w:cs="Open Sans SemiCondensed SemiCon"/>
        </w:rPr>
        <w:t xml:space="preserve">. </w:t>
      </w:r>
      <w:r w:rsidR="009A5C35">
        <w:rPr>
          <w:rFonts w:cs="Open Sans SemiCondensed SemiCon"/>
        </w:rPr>
        <w:t>Besonders anspruchsvoll</w:t>
      </w:r>
      <w:r w:rsidR="008268F6">
        <w:rPr>
          <w:rFonts w:cs="Open Sans SemiCondensed SemiCon"/>
        </w:rPr>
        <w:t xml:space="preserve"> ist diese Phase</w:t>
      </w:r>
      <w:r w:rsidR="00A90253">
        <w:rPr>
          <w:rFonts w:cs="Open Sans SemiCondensed SemiCon"/>
        </w:rPr>
        <w:t xml:space="preserve"> für Eltern von Jugendlichen mit </w:t>
      </w:r>
      <w:r w:rsidR="00D60CF4">
        <w:rPr>
          <w:rFonts w:cs="Open Sans SemiCondensed SemiCon"/>
        </w:rPr>
        <w:t>Behinderungen</w:t>
      </w:r>
      <w:r w:rsidR="00770EE8">
        <w:rPr>
          <w:rFonts w:cs="Open Sans SemiCondensed SemiCon"/>
        </w:rPr>
        <w:t>. I</w:t>
      </w:r>
      <w:r w:rsidR="00546246">
        <w:rPr>
          <w:rFonts w:cs="Open Sans SemiCondensed SemiCon"/>
        </w:rPr>
        <w:t xml:space="preserve">m </w:t>
      </w:r>
      <w:r w:rsidR="00770EE8">
        <w:rPr>
          <w:rFonts w:cs="Open Sans SemiCondensed SemiCon"/>
        </w:rPr>
        <w:t xml:space="preserve">Pilotprojekt «Flügge» wurden </w:t>
      </w:r>
      <w:r w:rsidR="00F41B6C">
        <w:rPr>
          <w:rFonts w:cs="Open Sans SemiCondensed SemiCon"/>
        </w:rPr>
        <w:t xml:space="preserve">Familien im Rahmen von mehreren </w:t>
      </w:r>
      <w:r w:rsidR="002271BB">
        <w:rPr>
          <w:rFonts w:cs="Open Sans SemiCondensed SemiCon"/>
        </w:rPr>
        <w:t>T</w:t>
      </w:r>
      <w:r w:rsidR="00F41B6C">
        <w:rPr>
          <w:rFonts w:cs="Open Sans SemiCondensed SemiCon"/>
        </w:rPr>
        <w:t xml:space="preserve">reffen während der Berufswahlphase begleitet. </w:t>
      </w:r>
      <w:r w:rsidR="00FE19F3">
        <w:rPr>
          <w:rFonts w:cs="Open Sans SemiCondensed SemiCon"/>
        </w:rPr>
        <w:t xml:space="preserve">Ziel </w:t>
      </w:r>
      <w:r w:rsidR="008268F6">
        <w:rPr>
          <w:rFonts w:cs="Open Sans SemiCondensed SemiCon"/>
        </w:rPr>
        <w:t xml:space="preserve">war </w:t>
      </w:r>
      <w:r w:rsidR="00FE19F3">
        <w:rPr>
          <w:rFonts w:cs="Open Sans SemiCondensed SemiCon"/>
        </w:rPr>
        <w:t xml:space="preserve">es, </w:t>
      </w:r>
      <w:r w:rsidR="004B7598">
        <w:rPr>
          <w:rFonts w:cs="Open Sans SemiCondensed SemiCon"/>
        </w:rPr>
        <w:t xml:space="preserve">das Gespräch innerhalb der </w:t>
      </w:r>
      <w:r w:rsidR="00FE19F3">
        <w:rPr>
          <w:rFonts w:cs="Open Sans SemiCondensed SemiCon"/>
        </w:rPr>
        <w:t xml:space="preserve">Familien </w:t>
      </w:r>
      <w:r w:rsidR="004B7598">
        <w:rPr>
          <w:rFonts w:cs="Open Sans SemiCondensed SemiCon"/>
        </w:rPr>
        <w:t>anzuregen, die Familien miteinander zu vernetzen</w:t>
      </w:r>
      <w:r w:rsidR="00D13FDC">
        <w:rPr>
          <w:rFonts w:cs="Open Sans SemiCondensed SemiCon"/>
        </w:rPr>
        <w:t xml:space="preserve"> und die anstehenden Schritte gemeinsam zu planen. </w:t>
      </w:r>
      <w:r w:rsidR="00F41B6C">
        <w:rPr>
          <w:rFonts w:cs="Open Sans SemiCondensed SemiCon"/>
        </w:rPr>
        <w:t xml:space="preserve">Die </w:t>
      </w:r>
      <w:r w:rsidR="00AB728E">
        <w:rPr>
          <w:rFonts w:cs="Open Sans SemiCondensed SemiCon"/>
        </w:rPr>
        <w:t xml:space="preserve">ersten </w:t>
      </w:r>
      <w:r w:rsidR="00F41B6C">
        <w:rPr>
          <w:rFonts w:cs="Open Sans SemiCondensed SemiCon"/>
        </w:rPr>
        <w:t xml:space="preserve">Erfahrungen </w:t>
      </w:r>
      <w:r w:rsidR="00D964B4">
        <w:rPr>
          <w:rFonts w:cs="Open Sans SemiCondensed SemiCon"/>
        </w:rPr>
        <w:t>zeig</w:t>
      </w:r>
      <w:r w:rsidR="007B1496">
        <w:rPr>
          <w:rFonts w:cs="Open Sans SemiCondensed SemiCon"/>
        </w:rPr>
        <w:t>e</w:t>
      </w:r>
      <w:r w:rsidR="006F2801">
        <w:rPr>
          <w:rFonts w:cs="Open Sans SemiCondensed SemiCon"/>
        </w:rPr>
        <w:t>n</w:t>
      </w:r>
      <w:r w:rsidR="00D964B4">
        <w:rPr>
          <w:rFonts w:cs="Open Sans SemiCondensed SemiCon"/>
        </w:rPr>
        <w:t>, dass</w:t>
      </w:r>
      <w:r w:rsidR="00E36CBA">
        <w:rPr>
          <w:rFonts w:cs="Open Sans SemiCondensed SemiCon"/>
        </w:rPr>
        <w:t xml:space="preserve"> </w:t>
      </w:r>
      <w:r w:rsidR="00546246">
        <w:rPr>
          <w:rFonts w:cs="Open Sans SemiCondensed SemiCon"/>
        </w:rPr>
        <w:t>das</w:t>
      </w:r>
      <w:r w:rsidR="006F2801">
        <w:rPr>
          <w:rFonts w:cs="Open Sans SemiCondensed SemiCon"/>
        </w:rPr>
        <w:t xml:space="preserve"> Programm </w:t>
      </w:r>
      <w:r w:rsidR="0051461C">
        <w:rPr>
          <w:rFonts w:cs="Open Sans SemiCondensed SemiCon"/>
        </w:rPr>
        <w:t>von den</w:t>
      </w:r>
      <w:r w:rsidR="006F2801">
        <w:rPr>
          <w:rFonts w:cs="Open Sans SemiCondensed SemiCon"/>
        </w:rPr>
        <w:t xml:space="preserve"> Teilnehmenden </w:t>
      </w:r>
      <w:r w:rsidR="0051461C">
        <w:rPr>
          <w:rFonts w:cs="Open Sans SemiCondensed SemiCon"/>
        </w:rPr>
        <w:t>geschätzt wird</w:t>
      </w:r>
      <w:r w:rsidR="006F2801">
        <w:rPr>
          <w:rFonts w:cs="Open Sans SemiCondensed SemiCon"/>
        </w:rPr>
        <w:t>.</w:t>
      </w:r>
      <w:r w:rsidR="00D964B4">
        <w:rPr>
          <w:rFonts w:cs="Open Sans SemiCondensed SemiCon"/>
        </w:rPr>
        <w:t xml:space="preserve"> </w:t>
      </w:r>
      <w:r w:rsidR="006F2801">
        <w:rPr>
          <w:rFonts w:cs="Open Sans SemiCondensed SemiCon"/>
        </w:rPr>
        <w:t xml:space="preserve">Allerdings war es </w:t>
      </w:r>
      <w:r w:rsidR="00D964B4">
        <w:rPr>
          <w:rFonts w:cs="Open Sans SemiCondensed SemiCon"/>
        </w:rPr>
        <w:t>schwierig,</w:t>
      </w:r>
      <w:r w:rsidR="00E36CBA">
        <w:rPr>
          <w:rFonts w:cs="Open Sans SemiCondensed SemiCon"/>
        </w:rPr>
        <w:t xml:space="preserve"> </w:t>
      </w:r>
      <w:r w:rsidR="00D964B4">
        <w:rPr>
          <w:rFonts w:cs="Open Sans SemiCondensed SemiCon"/>
        </w:rPr>
        <w:t>Eltern zu erreichen, die</w:t>
      </w:r>
      <w:r w:rsidR="00E36CBA">
        <w:rPr>
          <w:rFonts w:cs="Open Sans SemiCondensed SemiCon"/>
        </w:rPr>
        <w:t xml:space="preserve"> </w:t>
      </w:r>
      <w:r w:rsidR="00D964B4">
        <w:rPr>
          <w:rFonts w:cs="Open Sans SemiCondensed SemiCon"/>
        </w:rPr>
        <w:t>von diesem Angebot</w:t>
      </w:r>
      <w:r w:rsidR="002724DA">
        <w:rPr>
          <w:rFonts w:cs="Open Sans SemiCondensed SemiCon"/>
        </w:rPr>
        <w:t xml:space="preserve"> besonders</w:t>
      </w:r>
      <w:r w:rsidR="00D964B4">
        <w:rPr>
          <w:rFonts w:cs="Open Sans SemiCondensed SemiCon"/>
        </w:rPr>
        <w:t xml:space="preserve"> </w:t>
      </w:r>
      <w:r w:rsidR="00D964B4" w:rsidRPr="00001A65">
        <w:rPr>
          <w:rFonts w:cs="Open Sans SemiCondensed SemiCon"/>
        </w:rPr>
        <w:t xml:space="preserve">profitieren könnten. </w:t>
      </w:r>
      <w:r w:rsidR="004B34A7" w:rsidRPr="00FB5277">
        <w:rPr>
          <w:rFonts w:cs="Open Sans SemiCondensed SemiCon"/>
          <w:lang w:val="fr-CH"/>
        </w:rPr>
        <w:t>Deshalb</w:t>
      </w:r>
      <w:r w:rsidR="007B1496" w:rsidRPr="00FB5277">
        <w:rPr>
          <w:rFonts w:cs="Open Sans SemiCondensed SemiCon"/>
          <w:lang w:val="fr-CH"/>
        </w:rPr>
        <w:t xml:space="preserve"> wurden weitere niederschwelligere Varianten </w:t>
      </w:r>
      <w:r w:rsidR="008F66ED" w:rsidRPr="00FB5277">
        <w:rPr>
          <w:rFonts w:cs="Open Sans SemiCondensed SemiCon"/>
          <w:lang w:val="fr-CH"/>
        </w:rPr>
        <w:t>entwickelt</w:t>
      </w:r>
      <w:r w:rsidR="0080019A" w:rsidRPr="00FB5277">
        <w:rPr>
          <w:rFonts w:cs="Open Sans SemiCondensed SemiCon"/>
          <w:lang w:val="fr-CH"/>
        </w:rPr>
        <w:t xml:space="preserve"> und evaluiert</w:t>
      </w:r>
      <w:r w:rsidR="002724DA" w:rsidRPr="00FB5277">
        <w:rPr>
          <w:rFonts w:cs="Open Sans SemiCondensed SemiCon"/>
          <w:lang w:val="fr-CH"/>
        </w:rPr>
        <w:t>.</w:t>
      </w:r>
    </w:p>
    <w:p w14:paraId="4E22F6EB" w14:textId="47B8AB69" w:rsidR="00F73FA7" w:rsidRPr="00632666" w:rsidRDefault="00F73FA7" w:rsidP="00F73FA7">
      <w:pPr>
        <w:pStyle w:val="Abstract"/>
        <w:rPr>
          <w:lang w:val="fr-CH"/>
        </w:rPr>
      </w:pPr>
      <w:r w:rsidRPr="608E886C">
        <w:rPr>
          <w:lang w:val="fr-CH"/>
        </w:rPr>
        <w:t>Résumé</w:t>
      </w:r>
      <w:r w:rsidRPr="009F1A8A">
        <w:rPr>
          <w:lang w:val="fr-CH"/>
        </w:rPr>
        <w:br/>
      </w:r>
      <w:r w:rsidRPr="608E886C">
        <w:rPr>
          <w:rFonts w:eastAsia="Open Sans SemiCondensed SemiCon" w:cs="Open Sans SemiCondensed SemiCon"/>
          <w:lang w:val="fr-CH"/>
        </w:rPr>
        <w:t>Les parents jouent un rôle clé dans la transition école-métier de leurs</w:t>
      </w:r>
      <w:r>
        <w:rPr>
          <w:rFonts w:eastAsia="Open Sans SemiCondensed SemiCon" w:cs="Open Sans SemiCondensed SemiCon"/>
          <w:lang w:val="fr-CH"/>
        </w:rPr>
        <w:t xml:space="preserve"> </w:t>
      </w:r>
      <w:r w:rsidR="00001A65">
        <w:rPr>
          <w:rFonts w:eastAsia="Open Sans SemiCondensed SemiCon" w:cs="Open Sans SemiCondensed SemiCon"/>
          <w:lang w:val="fr-CH"/>
        </w:rPr>
        <w:t>enfants</w:t>
      </w:r>
      <w:r w:rsidRPr="608E886C">
        <w:rPr>
          <w:rFonts w:eastAsia="Open Sans SemiCondensed SemiCon" w:cs="Open Sans SemiCondensed SemiCon"/>
          <w:lang w:val="fr-CH"/>
        </w:rPr>
        <w:t xml:space="preserve">. Cette phase est particulièrement difficile pour les parents de jeunes en situation de handicap. Pendant l’étape du choix professionnel, plusieurs familles ont pris part au projet pilote « </w:t>
      </w:r>
      <w:proofErr w:type="spellStart"/>
      <w:r w:rsidRPr="608E886C">
        <w:rPr>
          <w:rFonts w:eastAsia="Open Sans SemiCondensed SemiCon" w:cs="Open Sans SemiCondensed SemiCon"/>
          <w:lang w:val="fr-CH"/>
        </w:rPr>
        <w:t>Flügge</w:t>
      </w:r>
      <w:proofErr w:type="spellEnd"/>
      <w:r w:rsidRPr="608E886C">
        <w:rPr>
          <w:rFonts w:eastAsia="Open Sans SemiCondensed SemiCon" w:cs="Open Sans SemiCondensed SemiCon"/>
          <w:lang w:val="fr-CH"/>
        </w:rPr>
        <w:t xml:space="preserve"> », qui propose un accompagnement et des rencontres réunissant les familles. L’objectif était d’encourager le dialogue au sein des familles, de mettre celles-ci en réseau et de planifier ensemble les étapes à venir. Les premières expériences ont montré que le programme a été apprécié par les familles. Cependant, il s'est avéré difficile d'atteindre les parents qui pourraient particulièrement bénéficier de cette offre. C'est pourquoi d'autres options plus accessibles ont été développées et évaluées.</w:t>
      </w:r>
    </w:p>
    <w:p w14:paraId="2E677521" w14:textId="110D9DF0" w:rsidR="00F73FA7" w:rsidRPr="00FB5277" w:rsidRDefault="00F73FA7" w:rsidP="00F73FA7">
      <w:pPr>
        <w:pStyle w:val="Textkrper3"/>
      </w:pPr>
      <w:r w:rsidRPr="008929A0">
        <w:rPr>
          <w:rStyle w:val="Fett"/>
          <w:rFonts w:cs="Open Sans SemiCondensed SemiCon"/>
        </w:rPr>
        <w:t>Keywords</w:t>
      </w:r>
      <w:r w:rsidRPr="008929A0">
        <w:t xml:space="preserve">: </w:t>
      </w:r>
      <w:r w:rsidRPr="00373707">
        <w:t>Übergang zur Arbeitswelt</w:t>
      </w:r>
      <w:r>
        <w:t xml:space="preserve">, Berufswahl, Behinderung, Kooperation, Familie, </w:t>
      </w:r>
      <w:r w:rsidR="008543E7" w:rsidRPr="00C95CB7">
        <w:t>Eltern-Kind</w:t>
      </w:r>
      <w:r w:rsidR="008543E7">
        <w:t>-Beziehung</w:t>
      </w:r>
      <w:r>
        <w:t xml:space="preserve"> /</w:t>
      </w:r>
      <w:r w:rsidR="008543E7">
        <w:t> </w:t>
      </w:r>
      <w:proofErr w:type="spellStart"/>
      <w:r w:rsidRPr="005B5D08">
        <w:t>passage</w:t>
      </w:r>
      <w:proofErr w:type="spellEnd"/>
      <w:r w:rsidRPr="005B5D08">
        <w:t xml:space="preserve"> à la </w:t>
      </w:r>
      <w:proofErr w:type="spellStart"/>
      <w:r w:rsidRPr="005B5D08">
        <w:t>vie</w:t>
      </w:r>
      <w:proofErr w:type="spellEnd"/>
      <w:r w:rsidRPr="005B5D08">
        <w:t xml:space="preserve"> </w:t>
      </w:r>
      <w:proofErr w:type="spellStart"/>
      <w:r w:rsidRPr="005B5D08">
        <w:t>active</w:t>
      </w:r>
      <w:proofErr w:type="spellEnd"/>
      <w:r w:rsidRPr="005B5D08">
        <w:t xml:space="preserve">, </w:t>
      </w:r>
      <w:proofErr w:type="spellStart"/>
      <w:r w:rsidRPr="005B5D08">
        <w:t>choix</w:t>
      </w:r>
      <w:proofErr w:type="spellEnd"/>
      <w:r w:rsidRPr="005B5D08">
        <w:t xml:space="preserve"> </w:t>
      </w:r>
      <w:proofErr w:type="spellStart"/>
      <w:r w:rsidRPr="005B5D08">
        <w:t>d'une</w:t>
      </w:r>
      <w:proofErr w:type="spellEnd"/>
      <w:r w:rsidRPr="005B5D08">
        <w:t xml:space="preserve"> </w:t>
      </w:r>
      <w:proofErr w:type="spellStart"/>
      <w:r w:rsidRPr="005B5D08">
        <w:t>profession</w:t>
      </w:r>
      <w:proofErr w:type="spellEnd"/>
      <w:r w:rsidRPr="005B5D08">
        <w:t xml:space="preserve">, handicap, </w:t>
      </w:r>
      <w:proofErr w:type="spellStart"/>
      <w:r w:rsidRPr="005B5D08">
        <w:t>coopération</w:t>
      </w:r>
      <w:proofErr w:type="spellEnd"/>
      <w:r w:rsidRPr="005B5D08">
        <w:t xml:space="preserve">, </w:t>
      </w:r>
      <w:proofErr w:type="spellStart"/>
      <w:r w:rsidRPr="005B5D08">
        <w:t>famille</w:t>
      </w:r>
      <w:proofErr w:type="spellEnd"/>
      <w:r w:rsidRPr="005B5D08">
        <w:t xml:space="preserve">, </w:t>
      </w:r>
      <w:proofErr w:type="spellStart"/>
      <w:r w:rsidRPr="005B5D08">
        <w:t>relation</w:t>
      </w:r>
      <w:proofErr w:type="spellEnd"/>
      <w:r w:rsidRPr="005B5D08">
        <w:t xml:space="preserve"> </w:t>
      </w:r>
      <w:proofErr w:type="spellStart"/>
      <w:r w:rsidRPr="005B5D08">
        <w:t>parents-enfant</w:t>
      </w:r>
      <w:proofErr w:type="spellEnd"/>
    </w:p>
    <w:p w14:paraId="102CC03E" w14:textId="7AFEE33D" w:rsidR="001D3BFB" w:rsidRPr="00F73FA7" w:rsidRDefault="00EA4676" w:rsidP="007B4390">
      <w:pPr>
        <w:pStyle w:val="Textkrper3"/>
        <w:rPr>
          <w:lang w:val="fr-CH"/>
        </w:rPr>
      </w:pPr>
      <w:proofErr w:type="gramStart"/>
      <w:r w:rsidRPr="00F73FA7">
        <w:rPr>
          <w:rStyle w:val="Fett"/>
          <w:rFonts w:cs="Open Sans SemiCondensed SemiCon"/>
          <w:lang w:val="fr-CH"/>
        </w:rPr>
        <w:t>DOI</w:t>
      </w:r>
      <w:r w:rsidRPr="00F73FA7">
        <w:rPr>
          <w:rFonts w:cs="Open Sans SemiCondensed SemiCon"/>
          <w:lang w:val="fr-CH"/>
        </w:rPr>
        <w:t>:</w:t>
      </w:r>
      <w:proofErr w:type="gramEnd"/>
      <w:r w:rsidRPr="00F73FA7">
        <w:rPr>
          <w:rFonts w:cs="Open Sans SemiCondensed SemiCon"/>
          <w:lang w:val="fr-CH"/>
        </w:rPr>
        <w:t xml:space="preserve"> </w:t>
      </w:r>
      <w:hyperlink r:id="rId11" w:history="1">
        <w:r w:rsidR="00F93789" w:rsidRPr="00F73FA7">
          <w:rPr>
            <w:rStyle w:val="Hyperlink"/>
            <w:rFonts w:cs="Open Sans SemiCondensed SemiCon"/>
            <w:lang w:val="fr-CH"/>
          </w:rPr>
          <w:t>https://doi.org/10.57161/z2025-09-04</w:t>
        </w:r>
      </w:hyperlink>
    </w:p>
    <w:p w14:paraId="1FD7D155" w14:textId="1A5327E9" w:rsidR="001161D6" w:rsidRPr="008929A0" w:rsidRDefault="001161D6" w:rsidP="007B4390">
      <w:pPr>
        <w:pStyle w:val="Textkrper3"/>
      </w:pPr>
      <w:r w:rsidRPr="008929A0">
        <w:t xml:space="preserve">Schweizerische Zeitschrift für Heilpädagogik, Jg. </w:t>
      </w:r>
      <w:r w:rsidR="00DB767C">
        <w:t>31</w:t>
      </w:r>
      <w:r w:rsidRPr="008929A0">
        <w:t xml:space="preserve">, </w:t>
      </w:r>
      <w:r w:rsidR="00DB767C">
        <w:t>09</w:t>
      </w:r>
      <w:r w:rsidRPr="008929A0">
        <w:t>/</w:t>
      </w:r>
      <w:r w:rsidR="00DB767C">
        <w:t>2025</w:t>
      </w:r>
    </w:p>
    <w:p w14:paraId="3586764F" w14:textId="77777777" w:rsidR="000E6A66" w:rsidRPr="008929A0" w:rsidRDefault="000E6A66" w:rsidP="007B4390">
      <w:pPr>
        <w:pStyle w:val="Textkrper3"/>
      </w:pPr>
      <w:r w:rsidRPr="008929A0">
        <w:rPr>
          <w:noProof/>
          <w:lang w:eastAsia="de-CH"/>
        </w:rPr>
        <w:drawing>
          <wp:inline distT="0" distB="0" distL="0" distR="0" wp14:anchorId="216F9594" wp14:editId="50CA0C22">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027572AB" w14:textId="6257B7CC" w:rsidR="001114E2" w:rsidRPr="008929A0" w:rsidRDefault="00AD533D" w:rsidP="00855097">
      <w:pPr>
        <w:pStyle w:val="berschrift1"/>
      </w:pPr>
      <w:r w:rsidRPr="008929A0">
        <w:t>Ausgangslage</w:t>
      </w:r>
    </w:p>
    <w:p w14:paraId="70520D6F" w14:textId="4F50BDDA" w:rsidR="00510A13" w:rsidRDefault="00A77A16" w:rsidP="00E302E5">
      <w:pPr>
        <w:pStyle w:val="Textkrper"/>
        <w:ind w:firstLine="0"/>
      </w:pPr>
      <w:r w:rsidRPr="008929A0">
        <w:t xml:space="preserve">Der Übergang von der Schule in den Beruf ist für Jugendliche mit </w:t>
      </w:r>
      <w:r w:rsidR="00241E1A">
        <w:t>Behinderungen</w:t>
      </w:r>
      <w:r w:rsidRPr="008929A0">
        <w:t xml:space="preserve"> oft </w:t>
      </w:r>
      <w:r w:rsidR="00F341F9">
        <w:t>schwierig und mit Enttäuschungen verbunden</w:t>
      </w:r>
      <w:r w:rsidRPr="008929A0">
        <w:t>. I</w:t>
      </w:r>
      <w:r w:rsidR="00F31413">
        <w:t>n den letzten Jahren</w:t>
      </w:r>
      <w:r w:rsidRPr="008929A0">
        <w:t xml:space="preserve"> wurde das professionelle Unterstützungssyste</w:t>
      </w:r>
      <w:r w:rsidR="00BE38D7">
        <w:t>m</w:t>
      </w:r>
      <w:r w:rsidRPr="008929A0">
        <w:t xml:space="preserve"> ausgebaut</w:t>
      </w:r>
      <w:r w:rsidR="002F61F5">
        <w:t>.</w:t>
      </w:r>
      <w:r w:rsidRPr="008929A0">
        <w:t xml:space="preserve"> </w:t>
      </w:r>
      <w:r w:rsidR="002F61F5">
        <w:t>D</w:t>
      </w:r>
      <w:r w:rsidRPr="008929A0">
        <w:t xml:space="preserve">as Angebot ist jedoch schwierig zu überblicken und bei Übergängen wechseln </w:t>
      </w:r>
      <w:r w:rsidR="00F653E1">
        <w:t>oft</w:t>
      </w:r>
      <w:r w:rsidRPr="008929A0">
        <w:t xml:space="preserve"> die Bezugspersonen. Eltern spielen deshalb eine Schlüsselrolle, da sie Kontinuität bieten und ihre Jugendlichen auch in Übergangsphasen und während der Ausbildungszeit begleiten können</w:t>
      </w:r>
      <w:r w:rsidR="00C547DD">
        <w:t xml:space="preserve"> (Hofmann &amp; Schellenberg</w:t>
      </w:r>
      <w:r w:rsidR="000E5FB4">
        <w:t>,</w:t>
      </w:r>
      <w:r w:rsidR="00C547DD">
        <w:t xml:space="preserve"> 2019)</w:t>
      </w:r>
      <w:r w:rsidRPr="008929A0">
        <w:t xml:space="preserve">. Viele Untersuchungen belegen </w:t>
      </w:r>
      <w:r w:rsidR="006535CD">
        <w:t>den</w:t>
      </w:r>
      <w:r w:rsidR="00892A4B">
        <w:t xml:space="preserve"> </w:t>
      </w:r>
      <w:r w:rsidR="006535CD">
        <w:t>Einfluss, den Eltern in d</w:t>
      </w:r>
      <w:r w:rsidR="00892A4B">
        <w:t xml:space="preserve">ieser Zeit </w:t>
      </w:r>
      <w:r w:rsidR="006535CD">
        <w:t xml:space="preserve">auf ihre Kinder haben. </w:t>
      </w:r>
      <w:r w:rsidR="00332815">
        <w:t>V</w:t>
      </w:r>
      <w:r w:rsidR="006535CD">
        <w:t>on</w:t>
      </w:r>
      <w:r w:rsidR="00D06431">
        <w:t>s</w:t>
      </w:r>
      <w:r w:rsidR="006535CD">
        <w:t xml:space="preserve">eiten der Schule </w:t>
      </w:r>
      <w:r w:rsidR="00332815">
        <w:t>wird die Elternzusammenarbeit a</w:t>
      </w:r>
      <w:r w:rsidR="00502C43">
        <w:t>llerdings</w:t>
      </w:r>
      <w:r w:rsidR="00332815">
        <w:t xml:space="preserve"> </w:t>
      </w:r>
      <w:r w:rsidR="00F341F9">
        <w:t xml:space="preserve">oft </w:t>
      </w:r>
      <w:r w:rsidR="006535CD">
        <w:t>auch als Herausforderung erlebt (</w:t>
      </w:r>
      <w:r w:rsidR="00F94953">
        <w:t>ebd.</w:t>
      </w:r>
      <w:r w:rsidR="006535CD">
        <w:t xml:space="preserve">, 2015). </w:t>
      </w:r>
    </w:p>
    <w:p w14:paraId="2614A882" w14:textId="14332366" w:rsidR="00405A44" w:rsidRPr="008929A0" w:rsidRDefault="005348D9" w:rsidP="00245A96">
      <w:pPr>
        <w:pStyle w:val="Textkrper"/>
      </w:pPr>
      <w:r w:rsidRPr="008929A0">
        <w:t>Ziel des Artikels ist es,</w:t>
      </w:r>
      <w:r w:rsidR="006535CD">
        <w:t xml:space="preserve"> </w:t>
      </w:r>
      <w:r w:rsidR="00405A44" w:rsidRPr="008929A0">
        <w:t>die Chancen und Schwierigkeiten</w:t>
      </w:r>
      <w:r w:rsidR="006535CD">
        <w:t xml:space="preserve"> der Elternzusammenarbeit</w:t>
      </w:r>
      <w:r w:rsidR="00405A44" w:rsidRPr="008929A0">
        <w:t xml:space="preserve"> </w:t>
      </w:r>
      <w:r w:rsidR="00E558BB">
        <w:t xml:space="preserve">zu </w:t>
      </w:r>
      <w:r w:rsidR="00AB6A87">
        <w:t xml:space="preserve">diskutieren und am </w:t>
      </w:r>
      <w:r w:rsidR="00405A44" w:rsidRPr="008929A0">
        <w:t xml:space="preserve">Beispiel </w:t>
      </w:r>
      <w:r w:rsidR="00214F35">
        <w:t>des</w:t>
      </w:r>
      <w:r w:rsidR="00405A44" w:rsidRPr="008929A0">
        <w:t xml:space="preserve"> Pilotprojekts</w:t>
      </w:r>
      <w:r w:rsidR="006535CD">
        <w:t xml:space="preserve"> </w:t>
      </w:r>
      <w:r w:rsidR="006535CD" w:rsidRPr="005325A4">
        <w:rPr>
          <w:i/>
          <w:iCs/>
        </w:rPr>
        <w:t>Flügge</w:t>
      </w:r>
      <w:r w:rsidR="00405A44" w:rsidRPr="008929A0">
        <w:t xml:space="preserve"> aufzuzeigen, wie ein besserer Einbezug der Eltern in dieser Phase gewährleistet werden k</w:t>
      </w:r>
      <w:r w:rsidR="006535CD">
        <w:t>önnte</w:t>
      </w:r>
      <w:r w:rsidR="00405A44" w:rsidRPr="008929A0">
        <w:t>.</w:t>
      </w:r>
      <w:r w:rsidR="00836583">
        <w:t xml:space="preserve"> Das Pilotprojekt wurde vom </w:t>
      </w:r>
      <w:r w:rsidR="00FA6BD2" w:rsidRPr="005325A4">
        <w:rPr>
          <w:i/>
          <w:iCs/>
        </w:rPr>
        <w:t>E</w:t>
      </w:r>
      <w:r w:rsidR="00836583" w:rsidRPr="005325A4">
        <w:rPr>
          <w:i/>
          <w:iCs/>
        </w:rPr>
        <w:t>idg</w:t>
      </w:r>
      <w:r w:rsidR="00C2174E" w:rsidRPr="005325A4">
        <w:rPr>
          <w:i/>
          <w:iCs/>
        </w:rPr>
        <w:t>enössischen</w:t>
      </w:r>
      <w:r w:rsidR="00836583" w:rsidRPr="005325A4">
        <w:rPr>
          <w:i/>
          <w:iCs/>
        </w:rPr>
        <w:t xml:space="preserve"> Büro für die Gleichstellung von Menschen mit Behinderungen</w:t>
      </w:r>
      <w:r w:rsidR="00836583">
        <w:t xml:space="preserve"> </w:t>
      </w:r>
      <w:r w:rsidR="008C0ACF">
        <w:t xml:space="preserve">(EBGB) </w:t>
      </w:r>
      <w:r w:rsidR="00836583">
        <w:t>mitfinanziert.</w:t>
      </w:r>
      <w:r w:rsidR="00405A44" w:rsidRPr="008929A0">
        <w:t xml:space="preserve"> </w:t>
      </w:r>
      <w:r w:rsidR="006535CD">
        <w:t>F</w:t>
      </w:r>
      <w:r w:rsidR="00405A44" w:rsidRPr="008929A0">
        <w:t>olgende Fragen</w:t>
      </w:r>
      <w:r w:rsidR="006535CD">
        <w:t xml:space="preserve"> </w:t>
      </w:r>
      <w:r w:rsidR="008C77E5">
        <w:t>werden</w:t>
      </w:r>
      <w:r w:rsidR="009304A7">
        <w:t xml:space="preserve"> in diesem Beitrag</w:t>
      </w:r>
      <w:r w:rsidR="006535CD">
        <w:t xml:space="preserve"> </w:t>
      </w:r>
      <w:r w:rsidR="00E47591">
        <w:t xml:space="preserve">basierend auf </w:t>
      </w:r>
      <w:r w:rsidR="00845020">
        <w:t xml:space="preserve">den </w:t>
      </w:r>
      <w:r w:rsidR="00C9501F">
        <w:t>E</w:t>
      </w:r>
      <w:r w:rsidR="00E47591">
        <w:t>rgebnissen</w:t>
      </w:r>
      <w:r w:rsidR="009D7AB5">
        <w:t xml:space="preserve"> der Begleitevaluation</w:t>
      </w:r>
      <w:r w:rsidR="00C9501F">
        <w:t xml:space="preserve"> </w:t>
      </w:r>
      <w:r w:rsidR="008C77E5">
        <w:t>thematisiert</w:t>
      </w:r>
      <w:r w:rsidR="00E47591">
        <w:t>:</w:t>
      </w:r>
      <w:r w:rsidR="00E47591" w:rsidDel="00E47591">
        <w:t xml:space="preserve"> </w:t>
      </w:r>
    </w:p>
    <w:p w14:paraId="1D94DCCF" w14:textId="09344AE4" w:rsidR="00C30C7E" w:rsidRPr="00E302E5" w:rsidRDefault="00C30C7E" w:rsidP="00EB5C66">
      <w:pPr>
        <w:pStyle w:val="Liste"/>
        <w:jc w:val="both"/>
      </w:pPr>
      <w:r w:rsidRPr="00E302E5">
        <w:t>Welche</w:t>
      </w:r>
      <w:r w:rsidR="00A42FAF">
        <w:t>n</w:t>
      </w:r>
      <w:r w:rsidRPr="00E302E5">
        <w:t xml:space="preserve"> Herausforderungen begegnen Eltern</w:t>
      </w:r>
      <w:r w:rsidR="00080BBC" w:rsidRPr="00E302E5">
        <w:t>, Jugendliche und beteiligte Verantwortliche in den Schulen</w:t>
      </w:r>
      <w:r w:rsidR="00332815" w:rsidRPr="00E302E5">
        <w:t xml:space="preserve"> in dieser Phase</w:t>
      </w:r>
      <w:r w:rsidR="001C4159" w:rsidRPr="00E302E5">
        <w:t>?</w:t>
      </w:r>
    </w:p>
    <w:p w14:paraId="0EE76AD3" w14:textId="461A90E3" w:rsidR="001C4159" w:rsidRPr="00E302E5" w:rsidRDefault="001C4159" w:rsidP="00EB5C66">
      <w:pPr>
        <w:pStyle w:val="Liste"/>
        <w:jc w:val="both"/>
      </w:pPr>
      <w:r w:rsidRPr="00E302E5">
        <w:t xml:space="preserve">Was bietet das Pilotprojekt </w:t>
      </w:r>
      <w:r w:rsidRPr="005325A4">
        <w:rPr>
          <w:i/>
          <w:iCs/>
        </w:rPr>
        <w:t>Flügge</w:t>
      </w:r>
      <w:r w:rsidRPr="00E302E5">
        <w:t xml:space="preserve"> für den Umgang </w:t>
      </w:r>
      <w:r w:rsidR="00EA28E1">
        <w:t>mit diesen Herausforderungen</w:t>
      </w:r>
      <w:r w:rsidR="00EA28E1" w:rsidRPr="00E302E5">
        <w:t xml:space="preserve"> </w:t>
      </w:r>
      <w:r w:rsidR="00E47591" w:rsidRPr="00E302E5">
        <w:t xml:space="preserve">an und wie </w:t>
      </w:r>
      <w:r w:rsidR="00C85BC4" w:rsidRPr="00E302E5">
        <w:t>bewährt sich die Umsetzung</w:t>
      </w:r>
      <w:r w:rsidR="00E47591" w:rsidRPr="00E302E5">
        <w:t xml:space="preserve"> aus Sicht der verschiedenen Beteiligten</w:t>
      </w:r>
      <w:r w:rsidR="00C85BC4" w:rsidRPr="00E302E5">
        <w:t>?</w:t>
      </w:r>
    </w:p>
    <w:p w14:paraId="56A146C6" w14:textId="7E6E1B0D" w:rsidR="005348D9" w:rsidRPr="00E302E5" w:rsidRDefault="00894D44" w:rsidP="00EB5C66">
      <w:pPr>
        <w:pStyle w:val="Liste"/>
        <w:jc w:val="both"/>
      </w:pPr>
      <w:r w:rsidRPr="00E302E5">
        <w:t>W</w:t>
      </w:r>
      <w:r w:rsidR="00E47591" w:rsidRPr="00E302E5">
        <w:t xml:space="preserve">ie </w:t>
      </w:r>
      <w:r w:rsidR="009304A7" w:rsidRPr="00E302E5">
        <w:t xml:space="preserve">kann </w:t>
      </w:r>
      <w:r w:rsidR="00BB17FC" w:rsidRPr="00E302E5">
        <w:t xml:space="preserve">das Programm angepasst und </w:t>
      </w:r>
      <w:r w:rsidRPr="00E302E5">
        <w:t>die Teilnahme</w:t>
      </w:r>
      <w:r w:rsidR="00E47591" w:rsidRPr="00E302E5">
        <w:t>motivation</w:t>
      </w:r>
      <w:r w:rsidRPr="00E302E5">
        <w:t xml:space="preserve"> von Eltern verbesser</w:t>
      </w:r>
      <w:r w:rsidR="00E47591" w:rsidRPr="00E302E5">
        <w:t>t werden</w:t>
      </w:r>
      <w:r w:rsidRPr="00E302E5">
        <w:t>?</w:t>
      </w:r>
    </w:p>
    <w:p w14:paraId="6EBCC5E9" w14:textId="05B65124" w:rsidR="00A543D6" w:rsidRPr="008929A0" w:rsidRDefault="005956DF" w:rsidP="005325A4">
      <w:pPr>
        <w:pStyle w:val="berschrift1"/>
      </w:pPr>
      <w:bookmarkStart w:id="0" w:name="heading-2"/>
      <w:r w:rsidRPr="008929A0">
        <w:lastRenderedPageBreak/>
        <w:t xml:space="preserve">Rolle der Eltern </w:t>
      </w:r>
      <w:r w:rsidR="00B42A08">
        <w:t>be</w:t>
      </w:r>
      <w:r w:rsidR="008A6FF7">
        <w:t>i</w:t>
      </w:r>
      <w:r w:rsidR="00B42A08" w:rsidRPr="008929A0">
        <w:t xml:space="preserve"> </w:t>
      </w:r>
      <w:r w:rsidRPr="008929A0">
        <w:t>der Berufswahl</w:t>
      </w:r>
      <w:bookmarkEnd w:id="0"/>
    </w:p>
    <w:p w14:paraId="016D3437" w14:textId="2D5FC96A" w:rsidR="008A0A9E" w:rsidRPr="00BC2062" w:rsidRDefault="00CB51F4" w:rsidP="00C24AFD">
      <w:pPr>
        <w:rPr>
          <w:i/>
          <w:iCs/>
        </w:rPr>
      </w:pPr>
      <w:r>
        <w:t>B</w:t>
      </w:r>
      <w:r w:rsidRPr="008929A0">
        <w:t xml:space="preserve">ei Fragen zur beruflichen Zukunft </w:t>
      </w:r>
      <w:r>
        <w:t>gehören d</w:t>
      </w:r>
      <w:r w:rsidR="000E29DC" w:rsidRPr="008929A0">
        <w:t>ie Eltern meist zu den wichtigsten Ansprech</w:t>
      </w:r>
      <w:r w:rsidR="00DB3FD8">
        <w:t>personen</w:t>
      </w:r>
      <w:r>
        <w:t xml:space="preserve"> </w:t>
      </w:r>
      <w:r w:rsidRPr="008929A0">
        <w:t>für ihre Jugendlichen</w:t>
      </w:r>
      <w:r w:rsidR="000E29DC" w:rsidRPr="008929A0">
        <w:t>, selbst wenn in anderen Lebensbereichen Differenzen bestehe</w:t>
      </w:r>
      <w:r w:rsidR="000E29DC" w:rsidRPr="00C34E96">
        <w:t>n</w:t>
      </w:r>
      <w:r w:rsidR="00A35391" w:rsidRPr="00C34E96">
        <w:t xml:space="preserve"> (</w:t>
      </w:r>
      <w:r w:rsidR="00F04083" w:rsidRPr="00C34E96">
        <w:t>Hofmann &amp; Schellenberg, 20</w:t>
      </w:r>
      <w:r w:rsidR="00C34E96" w:rsidRPr="00C34E96">
        <w:t>19)</w:t>
      </w:r>
      <w:r w:rsidR="000E29DC" w:rsidRPr="00C34E96">
        <w:t xml:space="preserve">. </w:t>
      </w:r>
      <w:r w:rsidR="00A77A16" w:rsidRPr="00C34E96">
        <w:t xml:space="preserve">Familien, die über finanzielle Ressourcen und ein gutes soziales Netzwerk verfügen, sind eher in der Lage, ihre Jugendlichen in kritischen Situationen beim Übergang in die Arbeitswelt zu unterstützen </w:t>
      </w:r>
      <w:r w:rsidR="000E29DC" w:rsidRPr="00C34E96">
        <w:t>(</w:t>
      </w:r>
      <w:r w:rsidR="00F04083" w:rsidRPr="00C34E96">
        <w:t>Scharenberg et al., 2014</w:t>
      </w:r>
      <w:r w:rsidR="000818BD" w:rsidRPr="00C34E96">
        <w:t xml:space="preserve">). </w:t>
      </w:r>
      <w:r w:rsidR="00412348">
        <w:t>Jedoch</w:t>
      </w:r>
      <w:r w:rsidR="00A77A16" w:rsidRPr="00C34E96">
        <w:t xml:space="preserve"> können Erwartungen </w:t>
      </w:r>
      <w:r w:rsidR="00412348">
        <w:t xml:space="preserve">vonseiten der Eltern </w:t>
      </w:r>
      <w:r w:rsidR="00A77A16" w:rsidRPr="00C34E96">
        <w:t>bei</w:t>
      </w:r>
      <w:r w:rsidR="00A77A16" w:rsidRPr="008929A0">
        <w:t xml:space="preserve"> den Jugendlichen Druck erzeugen und</w:t>
      </w:r>
      <w:r w:rsidR="008514C4">
        <w:t xml:space="preserve"> zu </w:t>
      </w:r>
      <w:r w:rsidR="005E7022" w:rsidRPr="008929A0">
        <w:t>Konflikt</w:t>
      </w:r>
      <w:r w:rsidR="008514C4">
        <w:t xml:space="preserve">en </w:t>
      </w:r>
      <w:r w:rsidR="005E7022" w:rsidRPr="008929A0">
        <w:t>führen</w:t>
      </w:r>
      <w:r w:rsidR="00D8686A">
        <w:t>.</w:t>
      </w:r>
    </w:p>
    <w:p w14:paraId="36CE3EAC" w14:textId="714A794B" w:rsidR="002A6597" w:rsidRPr="008929A0" w:rsidRDefault="00A77A16" w:rsidP="00EB44E8">
      <w:pPr>
        <w:pStyle w:val="Textkrper"/>
      </w:pPr>
      <w:r w:rsidRPr="008929A0">
        <w:t>Jugendliche</w:t>
      </w:r>
      <w:r w:rsidR="006A5867">
        <w:t xml:space="preserve"> </w:t>
      </w:r>
      <w:r w:rsidR="00513C36">
        <w:t xml:space="preserve">– </w:t>
      </w:r>
      <w:r w:rsidR="007412E7">
        <w:t xml:space="preserve">mit und ohne Behinderungen – </w:t>
      </w:r>
      <w:r w:rsidR="00E911E3">
        <w:t>möchten</w:t>
      </w:r>
      <w:r w:rsidRPr="008929A0">
        <w:t xml:space="preserve"> in dieser Ablösungsphase ihren Weg </w:t>
      </w:r>
      <w:r w:rsidR="00E911E3">
        <w:t xml:space="preserve">eigenständig </w:t>
      </w:r>
      <w:r w:rsidRPr="008929A0">
        <w:t>finden</w:t>
      </w:r>
      <w:r w:rsidR="005E7EE5">
        <w:t xml:space="preserve">. </w:t>
      </w:r>
      <w:r w:rsidR="003C2E31">
        <w:t>Für die Eltern ist dies nicht immer einfach zu akzeptieren und</w:t>
      </w:r>
      <w:r w:rsidR="00C57C16">
        <w:t xml:space="preserve"> gleicht</w:t>
      </w:r>
      <w:r w:rsidR="003C2E31">
        <w:t xml:space="preserve"> oft </w:t>
      </w:r>
      <w:r w:rsidR="00C57C16">
        <w:t>einem</w:t>
      </w:r>
      <w:r w:rsidRPr="008929A0">
        <w:t xml:space="preserve"> Balance</w:t>
      </w:r>
      <w:r w:rsidR="00570C8F">
        <w:t>a</w:t>
      </w:r>
      <w:r w:rsidRPr="008929A0">
        <w:t>kt</w:t>
      </w:r>
      <w:r w:rsidR="00D8686A">
        <w:t>.</w:t>
      </w:r>
      <w:r w:rsidR="00030F9B">
        <w:t xml:space="preserve"> </w:t>
      </w:r>
      <w:r w:rsidR="00314854">
        <w:t>Die Bemühungen der Eltern, ihr</w:t>
      </w:r>
      <w:r w:rsidR="000F122F">
        <w:t>e Jugendlichen v</w:t>
      </w:r>
      <w:r w:rsidR="00314854">
        <w:t>or Enttäuschungen zu schützen</w:t>
      </w:r>
      <w:r w:rsidR="00AE3738">
        <w:t>,</w:t>
      </w:r>
      <w:r w:rsidR="00314854">
        <w:t xml:space="preserve"> fanden auch </w:t>
      </w:r>
      <w:proofErr w:type="spellStart"/>
      <w:r w:rsidR="00930429" w:rsidRPr="00314854">
        <w:t>Full</w:t>
      </w:r>
      <w:r w:rsidR="00F204C6">
        <w:t>a</w:t>
      </w:r>
      <w:r w:rsidR="00930429" w:rsidRPr="00314854">
        <w:t>rton</w:t>
      </w:r>
      <w:proofErr w:type="spellEnd"/>
      <w:r w:rsidR="00930429" w:rsidRPr="00314854">
        <w:t xml:space="preserve"> </w:t>
      </w:r>
      <w:r w:rsidR="00F204C6">
        <w:t>und</w:t>
      </w:r>
      <w:r w:rsidR="00930429" w:rsidRPr="00314854">
        <w:t xml:space="preserve"> </w:t>
      </w:r>
      <w:proofErr w:type="spellStart"/>
      <w:r w:rsidR="00930429" w:rsidRPr="00314854">
        <w:t>Duquette</w:t>
      </w:r>
      <w:proofErr w:type="spellEnd"/>
      <w:r w:rsidR="004C672A" w:rsidRPr="00314854">
        <w:t xml:space="preserve"> (20</w:t>
      </w:r>
      <w:r w:rsidR="00E5500F">
        <w:t>15</w:t>
      </w:r>
      <w:r w:rsidR="004C672A" w:rsidRPr="00314854">
        <w:t>)</w:t>
      </w:r>
      <w:r w:rsidR="00314854">
        <w:t xml:space="preserve"> in ihrer Studie</w:t>
      </w:r>
      <w:r w:rsidR="00517114">
        <w:t xml:space="preserve">. </w:t>
      </w:r>
      <w:r w:rsidR="0081263F">
        <w:t>Sie untersuchten</w:t>
      </w:r>
      <w:r w:rsidR="00850523">
        <w:t xml:space="preserve"> den Übergangsprozess von der Schule ins Berufsleben</w:t>
      </w:r>
      <w:r w:rsidR="0042230E">
        <w:t xml:space="preserve"> und </w:t>
      </w:r>
      <w:r w:rsidR="000B2EFE">
        <w:t>stellten</w:t>
      </w:r>
      <w:r w:rsidR="002D5121">
        <w:t xml:space="preserve"> zwei</w:t>
      </w:r>
      <w:r w:rsidR="000F122F">
        <w:t xml:space="preserve"> weitere</w:t>
      </w:r>
      <w:r w:rsidR="002D5121">
        <w:t xml:space="preserve"> Muster</w:t>
      </w:r>
      <w:r w:rsidR="00297F65">
        <w:t xml:space="preserve"> elterlichen Verhaltens</w:t>
      </w:r>
      <w:r w:rsidR="002D5121">
        <w:t xml:space="preserve"> </w:t>
      </w:r>
      <w:r w:rsidR="000B2EFE">
        <w:t>fest</w:t>
      </w:r>
      <w:r w:rsidR="002D5121">
        <w:t>: Zum einen Eltern</w:t>
      </w:r>
      <w:r w:rsidR="00BF7A7D">
        <w:t xml:space="preserve">, die </w:t>
      </w:r>
      <w:r w:rsidR="00A67798">
        <w:t xml:space="preserve">oft aus Überforderung </w:t>
      </w:r>
      <w:r w:rsidR="00BF7A7D">
        <w:t>die Verantwortung</w:t>
      </w:r>
      <w:r w:rsidR="00297F65">
        <w:t xml:space="preserve"> </w:t>
      </w:r>
      <w:r w:rsidR="003F6D06">
        <w:t>für die Berufswahl ihre</w:t>
      </w:r>
      <w:r w:rsidR="007F6258">
        <w:t xml:space="preserve">r Jugendlichen </w:t>
      </w:r>
      <w:r w:rsidR="00297F65">
        <w:t>an die Schule oder andere Fachpersonen</w:t>
      </w:r>
      <w:r w:rsidR="00BF7A7D">
        <w:t xml:space="preserve"> delegieren möchten</w:t>
      </w:r>
      <w:r w:rsidR="00C031E0">
        <w:t xml:space="preserve">. </w:t>
      </w:r>
      <w:r w:rsidR="006973BC">
        <w:t xml:space="preserve">Zum anderen </w:t>
      </w:r>
      <w:r w:rsidR="00B30595">
        <w:t xml:space="preserve">Eltern als </w:t>
      </w:r>
      <w:r w:rsidR="00ED0CCB" w:rsidRPr="00ED0CCB">
        <w:t>‹</w:t>
      </w:r>
      <w:r w:rsidR="006973BC">
        <w:t>Advokaten</w:t>
      </w:r>
      <w:r w:rsidR="00ED0CCB" w:rsidRPr="00ED0CCB">
        <w:t>›</w:t>
      </w:r>
      <w:r w:rsidR="000B1E5A">
        <w:t xml:space="preserve">, </w:t>
      </w:r>
      <w:r w:rsidR="00B30595">
        <w:t xml:space="preserve">die </w:t>
      </w:r>
      <w:r w:rsidR="006973BC">
        <w:t>sich sehr für ihr Kind einsetzen</w:t>
      </w:r>
      <w:r w:rsidR="00314C4D">
        <w:t>, was den Prozess</w:t>
      </w:r>
      <w:r w:rsidR="000B1E5A">
        <w:t xml:space="preserve"> mitunter</w:t>
      </w:r>
      <w:r w:rsidR="00314C4D">
        <w:t xml:space="preserve"> behindern kann.</w:t>
      </w:r>
      <w:r w:rsidR="006973BC">
        <w:t xml:space="preserve"> </w:t>
      </w:r>
      <w:r w:rsidR="00941C3F">
        <w:t>Zusätzlich können g</w:t>
      </w:r>
      <w:r w:rsidRPr="008929A0">
        <w:t>egenseitige Zuschreibungen und Schuldzuweisungen</w:t>
      </w:r>
      <w:r w:rsidR="00941C3F">
        <w:t xml:space="preserve"> </w:t>
      </w:r>
      <w:r w:rsidR="00FC5EB5">
        <w:t>zwischen Eltern und Schul</w:t>
      </w:r>
      <w:r w:rsidR="00866B1C">
        <w:t>e</w:t>
      </w:r>
      <w:r w:rsidR="00B52A9F">
        <w:t xml:space="preserve"> </w:t>
      </w:r>
      <w:r w:rsidR="007E4730">
        <w:t xml:space="preserve">die Zusammenarbeit </w:t>
      </w:r>
      <w:r w:rsidR="00866B1C">
        <w:t xml:space="preserve">erschweren </w:t>
      </w:r>
      <w:r w:rsidR="00B52A9F">
        <w:t>(</w:t>
      </w:r>
      <w:r w:rsidR="000747CB">
        <w:t xml:space="preserve">Hofmann </w:t>
      </w:r>
      <w:r w:rsidR="008A48A8">
        <w:t xml:space="preserve">&amp; </w:t>
      </w:r>
      <w:r w:rsidR="00B52A9F">
        <w:t>Schellenberg, 2019)</w:t>
      </w:r>
      <w:r w:rsidRPr="008929A0">
        <w:t xml:space="preserve">. </w:t>
      </w:r>
    </w:p>
    <w:p w14:paraId="0E297391" w14:textId="29051446" w:rsidR="0040411C" w:rsidRDefault="00647AF9" w:rsidP="00FA5E43">
      <w:pPr>
        <w:pStyle w:val="Textkrper"/>
      </w:pPr>
      <w:r w:rsidRPr="008929A0">
        <w:t xml:space="preserve">Für eine gelingende Transition </w:t>
      </w:r>
      <w:r w:rsidR="00556A61">
        <w:t>ist</w:t>
      </w:r>
      <w:r w:rsidRPr="008929A0">
        <w:t xml:space="preserve"> jedoch die Kooperation und Koordination mit verschiedenen Beteiligten erforderlich</w:t>
      </w:r>
      <w:r w:rsidR="00395A53">
        <w:t xml:space="preserve"> (</w:t>
      </w:r>
      <w:r w:rsidR="004F083C">
        <w:t>u.</w:t>
      </w:r>
      <w:r w:rsidR="00AE2B73">
        <w:t> </w:t>
      </w:r>
      <w:r w:rsidR="004F083C">
        <w:t xml:space="preserve">a. </w:t>
      </w:r>
      <w:r w:rsidR="00395A53">
        <w:t xml:space="preserve">Eltern, </w:t>
      </w:r>
      <w:r w:rsidR="00A76A57">
        <w:t>S</w:t>
      </w:r>
      <w:r w:rsidR="00C96805">
        <w:t xml:space="preserve">chulische </w:t>
      </w:r>
      <w:proofErr w:type="gramStart"/>
      <w:r w:rsidR="00C96805">
        <w:t>Heilpädagog:innen</w:t>
      </w:r>
      <w:proofErr w:type="gramEnd"/>
      <w:r w:rsidR="00C96805">
        <w:t xml:space="preserve"> und Lehrpersonen</w:t>
      </w:r>
      <w:r w:rsidR="00395A53">
        <w:t xml:space="preserve">, </w:t>
      </w:r>
      <w:r w:rsidR="007D238A">
        <w:t xml:space="preserve">Fachpersonen der Invalidenversicherung, </w:t>
      </w:r>
      <w:proofErr w:type="spellStart"/>
      <w:proofErr w:type="gramStart"/>
      <w:r w:rsidR="007D238A">
        <w:t>Therapeut:innen</w:t>
      </w:r>
      <w:proofErr w:type="spellEnd"/>
      <w:proofErr w:type="gramEnd"/>
      <w:r w:rsidR="007D238A">
        <w:t>)</w:t>
      </w:r>
      <w:r w:rsidR="00C96805">
        <w:t>.</w:t>
      </w:r>
      <w:r w:rsidR="00395A53">
        <w:t xml:space="preserve"> </w:t>
      </w:r>
      <w:r w:rsidR="00F65F35">
        <w:t xml:space="preserve">Zwar werden </w:t>
      </w:r>
      <w:r w:rsidR="00A77A16" w:rsidRPr="008929A0">
        <w:t>Eltern</w:t>
      </w:r>
      <w:r w:rsidR="00833B4D">
        <w:t xml:space="preserve"> </w:t>
      </w:r>
      <w:r w:rsidR="00A77A16" w:rsidRPr="008929A0">
        <w:t xml:space="preserve">als wichtige Bezugspersonen </w:t>
      </w:r>
      <w:proofErr w:type="gramStart"/>
      <w:r w:rsidR="00A77A16" w:rsidRPr="008929A0">
        <w:t>durchaus wahrgenommen</w:t>
      </w:r>
      <w:proofErr w:type="gramEnd"/>
      <w:r w:rsidR="000718EF">
        <w:t xml:space="preserve">. </w:t>
      </w:r>
      <w:r w:rsidR="002A3DE4">
        <w:t>Die Zusammenarbeit beschränkt sich jedoch oft auf die Informationsvermittlung</w:t>
      </w:r>
      <w:r w:rsidR="009744FE">
        <w:t xml:space="preserve"> und allenfalls auf die Sensibilisierung </w:t>
      </w:r>
      <w:r w:rsidR="00A77A16" w:rsidRPr="008929A0">
        <w:t>für die eige</w:t>
      </w:r>
      <w:r w:rsidR="00203CFB">
        <w:t>ne Rolle</w:t>
      </w:r>
      <w:r w:rsidR="00A77A16" w:rsidRPr="008929A0">
        <w:t xml:space="preserve">. </w:t>
      </w:r>
    </w:p>
    <w:p w14:paraId="7C85397F" w14:textId="26C0B160" w:rsidR="00E47591" w:rsidRPr="00734B80" w:rsidRDefault="00E47591" w:rsidP="0059068F">
      <w:pPr>
        <w:pStyle w:val="berschrift1"/>
        <w:rPr>
          <w:b w:val="0"/>
        </w:rPr>
      </w:pPr>
      <w:r>
        <w:t>«</w:t>
      </w:r>
      <w:r w:rsidR="0070271F" w:rsidRPr="008929A0">
        <w:t>Flügge</w:t>
      </w:r>
      <w:r>
        <w:t>»: F</w:t>
      </w:r>
      <w:r w:rsidRPr="005626D0">
        <w:rPr>
          <w:b w:val="0"/>
        </w:rPr>
        <w:t>amilien</w:t>
      </w:r>
      <w:r>
        <w:t xml:space="preserve"> l</w:t>
      </w:r>
      <w:r w:rsidRPr="005626D0">
        <w:rPr>
          <w:b w:val="0"/>
        </w:rPr>
        <w:t>ernen</w:t>
      </w:r>
      <w:r>
        <w:t xml:space="preserve"> Ü</w:t>
      </w:r>
      <w:r w:rsidRPr="005626D0">
        <w:rPr>
          <w:b w:val="0"/>
        </w:rPr>
        <w:t>bergänge</w:t>
      </w:r>
      <w:r>
        <w:t xml:space="preserve"> g</w:t>
      </w:r>
      <w:r w:rsidRPr="005626D0">
        <w:rPr>
          <w:b w:val="0"/>
        </w:rPr>
        <w:t>emeinsam</w:t>
      </w:r>
      <w:r>
        <w:t xml:space="preserve"> </w:t>
      </w:r>
      <w:r w:rsidRPr="00C61D28">
        <w:rPr>
          <w:b w:val="0"/>
        </w:rPr>
        <w:t>zu</w:t>
      </w:r>
      <w:r>
        <w:t xml:space="preserve"> </w:t>
      </w:r>
      <w:r w:rsidRPr="00FB4C6D">
        <w:t>g</w:t>
      </w:r>
      <w:r w:rsidR="00C61D28">
        <w:rPr>
          <w:b w:val="0"/>
        </w:rPr>
        <w:t>e</w:t>
      </w:r>
      <w:r w:rsidRPr="00C61D28">
        <w:rPr>
          <w:b w:val="0"/>
        </w:rPr>
        <w:t>stalten</w:t>
      </w:r>
      <w:r w:rsidR="005626D0">
        <w:rPr>
          <w:b w:val="0"/>
        </w:rPr>
        <w:t xml:space="preserve"> </w:t>
      </w:r>
      <w:r w:rsidR="00C61D28">
        <w:rPr>
          <w:b w:val="0"/>
        </w:rPr>
        <w:t xml:space="preserve">und </w:t>
      </w:r>
      <w:r w:rsidR="00C61D28" w:rsidRPr="00734B80">
        <w:rPr>
          <w:bCs w:val="0"/>
        </w:rPr>
        <w:t>e</w:t>
      </w:r>
      <w:r w:rsidR="00C61D28" w:rsidRPr="00734B80">
        <w:rPr>
          <w:b w:val="0"/>
        </w:rPr>
        <w:t>ntwickeln</w:t>
      </w:r>
    </w:p>
    <w:p w14:paraId="40F2598D" w14:textId="3AB9C086" w:rsidR="00721D8E" w:rsidRPr="008929A0" w:rsidRDefault="007877F2" w:rsidP="00C24AFD">
      <w:pPr>
        <w:pStyle w:val="berschrift2"/>
      </w:pPr>
      <w:r w:rsidRPr="008929A0">
        <w:t>Ziele un</w:t>
      </w:r>
      <w:r w:rsidR="00E47591">
        <w:t>d Vorgehen im Überblick</w:t>
      </w:r>
    </w:p>
    <w:p w14:paraId="0D9D0665" w14:textId="2327951D" w:rsidR="00721D8E" w:rsidRPr="006A2498" w:rsidRDefault="005F0492" w:rsidP="005F0492">
      <w:pPr>
        <w:pStyle w:val="Textkrper"/>
        <w:ind w:firstLine="0"/>
        <w:rPr>
          <w:rFonts w:cs="Arial"/>
        </w:rPr>
      </w:pPr>
      <w:r>
        <w:t xml:space="preserve">Um diesen Herausforderungen entgegenzutreten, wurde das Projekt </w:t>
      </w:r>
      <w:r w:rsidRPr="005F0492">
        <w:rPr>
          <w:i/>
          <w:iCs/>
        </w:rPr>
        <w:t>Flügge</w:t>
      </w:r>
      <w:r>
        <w:t xml:space="preserve"> entworfen. </w:t>
      </w:r>
      <w:r w:rsidR="00721D8E" w:rsidRPr="008929A0">
        <w:rPr>
          <w:rFonts w:cs="Arial"/>
        </w:rPr>
        <w:t xml:space="preserve">Im Projekt </w:t>
      </w:r>
      <w:r w:rsidR="00721D8E" w:rsidRPr="00626624">
        <w:rPr>
          <w:rFonts w:cs="Arial"/>
          <w:i/>
          <w:iCs/>
        </w:rPr>
        <w:t>Flügge</w:t>
      </w:r>
      <w:r w:rsidR="00721D8E" w:rsidRPr="008929A0">
        <w:rPr>
          <w:rFonts w:cs="Arial"/>
        </w:rPr>
        <w:t xml:space="preserve"> werden Familien</w:t>
      </w:r>
      <w:r w:rsidR="00E47591">
        <w:rPr>
          <w:rFonts w:cs="Arial"/>
        </w:rPr>
        <w:t xml:space="preserve"> in </w:t>
      </w:r>
      <w:r w:rsidR="005626D0" w:rsidRPr="006A2498">
        <w:rPr>
          <w:rFonts w:cs="Arial"/>
        </w:rPr>
        <w:t xml:space="preserve">der </w:t>
      </w:r>
      <w:r w:rsidR="00E47591">
        <w:rPr>
          <w:rFonts w:cs="Arial"/>
        </w:rPr>
        <w:t>Berufswahl</w:t>
      </w:r>
      <w:r w:rsidR="00721D8E" w:rsidRPr="008929A0">
        <w:rPr>
          <w:rFonts w:cs="Arial"/>
        </w:rPr>
        <w:t xml:space="preserve">phase </w:t>
      </w:r>
      <w:r w:rsidR="00B709F3">
        <w:rPr>
          <w:rFonts w:cs="Arial"/>
        </w:rPr>
        <w:t xml:space="preserve">der Jugendlichen </w:t>
      </w:r>
      <w:r w:rsidR="00721D8E" w:rsidRPr="008929A0">
        <w:rPr>
          <w:rFonts w:cs="Arial"/>
        </w:rPr>
        <w:t>ein Stück auf ihrem Weg und in ihrem ge</w:t>
      </w:r>
      <w:r w:rsidR="00C61D28">
        <w:rPr>
          <w:rFonts w:cs="Arial"/>
        </w:rPr>
        <w:t>meinsamen Lernprozess begleitet.</w:t>
      </w:r>
      <w:r w:rsidR="00FD10C3">
        <w:rPr>
          <w:rFonts w:cs="Arial"/>
        </w:rPr>
        <w:t xml:space="preserve"> </w:t>
      </w:r>
      <w:r w:rsidR="00712FBF">
        <w:rPr>
          <w:rFonts w:cs="Arial"/>
        </w:rPr>
        <w:t>Das Angebot richtet sich</w:t>
      </w:r>
      <w:r w:rsidR="00A71C74">
        <w:rPr>
          <w:rFonts w:cs="Arial"/>
        </w:rPr>
        <w:t xml:space="preserve"> an</w:t>
      </w:r>
      <w:r w:rsidR="00FD10C3">
        <w:rPr>
          <w:rFonts w:cs="Arial"/>
        </w:rPr>
        <w:t xml:space="preserve"> </w:t>
      </w:r>
      <w:r w:rsidR="00811262">
        <w:rPr>
          <w:rFonts w:cs="Arial"/>
        </w:rPr>
        <w:t xml:space="preserve">Jugendliche </w:t>
      </w:r>
      <w:r w:rsidR="00EB5A01">
        <w:rPr>
          <w:rFonts w:cs="Arial"/>
        </w:rPr>
        <w:t>und</w:t>
      </w:r>
      <w:r w:rsidR="00811262">
        <w:rPr>
          <w:rFonts w:cs="Arial"/>
        </w:rPr>
        <w:t xml:space="preserve"> ihre Familien </w:t>
      </w:r>
      <w:r w:rsidR="00A71C74">
        <w:rPr>
          <w:rFonts w:cs="Arial"/>
        </w:rPr>
        <w:t xml:space="preserve">sowohl </w:t>
      </w:r>
      <w:r w:rsidR="00811262">
        <w:rPr>
          <w:rFonts w:cs="Arial"/>
        </w:rPr>
        <w:t xml:space="preserve">in Sonderschulen </w:t>
      </w:r>
      <w:r w:rsidR="00712FBF">
        <w:rPr>
          <w:rFonts w:cs="Arial"/>
        </w:rPr>
        <w:t xml:space="preserve">als </w:t>
      </w:r>
      <w:r w:rsidR="00811262">
        <w:rPr>
          <w:rFonts w:cs="Arial"/>
        </w:rPr>
        <w:t>auch im integrativen Setting.</w:t>
      </w:r>
      <w:r w:rsidR="00721D8E" w:rsidRPr="008929A0">
        <w:rPr>
          <w:rFonts w:cs="Arial"/>
        </w:rPr>
        <w:t xml:space="preserve"> </w:t>
      </w:r>
      <w:r w:rsidR="00F104DF" w:rsidRPr="008929A0">
        <w:t>Das Programm</w:t>
      </w:r>
      <w:r w:rsidR="00F104DF">
        <w:t xml:space="preserve"> </w:t>
      </w:r>
      <w:hyperlink r:id="rId14" w:history="1">
        <w:r w:rsidR="00F104DF" w:rsidRPr="00A52BB0">
          <w:rPr>
            <w:rStyle w:val="Hyperlink"/>
            <w:i/>
          </w:rPr>
          <w:t>Familie und Nachbarschaft</w:t>
        </w:r>
      </w:hyperlink>
      <w:r w:rsidR="00F104DF" w:rsidRPr="008929A0">
        <w:t xml:space="preserve"> </w:t>
      </w:r>
      <w:r w:rsidR="00F104DF" w:rsidRPr="00A93E3C">
        <w:t>(</w:t>
      </w:r>
      <w:proofErr w:type="spellStart"/>
      <w:r w:rsidR="00F104DF" w:rsidRPr="00A93E3C">
        <w:t>FuN</w:t>
      </w:r>
      <w:proofErr w:type="spellEnd"/>
      <w:r w:rsidR="00F104DF" w:rsidRPr="00A52BB0">
        <w:t>)</w:t>
      </w:r>
      <w:r w:rsidR="00F104DF" w:rsidRPr="008929A0">
        <w:t xml:space="preserve"> aus Deutschland </w:t>
      </w:r>
      <w:r w:rsidR="00F104DF">
        <w:t>diente bezüglich Grundhaltung</w:t>
      </w:r>
      <w:r w:rsidR="00F104DF" w:rsidRPr="008929A0">
        <w:t xml:space="preserve"> und</w:t>
      </w:r>
      <w:r w:rsidR="00F104DF">
        <w:t xml:space="preserve"> </w:t>
      </w:r>
      <w:r w:rsidR="00F104DF" w:rsidRPr="008929A0">
        <w:t>Herangehensweise</w:t>
      </w:r>
      <w:r w:rsidR="00F104DF">
        <w:t>n als Vorbild.</w:t>
      </w:r>
      <w:r w:rsidR="00F104DF" w:rsidRPr="008929A0">
        <w:t xml:space="preserve"> </w:t>
      </w:r>
      <w:r w:rsidR="00C61D28" w:rsidRPr="006A2498">
        <w:rPr>
          <w:rFonts w:cs="Arial"/>
        </w:rPr>
        <w:t xml:space="preserve">Der systemische Ansatz </w:t>
      </w:r>
      <w:r w:rsidR="00DD0D87">
        <w:rPr>
          <w:rFonts w:cs="Arial"/>
          <w:i/>
        </w:rPr>
        <w:t xml:space="preserve">Flügge </w:t>
      </w:r>
      <w:r w:rsidR="00C61D28" w:rsidRPr="006A2498">
        <w:rPr>
          <w:rFonts w:cs="Arial"/>
        </w:rPr>
        <w:t xml:space="preserve">zielt darauf ab, </w:t>
      </w:r>
      <w:r w:rsidR="00E73859" w:rsidRPr="006A2498">
        <w:rPr>
          <w:rFonts w:cs="Arial"/>
        </w:rPr>
        <w:t xml:space="preserve">im Rahmen von </w:t>
      </w:r>
      <w:r w:rsidR="00E73859">
        <w:rPr>
          <w:rFonts w:cs="Arial"/>
        </w:rPr>
        <w:t>vier</w:t>
      </w:r>
      <w:r w:rsidR="00E73859" w:rsidRPr="006A2498">
        <w:rPr>
          <w:rFonts w:cs="Arial"/>
        </w:rPr>
        <w:t xml:space="preserve"> Familientreffen </w:t>
      </w:r>
      <w:r w:rsidR="00C61D28" w:rsidRPr="006A2498">
        <w:rPr>
          <w:rFonts w:cs="Arial"/>
        </w:rPr>
        <w:t>die Kommunikation und Konfliktfähigkeit im Zusammenhang mit dem Thema Berufswahl zu stärken. Folgende Teilziele sollen erreicht werden:</w:t>
      </w:r>
    </w:p>
    <w:p w14:paraId="5C0AF81A" w14:textId="7BF21F36" w:rsidR="00721D8E" w:rsidRPr="00A94D97" w:rsidRDefault="00721D8E" w:rsidP="00A94D97">
      <w:pPr>
        <w:pStyle w:val="Liste"/>
      </w:pPr>
      <w:r w:rsidRPr="00A94D97">
        <w:t>Eltern für ihre Erwartungen und ihre Rolle sensibilisieren und sie ermutigen, diese wahrzunehmen.</w:t>
      </w:r>
    </w:p>
    <w:p w14:paraId="2BDCEC1E" w14:textId="35FA637B" w:rsidR="00721D8E" w:rsidRPr="00A94D97" w:rsidRDefault="00721D8E" w:rsidP="00A94D97">
      <w:pPr>
        <w:pStyle w:val="Liste"/>
      </w:pPr>
      <w:r w:rsidRPr="00A94D97">
        <w:t xml:space="preserve">Jugendliche darin bestärken, ihre </w:t>
      </w:r>
      <w:r w:rsidR="004E3BFA" w:rsidRPr="00A94D97">
        <w:t>Berufsw</w:t>
      </w:r>
      <w:r w:rsidRPr="00A94D97">
        <w:t>ünsche zu klären</w:t>
      </w:r>
      <w:r w:rsidR="00E47591" w:rsidRPr="00A94D97">
        <w:t xml:space="preserve"> </w:t>
      </w:r>
      <w:r w:rsidRPr="00A94D97">
        <w:t>und ihre Sicht zu vertreten</w:t>
      </w:r>
      <w:r w:rsidR="0014277E">
        <w:t>.</w:t>
      </w:r>
    </w:p>
    <w:p w14:paraId="555AF93D" w14:textId="1C104062" w:rsidR="00721D8E" w:rsidRPr="00A94D97" w:rsidRDefault="00721D8E" w:rsidP="00A94D97">
      <w:pPr>
        <w:pStyle w:val="Liste"/>
      </w:pPr>
      <w:r w:rsidRPr="00A94D97">
        <w:t>Das Wissen zum Thema Berufswahl (z.</w:t>
      </w:r>
      <w:r w:rsidR="00BD56DA">
        <w:t> </w:t>
      </w:r>
      <w:r w:rsidRPr="00A94D97">
        <w:t>B. zur Berufsbildung</w:t>
      </w:r>
      <w:r w:rsidR="001E1104">
        <w:t xml:space="preserve"> oder</w:t>
      </w:r>
      <w:r w:rsidRPr="00A94D97">
        <w:t xml:space="preserve"> I</w:t>
      </w:r>
      <w:r w:rsidR="00E47591" w:rsidRPr="00A94D97">
        <w:t>nvalidenversicherung</w:t>
      </w:r>
      <w:r w:rsidRPr="00A94D97">
        <w:t>) ergänz</w:t>
      </w:r>
      <w:r w:rsidR="00E47591" w:rsidRPr="00A94D97">
        <w:t>en</w:t>
      </w:r>
      <w:r w:rsidR="0014277E">
        <w:t>.</w:t>
      </w:r>
      <w:r w:rsidRPr="00A94D97">
        <w:t xml:space="preserve"> </w:t>
      </w:r>
    </w:p>
    <w:p w14:paraId="1E1877CC" w14:textId="67915E29" w:rsidR="00721D8E" w:rsidRPr="00A94D97" w:rsidRDefault="00721D8E" w:rsidP="00A94D97">
      <w:pPr>
        <w:pStyle w:val="Liste"/>
      </w:pPr>
      <w:r w:rsidRPr="00A94D97">
        <w:t>Gespräche</w:t>
      </w:r>
      <w:r w:rsidR="00E47591" w:rsidRPr="00A94D97">
        <w:t xml:space="preserve"> in der Familie</w:t>
      </w:r>
      <w:r w:rsidRPr="00A94D97">
        <w:t xml:space="preserve"> über den bevorstehenden Übergang anregen, Ressourcen </w:t>
      </w:r>
      <w:r w:rsidR="00A61E3E" w:rsidRPr="00A94D97">
        <w:t xml:space="preserve">und Hindernisse </w:t>
      </w:r>
      <w:r w:rsidRPr="00A94D97">
        <w:t>erkennen, nächst</w:t>
      </w:r>
      <w:r w:rsidR="005626D0" w:rsidRPr="00A94D97">
        <w:t>e Schritte gemeinsam planen</w:t>
      </w:r>
      <w:r w:rsidR="00162194">
        <w:t>.</w:t>
      </w:r>
    </w:p>
    <w:p w14:paraId="628850E0" w14:textId="60DF32F8" w:rsidR="00721D8E" w:rsidRPr="00A94D97" w:rsidRDefault="00721D8E" w:rsidP="00A94D97">
      <w:pPr>
        <w:pStyle w:val="Liste"/>
      </w:pPr>
      <w:r w:rsidRPr="00A94D97">
        <w:t>Vernetzung der Eltern und Jugendlichen untereinander ermöglichen</w:t>
      </w:r>
      <w:r w:rsidR="00162194">
        <w:t>.</w:t>
      </w:r>
    </w:p>
    <w:p w14:paraId="5AB0DED1" w14:textId="41150F15" w:rsidR="00721D8E" w:rsidRPr="008929A0" w:rsidRDefault="00E47591" w:rsidP="005626D0">
      <w:pPr>
        <w:pStyle w:val="Textkrper"/>
        <w:ind w:firstLine="0"/>
      </w:pPr>
      <w:r>
        <w:t xml:space="preserve">In der Pilotversion </w:t>
      </w:r>
      <w:r w:rsidR="00416616">
        <w:t>waren</w:t>
      </w:r>
      <w:r w:rsidR="00416616" w:rsidRPr="008929A0">
        <w:t xml:space="preserve"> </w:t>
      </w:r>
      <w:r w:rsidR="00721D8E" w:rsidRPr="008929A0">
        <w:t xml:space="preserve">vier Treffen mit einer verbindlichen Teilnahme </w:t>
      </w:r>
      <w:r>
        <w:t>geplant</w:t>
      </w:r>
      <w:r w:rsidR="00721D8E" w:rsidRPr="008929A0">
        <w:t>.</w:t>
      </w:r>
      <w:r>
        <w:t xml:space="preserve"> D</w:t>
      </w:r>
      <w:r w:rsidR="00721D8E" w:rsidRPr="008929A0">
        <w:t xml:space="preserve">ie </w:t>
      </w:r>
      <w:r>
        <w:t>T</w:t>
      </w:r>
      <w:r w:rsidR="00721D8E" w:rsidRPr="008929A0">
        <w:t xml:space="preserve">reffen </w:t>
      </w:r>
      <w:r>
        <w:t>w</w:t>
      </w:r>
      <w:r w:rsidR="00142CF1">
        <w:t>aren</w:t>
      </w:r>
      <w:r>
        <w:t xml:space="preserve"> </w:t>
      </w:r>
      <w:r w:rsidR="00721D8E" w:rsidRPr="008929A0">
        <w:t>jeweils ähnlich strukturiert</w:t>
      </w:r>
      <w:r w:rsidR="00162194">
        <w:t>:</w:t>
      </w:r>
      <w:r w:rsidR="00721D8E" w:rsidRPr="008929A0">
        <w:t xml:space="preserve"> </w:t>
      </w:r>
      <w:r w:rsidR="00162194">
        <w:t>S</w:t>
      </w:r>
      <w:r>
        <w:t>ie</w:t>
      </w:r>
      <w:r w:rsidR="00721D8E" w:rsidRPr="008929A0">
        <w:t xml:space="preserve"> starteten mit einer Phase, in der die Familien unter sich anstehende Themen zur Berufswahl bearbeitet</w:t>
      </w:r>
      <w:r w:rsidR="00886240">
        <w:t>en</w:t>
      </w:r>
      <w:r w:rsidR="00721D8E" w:rsidRPr="008929A0">
        <w:t xml:space="preserve">, moderiert durch die </w:t>
      </w:r>
      <w:r w:rsidR="008879CB" w:rsidRPr="00E12B9A">
        <w:rPr>
          <w:i/>
          <w:iCs/>
        </w:rPr>
        <w:t>Flügge</w:t>
      </w:r>
      <w:r w:rsidR="008879CB">
        <w:t>-Verantwortlich</w:t>
      </w:r>
      <w:r w:rsidR="005626D0" w:rsidRPr="00B70C81">
        <w:t>en</w:t>
      </w:r>
      <w:r w:rsidR="00721D8E" w:rsidRPr="008929A0">
        <w:t>. Im Anschluss daran trennten sich die Familien</w:t>
      </w:r>
      <w:r w:rsidR="005631B9">
        <w:t xml:space="preserve">. Die </w:t>
      </w:r>
      <w:r w:rsidR="00721D8E" w:rsidRPr="008929A0">
        <w:t>Eltern b</w:t>
      </w:r>
      <w:r w:rsidR="005631B9">
        <w:t>eziehungsweise</w:t>
      </w:r>
      <w:r w:rsidR="00721D8E" w:rsidRPr="008929A0">
        <w:t xml:space="preserve"> </w:t>
      </w:r>
      <w:r w:rsidR="005631B9">
        <w:t xml:space="preserve">die </w:t>
      </w:r>
      <w:r w:rsidR="00721D8E" w:rsidRPr="008929A0">
        <w:t>Jugendliche</w:t>
      </w:r>
      <w:r w:rsidR="005631B9">
        <w:t>n</w:t>
      </w:r>
      <w:r w:rsidR="00721D8E" w:rsidRPr="008929A0">
        <w:t xml:space="preserve"> diskutier</w:t>
      </w:r>
      <w:r w:rsidR="005626D0" w:rsidRPr="00B70C81">
        <w:t>t</w:t>
      </w:r>
      <w:r w:rsidR="00721D8E" w:rsidRPr="008929A0">
        <w:t xml:space="preserve">en </w:t>
      </w:r>
      <w:r w:rsidR="005F660A">
        <w:t xml:space="preserve">mit ihren </w:t>
      </w:r>
      <w:r w:rsidR="00BB2166" w:rsidRPr="002D4D1D">
        <w:t>P</w:t>
      </w:r>
      <w:r w:rsidR="00643D4D" w:rsidRPr="002D4D1D">
        <w:t>eers</w:t>
      </w:r>
      <w:r w:rsidR="00643D4D">
        <w:t xml:space="preserve"> weitere </w:t>
      </w:r>
      <w:r w:rsidR="00721D8E" w:rsidRPr="008929A0">
        <w:t>Fragen oder arbeite</w:t>
      </w:r>
      <w:r w:rsidR="005626D0" w:rsidRPr="00B70C81">
        <w:t>te</w:t>
      </w:r>
      <w:r w:rsidR="00721D8E" w:rsidRPr="008929A0">
        <w:t>n an</w:t>
      </w:r>
      <w:r w:rsidR="006F2946">
        <w:t xml:space="preserve"> </w:t>
      </w:r>
      <w:r w:rsidR="00D82078" w:rsidRPr="008929A0">
        <w:t>Aufgaben</w:t>
      </w:r>
      <w:r w:rsidR="00D82078">
        <w:t xml:space="preserve">, die </w:t>
      </w:r>
      <w:r w:rsidR="006F2946">
        <w:t>zu</w:t>
      </w:r>
      <w:r w:rsidR="0051296E">
        <w:t xml:space="preserve">m </w:t>
      </w:r>
      <w:r w:rsidR="005626D0" w:rsidRPr="00B70C81">
        <w:t>jeweiligen</w:t>
      </w:r>
      <w:r w:rsidR="005626D0">
        <w:t xml:space="preserve"> </w:t>
      </w:r>
      <w:r w:rsidR="0051296E">
        <w:t>Stand der Berufswahl pass</w:t>
      </w:r>
      <w:r w:rsidR="00522CDB">
        <w:t>ten</w:t>
      </w:r>
      <w:r w:rsidR="00721D8E" w:rsidRPr="008929A0">
        <w:t>. Abschliessend trafen sich die Familien zum Austausch über die Peer-Runde</w:t>
      </w:r>
      <w:r>
        <w:t xml:space="preserve"> und </w:t>
      </w:r>
      <w:r w:rsidR="00721D8E" w:rsidRPr="008929A0">
        <w:t xml:space="preserve">um </w:t>
      </w:r>
      <w:r>
        <w:t xml:space="preserve">die </w:t>
      </w:r>
      <w:r w:rsidR="00721D8E" w:rsidRPr="008929A0">
        <w:t>weitere</w:t>
      </w:r>
      <w:r>
        <w:t>n</w:t>
      </w:r>
      <w:r w:rsidR="00721D8E" w:rsidRPr="008929A0">
        <w:t xml:space="preserve"> Schritte zu planen.</w:t>
      </w:r>
      <w:r>
        <w:t xml:space="preserve"> Abbildung </w:t>
      </w:r>
      <w:r w:rsidR="00B70C81">
        <w:t>1</w:t>
      </w:r>
      <w:r>
        <w:t xml:space="preserve"> zeigt den Ablauf und die Themenschwerpunkte im Überblick:</w:t>
      </w:r>
    </w:p>
    <w:p w14:paraId="1F4360E3" w14:textId="5878756B" w:rsidR="00BE5493" w:rsidRPr="008929A0" w:rsidRDefault="00BE5493" w:rsidP="00BE5493">
      <w:pPr>
        <w:pStyle w:val="AbbildungBeschriftung"/>
        <w:rPr>
          <w:lang w:val="de-CH"/>
        </w:rPr>
      </w:pPr>
      <w:r w:rsidRPr="00A61AAF">
        <w:rPr>
          <w:lang w:val="de-CH"/>
        </w:rPr>
        <w:lastRenderedPageBreak/>
        <w:t>Abbildung 1: Flügge Ablauf und Themen</w:t>
      </w:r>
    </w:p>
    <w:p w14:paraId="76E89D55" w14:textId="7F28204B" w:rsidR="00BE5493" w:rsidRPr="005B5D08" w:rsidRDefault="001815FE" w:rsidP="001815FE">
      <w:pPr>
        <w:pStyle w:val="Textkrper"/>
      </w:pPr>
      <w:r>
        <w:rPr>
          <w:noProof/>
        </w:rPr>
        <w:drawing>
          <wp:inline distT="0" distB="0" distL="0" distR="0" wp14:anchorId="29FBDCAD" wp14:editId="59CE4CC1">
            <wp:extent cx="5762625" cy="4305300"/>
            <wp:effectExtent l="0" t="0" r="9525" b="0"/>
            <wp:docPr id="1632125359" name="Grafik 4" descr="Flussdiagramm zur beruflichen Orientierung von der 8. bis zur 9. Klasse. Vier Phasen der Intervention: F1 Kennenlernen und Erkunden, F2 Dranbleiben und Vernetzen, F3 Entscheiden und Realisieren, F4 Überdenken und Vorbereiten. Rechts daneben Evaluation mit Synthese, Schlussfolgerungen und Anpassungen für weitere Durchführungen.&#10;Auf der linken Seite steht ein Zeitstrahl, der den zeitlichen Ablauf visualisiert. Das erste Treffen beginnt ca. im September der achten Klasse und das letzte Treffen liegt ca. im Januar oder Februar der 9. Kl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125359" name="Grafik 4" descr="Flussdiagramm zur beruflichen Orientierung von der 8. bis zur 9. Klasse. Vier Phasen der Intervention: F1 Kennenlernen und Erkunden, F2 Dranbleiben und Vernetzen, F3 Entscheiden und Realisieren, F4 Überdenken und Vorbereiten. Rechts daneben Evaluation mit Synthese, Schlussfolgerungen und Anpassungen für weitere Durchführungen.&#10;Auf der linken Seite steht ein Zeitstrahl, der den zeitlichen Ablauf visualisiert. Das erste Treffen beginnt ca. im September der achten Klasse und das letzte Treffen liegt ca. im Januar oder Februar der 9. Klas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2625" cy="4305300"/>
                    </a:xfrm>
                    <a:prstGeom prst="rect">
                      <a:avLst/>
                    </a:prstGeom>
                    <a:noFill/>
                    <a:ln>
                      <a:noFill/>
                    </a:ln>
                  </pic:spPr>
                </pic:pic>
              </a:graphicData>
            </a:graphic>
          </wp:inline>
        </w:drawing>
      </w:r>
    </w:p>
    <w:p w14:paraId="03A98B0D" w14:textId="7693E799" w:rsidR="009F5C8B" w:rsidRDefault="00332815" w:rsidP="009F5C8B">
      <w:pPr>
        <w:pStyle w:val="berschrift2"/>
      </w:pPr>
      <w:r>
        <w:t>Durchführung in der Pilotversion und Erfahrungen</w:t>
      </w:r>
    </w:p>
    <w:p w14:paraId="46B86EDD" w14:textId="11096BCC" w:rsidR="00332815" w:rsidRPr="00332815" w:rsidRDefault="00332815" w:rsidP="00C76C57">
      <w:pPr>
        <w:pStyle w:val="Textkrper"/>
        <w:ind w:firstLine="0"/>
      </w:pPr>
      <w:r w:rsidRPr="008929A0">
        <w:t xml:space="preserve">Die erste Durchführung von </w:t>
      </w:r>
      <w:r w:rsidRPr="008613DE">
        <w:rPr>
          <w:i/>
          <w:iCs/>
        </w:rPr>
        <w:t>Flügge</w:t>
      </w:r>
      <w:r w:rsidRPr="008929A0">
        <w:t xml:space="preserve"> fand </w:t>
      </w:r>
      <w:r w:rsidR="005626D0">
        <w:t xml:space="preserve">in </w:t>
      </w:r>
      <w:r w:rsidR="005626D0" w:rsidRPr="00734B80">
        <w:t xml:space="preserve">der </w:t>
      </w:r>
      <w:hyperlink r:id="rId16" w:history="1">
        <w:r w:rsidR="005626D0" w:rsidRPr="00D55EC7">
          <w:rPr>
            <w:rStyle w:val="Hyperlink"/>
            <w:i/>
          </w:rPr>
          <w:t xml:space="preserve">Stiftung </w:t>
        </w:r>
        <w:proofErr w:type="spellStart"/>
        <w:r w:rsidR="005626D0" w:rsidRPr="00D55EC7">
          <w:rPr>
            <w:rStyle w:val="Hyperlink"/>
            <w:i/>
          </w:rPr>
          <w:t>zeka</w:t>
        </w:r>
        <w:proofErr w:type="spellEnd"/>
      </w:hyperlink>
      <w:r w:rsidR="00F7374C">
        <w:rPr>
          <w:rStyle w:val="Funotenzeichen"/>
        </w:rPr>
        <w:footnoteReference w:id="2"/>
      </w:r>
      <w:r w:rsidRPr="00734B80">
        <w:t xml:space="preserve"> </w:t>
      </w:r>
      <w:r w:rsidRPr="008929A0">
        <w:t>in Baden statt.</w:t>
      </w:r>
      <w:r w:rsidR="008E57B5">
        <w:t xml:space="preserve"> Es nahmen fünf Familien mit sechs Jugendlichen teil.</w:t>
      </w:r>
    </w:p>
    <w:p w14:paraId="42808CCF" w14:textId="02EE44ED" w:rsidR="00DF0B73" w:rsidRDefault="00DF0B73" w:rsidP="00D55EC7">
      <w:pPr>
        <w:pStyle w:val="berschrift3"/>
      </w:pPr>
      <w:r>
        <w:t>Kennenlernen und Erkunden</w:t>
      </w:r>
    </w:p>
    <w:p w14:paraId="0967407B" w14:textId="2C357652" w:rsidR="007D1C05" w:rsidRPr="008929A0" w:rsidRDefault="00BC3DE9" w:rsidP="00493ADD">
      <w:pPr>
        <w:pStyle w:val="Textkrper"/>
        <w:ind w:firstLine="0"/>
      </w:pPr>
      <w:r>
        <w:t>Beim ersten Treffen ging</w:t>
      </w:r>
      <w:r w:rsidR="00E113D3" w:rsidRPr="008929A0">
        <w:t xml:space="preserve"> es darum, </w:t>
      </w:r>
      <w:r w:rsidR="001A5E03">
        <w:t xml:space="preserve">die </w:t>
      </w:r>
      <w:r w:rsidR="00E113D3" w:rsidRPr="008929A0">
        <w:t>Interessen und Fähigkeiten</w:t>
      </w:r>
      <w:r w:rsidR="001A5E03">
        <w:t xml:space="preserve"> der Jugendlichen</w:t>
      </w:r>
      <w:r w:rsidR="00E113D3" w:rsidRPr="008929A0">
        <w:t xml:space="preserve"> </w:t>
      </w:r>
      <w:r w:rsidR="001043FF">
        <w:t>sowie</w:t>
      </w:r>
      <w:r w:rsidR="001043FF" w:rsidRPr="008929A0">
        <w:t xml:space="preserve"> </w:t>
      </w:r>
      <w:r w:rsidR="00E113D3" w:rsidRPr="008929A0">
        <w:t xml:space="preserve">die beruflichen Möglichkeiten kennenzulernen </w:t>
      </w:r>
      <w:r w:rsidR="003858D3">
        <w:t xml:space="preserve">und </w:t>
      </w:r>
      <w:r w:rsidR="00E113D3" w:rsidRPr="008929A0">
        <w:t>gegenseitige</w:t>
      </w:r>
      <w:r w:rsidR="004E6043">
        <w:t xml:space="preserve"> </w:t>
      </w:r>
      <w:r w:rsidR="00E113D3" w:rsidRPr="008929A0">
        <w:t xml:space="preserve">Erwartungen innerhalb der Familie zu klären. </w:t>
      </w:r>
      <w:r w:rsidR="00126314" w:rsidRPr="008929A0">
        <w:t>In der Peer-Rund</w:t>
      </w:r>
      <w:r w:rsidR="00C8734A">
        <w:t>e</w:t>
      </w:r>
      <w:r w:rsidR="00126314" w:rsidRPr="008929A0">
        <w:t xml:space="preserve"> tauschten </w:t>
      </w:r>
      <w:r w:rsidR="001043FF">
        <w:t xml:space="preserve">sich </w:t>
      </w:r>
      <w:r w:rsidR="00126314" w:rsidRPr="008929A0">
        <w:t xml:space="preserve">die Eltern </w:t>
      </w:r>
      <w:r w:rsidR="003858D3">
        <w:t xml:space="preserve">moderiert </w:t>
      </w:r>
      <w:r w:rsidR="00126314" w:rsidRPr="008929A0">
        <w:t>zu</w:t>
      </w:r>
      <w:r w:rsidR="00EF4E66">
        <w:t>r</w:t>
      </w:r>
      <w:r w:rsidR="004E6043">
        <w:t xml:space="preserve"> aktu</w:t>
      </w:r>
      <w:r w:rsidR="00EF4E66">
        <w:t>ellen</w:t>
      </w:r>
      <w:r w:rsidR="00126314" w:rsidRPr="008929A0">
        <w:t xml:space="preserve"> Situation aus. Die Jugendlichen bearbeiteten</w:t>
      </w:r>
      <w:r w:rsidR="00EF4E66">
        <w:t xml:space="preserve"> währenddessen</w:t>
      </w:r>
      <w:r w:rsidR="00126314" w:rsidRPr="008929A0">
        <w:t xml:space="preserve"> den Fotointeressentest</w:t>
      </w:r>
      <w:r w:rsidR="00450B45">
        <w:t xml:space="preserve">, </w:t>
      </w:r>
      <w:r w:rsidR="00126314" w:rsidRPr="008929A0">
        <w:t>hielten den Stand der Berufswahl fest</w:t>
      </w:r>
      <w:r w:rsidR="00017242">
        <w:t xml:space="preserve">, </w:t>
      </w:r>
      <w:r w:rsidR="00126314" w:rsidRPr="008929A0">
        <w:t>sprachen</w:t>
      </w:r>
      <w:r w:rsidR="00450B45">
        <w:t xml:space="preserve"> mit ihren</w:t>
      </w:r>
      <w:r w:rsidR="00126314" w:rsidRPr="008929A0">
        <w:t xml:space="preserve"> </w:t>
      </w:r>
      <w:r w:rsidR="00017242">
        <w:t>Peers</w:t>
      </w:r>
      <w:r w:rsidR="000B32BA">
        <w:t xml:space="preserve"> und in der a</w:t>
      </w:r>
      <w:r w:rsidR="009A67EA">
        <w:t xml:space="preserve">nschliessenden </w:t>
      </w:r>
      <w:r w:rsidR="000B32BA">
        <w:t>Familienrunde mit ihren Eltern</w:t>
      </w:r>
      <w:r w:rsidR="00126314" w:rsidRPr="008929A0">
        <w:t xml:space="preserve"> darüber.</w:t>
      </w:r>
    </w:p>
    <w:p w14:paraId="3790974F" w14:textId="06F2063A" w:rsidR="00DF0B73" w:rsidRDefault="00DF0B73" w:rsidP="00D55EC7">
      <w:pPr>
        <w:pStyle w:val="berschrift3"/>
      </w:pPr>
      <w:r>
        <w:t>Dranbleiben und Vernetzen</w:t>
      </w:r>
    </w:p>
    <w:p w14:paraId="26B8FBE6" w14:textId="68DE74B0" w:rsidR="00B60C60" w:rsidRDefault="00B60C60" w:rsidP="00C76C57">
      <w:pPr>
        <w:pStyle w:val="Textkrper"/>
        <w:ind w:firstLine="0"/>
      </w:pPr>
      <w:r w:rsidRPr="008929A0">
        <w:t xml:space="preserve">Das zweite Treffen startete </w:t>
      </w:r>
      <w:r w:rsidRPr="005626D0">
        <w:t>mit</w:t>
      </w:r>
      <w:r w:rsidR="00B70C81" w:rsidRPr="00B70C81">
        <w:t xml:space="preserve"> </w:t>
      </w:r>
      <w:r w:rsidR="005626D0" w:rsidRPr="00B70C81">
        <w:t>dem Visualisieren</w:t>
      </w:r>
      <w:r w:rsidRPr="00B70C81">
        <w:t xml:space="preserve"> </w:t>
      </w:r>
      <w:r w:rsidR="005626D0" w:rsidRPr="00B70C81">
        <w:t>der</w:t>
      </w:r>
      <w:r w:rsidR="005626D0">
        <w:t xml:space="preserve"> Familien-</w:t>
      </w:r>
      <w:r w:rsidRPr="008929A0">
        <w:t>Netzwerk</w:t>
      </w:r>
      <w:r w:rsidR="005626D0">
        <w:t>e</w:t>
      </w:r>
      <w:r w:rsidR="003A1F45">
        <w:t>, das sich</w:t>
      </w:r>
      <w:r w:rsidRPr="008929A0">
        <w:t xml:space="preserve"> an der Methode der persönlichen Zukunftsplanung</w:t>
      </w:r>
      <w:r w:rsidR="003A1F45">
        <w:t xml:space="preserve"> orientiert</w:t>
      </w:r>
      <w:r w:rsidRPr="008929A0">
        <w:t xml:space="preserve">. </w:t>
      </w:r>
      <w:r w:rsidR="005626D0" w:rsidRPr="00B70C81">
        <w:t>A</w:t>
      </w:r>
      <w:r w:rsidRPr="008929A0">
        <w:t xml:space="preserve">nschliessend </w:t>
      </w:r>
      <w:r w:rsidR="00CF6376">
        <w:t>bewegten sich</w:t>
      </w:r>
      <w:r w:rsidRPr="008929A0">
        <w:t xml:space="preserve"> die Eltern zwischen den ausgestellten Flipcharts</w:t>
      </w:r>
      <w:r w:rsidR="00C8734A">
        <w:t xml:space="preserve"> </w:t>
      </w:r>
      <w:r w:rsidRPr="008929A0">
        <w:t>und ergänz</w:t>
      </w:r>
      <w:r w:rsidR="00F83AA6">
        <w:t>t</w:t>
      </w:r>
      <w:r w:rsidRPr="008929A0">
        <w:t xml:space="preserve">en nach Möglichkeit Kontakte aus ihrem eigenen Umfeld. In der Peer-Runde </w:t>
      </w:r>
      <w:r w:rsidR="001C4241">
        <w:t>diskutierten die</w:t>
      </w:r>
      <w:r w:rsidRPr="008929A0">
        <w:t xml:space="preserve"> Eltern </w:t>
      </w:r>
      <w:r w:rsidR="001C4241">
        <w:t>über die</w:t>
      </w:r>
      <w:r w:rsidRPr="008929A0">
        <w:t xml:space="preserve"> Verantwortlichkeiten</w:t>
      </w:r>
      <w:r w:rsidR="00332815">
        <w:t xml:space="preserve"> bei</w:t>
      </w:r>
      <w:r w:rsidR="00D204D3">
        <w:t xml:space="preserve"> der Organisation von</w:t>
      </w:r>
      <w:r w:rsidR="00530FED">
        <w:t xml:space="preserve"> </w:t>
      </w:r>
      <w:r w:rsidR="00332815">
        <w:t>Schnupper</w:t>
      </w:r>
      <w:r w:rsidR="00D204D3">
        <w:t>lehren</w:t>
      </w:r>
      <w:r w:rsidR="005F6818">
        <w:t xml:space="preserve">. </w:t>
      </w:r>
      <w:r w:rsidR="0002387A">
        <w:t xml:space="preserve">Parallel dazu berichteten </w:t>
      </w:r>
      <w:r w:rsidRPr="008929A0">
        <w:t xml:space="preserve">ehemalige Lernende </w:t>
      </w:r>
      <w:r w:rsidR="005626D0" w:rsidRPr="00B70C81">
        <w:t xml:space="preserve">der </w:t>
      </w:r>
      <w:r w:rsidR="005626D0" w:rsidRPr="00D55EC7">
        <w:rPr>
          <w:i/>
          <w:iCs/>
        </w:rPr>
        <w:t>Stiftung</w:t>
      </w:r>
      <w:r w:rsidRPr="00D55EC7">
        <w:rPr>
          <w:i/>
          <w:iCs/>
        </w:rPr>
        <w:t xml:space="preserve"> </w:t>
      </w:r>
      <w:proofErr w:type="spellStart"/>
      <w:r w:rsidRPr="00D55EC7">
        <w:rPr>
          <w:i/>
          <w:iCs/>
        </w:rPr>
        <w:t>zeka</w:t>
      </w:r>
      <w:proofErr w:type="spellEnd"/>
      <w:r w:rsidRPr="00B70C81">
        <w:t xml:space="preserve"> </w:t>
      </w:r>
      <w:r w:rsidR="00060A25">
        <w:t xml:space="preserve">in der Peer-Runde der Jugendlichen </w:t>
      </w:r>
      <w:r w:rsidR="005E6265">
        <w:t xml:space="preserve">von </w:t>
      </w:r>
      <w:r w:rsidR="00B62022">
        <w:t>ihre</w:t>
      </w:r>
      <w:r w:rsidR="00223C60">
        <w:t>n</w:t>
      </w:r>
      <w:r w:rsidR="00B62022">
        <w:t xml:space="preserve"> Erfahrungen</w:t>
      </w:r>
      <w:r w:rsidR="00B93280">
        <w:t>. D</w:t>
      </w:r>
      <w:r w:rsidR="005236A0">
        <w:t>ie Jugendlichen k</w:t>
      </w:r>
      <w:r w:rsidR="00B62022">
        <w:t>o</w:t>
      </w:r>
      <w:r w:rsidR="005236A0">
        <w:t>nn</w:t>
      </w:r>
      <w:r w:rsidR="00B62022">
        <w:t>t</w:t>
      </w:r>
      <w:r w:rsidR="005236A0">
        <w:t>en</w:t>
      </w:r>
      <w:r w:rsidR="00B93280">
        <w:t xml:space="preserve"> dabei</w:t>
      </w:r>
      <w:r w:rsidR="005236A0">
        <w:t xml:space="preserve"> im kleinen Kreis Fragen stellen. </w:t>
      </w:r>
    </w:p>
    <w:p w14:paraId="3BD07083" w14:textId="72D8F1CD" w:rsidR="00BE5493" w:rsidRPr="008929A0" w:rsidRDefault="00BE5493" w:rsidP="00BE5493">
      <w:pPr>
        <w:pStyle w:val="AbbildungBeschriftung"/>
        <w:rPr>
          <w:lang w:val="de-CH"/>
        </w:rPr>
      </w:pPr>
      <w:r w:rsidRPr="008929A0">
        <w:rPr>
          <w:lang w:val="de-CH"/>
        </w:rPr>
        <w:lastRenderedPageBreak/>
        <w:t xml:space="preserve">Abbildung </w:t>
      </w:r>
      <w:r w:rsidR="00B70C81">
        <w:rPr>
          <w:lang w:val="de-CH"/>
        </w:rPr>
        <w:t>2</w:t>
      </w:r>
      <w:r w:rsidRPr="008929A0">
        <w:rPr>
          <w:lang w:val="de-CH"/>
        </w:rPr>
        <w:t xml:space="preserve">: </w:t>
      </w:r>
      <w:r w:rsidR="00EB680B" w:rsidRPr="008929A0">
        <w:rPr>
          <w:lang w:val="de-CH"/>
        </w:rPr>
        <w:t>Verantwortlichkeiten</w:t>
      </w:r>
      <w:r w:rsidRPr="008929A0">
        <w:rPr>
          <w:lang w:val="de-CH"/>
        </w:rPr>
        <w:t xml:space="preserve"> </w:t>
      </w:r>
      <w:r w:rsidR="0049075C">
        <w:rPr>
          <w:lang w:val="de-CH"/>
        </w:rPr>
        <w:t xml:space="preserve">klären </w:t>
      </w:r>
      <w:r w:rsidR="00B70C81">
        <w:rPr>
          <w:lang w:val="de-CH"/>
        </w:rPr>
        <w:t>bei der Organisation von Schnuppereinsätzen</w:t>
      </w:r>
      <w:r w:rsidR="0049075C">
        <w:rPr>
          <w:lang w:val="de-CH"/>
        </w:rPr>
        <w:t xml:space="preserve"> in der Peer-Runde der Eltern</w:t>
      </w:r>
    </w:p>
    <w:p w14:paraId="467920DE" w14:textId="0E4D4C0A" w:rsidR="00BE5493" w:rsidRDefault="00B55BDB" w:rsidP="00BE5493">
      <w:pPr>
        <w:pStyle w:val="AbbildungBeschriftung"/>
        <w:rPr>
          <w:rFonts w:cs="Open Sans SemiCondensed SemiCon"/>
          <w:lang w:val="de-CH"/>
        </w:rPr>
      </w:pPr>
      <w:r w:rsidRPr="008929A0">
        <w:rPr>
          <w:rFonts w:cs="Open Sans SemiCondensed SemiCon"/>
          <w:noProof/>
          <w:lang w:val="de-CH" w:eastAsia="de-CH"/>
        </w:rPr>
        <w:drawing>
          <wp:inline distT="0" distB="0" distL="0" distR="0" wp14:anchorId="425ADD5E" wp14:editId="41D90A95">
            <wp:extent cx="2922815" cy="3272794"/>
            <wp:effectExtent l="0" t="0" r="0" b="3810"/>
            <wp:docPr id="1926224402" name="Grafik 2" descr="Auf einem Flipchart sind vier Blätter befestigt. Oben steht auf einem roten Blatt: Kontaktnahme mit Betrieb.&#10;Unter dem Titel sind vier Möglichkeiten der Kontaktnahme aufgelistet, jeweils mit farbigen Punkten darunter:&#10;&#10;1. Mail an den Betrieb (oder andere Form der Anfrage) – darunter vier blaue Punkte.&#10;2. Telefonieren mit dem Betrieb – darunter fünf Punkte: zwei rote, ein grüner, ein weisser und ein orangefarbener.&#10;3. Vorbeigehen beim Betrieb und fragen – darunter vier Punkte: drei blaue und ein roter.&#10;4. Bewerbungsschreiben für Schnupperlehre verfassen – darunter sechs Punkte: vier blaue und ein gelb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24402" name="Grafik 2" descr="Auf einem Flipchart sind vier Blätter befestigt. Oben steht auf einem roten Blatt: Kontaktnahme mit Betrieb.&#10;Unter dem Titel sind vier Möglichkeiten der Kontaktnahme aufgelistet, jeweils mit farbigen Punkten darunter:&#10;&#10;1. Mail an den Betrieb (oder andere Form der Anfrage) – darunter vier blaue Punkte.&#10;2. Telefonieren mit dem Betrieb – darunter fünf Punkte: zwei rote, ein grüner, ein weisser und ein orangefarbener.&#10;3. Vorbeigehen beim Betrieb und fragen – darunter vier Punkte: drei blaue und ein roter.&#10;4. Bewerbungsschreiben für Schnupperlehre verfassen – darunter sechs Punkte: vier blaue und ein gelber.">
                      <a:extLst>
                        <a:ext uri="{C183D7F6-B498-43B3-948B-1728B52AA6E4}">
                          <adec:decorative xmlns:adec="http://schemas.microsoft.com/office/drawing/2017/decorative" val="0"/>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2830" cy="3284008"/>
                    </a:xfrm>
                    <a:prstGeom prst="rect">
                      <a:avLst/>
                    </a:prstGeom>
                    <a:noFill/>
                  </pic:spPr>
                </pic:pic>
              </a:graphicData>
            </a:graphic>
          </wp:inline>
        </w:drawing>
      </w:r>
    </w:p>
    <w:p w14:paraId="350E87E4" w14:textId="7A0048A5" w:rsidR="00C72D29" w:rsidRPr="008929A0" w:rsidRDefault="008A27FB" w:rsidP="00A80294">
      <w:pPr>
        <w:pStyle w:val="NotizAbbildung"/>
        <w:jc w:val="both"/>
      </w:pPr>
      <w:r>
        <w:t>Die verschiedenen Farben geben an, wie die Eltern ihre Jugendlichen unterstützen. Blau: enge Begleitung; rot: Hauptverantwortung liegt bei den Eltern; grün: Eltern als Beobachtende, greifen nur bei Bedarf ein; orange: emotionale Unterstützung; gelb: externe Unterstützung; weiss: Hauptverantwortung liegt bei den Jugendlichen</w:t>
      </w:r>
    </w:p>
    <w:p w14:paraId="3B4ACFDB" w14:textId="58D8A666" w:rsidR="00DF0B73" w:rsidRDefault="00DF0B73" w:rsidP="004878AA">
      <w:pPr>
        <w:pStyle w:val="berschrift3"/>
      </w:pPr>
      <w:r>
        <w:t>Entscheiden und Realisieren</w:t>
      </w:r>
    </w:p>
    <w:p w14:paraId="3E69CF9F" w14:textId="119F1CA1" w:rsidR="00701701" w:rsidRPr="008929A0" w:rsidRDefault="00332815" w:rsidP="00C76C57">
      <w:pPr>
        <w:pStyle w:val="Textkrper"/>
        <w:ind w:firstLine="0"/>
        <w:rPr>
          <w:rFonts w:cs="Open Sans SemiCondensed SemiCon"/>
        </w:rPr>
      </w:pPr>
      <w:r>
        <w:t xml:space="preserve">Beim </w:t>
      </w:r>
      <w:r w:rsidR="001004DA" w:rsidRPr="008929A0">
        <w:t xml:space="preserve">dritten Treffen </w:t>
      </w:r>
      <w:r>
        <w:t xml:space="preserve">wurden </w:t>
      </w:r>
      <w:r w:rsidR="0001012D" w:rsidRPr="008929A0">
        <w:rPr>
          <w:lang w:eastAsia="de-CH"/>
        </w:rPr>
        <w:t xml:space="preserve">die Erfahrungen </w:t>
      </w:r>
      <w:r w:rsidR="00C31189">
        <w:rPr>
          <w:lang w:eastAsia="de-CH"/>
        </w:rPr>
        <w:t>aus den Schnupperlehren</w:t>
      </w:r>
      <w:r w:rsidR="0001012D" w:rsidRPr="008929A0">
        <w:rPr>
          <w:lang w:eastAsia="de-CH"/>
        </w:rPr>
        <w:t xml:space="preserve"> an den Familientischen</w:t>
      </w:r>
      <w:r w:rsidR="006A2498">
        <w:rPr>
          <w:lang w:eastAsia="de-CH"/>
        </w:rPr>
        <w:t xml:space="preserve"> </w:t>
      </w:r>
      <w:r w:rsidR="0001012D" w:rsidRPr="008929A0">
        <w:rPr>
          <w:lang w:eastAsia="de-CH"/>
        </w:rPr>
        <w:t xml:space="preserve">ausgewertet und </w:t>
      </w:r>
      <w:r w:rsidR="00C31189">
        <w:rPr>
          <w:lang w:eastAsia="de-CH"/>
        </w:rPr>
        <w:t>die</w:t>
      </w:r>
      <w:r w:rsidR="0001012D" w:rsidRPr="008929A0">
        <w:rPr>
          <w:lang w:eastAsia="de-CH"/>
        </w:rPr>
        <w:t xml:space="preserve"> nächsten Schritte </w:t>
      </w:r>
      <w:r w:rsidR="00C31189">
        <w:rPr>
          <w:lang w:eastAsia="de-CH"/>
        </w:rPr>
        <w:t>besprochen</w:t>
      </w:r>
      <w:r w:rsidR="0001012D" w:rsidRPr="008929A0">
        <w:rPr>
          <w:lang w:eastAsia="de-CH"/>
        </w:rPr>
        <w:t xml:space="preserve">. Anschliessend </w:t>
      </w:r>
      <w:r w:rsidR="008535F7">
        <w:rPr>
          <w:lang w:eastAsia="de-CH"/>
        </w:rPr>
        <w:t>gingen</w:t>
      </w:r>
      <w:r w:rsidR="0001012D" w:rsidRPr="008929A0">
        <w:rPr>
          <w:lang w:eastAsia="de-CH"/>
        </w:rPr>
        <w:t xml:space="preserve"> die Jugendlichen </w:t>
      </w:r>
      <w:r w:rsidR="008535F7">
        <w:rPr>
          <w:lang w:eastAsia="de-CH"/>
        </w:rPr>
        <w:t>von Familie zu</w:t>
      </w:r>
      <w:r w:rsidR="0001012D" w:rsidRPr="008929A0">
        <w:rPr>
          <w:lang w:eastAsia="de-CH"/>
        </w:rPr>
        <w:t xml:space="preserve"> Familie</w:t>
      </w:r>
      <w:r w:rsidR="000B1AC1">
        <w:rPr>
          <w:lang w:eastAsia="de-CH"/>
        </w:rPr>
        <w:t xml:space="preserve"> und spielten zwei Szenarien durch</w:t>
      </w:r>
      <w:r w:rsidR="0001012D" w:rsidRPr="008929A0">
        <w:rPr>
          <w:lang w:eastAsia="de-CH"/>
        </w:rPr>
        <w:t>: I</w:t>
      </w:r>
      <w:r w:rsidR="0029778D">
        <w:rPr>
          <w:lang w:eastAsia="de-CH"/>
        </w:rPr>
        <w:t>m</w:t>
      </w:r>
      <w:r w:rsidR="0001012D" w:rsidRPr="008929A0">
        <w:rPr>
          <w:lang w:eastAsia="de-CH"/>
        </w:rPr>
        <w:t xml:space="preserve"> ersten stellte</w:t>
      </w:r>
      <w:r w:rsidR="005626D0" w:rsidRPr="006A2498">
        <w:rPr>
          <w:lang w:eastAsia="de-CH"/>
        </w:rPr>
        <w:t>n</w:t>
      </w:r>
      <w:r w:rsidR="0001012D" w:rsidRPr="006A2498">
        <w:rPr>
          <w:lang w:eastAsia="de-CH"/>
        </w:rPr>
        <w:t xml:space="preserve"> </w:t>
      </w:r>
      <w:r w:rsidR="0001012D" w:rsidRPr="008929A0">
        <w:rPr>
          <w:lang w:eastAsia="de-CH"/>
        </w:rPr>
        <w:t xml:space="preserve">sich die </w:t>
      </w:r>
      <w:r w:rsidR="00CB7BC1">
        <w:rPr>
          <w:lang w:eastAsia="de-CH"/>
        </w:rPr>
        <w:t xml:space="preserve">Jugendlichen vor, dass sie </w:t>
      </w:r>
      <w:r w:rsidR="00845392">
        <w:rPr>
          <w:lang w:eastAsia="de-CH"/>
        </w:rPr>
        <w:t>ihrer Patin oder ihrem Paten</w:t>
      </w:r>
      <w:r w:rsidR="0001012D" w:rsidRPr="008929A0">
        <w:rPr>
          <w:lang w:eastAsia="de-CH"/>
        </w:rPr>
        <w:t xml:space="preserve"> über den Stand der Berufswahl </w:t>
      </w:r>
      <w:r w:rsidR="00F00F50">
        <w:rPr>
          <w:lang w:eastAsia="de-CH"/>
        </w:rPr>
        <w:t xml:space="preserve">berichten. </w:t>
      </w:r>
      <w:r w:rsidR="0001012D" w:rsidRPr="008929A0">
        <w:rPr>
          <w:lang w:eastAsia="de-CH"/>
        </w:rPr>
        <w:t xml:space="preserve">Bei der zweiten </w:t>
      </w:r>
      <w:r w:rsidR="00600C19">
        <w:rPr>
          <w:lang w:eastAsia="de-CH"/>
        </w:rPr>
        <w:t xml:space="preserve">Variante </w:t>
      </w:r>
      <w:r w:rsidR="005468C5">
        <w:rPr>
          <w:lang w:eastAsia="de-CH"/>
        </w:rPr>
        <w:t xml:space="preserve">simulierten die </w:t>
      </w:r>
      <w:r w:rsidR="0094751F">
        <w:rPr>
          <w:rFonts w:cs="Open Sans SemiCondensed SemiCon"/>
          <w:lang w:eastAsia="de-CH"/>
        </w:rPr>
        <w:t>‹</w:t>
      </w:r>
      <w:r w:rsidR="005468C5">
        <w:rPr>
          <w:lang w:eastAsia="de-CH"/>
        </w:rPr>
        <w:t>fremden</w:t>
      </w:r>
      <w:r w:rsidR="0094751F">
        <w:rPr>
          <w:rFonts w:cs="Open Sans SemiCondensed SemiCon"/>
          <w:lang w:eastAsia="de-CH"/>
        </w:rPr>
        <w:t>›</w:t>
      </w:r>
      <w:r w:rsidR="005468C5">
        <w:rPr>
          <w:lang w:eastAsia="de-CH"/>
        </w:rPr>
        <w:t xml:space="preserve"> Eltern </w:t>
      </w:r>
      <w:r w:rsidR="0001012D" w:rsidRPr="008929A0">
        <w:rPr>
          <w:lang w:eastAsia="de-CH"/>
        </w:rPr>
        <w:t xml:space="preserve">ein Bewerbungsgespräch. </w:t>
      </w:r>
      <w:r w:rsidR="0001012D" w:rsidRPr="00233890">
        <w:rPr>
          <w:lang w:eastAsia="de-CH"/>
        </w:rPr>
        <w:t xml:space="preserve">In der Peer-Runde </w:t>
      </w:r>
      <w:r w:rsidR="00CC0B8B">
        <w:rPr>
          <w:lang w:eastAsia="de-CH"/>
        </w:rPr>
        <w:t>diskutierten die</w:t>
      </w:r>
      <w:r w:rsidR="00CC0B8B" w:rsidRPr="008929A0">
        <w:rPr>
          <w:lang w:eastAsia="de-CH"/>
        </w:rPr>
        <w:t xml:space="preserve"> </w:t>
      </w:r>
      <w:r w:rsidR="0001012D" w:rsidRPr="008929A0">
        <w:rPr>
          <w:lang w:eastAsia="de-CH"/>
        </w:rPr>
        <w:t>Eltern offene Fragen, u</w:t>
      </w:r>
      <w:r w:rsidR="00CC0B8B">
        <w:rPr>
          <w:lang w:eastAsia="de-CH"/>
        </w:rPr>
        <w:t xml:space="preserve">nter anderem </w:t>
      </w:r>
      <w:r w:rsidR="0001012D" w:rsidRPr="008929A0">
        <w:rPr>
          <w:lang w:eastAsia="de-CH"/>
        </w:rPr>
        <w:t xml:space="preserve">zur Invalidenversicherung. </w:t>
      </w:r>
      <w:r w:rsidR="0001012D" w:rsidRPr="00233890">
        <w:rPr>
          <w:lang w:eastAsia="de-CH"/>
        </w:rPr>
        <w:t>Die Jugendlichen pflanzten als Sinnbild für die kommende Phase</w:t>
      </w:r>
      <w:r w:rsidR="00973ECD" w:rsidRPr="00233890">
        <w:rPr>
          <w:lang w:eastAsia="de-CH"/>
        </w:rPr>
        <w:t xml:space="preserve"> eine Pflanze in einen Topf</w:t>
      </w:r>
      <w:r w:rsidR="0001012D" w:rsidRPr="00233890">
        <w:rPr>
          <w:lang w:eastAsia="de-CH"/>
        </w:rPr>
        <w:t>.</w:t>
      </w:r>
    </w:p>
    <w:p w14:paraId="57226BD3" w14:textId="38E3BAAF" w:rsidR="00DF0B73" w:rsidRDefault="00DF0B73" w:rsidP="00C76C57">
      <w:pPr>
        <w:pStyle w:val="berschrift3"/>
      </w:pPr>
      <w:r>
        <w:t>Überdenken und Neuorientieren</w:t>
      </w:r>
    </w:p>
    <w:p w14:paraId="6E9E224F" w14:textId="1292B5A7" w:rsidR="003B3BD9" w:rsidRPr="008929A0" w:rsidRDefault="00B0639E" w:rsidP="00C76C57">
      <w:pPr>
        <w:pStyle w:val="Textkrper"/>
        <w:ind w:firstLine="0"/>
      </w:pPr>
      <w:r w:rsidRPr="008929A0">
        <w:t>Das vierte Treffen</w:t>
      </w:r>
      <w:r w:rsidR="00973ECD">
        <w:t xml:space="preserve"> </w:t>
      </w:r>
      <w:r w:rsidRPr="008929A0">
        <w:t>startete mit einem</w:t>
      </w:r>
      <w:r w:rsidR="005E7022">
        <w:t xml:space="preserve"> </w:t>
      </w:r>
      <w:r w:rsidRPr="008929A0">
        <w:t>Rückblick auf d</w:t>
      </w:r>
      <w:r w:rsidR="00FE787C">
        <w:t xml:space="preserve">ie </w:t>
      </w:r>
      <w:r w:rsidRPr="008929A0">
        <w:t>letzten beiden Jahre.</w:t>
      </w:r>
      <w:r w:rsidR="00203CFB">
        <w:t xml:space="preserve"> </w:t>
      </w:r>
      <w:r w:rsidR="00203CFB" w:rsidRPr="008929A0">
        <w:t xml:space="preserve">Bei manchen </w:t>
      </w:r>
      <w:r w:rsidR="00E705F0">
        <w:t xml:space="preserve">ging es darum, </w:t>
      </w:r>
      <w:r w:rsidR="00203CFB" w:rsidRPr="008929A0">
        <w:t xml:space="preserve">Enttäuschungen zu verarbeiten, wenn </w:t>
      </w:r>
      <w:r w:rsidR="005429D3">
        <w:t>ihr</w:t>
      </w:r>
      <w:r w:rsidR="005429D3" w:rsidRPr="008929A0">
        <w:t xml:space="preserve"> </w:t>
      </w:r>
      <w:r w:rsidR="00203CFB" w:rsidRPr="008929A0">
        <w:t>angestrebte</w:t>
      </w:r>
      <w:r w:rsidR="005429D3">
        <w:t>s</w:t>
      </w:r>
      <w:r w:rsidR="00203CFB" w:rsidRPr="008929A0">
        <w:t xml:space="preserve"> Berufsziel </w:t>
      </w:r>
      <w:r w:rsidR="005429D3">
        <w:t>vorerst</w:t>
      </w:r>
      <w:r w:rsidR="00203CFB" w:rsidRPr="008929A0">
        <w:t xml:space="preserve"> nicht erreichbar </w:t>
      </w:r>
      <w:r w:rsidR="005429D3">
        <w:t>war</w:t>
      </w:r>
      <w:r w:rsidR="00203CFB" w:rsidRPr="008929A0">
        <w:t>.</w:t>
      </w:r>
      <w:r w:rsidR="001265F5">
        <w:t xml:space="preserve"> </w:t>
      </w:r>
      <w:r w:rsidR="00D15C57">
        <w:t>In der Peer-Runde der Eltern</w:t>
      </w:r>
      <w:r w:rsidR="00B70C81">
        <w:t xml:space="preserve"> </w:t>
      </w:r>
      <w:r w:rsidR="004808A6">
        <w:t>wurden verschiedene Alternativen</w:t>
      </w:r>
      <w:r w:rsidR="00203CFB" w:rsidRPr="008929A0">
        <w:t xml:space="preserve"> für Zwischenlösungen</w:t>
      </w:r>
      <w:r w:rsidR="004808A6">
        <w:t xml:space="preserve"> und </w:t>
      </w:r>
      <w:r w:rsidR="00203CFB" w:rsidRPr="008929A0">
        <w:t xml:space="preserve">Brückenangebote </w:t>
      </w:r>
      <w:r w:rsidR="004808A6">
        <w:t xml:space="preserve">geprüft und </w:t>
      </w:r>
      <w:r w:rsidR="00F20321">
        <w:t xml:space="preserve">im Anschluss </w:t>
      </w:r>
      <w:r w:rsidR="004808A6">
        <w:t>in</w:t>
      </w:r>
      <w:r w:rsidR="00673D6B">
        <w:t>nerhalb</w:t>
      </w:r>
      <w:r w:rsidR="004808A6">
        <w:t xml:space="preserve"> der Familie</w:t>
      </w:r>
      <w:r w:rsidR="00203CFB" w:rsidRPr="008929A0">
        <w:t xml:space="preserve"> diskutier</w:t>
      </w:r>
      <w:r w:rsidR="004A0774">
        <w:t>t.</w:t>
      </w:r>
      <w:r w:rsidR="00203CFB" w:rsidRPr="008929A0">
        <w:t xml:space="preserve"> </w:t>
      </w:r>
      <w:r w:rsidR="004322C2" w:rsidRPr="008929A0">
        <w:t xml:space="preserve">In der Peer-Gruppe der Jugendlichen wurde der </w:t>
      </w:r>
      <w:r w:rsidR="00673D6B">
        <w:t xml:space="preserve">bisherige </w:t>
      </w:r>
      <w:r w:rsidR="004322C2" w:rsidRPr="008929A0">
        <w:t>Prozess visualisiert und</w:t>
      </w:r>
      <w:r w:rsidR="00DB6E1C">
        <w:t xml:space="preserve"> sowohl</w:t>
      </w:r>
      <w:r w:rsidR="004322C2" w:rsidRPr="008929A0">
        <w:t xml:space="preserve"> in der Gruppe </w:t>
      </w:r>
      <w:r w:rsidR="00DB6E1C">
        <w:t xml:space="preserve">als auch </w:t>
      </w:r>
      <w:r w:rsidR="004322C2">
        <w:t>abschliessend in der Familienrunde gewürdigt.</w:t>
      </w:r>
    </w:p>
    <w:p w14:paraId="7ACCC474" w14:textId="7C7D2C18" w:rsidR="00642C5F" w:rsidRPr="008929A0" w:rsidRDefault="006379E7" w:rsidP="003B3BD9">
      <w:pPr>
        <w:pStyle w:val="berschrift1"/>
      </w:pPr>
      <w:r w:rsidRPr="008929A0">
        <w:t>Zwischenfazit</w:t>
      </w:r>
      <w:r w:rsidR="00332815">
        <w:t xml:space="preserve"> und Bedarfsanalyse</w:t>
      </w:r>
    </w:p>
    <w:p w14:paraId="5BDA05A7" w14:textId="1ED959A1" w:rsidR="003338E3" w:rsidRDefault="001106AB" w:rsidP="002A0A64">
      <w:pPr>
        <w:pStyle w:val="Textkrper"/>
        <w:ind w:firstLine="0"/>
      </w:pPr>
      <w:r>
        <w:t xml:space="preserve">Jeweils im Anschluss an die </w:t>
      </w:r>
      <w:r w:rsidR="000B1CE6">
        <w:t>Treffe</w:t>
      </w:r>
      <w:r w:rsidR="00AB3629">
        <w:t>n</w:t>
      </w:r>
      <w:r w:rsidR="00B34D44">
        <w:t xml:space="preserve"> wurden die Eltern </w:t>
      </w:r>
      <w:r w:rsidR="00F87362">
        <w:t>per Mail um ihre Einschätzungen</w:t>
      </w:r>
      <w:r w:rsidR="00846FAF">
        <w:t xml:space="preserve"> zu verschiedenen Fragen gebeten</w:t>
      </w:r>
      <w:r w:rsidR="003F5B99">
        <w:t>.</w:t>
      </w:r>
      <w:r w:rsidR="00DC79B5">
        <w:t xml:space="preserve"> </w:t>
      </w:r>
      <w:r w:rsidR="006871D9">
        <w:t>Ihre</w:t>
      </w:r>
      <w:r w:rsidR="009D76B3">
        <w:t xml:space="preserve"> Rückmeldungen </w:t>
      </w:r>
      <w:r w:rsidR="00693BF4">
        <w:t>waren</w:t>
      </w:r>
      <w:r w:rsidR="003338E3" w:rsidRPr="008929A0">
        <w:t xml:space="preserve"> überwiegend positiv</w:t>
      </w:r>
      <w:r w:rsidR="00B738A2">
        <w:t>: Sie schätz</w:t>
      </w:r>
      <w:r w:rsidR="003C5232">
        <w:t>t</w:t>
      </w:r>
      <w:r w:rsidR="00B738A2">
        <w:t>en die Inf</w:t>
      </w:r>
      <w:r w:rsidR="007F6F91">
        <w:t>ormationen und den Austausch untereinander.</w:t>
      </w:r>
      <w:r w:rsidR="00532674">
        <w:t xml:space="preserve"> </w:t>
      </w:r>
      <w:r w:rsidR="00B64D63">
        <w:t xml:space="preserve">Ziel von Flügge war es, die Eltern </w:t>
      </w:r>
      <w:r w:rsidR="00D35A92">
        <w:t xml:space="preserve">zu einer aktiven Rolle zu ermuntern, einen Rahmen für Gespräche in der Familie neben dem Alltag anzubieten und die Familien in einen Austausch zu bringen. </w:t>
      </w:r>
      <w:r w:rsidR="00EB23F1">
        <w:t xml:space="preserve">Diese </w:t>
      </w:r>
      <w:r w:rsidR="003338E3" w:rsidRPr="008929A0">
        <w:t>Ziele, die das Projekt gegenüber herkömmlichen</w:t>
      </w:r>
      <w:r w:rsidR="00491D4C">
        <w:t xml:space="preserve"> </w:t>
      </w:r>
      <w:r w:rsidR="003338E3" w:rsidRPr="008929A0">
        <w:t xml:space="preserve">Vorgehensweisen </w:t>
      </w:r>
      <w:r w:rsidR="00A44B5E">
        <w:t xml:space="preserve">besonders </w:t>
      </w:r>
      <w:r w:rsidR="003338E3" w:rsidRPr="008929A0">
        <w:t xml:space="preserve">auszeichnen, </w:t>
      </w:r>
      <w:r w:rsidR="003C5232">
        <w:t>wurden</w:t>
      </w:r>
      <w:r w:rsidR="00861526">
        <w:t xml:space="preserve"> </w:t>
      </w:r>
      <w:r w:rsidR="003338E3" w:rsidRPr="008929A0">
        <w:t xml:space="preserve">erreicht: </w:t>
      </w:r>
      <w:r w:rsidR="007F6F91">
        <w:t>A</w:t>
      </w:r>
      <w:r w:rsidR="003338E3" w:rsidRPr="008929A0">
        <w:t>n den Familientischen</w:t>
      </w:r>
      <w:r w:rsidR="003C5232">
        <w:t xml:space="preserve"> </w:t>
      </w:r>
      <w:r w:rsidR="000808C3">
        <w:t>w</w:t>
      </w:r>
      <w:r w:rsidR="003669E8">
        <w:t>u</w:t>
      </w:r>
      <w:r w:rsidR="000808C3">
        <w:t>rd</w:t>
      </w:r>
      <w:r w:rsidR="003669E8">
        <w:t>e</w:t>
      </w:r>
      <w:r w:rsidR="000808C3">
        <w:t xml:space="preserve"> angeregt ausgetauscht</w:t>
      </w:r>
      <w:r w:rsidR="005E3965">
        <w:t xml:space="preserve"> und</w:t>
      </w:r>
      <w:r w:rsidR="00FE787C">
        <w:t xml:space="preserve"> </w:t>
      </w:r>
      <w:r w:rsidR="005E3965">
        <w:t>b</w:t>
      </w:r>
      <w:r w:rsidR="000808C3">
        <w:t xml:space="preserve">ei </w:t>
      </w:r>
      <w:r w:rsidR="003338E3" w:rsidRPr="008929A0">
        <w:t>einigen</w:t>
      </w:r>
      <w:r w:rsidR="00FE787C">
        <w:t xml:space="preserve"> </w:t>
      </w:r>
      <w:r w:rsidR="005E3965">
        <w:t>wurde</w:t>
      </w:r>
      <w:r w:rsidR="00FE787C">
        <w:t xml:space="preserve"> das Gespräch</w:t>
      </w:r>
      <w:r w:rsidR="003338E3" w:rsidRPr="008929A0">
        <w:t xml:space="preserve"> im Alltag</w:t>
      </w:r>
      <w:r w:rsidR="000808C3">
        <w:t xml:space="preserve"> </w:t>
      </w:r>
      <w:r w:rsidR="003338E3" w:rsidRPr="008929A0">
        <w:t>weitergeführt</w:t>
      </w:r>
      <w:r w:rsidR="000808C3">
        <w:t>, wie das folgende</w:t>
      </w:r>
      <w:r w:rsidR="004A08AB">
        <w:t xml:space="preserve"> Zitat eine</w:t>
      </w:r>
      <w:r w:rsidR="00786FD9">
        <w:t>s</w:t>
      </w:r>
      <w:r w:rsidR="004A08AB">
        <w:t xml:space="preserve"> </w:t>
      </w:r>
      <w:r w:rsidR="00786FD9">
        <w:t>Vaters</w:t>
      </w:r>
      <w:r w:rsidR="004A08AB">
        <w:t xml:space="preserve"> </w:t>
      </w:r>
      <w:r w:rsidR="00786FD9">
        <w:t>veranschaulicht</w:t>
      </w:r>
      <w:r w:rsidR="004A08AB">
        <w:t>:</w:t>
      </w:r>
    </w:p>
    <w:p w14:paraId="65ACD89B" w14:textId="4A095E52" w:rsidR="004A08AB" w:rsidRPr="004A08AB" w:rsidRDefault="004A08AB" w:rsidP="004A08AB">
      <w:pPr>
        <w:pStyle w:val="Zitat1"/>
        <w:rPr>
          <w:rFonts w:cs="Open Sans SemiCondensed SemiCon"/>
          <w:noProof w:val="0"/>
        </w:rPr>
      </w:pPr>
      <w:r w:rsidRPr="008929A0">
        <w:rPr>
          <w:rFonts w:cs="Open Sans SemiCondensed SemiCon"/>
          <w:noProof w:val="0"/>
        </w:rPr>
        <w:lastRenderedPageBreak/>
        <w:t>«</w:t>
      </w:r>
      <w:r w:rsidR="00B87915">
        <w:rPr>
          <w:rFonts w:cs="Open Sans SemiCondensed SemiCon"/>
          <w:noProof w:val="0"/>
        </w:rPr>
        <w:t>Flügge</w:t>
      </w:r>
      <w:r w:rsidR="00787C04">
        <w:rPr>
          <w:rFonts w:cs="Open Sans SemiCondensed SemiCon"/>
          <w:noProof w:val="0"/>
        </w:rPr>
        <w:t>»</w:t>
      </w:r>
      <w:r w:rsidR="00B87915">
        <w:rPr>
          <w:rFonts w:cs="Open Sans SemiCondensed SemiCon"/>
          <w:noProof w:val="0"/>
        </w:rPr>
        <w:t xml:space="preserve"> hat </w:t>
      </w:r>
      <w:r w:rsidRPr="008929A0">
        <w:rPr>
          <w:rFonts w:cs="Open Sans SemiCondensed SemiCon"/>
          <w:noProof w:val="0"/>
        </w:rPr>
        <w:t xml:space="preserve">den Veränderungsprozess in unserer Familie </w:t>
      </w:r>
      <w:r w:rsidR="00994DA9">
        <w:rPr>
          <w:rFonts w:cs="Open Sans SemiCondensed SemiCon"/>
          <w:noProof w:val="0"/>
        </w:rPr>
        <w:t>gefördert</w:t>
      </w:r>
      <w:r w:rsidRPr="008929A0">
        <w:rPr>
          <w:rFonts w:cs="Open Sans SemiCondensed SemiCon"/>
          <w:noProof w:val="0"/>
        </w:rPr>
        <w:t>, sodass Berufswahl und Bewerbungen</w:t>
      </w:r>
      <w:r w:rsidR="007D2DE0">
        <w:rPr>
          <w:rFonts w:cs="Open Sans SemiCondensed SemiCon"/>
          <w:noProof w:val="0"/>
        </w:rPr>
        <w:t xml:space="preserve"> zu</w:t>
      </w:r>
      <w:r w:rsidRPr="008929A0">
        <w:rPr>
          <w:rFonts w:cs="Open Sans SemiCondensed SemiCon"/>
          <w:noProof w:val="0"/>
        </w:rPr>
        <w:t xml:space="preserve"> eine</w:t>
      </w:r>
      <w:r w:rsidR="007D2DE0">
        <w:rPr>
          <w:rFonts w:cs="Open Sans SemiCondensed SemiCon"/>
          <w:noProof w:val="0"/>
        </w:rPr>
        <w:t>r</w:t>
      </w:r>
      <w:r w:rsidRPr="008929A0">
        <w:rPr>
          <w:rFonts w:cs="Open Sans SemiCondensed SemiCon"/>
          <w:noProof w:val="0"/>
        </w:rPr>
        <w:t xml:space="preserve"> alltägliche</w:t>
      </w:r>
      <w:r w:rsidR="007D2DE0">
        <w:rPr>
          <w:rFonts w:cs="Open Sans SemiCondensed SemiCon"/>
          <w:noProof w:val="0"/>
        </w:rPr>
        <w:t>n</w:t>
      </w:r>
      <w:r w:rsidRPr="008929A0">
        <w:rPr>
          <w:rFonts w:cs="Open Sans SemiCondensed SemiCon"/>
          <w:noProof w:val="0"/>
        </w:rPr>
        <w:t xml:space="preserve"> Sache </w:t>
      </w:r>
      <w:r w:rsidR="007D2DE0">
        <w:rPr>
          <w:rFonts w:cs="Open Sans SemiCondensed SemiCon"/>
          <w:noProof w:val="0"/>
        </w:rPr>
        <w:t xml:space="preserve">geworden </w:t>
      </w:r>
      <w:r w:rsidRPr="008929A0">
        <w:rPr>
          <w:rFonts w:cs="Open Sans SemiCondensed SemiCon"/>
          <w:noProof w:val="0"/>
        </w:rPr>
        <w:t>sind</w:t>
      </w:r>
      <w:r w:rsidR="007D2DE0">
        <w:rPr>
          <w:rFonts w:cs="Open Sans SemiCondensed SemiCon"/>
          <w:noProof w:val="0"/>
        </w:rPr>
        <w:t>. Es ist</w:t>
      </w:r>
      <w:r w:rsidRPr="008929A0">
        <w:rPr>
          <w:rFonts w:cs="Open Sans SemiCondensed SemiCon"/>
          <w:noProof w:val="0"/>
        </w:rPr>
        <w:t xml:space="preserve"> kein </w:t>
      </w:r>
      <w:r w:rsidR="006467F1">
        <w:rPr>
          <w:rFonts w:cs="Open Sans SemiCondensed SemiCon"/>
          <w:noProof w:val="0"/>
        </w:rPr>
        <w:t>T</w:t>
      </w:r>
      <w:r w:rsidRPr="008929A0">
        <w:rPr>
          <w:rFonts w:cs="Open Sans SemiCondensed SemiCon"/>
          <w:noProof w:val="0"/>
        </w:rPr>
        <w:t>hema</w:t>
      </w:r>
      <w:r w:rsidR="007D2DE0">
        <w:rPr>
          <w:rFonts w:cs="Open Sans SemiCondensed SemiCon"/>
          <w:noProof w:val="0"/>
        </w:rPr>
        <w:t xml:space="preserve"> mehr</w:t>
      </w:r>
      <w:r w:rsidR="00B87915">
        <w:rPr>
          <w:rFonts w:cs="Open Sans SemiCondensed SemiCon"/>
          <w:noProof w:val="0"/>
        </w:rPr>
        <w:t>,</w:t>
      </w:r>
      <w:r w:rsidRPr="008929A0">
        <w:rPr>
          <w:rFonts w:cs="Open Sans SemiCondensed SemiCon"/>
          <w:noProof w:val="0"/>
        </w:rPr>
        <w:t xml:space="preserve"> vor </w:t>
      </w:r>
      <w:r w:rsidR="006467F1">
        <w:rPr>
          <w:rFonts w:cs="Open Sans SemiCondensed SemiCon"/>
          <w:noProof w:val="0"/>
        </w:rPr>
        <w:t>dem</w:t>
      </w:r>
      <w:r w:rsidRPr="008929A0">
        <w:rPr>
          <w:rFonts w:cs="Open Sans SemiCondensed SemiCon"/>
          <w:noProof w:val="0"/>
        </w:rPr>
        <w:t xml:space="preserve"> man sich fürchten muss. Wie man sich in einem Bewerbungsgespräch </w:t>
      </w:r>
      <w:r w:rsidR="007D2DE0">
        <w:rPr>
          <w:rFonts w:cs="Open Sans SemiCondensed SemiCon"/>
          <w:noProof w:val="0"/>
        </w:rPr>
        <w:t>verhält</w:t>
      </w:r>
      <w:r w:rsidR="007D2DE0" w:rsidRPr="008929A0">
        <w:rPr>
          <w:rFonts w:cs="Open Sans SemiCondensed SemiCon"/>
          <w:noProof w:val="0"/>
        </w:rPr>
        <w:t xml:space="preserve"> </w:t>
      </w:r>
      <w:r w:rsidRPr="008929A0">
        <w:rPr>
          <w:rFonts w:cs="Open Sans SemiCondensed SemiCon"/>
          <w:noProof w:val="0"/>
        </w:rPr>
        <w:t xml:space="preserve">oder </w:t>
      </w:r>
      <w:r w:rsidR="007D2DE0">
        <w:rPr>
          <w:rFonts w:cs="Open Sans SemiCondensed SemiCon"/>
          <w:noProof w:val="0"/>
        </w:rPr>
        <w:t>kleidet</w:t>
      </w:r>
      <w:r w:rsidRPr="008929A0">
        <w:rPr>
          <w:rFonts w:cs="Open Sans SemiCondensed SemiCon"/>
          <w:noProof w:val="0"/>
        </w:rPr>
        <w:t>, welcher Beruf Spass machen könnte etc</w:t>
      </w:r>
      <w:r w:rsidR="006467F1">
        <w:rPr>
          <w:rFonts w:cs="Open Sans SemiCondensed SemiCon"/>
          <w:noProof w:val="0"/>
        </w:rPr>
        <w:t>.</w:t>
      </w:r>
      <w:r w:rsidRPr="008929A0">
        <w:rPr>
          <w:rFonts w:cs="Open Sans SemiCondensed SemiCon"/>
          <w:noProof w:val="0"/>
        </w:rPr>
        <w:t xml:space="preserve"> ist zum Gespräch am Esstisch geworden.</w:t>
      </w:r>
    </w:p>
    <w:p w14:paraId="52F9FD27" w14:textId="77777777" w:rsidR="002B4A21" w:rsidRDefault="003338E3" w:rsidP="002A0A64">
      <w:pPr>
        <w:pStyle w:val="Textkrper"/>
        <w:ind w:firstLine="0"/>
      </w:pPr>
      <w:r w:rsidRPr="008929A0">
        <w:t xml:space="preserve">Besonders positiv erlebt wurde auch die Vernetzung </w:t>
      </w:r>
      <w:r w:rsidR="0069398E">
        <w:t>zwischen</w:t>
      </w:r>
      <w:r w:rsidR="0069398E" w:rsidRPr="008929A0">
        <w:t xml:space="preserve"> </w:t>
      </w:r>
      <w:r w:rsidRPr="008929A0">
        <w:t>den Familien</w:t>
      </w:r>
      <w:r w:rsidR="006A2498" w:rsidRPr="006A2498">
        <w:t xml:space="preserve">. </w:t>
      </w:r>
      <w:r w:rsidR="005626D0" w:rsidRPr="006A2498">
        <w:t>I</w:t>
      </w:r>
      <w:r w:rsidR="00491D4C" w:rsidRPr="006A2498">
        <w:t xml:space="preserve">n </w:t>
      </w:r>
      <w:r w:rsidR="00491D4C">
        <w:t xml:space="preserve">den Peer-Runden der Eltern </w:t>
      </w:r>
      <w:r w:rsidR="00AE1628">
        <w:t>berichteten diese</w:t>
      </w:r>
      <w:r w:rsidR="00946CB6">
        <w:t xml:space="preserve"> </w:t>
      </w:r>
      <w:r w:rsidR="00491D4C">
        <w:t>offen über Sorgen und Hoffnungen</w:t>
      </w:r>
      <w:r w:rsidR="00AE1628">
        <w:t xml:space="preserve">. </w:t>
      </w:r>
      <w:r w:rsidR="008322CA">
        <w:t>De</w:t>
      </w:r>
      <w:r w:rsidR="00974909">
        <w:t xml:space="preserve">r Austausch </w:t>
      </w:r>
      <w:r w:rsidR="00595E04">
        <w:t>zwischen den Familien</w:t>
      </w:r>
      <w:r w:rsidR="00595E04" w:rsidRPr="008929A0">
        <w:t xml:space="preserve"> verstärkte die</w:t>
      </w:r>
      <w:r w:rsidR="00595E04">
        <w:t xml:space="preserve"> gegenseitige Verbundenheit</w:t>
      </w:r>
      <w:r w:rsidR="00491D4C">
        <w:t>.</w:t>
      </w:r>
      <w:r w:rsidR="00595E04">
        <w:t xml:space="preserve"> Auch die</w:t>
      </w:r>
      <w:r w:rsidR="00491D4C">
        <w:t xml:space="preserve"> Wechsel zwischen Familien- und Peerrunden bewährte</w:t>
      </w:r>
      <w:r w:rsidR="00C54519">
        <w:t>n</w:t>
      </w:r>
      <w:r w:rsidR="00491D4C">
        <w:t xml:space="preserve"> sic</w:t>
      </w:r>
      <w:r w:rsidR="00595E04">
        <w:t xml:space="preserve">h. </w:t>
      </w:r>
    </w:p>
    <w:p w14:paraId="44ED9DCA" w14:textId="0DCB7FFE" w:rsidR="003338E3" w:rsidRPr="002B4A21" w:rsidRDefault="00595E04" w:rsidP="00F71A69">
      <w:pPr>
        <w:pStyle w:val="Textkrper"/>
      </w:pPr>
      <w:r w:rsidRPr="002B4A21">
        <w:t>I</w:t>
      </w:r>
      <w:r w:rsidR="00F71181" w:rsidRPr="002B4A21">
        <w:t xml:space="preserve">n der Tendenz etwas kritischer </w:t>
      </w:r>
      <w:r w:rsidRPr="002B4A21">
        <w:t>waren</w:t>
      </w:r>
      <w:r w:rsidR="003338E3" w:rsidRPr="002B4A21">
        <w:t xml:space="preserve"> die Rückmeldungen der Jugendlichen. Viele</w:t>
      </w:r>
      <w:r w:rsidR="00FE787C" w:rsidRPr="002B4A21">
        <w:t xml:space="preserve"> </w:t>
      </w:r>
      <w:r w:rsidR="003338E3" w:rsidRPr="002B4A21">
        <w:t>Themen behandel</w:t>
      </w:r>
      <w:r w:rsidR="00B92815" w:rsidRPr="002B4A21">
        <w:t>ten</w:t>
      </w:r>
      <w:r w:rsidR="003338E3" w:rsidRPr="002B4A21">
        <w:t xml:space="preserve"> sie bereits in der Schule</w:t>
      </w:r>
      <w:r w:rsidR="00491D4C" w:rsidRPr="002B4A21">
        <w:t xml:space="preserve"> und der Zusatzaufwand </w:t>
      </w:r>
      <w:r w:rsidR="001F16F9" w:rsidRPr="002B4A21">
        <w:t xml:space="preserve">war </w:t>
      </w:r>
      <w:r w:rsidR="00491D4C" w:rsidRPr="002B4A21">
        <w:t>für si</w:t>
      </w:r>
      <w:r w:rsidR="00FE787C" w:rsidRPr="002B4A21">
        <w:t xml:space="preserve">e </w:t>
      </w:r>
      <w:r w:rsidR="00491D4C" w:rsidRPr="002B4A21">
        <w:t xml:space="preserve">teilweise </w:t>
      </w:r>
      <w:r w:rsidR="00FE787C" w:rsidRPr="002B4A21">
        <w:t xml:space="preserve">nicht </w:t>
      </w:r>
      <w:r w:rsidR="00491D4C" w:rsidRPr="002B4A21">
        <w:t>nachvollziehbar</w:t>
      </w:r>
      <w:r w:rsidR="003338E3" w:rsidRPr="002B4A21">
        <w:t xml:space="preserve">. Die Entwicklungen der Jugendlichen in dieser Zeit </w:t>
      </w:r>
      <w:r w:rsidR="00B74466" w:rsidRPr="002B4A21">
        <w:t>wurden mittels eines Fragebogens</w:t>
      </w:r>
      <w:r w:rsidR="00EA368B" w:rsidRPr="002B4A21">
        <w:t xml:space="preserve"> vor und nach </w:t>
      </w:r>
      <w:r w:rsidR="00EA368B" w:rsidRPr="00F71A69">
        <w:rPr>
          <w:i/>
        </w:rPr>
        <w:t xml:space="preserve">Flügge </w:t>
      </w:r>
      <w:r w:rsidR="00EA368B" w:rsidRPr="002B4A21">
        <w:t xml:space="preserve">erfasst. Die Ergebnisse </w:t>
      </w:r>
      <w:r w:rsidR="003338E3" w:rsidRPr="002B4A21">
        <w:t xml:space="preserve">zeigen, dass </w:t>
      </w:r>
      <w:r w:rsidR="00555493" w:rsidRPr="002B4A21">
        <w:t xml:space="preserve">die Unsicherheit </w:t>
      </w:r>
      <w:r w:rsidR="003338E3" w:rsidRPr="002B4A21">
        <w:t xml:space="preserve">mit dem Näherkommen des Schulabschlusses </w:t>
      </w:r>
      <w:r w:rsidR="00FE787C" w:rsidRPr="002B4A21">
        <w:t xml:space="preserve">teilweise auch </w:t>
      </w:r>
      <w:r w:rsidR="00555493" w:rsidRPr="002B4A21">
        <w:t xml:space="preserve">grösser </w:t>
      </w:r>
      <w:r w:rsidR="00EA368B" w:rsidRPr="002B4A21">
        <w:t>wird</w:t>
      </w:r>
      <w:r w:rsidR="003338E3" w:rsidRPr="002B4A21">
        <w:t>.</w:t>
      </w:r>
    </w:p>
    <w:p w14:paraId="6868D402" w14:textId="26FA14DB" w:rsidR="00C02F0D" w:rsidRDefault="0064530E" w:rsidP="00994DA9">
      <w:pPr>
        <w:pStyle w:val="Textkrper"/>
      </w:pPr>
      <w:r>
        <w:t>Z</w:t>
      </w:r>
      <w:r w:rsidR="003338E3" w:rsidRPr="008929A0">
        <w:t xml:space="preserve">u Beginn von </w:t>
      </w:r>
      <w:r w:rsidR="003338E3" w:rsidRPr="001238B9">
        <w:rPr>
          <w:i/>
          <w:iCs/>
        </w:rPr>
        <w:t>Flügge</w:t>
      </w:r>
      <w:r w:rsidR="003338E3" w:rsidRPr="008929A0">
        <w:t xml:space="preserve"> waren die Ausgangssituationen</w:t>
      </w:r>
      <w:r w:rsidR="00CD2328">
        <w:t xml:space="preserve"> </w:t>
      </w:r>
      <w:r>
        <w:t>der Jugendlichen und ihren Familien sehr</w:t>
      </w:r>
      <w:r w:rsidRPr="008929A0">
        <w:t xml:space="preserve"> </w:t>
      </w:r>
      <w:r w:rsidR="00CD2328" w:rsidRPr="008929A0">
        <w:t>unterschiedlich</w:t>
      </w:r>
      <w:r w:rsidR="003338E3" w:rsidRPr="008929A0">
        <w:t xml:space="preserve">. Im Verlauf von </w:t>
      </w:r>
      <w:r w:rsidR="003338E3" w:rsidRPr="001238B9">
        <w:rPr>
          <w:i/>
          <w:iCs/>
        </w:rPr>
        <w:t>Flügge</w:t>
      </w:r>
      <w:r w:rsidR="003338E3" w:rsidRPr="008929A0">
        <w:t xml:space="preserve"> wurden diese Unterschiede noch stärker</w:t>
      </w:r>
      <w:r w:rsidR="00B74B1F">
        <w:t xml:space="preserve">, </w:t>
      </w:r>
      <w:r w:rsidR="00E01E56">
        <w:t xml:space="preserve">wodurch </w:t>
      </w:r>
      <w:r w:rsidR="003338E3" w:rsidRPr="008929A0">
        <w:t xml:space="preserve">ein </w:t>
      </w:r>
      <w:r w:rsidR="00614BBB">
        <w:t>A</w:t>
      </w:r>
      <w:r w:rsidR="00F7737C">
        <w:t>ngebot</w:t>
      </w:r>
      <w:r w:rsidR="00FE0180">
        <w:t xml:space="preserve"> im Gruppensetting</w:t>
      </w:r>
      <w:r w:rsidR="00F7737C">
        <w:t>, das</w:t>
      </w:r>
      <w:r w:rsidR="003338E3" w:rsidRPr="008929A0">
        <w:t xml:space="preserve"> den verschiedenen Bedürfnissen gerecht wird</w:t>
      </w:r>
      <w:r w:rsidR="00F7737C">
        <w:t xml:space="preserve">, </w:t>
      </w:r>
      <w:r w:rsidR="00FE0180">
        <w:t>anspruchsvoll ist</w:t>
      </w:r>
      <w:r w:rsidR="00A47C43">
        <w:t>.</w:t>
      </w:r>
      <w:r w:rsidR="006A2498">
        <w:t xml:space="preserve"> </w:t>
      </w:r>
    </w:p>
    <w:p w14:paraId="6435864C" w14:textId="230E7E2F" w:rsidR="007F0859" w:rsidRPr="008929A0" w:rsidRDefault="00B02557" w:rsidP="00C02F0D">
      <w:pPr>
        <w:pStyle w:val="Textkrper"/>
      </w:pPr>
      <w:r>
        <w:t>Eine weitere Schwierigkeit</w:t>
      </w:r>
      <w:r w:rsidR="00C30CCF">
        <w:t xml:space="preserve"> ist es, gerade diejenigen Eltern zu erreichen, </w:t>
      </w:r>
      <w:r w:rsidR="00C91511">
        <w:t>die sich überfordert fühlen</w:t>
      </w:r>
      <w:r w:rsidR="00B678B4">
        <w:t xml:space="preserve"> und denen das Wissen zum Thema Berufswahl fehlt</w:t>
      </w:r>
      <w:r w:rsidR="00C30CCF">
        <w:t xml:space="preserve">. </w:t>
      </w:r>
      <w:r w:rsidR="00A977CD">
        <w:t xml:space="preserve">Dies </w:t>
      </w:r>
      <w:r w:rsidR="00F330A8">
        <w:t xml:space="preserve">zeigte sich </w:t>
      </w:r>
      <w:r w:rsidR="00E9582A">
        <w:t xml:space="preserve">bei weiteren Durchführungen </w:t>
      </w:r>
      <w:r w:rsidR="009A560C">
        <w:t xml:space="preserve">von </w:t>
      </w:r>
      <w:r w:rsidR="009A560C">
        <w:rPr>
          <w:i/>
        </w:rPr>
        <w:t>Flügge</w:t>
      </w:r>
      <w:r w:rsidR="003B480E">
        <w:rPr>
          <w:i/>
        </w:rPr>
        <w:t xml:space="preserve"> </w:t>
      </w:r>
      <w:r w:rsidR="00A977CD">
        <w:t xml:space="preserve">sowohl </w:t>
      </w:r>
      <w:r w:rsidR="003B480E">
        <w:t>im</w:t>
      </w:r>
      <w:r w:rsidR="00A977CD">
        <w:t xml:space="preserve"> sonderschulische</w:t>
      </w:r>
      <w:r w:rsidR="003B480E">
        <w:t>n</w:t>
      </w:r>
      <w:r w:rsidR="00A977CD">
        <w:t xml:space="preserve"> </w:t>
      </w:r>
      <w:r w:rsidR="003B480E">
        <w:t>als</w:t>
      </w:r>
      <w:r w:rsidR="00A977CD">
        <w:t xml:space="preserve"> auch </w:t>
      </w:r>
      <w:r w:rsidR="003B480E">
        <w:t>im</w:t>
      </w:r>
      <w:r w:rsidR="00A977CD">
        <w:t xml:space="preserve"> integrative</w:t>
      </w:r>
      <w:r w:rsidR="003B480E">
        <w:t>n</w:t>
      </w:r>
      <w:r w:rsidR="00A977CD">
        <w:t xml:space="preserve"> Setting</w:t>
      </w:r>
      <w:r w:rsidR="00C30CCF">
        <w:t>.</w:t>
      </w:r>
      <w:r w:rsidR="002E6FF7">
        <w:t xml:space="preserve"> </w:t>
      </w:r>
      <w:r w:rsidR="007F0859">
        <w:t xml:space="preserve">Um besser </w:t>
      </w:r>
      <w:r w:rsidR="0063518F">
        <w:t xml:space="preserve">einschätzen </w:t>
      </w:r>
      <w:r w:rsidR="007F0859">
        <w:t xml:space="preserve">zu können, </w:t>
      </w:r>
      <w:r w:rsidR="0090102F">
        <w:t>wie</w:t>
      </w:r>
      <w:r w:rsidR="007F0859">
        <w:t xml:space="preserve"> die Zielgruppenerreichung verbesser</w:t>
      </w:r>
      <w:r w:rsidR="0090102F">
        <w:t>t werden</w:t>
      </w:r>
      <w:r w:rsidR="007F0859">
        <w:t xml:space="preserve"> könnte</w:t>
      </w:r>
      <w:r w:rsidR="007B1807">
        <w:t xml:space="preserve">, wurden </w:t>
      </w:r>
      <w:r w:rsidR="007F6E57">
        <w:t xml:space="preserve">30 </w:t>
      </w:r>
      <w:r w:rsidR="00314E73">
        <w:t>S</w:t>
      </w:r>
      <w:r w:rsidR="007B1807">
        <w:t xml:space="preserve">chulische </w:t>
      </w:r>
      <w:proofErr w:type="gramStart"/>
      <w:r w:rsidR="007B1807">
        <w:t>Heilpädagog:innen</w:t>
      </w:r>
      <w:proofErr w:type="gramEnd"/>
      <w:r w:rsidR="004F08BA">
        <w:t xml:space="preserve"> (Studierende der </w:t>
      </w:r>
      <w:proofErr w:type="spellStart"/>
      <w:r w:rsidR="004F08BA">
        <w:t>HfH</w:t>
      </w:r>
      <w:proofErr w:type="spellEnd"/>
      <w:r w:rsidR="004F08BA">
        <w:t>)</w:t>
      </w:r>
      <w:r w:rsidR="00EE75DA">
        <w:t xml:space="preserve"> </w:t>
      </w:r>
      <w:r w:rsidR="00BC7642">
        <w:t xml:space="preserve">online </w:t>
      </w:r>
      <w:r w:rsidR="00EE75DA">
        <w:t>zu</w:t>
      </w:r>
      <w:r w:rsidR="007B1807">
        <w:t>r Elternz</w:t>
      </w:r>
      <w:r w:rsidR="009E1EC5">
        <w:t>u</w:t>
      </w:r>
      <w:r w:rsidR="007B1807">
        <w:t>sammenarbeit</w:t>
      </w:r>
      <w:r w:rsidR="009A5EDE">
        <w:t xml:space="preserve"> </w:t>
      </w:r>
      <w:r w:rsidR="009D0EA5">
        <w:t>befragt. Zudem wurde</w:t>
      </w:r>
      <w:r w:rsidR="00EE75DA">
        <w:t xml:space="preserve"> ihre Einschätzung von </w:t>
      </w:r>
      <w:r w:rsidR="00EE75DA" w:rsidRPr="00B654BB">
        <w:rPr>
          <w:i/>
          <w:iCs/>
        </w:rPr>
        <w:t>Flügge</w:t>
      </w:r>
      <w:r w:rsidR="009A5EDE">
        <w:t xml:space="preserve"> </w:t>
      </w:r>
      <w:r w:rsidR="00457C5F">
        <w:t>ein</w:t>
      </w:r>
      <w:r w:rsidR="009D0EA5">
        <w:t>geholt</w:t>
      </w:r>
      <w:r w:rsidR="007F0859">
        <w:t xml:space="preserve">. Die Befragten </w:t>
      </w:r>
      <w:r w:rsidR="009D0EA5">
        <w:t>sahen</w:t>
      </w:r>
      <w:r w:rsidR="006F1497">
        <w:t xml:space="preserve"> einen Mehrwert von </w:t>
      </w:r>
      <w:r w:rsidR="006F1497" w:rsidRPr="004C312F">
        <w:rPr>
          <w:i/>
          <w:iCs/>
        </w:rPr>
        <w:t>Flügge</w:t>
      </w:r>
      <w:r w:rsidR="006F1497">
        <w:t xml:space="preserve"> </w:t>
      </w:r>
      <w:r w:rsidR="0069351C" w:rsidRPr="008929A0">
        <w:t xml:space="preserve">zusätzlich zu </w:t>
      </w:r>
      <w:r w:rsidR="006F1497">
        <w:t xml:space="preserve">ihren </w:t>
      </w:r>
      <w:r w:rsidR="0069351C" w:rsidRPr="008929A0">
        <w:t>schulischen Aktivitäten</w:t>
      </w:r>
      <w:r w:rsidR="00743339">
        <w:t>, begrüss</w:t>
      </w:r>
      <w:r w:rsidR="00C11AFD">
        <w:t>t</w:t>
      </w:r>
      <w:r w:rsidR="00743339">
        <w:t>en den Einsatz</w:t>
      </w:r>
      <w:r w:rsidR="0069351C" w:rsidRPr="008929A0">
        <w:t xml:space="preserve"> externe</w:t>
      </w:r>
      <w:r w:rsidR="006B2333">
        <w:t>r</w:t>
      </w:r>
      <w:r w:rsidR="0069351C" w:rsidRPr="008929A0">
        <w:t xml:space="preserve"> Fachpersonen</w:t>
      </w:r>
      <w:r w:rsidR="00743339">
        <w:t xml:space="preserve"> </w:t>
      </w:r>
      <w:r w:rsidR="008D5B47">
        <w:t xml:space="preserve">sowie </w:t>
      </w:r>
      <w:r w:rsidR="00743339">
        <w:t>die</w:t>
      </w:r>
      <w:r w:rsidR="0069351C" w:rsidRPr="008929A0">
        <w:t xml:space="preserve"> Möglichkeit der Eltern, sich</w:t>
      </w:r>
      <w:r w:rsidR="006E7FBB">
        <w:t xml:space="preserve"> </w:t>
      </w:r>
      <w:r w:rsidR="0069351C" w:rsidRPr="008929A0">
        <w:t xml:space="preserve">besser untereinander zu vernetzen. </w:t>
      </w:r>
      <w:r w:rsidR="003D4155">
        <w:t>Es w</w:t>
      </w:r>
      <w:r w:rsidR="00C11AFD">
        <w:t>u</w:t>
      </w:r>
      <w:r w:rsidR="003D4155">
        <w:t>rd</w:t>
      </w:r>
      <w:r w:rsidR="00C11AFD">
        <w:t>e</w:t>
      </w:r>
      <w:r w:rsidR="003D4155">
        <w:t xml:space="preserve"> jedoch bezweifelt, </w:t>
      </w:r>
      <w:r w:rsidR="00C71727">
        <w:t xml:space="preserve">ob </w:t>
      </w:r>
      <w:r w:rsidR="007F0859" w:rsidRPr="008929A0">
        <w:t>fremdsprachige Eltern</w:t>
      </w:r>
      <w:r w:rsidR="003D4155">
        <w:t xml:space="preserve"> so erreicht werden können</w:t>
      </w:r>
      <w:r w:rsidR="00F3224C">
        <w:t>,</w:t>
      </w:r>
      <w:r w:rsidR="00D660CA">
        <w:t xml:space="preserve"> und der Aufwand mit vier verbindlichen Treffen erschien hoch</w:t>
      </w:r>
      <w:r w:rsidR="000B432B">
        <w:t>. Entsprechend befürwort</w:t>
      </w:r>
      <w:r w:rsidR="00E56799">
        <w:t>et</w:t>
      </w:r>
      <w:r w:rsidR="000B432B">
        <w:t xml:space="preserve">en sie </w:t>
      </w:r>
      <w:r w:rsidR="00CD1D6A">
        <w:t xml:space="preserve">die </w:t>
      </w:r>
      <w:r w:rsidR="00C71727">
        <w:t>Version</w:t>
      </w:r>
      <w:r w:rsidR="000B432B">
        <w:t xml:space="preserve"> </w:t>
      </w:r>
      <w:r w:rsidR="000B432B" w:rsidRPr="00FB3890">
        <w:rPr>
          <w:i/>
          <w:iCs/>
        </w:rPr>
        <w:t>Flügge light</w:t>
      </w:r>
      <w:r w:rsidR="006E052E">
        <w:t xml:space="preserve"> </w:t>
      </w:r>
      <w:r w:rsidR="00C71727">
        <w:t xml:space="preserve">mit </w:t>
      </w:r>
      <w:r w:rsidR="006A2498">
        <w:t xml:space="preserve">stärkerem </w:t>
      </w:r>
      <w:r w:rsidR="00597A44">
        <w:t>Einbezug der</w:t>
      </w:r>
      <w:r w:rsidR="00AF2775">
        <w:t xml:space="preserve"> Schule</w:t>
      </w:r>
      <w:r w:rsidR="00A56759">
        <w:t>.</w:t>
      </w:r>
      <w:r w:rsidR="00597A44">
        <w:t xml:space="preserve"> </w:t>
      </w:r>
      <w:r w:rsidR="00A56759">
        <w:t>D</w:t>
      </w:r>
      <w:r w:rsidR="00597A44">
        <w:t xml:space="preserve">enn die </w:t>
      </w:r>
      <w:r w:rsidR="00A56759">
        <w:t>S</w:t>
      </w:r>
      <w:r w:rsidR="0069351C" w:rsidRPr="008929A0">
        <w:t xml:space="preserve">chulischen </w:t>
      </w:r>
      <w:proofErr w:type="gramStart"/>
      <w:r w:rsidR="0069351C" w:rsidRPr="008929A0">
        <w:t>Heilpädagog:innen</w:t>
      </w:r>
      <w:proofErr w:type="gramEnd"/>
      <w:r w:rsidR="0069351C" w:rsidRPr="008929A0">
        <w:t xml:space="preserve"> </w:t>
      </w:r>
      <w:r w:rsidR="00A56759">
        <w:t xml:space="preserve">(Auswahl nicht repräsentativ) </w:t>
      </w:r>
      <w:r w:rsidR="00DB22AD">
        <w:t xml:space="preserve">sehen sich in der </w:t>
      </w:r>
      <w:r w:rsidR="0069351C" w:rsidRPr="008929A0">
        <w:t>Verantwortung</w:t>
      </w:r>
      <w:r w:rsidR="004D3EFE">
        <w:t xml:space="preserve"> und möchten diese Aufgaben nicht einfach delegieren. </w:t>
      </w:r>
    </w:p>
    <w:p w14:paraId="28E5FB9F" w14:textId="5069D436" w:rsidR="001A3E0A" w:rsidRPr="008929A0" w:rsidRDefault="001A3E0A" w:rsidP="0069351C">
      <w:pPr>
        <w:pStyle w:val="berschrift1"/>
      </w:pPr>
      <w:r w:rsidRPr="008929A0">
        <w:t>Adaptierte Varianten von «Flügge»</w:t>
      </w:r>
    </w:p>
    <w:p w14:paraId="755873C5" w14:textId="540E4C38" w:rsidR="00761C61" w:rsidRDefault="00F24021" w:rsidP="00DF0774">
      <w:pPr>
        <w:pStyle w:val="Textkrper"/>
        <w:ind w:firstLine="0"/>
      </w:pPr>
      <w:r w:rsidRPr="008929A0">
        <w:t>Aufgrun</w:t>
      </w:r>
      <w:r w:rsidR="005626D0">
        <w:t>d der ersten Erfahrungen mit de</w:t>
      </w:r>
      <w:r w:rsidR="005626D0" w:rsidRPr="005626D0">
        <w:t>r</w:t>
      </w:r>
      <w:r w:rsidRPr="008929A0">
        <w:t xml:space="preserve"> Pilotversion</w:t>
      </w:r>
      <w:r w:rsidR="00BC6943">
        <w:t xml:space="preserve"> </w:t>
      </w:r>
      <w:r w:rsidRPr="004C312F">
        <w:rPr>
          <w:i/>
          <w:iCs/>
        </w:rPr>
        <w:t>Flügge</w:t>
      </w:r>
      <w:r w:rsidRPr="008929A0">
        <w:t xml:space="preserve"> wurden</w:t>
      </w:r>
      <w:r w:rsidR="00ED257F">
        <w:t xml:space="preserve"> drei</w:t>
      </w:r>
      <w:r w:rsidRPr="008929A0">
        <w:t xml:space="preserve"> </w:t>
      </w:r>
      <w:r w:rsidR="0000479F">
        <w:t xml:space="preserve">weitere </w:t>
      </w:r>
      <w:r w:rsidRPr="008929A0">
        <w:t>Varianten entwickelt</w:t>
      </w:r>
      <w:r w:rsidR="003A159C">
        <w:t>,</w:t>
      </w:r>
      <w:r w:rsidR="00A55064">
        <w:t xml:space="preserve"> </w:t>
      </w:r>
      <w:r w:rsidR="00BE095A">
        <w:t>im integrativen Setting durchgeführt</w:t>
      </w:r>
      <w:r w:rsidR="003A159C">
        <w:t xml:space="preserve"> und mittels standardi</w:t>
      </w:r>
      <w:r w:rsidR="003C2E5A">
        <w:t>sierte</w:t>
      </w:r>
      <w:r w:rsidR="00A55064">
        <w:t>r</w:t>
      </w:r>
      <w:r w:rsidR="003C2E5A">
        <w:t xml:space="preserve"> Fragebögen evaluiert</w:t>
      </w:r>
      <w:r w:rsidR="00FC384B">
        <w:t>.</w:t>
      </w:r>
      <w:r w:rsidR="00BE095A">
        <w:t xml:space="preserve"> </w:t>
      </w:r>
    </w:p>
    <w:p w14:paraId="207785E6" w14:textId="5096D283" w:rsidR="008929A0" w:rsidRPr="00582A6A" w:rsidRDefault="0000479F" w:rsidP="00EB5C66">
      <w:pPr>
        <w:pStyle w:val="Listennummer"/>
        <w:jc w:val="both"/>
        <w:rPr>
          <w:lang w:val="de-CH"/>
        </w:rPr>
      </w:pPr>
      <w:r w:rsidRPr="00C76C57">
        <w:rPr>
          <w:lang w:val="de-CH"/>
        </w:rPr>
        <w:t>Für d</w:t>
      </w:r>
      <w:r w:rsidR="00F24021" w:rsidRPr="00C76C57">
        <w:rPr>
          <w:lang w:val="de-CH"/>
        </w:rPr>
        <w:t xml:space="preserve">ie erste </w:t>
      </w:r>
      <w:r w:rsidR="00794A39" w:rsidRPr="00C76C57">
        <w:rPr>
          <w:lang w:val="de-CH"/>
        </w:rPr>
        <w:t>V</w:t>
      </w:r>
      <w:r w:rsidR="00F24021" w:rsidRPr="00C76C57">
        <w:rPr>
          <w:lang w:val="de-CH"/>
        </w:rPr>
        <w:t xml:space="preserve">ariante </w:t>
      </w:r>
      <w:r w:rsidR="00F24021" w:rsidRPr="00FB3890">
        <w:rPr>
          <w:i/>
          <w:iCs/>
          <w:lang w:val="de-CH"/>
        </w:rPr>
        <w:t>Flügge integrativ</w:t>
      </w:r>
      <w:r w:rsidR="00BE095A" w:rsidRPr="00FB3890">
        <w:rPr>
          <w:i/>
          <w:iCs/>
          <w:lang w:val="de-CH"/>
        </w:rPr>
        <w:t>-intensiv</w:t>
      </w:r>
      <w:r w:rsidR="00F24021" w:rsidRPr="00C76C57">
        <w:rPr>
          <w:lang w:val="de-CH"/>
        </w:rPr>
        <w:t xml:space="preserve"> </w:t>
      </w:r>
      <w:r w:rsidR="000318CF" w:rsidRPr="00C76C57">
        <w:rPr>
          <w:lang w:val="de-CH"/>
        </w:rPr>
        <w:t xml:space="preserve">wurden Eltern </w:t>
      </w:r>
      <w:r w:rsidR="00207F04">
        <w:rPr>
          <w:lang w:val="de-CH"/>
        </w:rPr>
        <w:t xml:space="preserve">– </w:t>
      </w:r>
      <w:r w:rsidR="000318CF" w:rsidRPr="00C76C57">
        <w:rPr>
          <w:lang w:val="de-CH"/>
        </w:rPr>
        <w:t xml:space="preserve">insbesondere auch mit </w:t>
      </w:r>
      <w:r w:rsidR="00C65A87" w:rsidRPr="00C76C57">
        <w:rPr>
          <w:lang w:val="de-CH"/>
        </w:rPr>
        <w:t>Zuwanderungsgeschichte</w:t>
      </w:r>
      <w:r w:rsidR="00624A57">
        <w:rPr>
          <w:lang w:val="de-CH"/>
        </w:rPr>
        <w:t> </w:t>
      </w:r>
      <w:r w:rsidR="00207F04">
        <w:rPr>
          <w:lang w:val="de-CH"/>
        </w:rPr>
        <w:t>–</w:t>
      </w:r>
      <w:r w:rsidR="000318CF" w:rsidRPr="00C76C57">
        <w:rPr>
          <w:lang w:val="de-CH"/>
        </w:rPr>
        <w:t xml:space="preserve"> gezielt</w:t>
      </w:r>
      <w:r w:rsidR="0085559F" w:rsidRPr="00C76C57">
        <w:rPr>
          <w:lang w:val="de-CH"/>
        </w:rPr>
        <w:t xml:space="preserve"> angesproche</w:t>
      </w:r>
      <w:r w:rsidR="006F2FE7" w:rsidRPr="00C76C57">
        <w:rPr>
          <w:lang w:val="de-CH"/>
        </w:rPr>
        <w:t>n. K</w:t>
      </w:r>
      <w:r w:rsidR="00C40C00" w:rsidRPr="00C76C57">
        <w:rPr>
          <w:lang w:val="de-CH"/>
        </w:rPr>
        <w:t xml:space="preserve">ulturdolmetscherinnen erleichterten bei den drei Treffen die </w:t>
      </w:r>
      <w:r w:rsidR="00602BF2" w:rsidRPr="00C76C57">
        <w:rPr>
          <w:lang w:val="de-CH"/>
        </w:rPr>
        <w:t xml:space="preserve">Partizipation von fremdsprachigen Eltern. </w:t>
      </w:r>
      <w:r w:rsidR="006A15D5" w:rsidRPr="00C76C57">
        <w:rPr>
          <w:lang w:val="de-CH"/>
        </w:rPr>
        <w:t>Die Themen und die Organisation stiess</w:t>
      </w:r>
      <w:r w:rsidR="00BD62E0">
        <w:rPr>
          <w:lang w:val="de-CH"/>
        </w:rPr>
        <w:t>en</w:t>
      </w:r>
      <w:r w:rsidR="00A53FC2" w:rsidRPr="00C76C57">
        <w:rPr>
          <w:lang w:val="de-CH"/>
        </w:rPr>
        <w:t xml:space="preserve"> bei den Teilnehmenden</w:t>
      </w:r>
      <w:r w:rsidR="006A15D5" w:rsidRPr="00C76C57">
        <w:rPr>
          <w:lang w:val="de-CH"/>
        </w:rPr>
        <w:t xml:space="preserve"> auch bei dieser Durchführung auf Wohlwollen</w:t>
      </w:r>
      <w:r w:rsidR="00C65A87" w:rsidRPr="00C76C57">
        <w:rPr>
          <w:lang w:val="de-CH"/>
        </w:rPr>
        <w:t>.</w:t>
      </w:r>
      <w:r w:rsidR="006A15D5" w:rsidRPr="00C76C57">
        <w:rPr>
          <w:lang w:val="de-CH"/>
        </w:rPr>
        <w:t xml:space="preserve"> </w:t>
      </w:r>
      <w:r w:rsidR="00C65A87" w:rsidRPr="00C76C57">
        <w:rPr>
          <w:lang w:val="de-CH"/>
        </w:rPr>
        <w:t>A</w:t>
      </w:r>
      <w:r w:rsidR="006A15D5" w:rsidRPr="00C76C57">
        <w:rPr>
          <w:lang w:val="de-CH"/>
        </w:rPr>
        <w:t>llerdings</w:t>
      </w:r>
      <w:r w:rsidR="002A3473" w:rsidRPr="00C76C57">
        <w:rPr>
          <w:lang w:val="de-CH"/>
        </w:rPr>
        <w:t xml:space="preserve"> war </w:t>
      </w:r>
      <w:r w:rsidR="002A1752" w:rsidRPr="00C76C57">
        <w:rPr>
          <w:lang w:val="de-CH"/>
        </w:rPr>
        <w:t>die Vernetzung der Eltern untereinander</w:t>
      </w:r>
      <w:r w:rsidR="00A53FC2" w:rsidRPr="00C76C57">
        <w:rPr>
          <w:lang w:val="de-CH"/>
        </w:rPr>
        <w:t xml:space="preserve"> </w:t>
      </w:r>
      <w:r w:rsidR="00C65A87" w:rsidRPr="00C76C57">
        <w:rPr>
          <w:lang w:val="de-CH"/>
        </w:rPr>
        <w:t>etwas weniger erfolgreich</w:t>
      </w:r>
      <w:r w:rsidR="00A0664F">
        <w:rPr>
          <w:lang w:val="de-CH"/>
        </w:rPr>
        <w:t>,</w:t>
      </w:r>
      <w:r w:rsidR="00C65A87" w:rsidRPr="00C76C57">
        <w:rPr>
          <w:lang w:val="de-CH"/>
        </w:rPr>
        <w:t xml:space="preserve"> </w:t>
      </w:r>
      <w:r w:rsidR="00A53FC2" w:rsidRPr="00C76C57">
        <w:rPr>
          <w:lang w:val="de-CH"/>
        </w:rPr>
        <w:t>aufgrund der sprachlichen Barrieren</w:t>
      </w:r>
      <w:r w:rsidR="002A3473" w:rsidRPr="00C76C57">
        <w:rPr>
          <w:lang w:val="de-CH"/>
        </w:rPr>
        <w:t>.</w:t>
      </w:r>
    </w:p>
    <w:p w14:paraId="331B85A3" w14:textId="2AAE73ED" w:rsidR="008929A0" w:rsidRPr="00582A6A" w:rsidRDefault="00F24021" w:rsidP="00EB5C66">
      <w:pPr>
        <w:pStyle w:val="Listennummer"/>
        <w:jc w:val="both"/>
        <w:rPr>
          <w:lang w:val="de-CH"/>
        </w:rPr>
      </w:pPr>
      <w:r w:rsidRPr="001B61B3">
        <w:rPr>
          <w:lang w:val="de-CH"/>
        </w:rPr>
        <w:t>Die</w:t>
      </w:r>
      <w:r w:rsidR="006A2498" w:rsidRPr="001B61B3">
        <w:rPr>
          <w:lang w:val="de-CH"/>
        </w:rPr>
        <w:t xml:space="preserve"> </w:t>
      </w:r>
      <w:r w:rsidR="00761C61" w:rsidRPr="001B61B3">
        <w:rPr>
          <w:lang w:val="de-CH"/>
        </w:rPr>
        <w:t>zweite</w:t>
      </w:r>
      <w:r w:rsidRPr="001B61B3">
        <w:rPr>
          <w:lang w:val="de-CH"/>
        </w:rPr>
        <w:t xml:space="preserve"> Variante</w:t>
      </w:r>
      <w:r w:rsidR="00E00C5E">
        <w:rPr>
          <w:lang w:val="de-CH"/>
        </w:rPr>
        <w:t xml:space="preserve">, </w:t>
      </w:r>
      <w:r w:rsidR="00E00C5E">
        <w:rPr>
          <w:i/>
          <w:lang w:val="de-CH"/>
        </w:rPr>
        <w:t>Flügge light</w:t>
      </w:r>
      <w:r w:rsidR="00E00C5E">
        <w:rPr>
          <w:lang w:val="de-CH"/>
        </w:rPr>
        <w:t>,</w:t>
      </w:r>
      <w:r w:rsidRPr="001B61B3">
        <w:rPr>
          <w:lang w:val="de-CH"/>
        </w:rPr>
        <w:t xml:space="preserve"> richte</w:t>
      </w:r>
      <w:r w:rsidR="00A74D4E" w:rsidRPr="001B61B3">
        <w:rPr>
          <w:lang w:val="de-CH"/>
        </w:rPr>
        <w:t>t</w:t>
      </w:r>
      <w:r w:rsidR="006A2498" w:rsidRPr="001B61B3">
        <w:rPr>
          <w:lang w:val="de-CH"/>
        </w:rPr>
        <w:t>e</w:t>
      </w:r>
      <w:r w:rsidR="00A74D4E" w:rsidRPr="001B61B3">
        <w:rPr>
          <w:lang w:val="de-CH"/>
        </w:rPr>
        <w:t xml:space="preserve"> sich</w:t>
      </w:r>
      <w:r w:rsidRPr="001B61B3">
        <w:rPr>
          <w:color w:val="C00000"/>
          <w:lang w:val="de-CH"/>
        </w:rPr>
        <w:t xml:space="preserve"> </w:t>
      </w:r>
      <w:r w:rsidRPr="001B61B3">
        <w:rPr>
          <w:lang w:val="de-CH"/>
        </w:rPr>
        <w:t>an ganze Klassen</w:t>
      </w:r>
      <w:r w:rsidR="000D6F2A" w:rsidRPr="001B61B3">
        <w:rPr>
          <w:lang w:val="de-CH"/>
        </w:rPr>
        <w:t xml:space="preserve"> und ihre Eltern</w:t>
      </w:r>
      <w:r w:rsidRPr="001B61B3">
        <w:rPr>
          <w:lang w:val="de-CH"/>
        </w:rPr>
        <w:t xml:space="preserve"> im integrativen Setting. </w:t>
      </w:r>
      <w:r w:rsidR="00E00C5E" w:rsidRPr="007E6F16">
        <w:rPr>
          <w:i/>
          <w:iCs/>
          <w:lang w:val="de-CH"/>
        </w:rPr>
        <w:t>Flügge light</w:t>
      </w:r>
      <w:r w:rsidR="00E00C5E">
        <w:rPr>
          <w:lang w:val="de-CH"/>
        </w:rPr>
        <w:t xml:space="preserve"> wu</w:t>
      </w:r>
      <w:r w:rsidR="00276D5F">
        <w:rPr>
          <w:lang w:val="de-CH"/>
        </w:rPr>
        <w:t xml:space="preserve">rde </w:t>
      </w:r>
      <w:r w:rsidR="001931BB">
        <w:rPr>
          <w:lang w:val="de-CH"/>
        </w:rPr>
        <w:t>zwei</w:t>
      </w:r>
      <w:r w:rsidR="001B61B3">
        <w:rPr>
          <w:lang w:val="de-CH"/>
        </w:rPr>
        <w:t xml:space="preserve"> M</w:t>
      </w:r>
      <w:r w:rsidR="001931BB">
        <w:rPr>
          <w:lang w:val="de-CH"/>
        </w:rPr>
        <w:t>al</w:t>
      </w:r>
      <w:r w:rsidR="00276D5F">
        <w:rPr>
          <w:lang w:val="de-CH"/>
        </w:rPr>
        <w:t xml:space="preserve"> durchgeführt. Das Angebot</w:t>
      </w:r>
      <w:r w:rsidR="001931BB">
        <w:rPr>
          <w:lang w:val="de-CH"/>
        </w:rPr>
        <w:t xml:space="preserve"> war </w:t>
      </w:r>
      <w:r w:rsidRPr="00276D5F">
        <w:rPr>
          <w:lang w:val="de-CH"/>
        </w:rPr>
        <w:t>an ein bereits bestehendes obligatorische</w:t>
      </w:r>
      <w:r w:rsidR="001C6ADB" w:rsidRPr="00276D5F">
        <w:rPr>
          <w:lang w:val="de-CH"/>
        </w:rPr>
        <w:t>s</w:t>
      </w:r>
      <w:r w:rsidRPr="00276D5F">
        <w:rPr>
          <w:lang w:val="de-CH"/>
        </w:rPr>
        <w:t xml:space="preserve"> Angebot der Schule gekoppelt</w:t>
      </w:r>
      <w:r w:rsidR="00701A2C" w:rsidRPr="00276D5F">
        <w:rPr>
          <w:lang w:val="de-CH"/>
        </w:rPr>
        <w:t xml:space="preserve"> und </w:t>
      </w:r>
      <w:r w:rsidR="001931BB">
        <w:rPr>
          <w:lang w:val="de-CH"/>
        </w:rPr>
        <w:t>bestand</w:t>
      </w:r>
      <w:r w:rsidR="001931BB" w:rsidRPr="001B61B3">
        <w:rPr>
          <w:lang w:val="de-CH"/>
        </w:rPr>
        <w:t xml:space="preserve"> </w:t>
      </w:r>
      <w:r w:rsidR="00701A2C" w:rsidRPr="001B61B3">
        <w:rPr>
          <w:lang w:val="de-CH"/>
        </w:rPr>
        <w:t>aus je nur zwei Treffen.</w:t>
      </w:r>
      <w:r w:rsidR="0070008C" w:rsidRPr="001B61B3">
        <w:rPr>
          <w:lang w:val="de-CH"/>
        </w:rPr>
        <w:t xml:space="preserve"> </w:t>
      </w:r>
      <w:r w:rsidR="0070008C" w:rsidRPr="00C76C57">
        <w:rPr>
          <w:lang w:val="de-CH"/>
        </w:rPr>
        <w:t xml:space="preserve">Die Verantwortung lag damit stärker bei den Schulen. </w:t>
      </w:r>
      <w:r w:rsidRPr="00C76C57">
        <w:rPr>
          <w:lang w:val="de-CH"/>
        </w:rPr>
        <w:t xml:space="preserve">Das </w:t>
      </w:r>
      <w:r w:rsidR="001C6ADB" w:rsidRPr="007E6F16">
        <w:rPr>
          <w:i/>
          <w:iCs/>
          <w:lang w:val="de-CH"/>
        </w:rPr>
        <w:t>Flügge</w:t>
      </w:r>
      <w:r w:rsidR="001C6ADB" w:rsidRPr="00C76C57">
        <w:rPr>
          <w:lang w:val="de-CH"/>
        </w:rPr>
        <w:t xml:space="preserve">-Team </w:t>
      </w:r>
      <w:r w:rsidR="00CE5B8C" w:rsidRPr="00C76C57">
        <w:rPr>
          <w:lang w:val="de-CH"/>
        </w:rPr>
        <w:t>war zu Gast</w:t>
      </w:r>
      <w:r w:rsidRPr="00C76C57">
        <w:rPr>
          <w:lang w:val="de-CH"/>
        </w:rPr>
        <w:t>, vertr</w:t>
      </w:r>
      <w:r w:rsidR="00701A2C" w:rsidRPr="00C76C57">
        <w:rPr>
          <w:lang w:val="de-CH"/>
        </w:rPr>
        <w:t>at</w:t>
      </w:r>
      <w:r w:rsidRPr="00C76C57">
        <w:rPr>
          <w:lang w:val="de-CH"/>
        </w:rPr>
        <w:t xml:space="preserve"> mit Inputs eine fachliche Aussensicht und unterstützt</w:t>
      </w:r>
      <w:r w:rsidR="0070008C" w:rsidRPr="00C76C57">
        <w:rPr>
          <w:lang w:val="de-CH"/>
        </w:rPr>
        <w:t>e</w:t>
      </w:r>
      <w:r w:rsidRPr="00C76C57">
        <w:rPr>
          <w:lang w:val="de-CH"/>
        </w:rPr>
        <w:t xml:space="preserve"> bei der Moderation der Anlässe.</w:t>
      </w:r>
      <w:r w:rsidR="00C40FCC" w:rsidRPr="00C76C57">
        <w:rPr>
          <w:lang w:val="de-CH"/>
        </w:rPr>
        <w:t xml:space="preserve"> </w:t>
      </w:r>
      <w:r w:rsidR="00AC6303" w:rsidRPr="00C76C57">
        <w:rPr>
          <w:lang w:val="de-CH"/>
        </w:rPr>
        <w:t>Auf diesem Weg konnten mehr Eltern erreicht werden</w:t>
      </w:r>
      <w:r w:rsidR="009A4137" w:rsidRPr="00C76C57">
        <w:rPr>
          <w:lang w:val="de-CH"/>
        </w:rPr>
        <w:t>. D</w:t>
      </w:r>
      <w:r w:rsidR="00AC6303" w:rsidRPr="00C76C57">
        <w:rPr>
          <w:lang w:val="de-CH"/>
        </w:rPr>
        <w:t>ie Rückmeldungen</w:t>
      </w:r>
      <w:r w:rsidR="009A4137" w:rsidRPr="00C76C57">
        <w:rPr>
          <w:lang w:val="de-CH"/>
        </w:rPr>
        <w:t xml:space="preserve"> von</w:t>
      </w:r>
      <w:r w:rsidR="00CE5B8C" w:rsidRPr="00C76C57">
        <w:rPr>
          <w:lang w:val="de-CH"/>
        </w:rPr>
        <w:t>s</w:t>
      </w:r>
      <w:r w:rsidR="009A4137" w:rsidRPr="00C76C57">
        <w:rPr>
          <w:lang w:val="de-CH"/>
        </w:rPr>
        <w:t>eiten der Eltern und Jugendlichen</w:t>
      </w:r>
      <w:r w:rsidR="00AC6303" w:rsidRPr="00C76C57">
        <w:rPr>
          <w:lang w:val="de-CH"/>
        </w:rPr>
        <w:t xml:space="preserve"> waren </w:t>
      </w:r>
      <w:r w:rsidR="009A4137" w:rsidRPr="00C76C57">
        <w:rPr>
          <w:lang w:val="de-CH"/>
        </w:rPr>
        <w:t>mehrheitlich</w:t>
      </w:r>
      <w:r w:rsidR="00AC6303" w:rsidRPr="00C76C57">
        <w:rPr>
          <w:lang w:val="de-CH"/>
        </w:rPr>
        <w:t xml:space="preserve"> positiv</w:t>
      </w:r>
      <w:r w:rsidR="009A4137" w:rsidRPr="00C76C57">
        <w:rPr>
          <w:lang w:val="de-CH"/>
        </w:rPr>
        <w:t>. D</w:t>
      </w:r>
      <w:r w:rsidR="00075631" w:rsidRPr="00C76C57">
        <w:rPr>
          <w:lang w:val="de-CH"/>
        </w:rPr>
        <w:t>ie Gruppen waren jedoch heterogener und damit auch die Bedürfnisse</w:t>
      </w:r>
      <w:r w:rsidR="006B3B47" w:rsidRPr="00C76C57">
        <w:rPr>
          <w:lang w:val="de-CH"/>
        </w:rPr>
        <w:t xml:space="preserve"> (z.</w:t>
      </w:r>
      <w:r w:rsidR="00CE5B8C" w:rsidRPr="00C76C57">
        <w:rPr>
          <w:lang w:val="de-CH"/>
        </w:rPr>
        <w:t> </w:t>
      </w:r>
      <w:r w:rsidR="006B3B47" w:rsidRPr="00C76C57">
        <w:rPr>
          <w:lang w:val="de-CH"/>
        </w:rPr>
        <w:t>B. in Bezug auf Informationen zur IV)</w:t>
      </w:r>
      <w:r w:rsidR="00075631" w:rsidRPr="00C76C57">
        <w:rPr>
          <w:lang w:val="de-CH"/>
        </w:rPr>
        <w:t>. In der grossen Gruppe war a</w:t>
      </w:r>
      <w:r w:rsidR="00891241" w:rsidRPr="00C76C57">
        <w:rPr>
          <w:lang w:val="de-CH"/>
        </w:rPr>
        <w:t>usserdem</w:t>
      </w:r>
      <w:r w:rsidR="00075631" w:rsidRPr="00C76C57">
        <w:rPr>
          <w:lang w:val="de-CH"/>
        </w:rPr>
        <w:t xml:space="preserve"> ein </w:t>
      </w:r>
      <w:r w:rsidR="008925BC" w:rsidRPr="00C76C57">
        <w:rPr>
          <w:lang w:val="de-CH"/>
        </w:rPr>
        <w:t xml:space="preserve">vergleichbar offener </w:t>
      </w:r>
      <w:r w:rsidR="00075631" w:rsidRPr="00C76C57">
        <w:rPr>
          <w:lang w:val="de-CH"/>
        </w:rPr>
        <w:t>Austausch</w:t>
      </w:r>
      <w:r w:rsidR="006B3B47" w:rsidRPr="00C76C57">
        <w:rPr>
          <w:lang w:val="de-CH"/>
        </w:rPr>
        <w:t xml:space="preserve"> unter</w:t>
      </w:r>
      <w:r w:rsidR="008925BC" w:rsidRPr="00C76C57">
        <w:rPr>
          <w:lang w:val="de-CH"/>
        </w:rPr>
        <w:t xml:space="preserve"> den Eltern</w:t>
      </w:r>
      <w:r w:rsidR="00FA1235" w:rsidRPr="00C76C57">
        <w:rPr>
          <w:lang w:val="de-CH"/>
        </w:rPr>
        <w:t xml:space="preserve"> nur bedingt möglich.</w:t>
      </w:r>
      <w:r w:rsidRPr="00C76C57">
        <w:rPr>
          <w:lang w:val="de-CH"/>
        </w:rPr>
        <w:t xml:space="preserve"> </w:t>
      </w:r>
    </w:p>
    <w:p w14:paraId="1DEDA30B" w14:textId="4DFD53E2" w:rsidR="008929A0" w:rsidRPr="00582A6A" w:rsidRDefault="000D154F" w:rsidP="00EB5C66">
      <w:pPr>
        <w:pStyle w:val="Listennummer"/>
        <w:jc w:val="both"/>
        <w:rPr>
          <w:lang w:val="de-CH"/>
        </w:rPr>
      </w:pPr>
      <w:r>
        <w:rPr>
          <w:lang w:val="de-CH"/>
        </w:rPr>
        <w:lastRenderedPageBreak/>
        <w:t>D</w:t>
      </w:r>
      <w:r w:rsidR="00761C61" w:rsidRPr="001B61B3">
        <w:rPr>
          <w:lang w:val="de-CH"/>
        </w:rPr>
        <w:t>ie dritte Variante</w:t>
      </w:r>
      <w:r w:rsidR="00CB45A4" w:rsidRPr="001B61B3">
        <w:rPr>
          <w:lang w:val="de-CH"/>
        </w:rPr>
        <w:t xml:space="preserve">, </w:t>
      </w:r>
      <w:r w:rsidR="00CB45A4" w:rsidRPr="00294B61">
        <w:rPr>
          <w:i/>
          <w:iCs/>
          <w:lang w:val="de-CH"/>
        </w:rPr>
        <w:t>Flügge Multiplikator</w:t>
      </w:r>
      <w:r w:rsidR="00CB45A4" w:rsidRPr="001B61B3">
        <w:rPr>
          <w:lang w:val="de-CH"/>
        </w:rPr>
        <w:t>,</w:t>
      </w:r>
      <w:r w:rsidR="00761C61" w:rsidRPr="001B61B3">
        <w:rPr>
          <w:lang w:val="de-CH"/>
        </w:rPr>
        <w:t xml:space="preserve"> </w:t>
      </w:r>
      <w:r>
        <w:rPr>
          <w:lang w:val="de-CH"/>
        </w:rPr>
        <w:t>diente dazu</w:t>
      </w:r>
      <w:r w:rsidR="00B00ED2">
        <w:rPr>
          <w:lang w:val="de-CH"/>
        </w:rPr>
        <w:t>,</w:t>
      </w:r>
      <w:r>
        <w:rPr>
          <w:lang w:val="de-CH"/>
        </w:rPr>
        <w:t xml:space="preserve"> </w:t>
      </w:r>
      <w:r w:rsidR="00CB45A4" w:rsidRPr="001B61B3">
        <w:rPr>
          <w:lang w:val="de-CH"/>
        </w:rPr>
        <w:t>S</w:t>
      </w:r>
      <w:r w:rsidR="008925BC" w:rsidRPr="001B61B3">
        <w:rPr>
          <w:lang w:val="de-CH"/>
        </w:rPr>
        <w:t xml:space="preserve">chulische </w:t>
      </w:r>
      <w:proofErr w:type="gramStart"/>
      <w:r w:rsidR="008925BC" w:rsidRPr="001B61B3">
        <w:rPr>
          <w:lang w:val="de-CH"/>
        </w:rPr>
        <w:t>Heilpädagog:innen</w:t>
      </w:r>
      <w:proofErr w:type="gramEnd"/>
      <w:r w:rsidR="008925BC" w:rsidRPr="001B61B3">
        <w:rPr>
          <w:lang w:val="de-CH"/>
        </w:rPr>
        <w:t xml:space="preserve"> und </w:t>
      </w:r>
      <w:r w:rsidR="00F24021" w:rsidRPr="001B61B3">
        <w:rPr>
          <w:lang w:val="de-CH"/>
        </w:rPr>
        <w:t xml:space="preserve">Lehrpersonen im Rahmen </w:t>
      </w:r>
      <w:r w:rsidR="00531F79" w:rsidRPr="001B61B3">
        <w:rPr>
          <w:lang w:val="de-CH"/>
        </w:rPr>
        <w:t xml:space="preserve">eines </w:t>
      </w:r>
      <w:r w:rsidR="00093556" w:rsidRPr="001B61B3">
        <w:rPr>
          <w:lang w:val="de-CH"/>
        </w:rPr>
        <w:t>halbtä</w:t>
      </w:r>
      <w:r w:rsidR="00431537">
        <w:rPr>
          <w:lang w:val="de-CH"/>
        </w:rPr>
        <w:t>g</w:t>
      </w:r>
      <w:r w:rsidR="00093556" w:rsidRPr="001B61B3">
        <w:rPr>
          <w:lang w:val="de-CH"/>
        </w:rPr>
        <w:t>igen Kurses</w:t>
      </w:r>
      <w:r w:rsidR="005B36DC" w:rsidRPr="001B61B3">
        <w:rPr>
          <w:lang w:val="de-CH"/>
        </w:rPr>
        <w:t xml:space="preserve"> </w:t>
      </w:r>
      <w:r w:rsidR="00F24021" w:rsidRPr="001B61B3">
        <w:rPr>
          <w:lang w:val="de-CH"/>
        </w:rPr>
        <w:t xml:space="preserve">zu </w:t>
      </w:r>
      <w:r w:rsidR="00D8682E" w:rsidRPr="001B61B3">
        <w:rPr>
          <w:lang w:val="de-CH"/>
        </w:rPr>
        <w:t>ermutigen und</w:t>
      </w:r>
      <w:r w:rsidR="00093556" w:rsidRPr="001B61B3">
        <w:rPr>
          <w:lang w:val="de-CH"/>
        </w:rPr>
        <w:t xml:space="preserve"> zu</w:t>
      </w:r>
      <w:r w:rsidR="00D8682E" w:rsidRPr="001B61B3">
        <w:rPr>
          <w:lang w:val="de-CH"/>
        </w:rPr>
        <w:t xml:space="preserve"> befähigen</w:t>
      </w:r>
      <w:r w:rsidR="00F24021" w:rsidRPr="001B61B3">
        <w:rPr>
          <w:lang w:val="de-CH"/>
        </w:rPr>
        <w:t>, ihre Zusammenarbeit mit den Eltern in der Berufswahlphase zu optimieren</w:t>
      </w:r>
      <w:r w:rsidR="00B92279" w:rsidRPr="001B61B3">
        <w:rPr>
          <w:lang w:val="de-CH"/>
        </w:rPr>
        <w:t xml:space="preserve">. </w:t>
      </w:r>
      <w:r w:rsidR="00D8682E" w:rsidRPr="00C76C57">
        <w:rPr>
          <w:lang w:val="de-CH"/>
        </w:rPr>
        <w:t xml:space="preserve">Das Programm von </w:t>
      </w:r>
      <w:r w:rsidR="00D8682E" w:rsidRPr="00EF6FFA">
        <w:rPr>
          <w:i/>
          <w:iCs/>
          <w:lang w:val="de-CH"/>
        </w:rPr>
        <w:t>Flügge</w:t>
      </w:r>
      <w:r w:rsidR="00093556" w:rsidRPr="00C76C57">
        <w:rPr>
          <w:lang w:val="de-CH"/>
        </w:rPr>
        <w:t xml:space="preserve"> </w:t>
      </w:r>
      <w:r w:rsidR="00D8682E" w:rsidRPr="00C76C57">
        <w:rPr>
          <w:lang w:val="de-CH"/>
        </w:rPr>
        <w:t>wurde</w:t>
      </w:r>
      <w:r w:rsidR="000378B6" w:rsidRPr="00C76C57">
        <w:rPr>
          <w:lang w:val="de-CH"/>
        </w:rPr>
        <w:t xml:space="preserve"> dabei</w:t>
      </w:r>
      <w:r w:rsidR="00D8682E" w:rsidRPr="00C76C57">
        <w:rPr>
          <w:lang w:val="de-CH"/>
        </w:rPr>
        <w:t xml:space="preserve"> als Anregung vermittelt</w:t>
      </w:r>
      <w:r w:rsidR="00F24021" w:rsidRPr="00C76C57">
        <w:rPr>
          <w:lang w:val="de-CH"/>
        </w:rPr>
        <w:t>. Eine Pilotdurchführung fand</w:t>
      </w:r>
      <w:r w:rsidR="00DF7D64" w:rsidRPr="00C76C57">
        <w:rPr>
          <w:lang w:val="de-CH"/>
        </w:rPr>
        <w:t xml:space="preserve"> zwei Mal</w:t>
      </w:r>
      <w:r w:rsidR="00F24021" w:rsidRPr="00C76C57">
        <w:rPr>
          <w:lang w:val="de-CH"/>
        </w:rPr>
        <w:t xml:space="preserve"> im Rahmen </w:t>
      </w:r>
      <w:r w:rsidR="00DF7D64" w:rsidRPr="00C76C57">
        <w:rPr>
          <w:lang w:val="de-CH"/>
        </w:rPr>
        <w:t>eines Wahlpflichtmoduls zum Thema berufliche Inklusion</w:t>
      </w:r>
      <w:r w:rsidR="00F24021" w:rsidRPr="00C76C57">
        <w:rPr>
          <w:lang w:val="de-CH"/>
        </w:rPr>
        <w:t xml:space="preserve"> statt und wurde</w:t>
      </w:r>
      <w:r w:rsidR="00B92279" w:rsidRPr="00C76C57">
        <w:rPr>
          <w:lang w:val="de-CH"/>
        </w:rPr>
        <w:t xml:space="preserve"> ein weiteres Mal von einer Schule als Weiterbildungsangebot gebucht.</w:t>
      </w:r>
      <w:r w:rsidR="002235BB" w:rsidRPr="00C76C57">
        <w:rPr>
          <w:lang w:val="de-CH"/>
        </w:rPr>
        <w:t xml:space="preserve"> </w:t>
      </w:r>
    </w:p>
    <w:p w14:paraId="64D97D92" w14:textId="44409DA3" w:rsidR="00337CD8" w:rsidRPr="008929A0" w:rsidRDefault="00337CD8" w:rsidP="00337CD8">
      <w:pPr>
        <w:pStyle w:val="berschrift1"/>
      </w:pPr>
      <w:r w:rsidRPr="008929A0">
        <w:t>Schlussfolgerungen</w:t>
      </w:r>
    </w:p>
    <w:p w14:paraId="235B7885" w14:textId="2F45670B" w:rsidR="00FC6FCC" w:rsidRDefault="00334E8A" w:rsidP="00E56E06">
      <w:pPr>
        <w:pStyle w:val="Textkrper"/>
        <w:tabs>
          <w:tab w:val="left" w:pos="5670"/>
        </w:tabs>
        <w:ind w:firstLine="0"/>
      </w:pPr>
      <w:r>
        <w:t>Am Ende der</w:t>
      </w:r>
      <w:r w:rsidR="00383E68">
        <w:t xml:space="preserve"> Pilotphase stellt sich die Frage, </w:t>
      </w:r>
      <w:r w:rsidR="0037572A">
        <w:t xml:space="preserve">wie </w:t>
      </w:r>
      <w:r w:rsidR="0037572A" w:rsidRPr="00294B61">
        <w:rPr>
          <w:i/>
          <w:iCs/>
        </w:rPr>
        <w:t>Flügge</w:t>
      </w:r>
      <w:r w:rsidR="0037572A">
        <w:t xml:space="preserve"> </w:t>
      </w:r>
      <w:r w:rsidR="006434DE" w:rsidRPr="008929A0">
        <w:t>in diese</w:t>
      </w:r>
      <w:r w:rsidR="00036AC8">
        <w:t>n</w:t>
      </w:r>
      <w:r w:rsidR="006434DE" w:rsidRPr="008929A0">
        <w:t xml:space="preserve"> oder ähnliche</w:t>
      </w:r>
      <w:r w:rsidR="0037572A">
        <w:t>n</w:t>
      </w:r>
      <w:r w:rsidR="006434DE" w:rsidRPr="008929A0">
        <w:t xml:space="preserve"> Form</w:t>
      </w:r>
      <w:r w:rsidR="0037572A">
        <w:t>en</w:t>
      </w:r>
      <w:r w:rsidR="006434DE" w:rsidRPr="008929A0">
        <w:t xml:space="preserve"> die Elternzusammenarbeit bereichern</w:t>
      </w:r>
      <w:r w:rsidR="0037572A">
        <w:t xml:space="preserve"> </w:t>
      </w:r>
      <w:r>
        <w:t xml:space="preserve">kann </w:t>
      </w:r>
      <w:r w:rsidR="00256345">
        <w:t xml:space="preserve">und </w:t>
      </w:r>
      <w:r w:rsidR="006B5F37">
        <w:t xml:space="preserve">was </w:t>
      </w:r>
      <w:r w:rsidR="00524832">
        <w:t>noch zu optimieren wäre</w:t>
      </w:r>
      <w:r w:rsidR="00B94B94">
        <w:t>.</w:t>
      </w:r>
      <w:r w:rsidR="00256345">
        <w:t xml:space="preserve"> </w:t>
      </w:r>
      <w:r w:rsidR="00FC6FCC" w:rsidRPr="008929A0">
        <w:t xml:space="preserve">Die </w:t>
      </w:r>
      <w:r w:rsidR="00FC6FCC">
        <w:t>Erfahrungen zeigen,</w:t>
      </w:r>
      <w:r w:rsidR="00FC6FCC" w:rsidRPr="008929A0">
        <w:t xml:space="preserve"> </w:t>
      </w:r>
      <w:r w:rsidR="005C15C8">
        <w:t>dass es eine Gratwanderung ist, eine möglichst grosse Zielgruppe zu erreichen und gleichzeitig eine vertiefte Auseinandersetzung mit dem Thema zu ermöglichen</w:t>
      </w:r>
      <w:r w:rsidR="00FC6FCC" w:rsidRPr="008929A0">
        <w:t xml:space="preserve">. </w:t>
      </w:r>
    </w:p>
    <w:p w14:paraId="3E503A14" w14:textId="380EF42E" w:rsidR="007D36FA" w:rsidRDefault="002705E8" w:rsidP="00D34305">
      <w:pPr>
        <w:pStyle w:val="Textkrper"/>
      </w:pPr>
      <w:r>
        <w:t>B</w:t>
      </w:r>
      <w:r w:rsidR="00F24021" w:rsidRPr="008929A0">
        <w:t xml:space="preserve">ei </w:t>
      </w:r>
      <w:r w:rsidR="0052287B">
        <w:t>de</w:t>
      </w:r>
      <w:r w:rsidR="003B4C29">
        <w:t>n</w:t>
      </w:r>
      <w:r w:rsidR="0052287B">
        <w:t xml:space="preserve"> Variante</w:t>
      </w:r>
      <w:r w:rsidR="003B4C29">
        <w:t>n</w:t>
      </w:r>
      <w:r w:rsidR="0052287B">
        <w:t xml:space="preserve"> </w:t>
      </w:r>
      <w:r w:rsidR="00616B2B">
        <w:rPr>
          <w:i/>
        </w:rPr>
        <w:t>Flügge integrativ-intensiv</w:t>
      </w:r>
      <w:r w:rsidR="00F24021" w:rsidRPr="008929A0">
        <w:t xml:space="preserve"> </w:t>
      </w:r>
      <w:r w:rsidR="0052287B">
        <w:t xml:space="preserve">und </w:t>
      </w:r>
      <w:r w:rsidR="0052287B" w:rsidRPr="00F054EA">
        <w:rPr>
          <w:i/>
          <w:iCs/>
        </w:rPr>
        <w:t>Flügge light</w:t>
      </w:r>
      <w:r w:rsidR="0052287B">
        <w:t xml:space="preserve"> </w:t>
      </w:r>
      <w:r w:rsidR="00F24021" w:rsidRPr="008929A0">
        <w:t xml:space="preserve">war </w:t>
      </w:r>
      <w:r w:rsidR="001E40D9">
        <w:t>es sehr aufw</w:t>
      </w:r>
      <w:r w:rsidR="000B7E24">
        <w:t>e</w:t>
      </w:r>
      <w:r w:rsidR="001E40D9">
        <w:t>ndig, die Familien zur Teilnahme zu motivieren.</w:t>
      </w:r>
      <w:r w:rsidR="002735C8">
        <w:t xml:space="preserve"> Da </w:t>
      </w:r>
      <w:r w:rsidR="001C4BF2">
        <w:t xml:space="preserve">bei </w:t>
      </w:r>
      <w:r w:rsidR="003B4C29" w:rsidRPr="003B4C29">
        <w:rPr>
          <w:i/>
          <w:iCs/>
        </w:rPr>
        <w:t>Flügge light</w:t>
      </w:r>
      <w:r w:rsidR="00A0724A">
        <w:t xml:space="preserve"> </w:t>
      </w:r>
      <w:r w:rsidR="002735C8">
        <w:t xml:space="preserve">auch Lehrpersonen und </w:t>
      </w:r>
      <w:r w:rsidR="003B4C29">
        <w:t>S</w:t>
      </w:r>
      <w:r w:rsidR="002735C8">
        <w:t xml:space="preserve">chulische </w:t>
      </w:r>
      <w:proofErr w:type="gramStart"/>
      <w:r w:rsidR="002735C8">
        <w:t>Heilpädagog:innen</w:t>
      </w:r>
      <w:proofErr w:type="gramEnd"/>
      <w:r w:rsidR="002735C8">
        <w:t xml:space="preserve"> </w:t>
      </w:r>
      <w:r w:rsidR="00506999">
        <w:t xml:space="preserve">stärker </w:t>
      </w:r>
      <w:r w:rsidR="002735C8">
        <w:t xml:space="preserve">involviert waren, war </w:t>
      </w:r>
      <w:r w:rsidR="0070633B">
        <w:t xml:space="preserve">das Angebot </w:t>
      </w:r>
      <w:r w:rsidR="002735C8">
        <w:t>für sie weniger entlastend als eigentlich geplant.</w:t>
      </w:r>
      <w:r w:rsidR="00D60294">
        <w:t xml:space="preserve"> </w:t>
      </w:r>
      <w:r w:rsidR="00F24021" w:rsidRPr="008929A0">
        <w:t xml:space="preserve">Gleichzeitig </w:t>
      </w:r>
      <w:r w:rsidR="005349A2">
        <w:t>bestätigen</w:t>
      </w:r>
      <w:r w:rsidR="00F24021" w:rsidRPr="008929A0">
        <w:t xml:space="preserve"> die Evaluationsergebnisse, dass</w:t>
      </w:r>
      <w:r w:rsidR="001861C4">
        <w:t xml:space="preserve"> </w:t>
      </w:r>
      <w:r w:rsidR="000F6DDB">
        <w:t xml:space="preserve">ein solches </w:t>
      </w:r>
      <w:r w:rsidR="001610AB">
        <w:t xml:space="preserve">Projekt </w:t>
      </w:r>
      <w:r w:rsidR="00D540A0">
        <w:t xml:space="preserve">alle </w:t>
      </w:r>
      <w:r w:rsidR="001861C4">
        <w:t xml:space="preserve">Familien </w:t>
      </w:r>
      <w:r w:rsidR="000F6DDB">
        <w:t>weiterbringen</w:t>
      </w:r>
      <w:r w:rsidR="001861C4">
        <w:t xml:space="preserve"> kann</w:t>
      </w:r>
      <w:r w:rsidR="00F24021" w:rsidRPr="008929A0">
        <w:t xml:space="preserve"> und</w:t>
      </w:r>
      <w:r w:rsidR="008C0A55">
        <w:t xml:space="preserve"> so ein</w:t>
      </w:r>
      <w:r w:rsidR="00B366E2">
        <w:t>en</w:t>
      </w:r>
      <w:r w:rsidR="00F24021" w:rsidRPr="008929A0">
        <w:t xml:space="preserve"> Mehrwert</w:t>
      </w:r>
      <w:r w:rsidR="00B366E2">
        <w:t xml:space="preserve"> bietet</w:t>
      </w:r>
      <w:r w:rsidR="00D33D21">
        <w:t xml:space="preserve"> im Vergleich </w:t>
      </w:r>
      <w:r w:rsidR="00B366E2">
        <w:t xml:space="preserve">zu </w:t>
      </w:r>
      <w:r w:rsidR="00D33D21">
        <w:t>anderen Angeboten</w:t>
      </w:r>
      <w:r w:rsidR="00F24021" w:rsidRPr="008929A0">
        <w:t>. Selbst</w:t>
      </w:r>
      <w:r w:rsidR="00722C41">
        <w:t xml:space="preserve"> wenn</w:t>
      </w:r>
      <w:r w:rsidR="00F24021" w:rsidRPr="008929A0">
        <w:t xml:space="preserve"> </w:t>
      </w:r>
      <w:r w:rsidR="00B366E2">
        <w:t>vor allem</w:t>
      </w:r>
      <w:r w:rsidR="00F24021" w:rsidRPr="008929A0">
        <w:t xml:space="preserve"> </w:t>
      </w:r>
      <w:r w:rsidR="0015238F">
        <w:t>bereits engagierte Eltern</w:t>
      </w:r>
      <w:r w:rsidR="00F24021" w:rsidRPr="008929A0">
        <w:t xml:space="preserve"> </w:t>
      </w:r>
      <w:r w:rsidR="0015238F">
        <w:t>profitier</w:t>
      </w:r>
      <w:r w:rsidR="00424D20">
        <w:t>t</w:t>
      </w:r>
      <w:r w:rsidR="0015238F">
        <w:t xml:space="preserve">en, </w:t>
      </w:r>
      <w:r w:rsidR="00424D20">
        <w:t xml:space="preserve">haben </w:t>
      </w:r>
      <w:r w:rsidR="00F24021" w:rsidRPr="008929A0">
        <w:t xml:space="preserve">auch sie viele Fragen und Sorgen </w:t>
      </w:r>
      <w:r w:rsidR="00424D20">
        <w:t>geäussert</w:t>
      </w:r>
      <w:r w:rsidR="00F24021" w:rsidRPr="008929A0">
        <w:t>, die in</w:t>
      </w:r>
      <w:r w:rsidR="00E0642F">
        <w:t xml:space="preserve"> einem solchen</w:t>
      </w:r>
      <w:r w:rsidR="00F24021" w:rsidRPr="008929A0">
        <w:t xml:space="preserve"> Rahmen aufgefangen werden </w:t>
      </w:r>
      <w:r w:rsidR="00671CC7">
        <w:t>konnten</w:t>
      </w:r>
      <w:r w:rsidR="00F24021" w:rsidRPr="008929A0">
        <w:t>.</w:t>
      </w:r>
      <w:r w:rsidR="00FF064E">
        <w:t xml:space="preserve"> </w:t>
      </w:r>
      <w:r w:rsidR="003A373C">
        <w:t xml:space="preserve">Auch fremdsprachige Eltern konnten </w:t>
      </w:r>
      <w:r w:rsidR="003F1E7A">
        <w:t xml:space="preserve">mithilfe von </w:t>
      </w:r>
      <w:r w:rsidR="00FF064E">
        <w:t xml:space="preserve">Kulturdolmetscherinnen </w:t>
      </w:r>
      <w:r w:rsidR="00B34B21">
        <w:t xml:space="preserve">und </w:t>
      </w:r>
      <w:proofErr w:type="spellStart"/>
      <w:proofErr w:type="gramStart"/>
      <w:r w:rsidR="00B34B21">
        <w:t>Übersetzer:innen</w:t>
      </w:r>
      <w:proofErr w:type="spellEnd"/>
      <w:proofErr w:type="gramEnd"/>
      <w:r w:rsidR="00B34B21">
        <w:t xml:space="preserve"> </w:t>
      </w:r>
      <w:r w:rsidR="002E54E0">
        <w:t>vom Angebot profitieren</w:t>
      </w:r>
      <w:r w:rsidR="00545A7C">
        <w:t>.</w:t>
      </w:r>
      <w:r w:rsidR="00F24021" w:rsidRPr="008929A0">
        <w:t xml:space="preserve"> </w:t>
      </w:r>
    </w:p>
    <w:p w14:paraId="45AE5BF3" w14:textId="099699B9" w:rsidR="008929A0" w:rsidRDefault="0037494D" w:rsidP="00C76C57">
      <w:pPr>
        <w:pStyle w:val="Textkrper"/>
      </w:pPr>
      <w:r>
        <w:t>I</w:t>
      </w:r>
      <w:r w:rsidR="006867A5">
        <w:t xml:space="preserve">n beiden </w:t>
      </w:r>
      <w:r w:rsidR="00002722">
        <w:t xml:space="preserve">Durchführungen von </w:t>
      </w:r>
      <w:r w:rsidR="00002722">
        <w:rPr>
          <w:i/>
        </w:rPr>
        <w:t>Flügge</w:t>
      </w:r>
      <w:r w:rsidR="00114298">
        <w:rPr>
          <w:i/>
        </w:rPr>
        <w:t xml:space="preserve"> </w:t>
      </w:r>
      <w:r w:rsidR="006314D6" w:rsidRPr="00626614">
        <w:rPr>
          <w:i/>
          <w:iCs/>
        </w:rPr>
        <w:t>l</w:t>
      </w:r>
      <w:r w:rsidR="00F24021" w:rsidRPr="00626614">
        <w:rPr>
          <w:i/>
          <w:iCs/>
        </w:rPr>
        <w:t>ight</w:t>
      </w:r>
      <w:r w:rsidR="00700519">
        <w:t xml:space="preserve"> </w:t>
      </w:r>
      <w:r>
        <w:t>gelang es besser, die Zielgruppe zu erreichen</w:t>
      </w:r>
      <w:r w:rsidR="00EF261B">
        <w:t xml:space="preserve">, weil das Angebot enger ins </w:t>
      </w:r>
      <w:r w:rsidR="008D7C88">
        <w:t xml:space="preserve">Schulprogramm </w:t>
      </w:r>
      <w:r w:rsidR="00700519">
        <w:t xml:space="preserve">eingebettet </w:t>
      </w:r>
      <w:r w:rsidR="00EF261B">
        <w:t>war</w:t>
      </w:r>
      <w:r w:rsidR="001A42ED">
        <w:t xml:space="preserve">. </w:t>
      </w:r>
      <w:r w:rsidR="00B25304">
        <w:t xml:space="preserve">Das ist nicht nur für die Zielgruppenerreichung wichtig, sondern </w:t>
      </w:r>
      <w:r w:rsidR="001A42ED">
        <w:t>auch</w:t>
      </w:r>
      <w:r w:rsidR="00E56138" w:rsidRPr="008929A0">
        <w:t xml:space="preserve"> sinnvoll, </w:t>
      </w:r>
      <w:r w:rsidR="00B25304">
        <w:t>weil</w:t>
      </w:r>
      <w:r w:rsidR="00B25304" w:rsidRPr="008929A0">
        <w:t xml:space="preserve"> </w:t>
      </w:r>
      <w:r w:rsidR="001A42ED">
        <w:t xml:space="preserve">die </w:t>
      </w:r>
      <w:r w:rsidR="001A42ED" w:rsidRPr="00AF1887">
        <w:t>Ergebnisse</w:t>
      </w:r>
      <w:r w:rsidR="001A42ED">
        <w:t xml:space="preserve"> </w:t>
      </w:r>
      <w:r w:rsidR="00844845">
        <w:t xml:space="preserve">so </w:t>
      </w:r>
      <w:r w:rsidR="00B25304">
        <w:t xml:space="preserve">stärker </w:t>
      </w:r>
      <w:r w:rsidR="007A632B">
        <w:t xml:space="preserve">in </w:t>
      </w:r>
      <w:r w:rsidR="001A42ED">
        <w:t xml:space="preserve">die </w:t>
      </w:r>
      <w:r w:rsidR="00B25304">
        <w:t xml:space="preserve">schulische </w:t>
      </w:r>
      <w:r w:rsidR="001A42ED">
        <w:t xml:space="preserve">Arbeit mit den </w:t>
      </w:r>
      <w:r w:rsidR="00E56138" w:rsidRPr="008929A0">
        <w:t xml:space="preserve">Jugendlichen </w:t>
      </w:r>
      <w:r w:rsidR="007A632B">
        <w:t>einfliessen.</w:t>
      </w:r>
      <w:r w:rsidR="00227EF7">
        <w:t xml:space="preserve"> </w:t>
      </w:r>
      <w:r w:rsidR="008D7C88">
        <w:t>Es</w:t>
      </w:r>
      <w:r w:rsidR="00F24021" w:rsidRPr="008929A0">
        <w:t xml:space="preserve"> zeigte</w:t>
      </w:r>
      <w:r w:rsidR="008D7C88">
        <w:t xml:space="preserve"> sich</w:t>
      </w:r>
      <w:r w:rsidR="00F24021" w:rsidRPr="008929A0">
        <w:t xml:space="preserve"> </w:t>
      </w:r>
      <w:r w:rsidR="007A632B">
        <w:t xml:space="preserve">bei </w:t>
      </w:r>
      <w:r w:rsidR="00002722">
        <w:t>beiden Durchführungen</w:t>
      </w:r>
      <w:r w:rsidR="007A632B">
        <w:t xml:space="preserve"> </w:t>
      </w:r>
      <w:r w:rsidR="00F24021" w:rsidRPr="008929A0">
        <w:t>aber auch, dass einige</w:t>
      </w:r>
      <w:r w:rsidR="004007C6">
        <w:t xml:space="preserve"> thematische</w:t>
      </w:r>
      <w:r w:rsidR="00F24021" w:rsidRPr="008929A0">
        <w:t xml:space="preserve"> Abstriche </w:t>
      </w:r>
      <w:r w:rsidR="00FD6550">
        <w:t>nötig waren</w:t>
      </w:r>
      <w:r w:rsidR="00F24021" w:rsidRPr="008929A0">
        <w:t>.</w:t>
      </w:r>
      <w:r w:rsidR="00F3197C">
        <w:t xml:space="preserve"> </w:t>
      </w:r>
      <w:r w:rsidR="00487C38">
        <w:t>Zudem hängt</w:t>
      </w:r>
      <w:r w:rsidR="00487C38" w:rsidRPr="008929A0">
        <w:t xml:space="preserve"> </w:t>
      </w:r>
      <w:r w:rsidR="000C5CEF" w:rsidRPr="008929A0">
        <w:t xml:space="preserve">die Offenheit </w:t>
      </w:r>
      <w:r w:rsidR="00A144BC">
        <w:t>der</w:t>
      </w:r>
      <w:r w:rsidR="000C5CEF" w:rsidRPr="008929A0">
        <w:t xml:space="preserve"> </w:t>
      </w:r>
      <w:r w:rsidR="00487C38">
        <w:t>Teilnehmenden davon ab</w:t>
      </w:r>
      <w:r w:rsidR="000C5CEF" w:rsidRPr="008929A0">
        <w:t xml:space="preserve">, </w:t>
      </w:r>
      <w:r w:rsidR="00181928">
        <w:t>ob</w:t>
      </w:r>
      <w:r w:rsidR="00181928" w:rsidRPr="008929A0">
        <w:t xml:space="preserve"> </w:t>
      </w:r>
      <w:r w:rsidR="000C5CEF" w:rsidRPr="008929A0">
        <w:t>die Gruppe übersichtlich ist</w:t>
      </w:r>
      <w:r w:rsidR="00803453">
        <w:t xml:space="preserve"> und</w:t>
      </w:r>
      <w:r w:rsidR="000C5CEF" w:rsidRPr="008929A0">
        <w:t xml:space="preserve"> </w:t>
      </w:r>
      <w:r w:rsidR="007335E9">
        <w:t xml:space="preserve">ob </w:t>
      </w:r>
      <w:r w:rsidR="009509A0">
        <w:t xml:space="preserve">sie </w:t>
      </w:r>
      <w:r w:rsidR="000C5CEF" w:rsidRPr="008929A0">
        <w:t>sich mit der Zeit kennen</w:t>
      </w:r>
      <w:r w:rsidR="00803453">
        <w:t>.</w:t>
      </w:r>
    </w:p>
    <w:p w14:paraId="75D19176" w14:textId="00E1CA72" w:rsidR="001D0D06" w:rsidRDefault="00F24021" w:rsidP="00D87E09">
      <w:pPr>
        <w:pStyle w:val="Textkrper"/>
      </w:pPr>
      <w:r w:rsidRPr="008929A0">
        <w:t>Die Rückmeldungen der Jugendlichen waren</w:t>
      </w:r>
      <w:r w:rsidR="004416C1">
        <w:t xml:space="preserve"> zwar </w:t>
      </w:r>
      <w:r w:rsidR="009E69A0">
        <w:t xml:space="preserve">insgesamt </w:t>
      </w:r>
      <w:r w:rsidR="004416C1">
        <w:t>positiv</w:t>
      </w:r>
      <w:r w:rsidR="009E69A0">
        <w:t>,</w:t>
      </w:r>
      <w:r w:rsidR="004416C1">
        <w:t xml:space="preserve"> </w:t>
      </w:r>
      <w:r w:rsidR="00234D05">
        <w:t>jedoch</w:t>
      </w:r>
      <w:r w:rsidRPr="008929A0">
        <w:t xml:space="preserve"> bei allen Durchführungen</w:t>
      </w:r>
      <w:r w:rsidR="007B0014">
        <w:t xml:space="preserve"> etwas</w:t>
      </w:r>
      <w:r w:rsidRPr="008929A0">
        <w:t xml:space="preserve"> kritischer als diejenigen der Eltern</w:t>
      </w:r>
      <w:r w:rsidR="004416C1">
        <w:t xml:space="preserve">. </w:t>
      </w:r>
      <w:r w:rsidR="00EB0234">
        <w:t>Sie schätzten</w:t>
      </w:r>
      <w:r w:rsidR="001E2069">
        <w:t xml:space="preserve"> de</w:t>
      </w:r>
      <w:r w:rsidR="00EB0234">
        <w:t>n</w:t>
      </w:r>
      <w:r w:rsidR="001E2069">
        <w:t xml:space="preserve"> </w:t>
      </w:r>
      <w:r w:rsidRPr="008929A0">
        <w:t xml:space="preserve">Austausch </w:t>
      </w:r>
      <w:r w:rsidR="006A2498">
        <w:t>in</w:t>
      </w:r>
      <w:r w:rsidR="00EB0234">
        <w:t>nerhalb</w:t>
      </w:r>
      <w:r w:rsidR="006A2498">
        <w:t xml:space="preserve"> der Familie</w:t>
      </w:r>
      <w:r w:rsidRPr="008929A0">
        <w:t xml:space="preserve"> und </w:t>
      </w:r>
      <w:r w:rsidR="00EB0234">
        <w:t>die Diskussion</w:t>
      </w:r>
      <w:r w:rsidR="00EB0234" w:rsidRPr="008929A0">
        <w:t xml:space="preserve"> </w:t>
      </w:r>
      <w:r w:rsidR="001E2069">
        <w:t xml:space="preserve">mit </w:t>
      </w:r>
      <w:r w:rsidRPr="008929A0">
        <w:t xml:space="preserve">ehemaligen </w:t>
      </w:r>
      <w:proofErr w:type="gramStart"/>
      <w:r w:rsidRPr="008929A0">
        <w:t>Schüler:innen</w:t>
      </w:r>
      <w:proofErr w:type="gramEnd"/>
      <w:r w:rsidR="001E2069">
        <w:t xml:space="preserve">. </w:t>
      </w:r>
      <w:r w:rsidRPr="008929A0">
        <w:t xml:space="preserve">Kritisch sehen sie hingegen, </w:t>
      </w:r>
      <w:r w:rsidR="00D20778">
        <w:t>ob</w:t>
      </w:r>
      <w:r w:rsidR="00D20778" w:rsidRPr="008929A0">
        <w:t xml:space="preserve"> </w:t>
      </w:r>
      <w:r w:rsidRPr="008B6E0D">
        <w:rPr>
          <w:i/>
          <w:iCs/>
        </w:rPr>
        <w:t>Flügge</w:t>
      </w:r>
      <w:r w:rsidRPr="008929A0">
        <w:t xml:space="preserve"> ihnen </w:t>
      </w:r>
      <w:r w:rsidR="00D20778">
        <w:t>beim</w:t>
      </w:r>
      <w:r w:rsidRPr="008929A0">
        <w:t xml:space="preserve"> Vorankommen mit der eigenen Berufswahl </w:t>
      </w:r>
      <w:r w:rsidR="00D20778">
        <w:t>tatsächlich weiterhalf</w:t>
      </w:r>
      <w:r w:rsidRPr="008929A0">
        <w:t xml:space="preserve">. Es ist auch nachvollziehbar, dass sie eher Überschneidungen mit Themen wahrnehmen, die sie bereits </w:t>
      </w:r>
      <w:r w:rsidR="00D20778">
        <w:t>i</w:t>
      </w:r>
      <w:r w:rsidRPr="008929A0">
        <w:t xml:space="preserve">n der Schule </w:t>
      </w:r>
      <w:r w:rsidR="00D20778">
        <w:t>behandelt haben</w:t>
      </w:r>
      <w:r w:rsidRPr="008929A0">
        <w:t xml:space="preserve">. </w:t>
      </w:r>
      <w:r w:rsidR="00D20778">
        <w:t>Daraus ergibt sich</w:t>
      </w:r>
      <w:r w:rsidRPr="008929A0">
        <w:t xml:space="preserve"> die Frage, ob</w:t>
      </w:r>
      <w:r w:rsidR="00D20778">
        <w:t xml:space="preserve"> sich</w:t>
      </w:r>
      <w:r w:rsidRPr="008929A0">
        <w:t xml:space="preserve"> </w:t>
      </w:r>
      <w:r w:rsidRPr="0053060B">
        <w:rPr>
          <w:i/>
          <w:iCs/>
        </w:rPr>
        <w:t>Flügge</w:t>
      </w:r>
      <w:r w:rsidRPr="008929A0">
        <w:t xml:space="preserve"> in angepasster Form ausschliesslich an die Eltern richten könnte. Allerdings </w:t>
      </w:r>
      <w:r w:rsidR="00D20778">
        <w:t>würde</w:t>
      </w:r>
      <w:r w:rsidR="00D20778" w:rsidRPr="008929A0">
        <w:t xml:space="preserve"> </w:t>
      </w:r>
      <w:r w:rsidRPr="008929A0">
        <w:t>damit d</w:t>
      </w:r>
      <w:r w:rsidR="001D0D06">
        <w:t>er</w:t>
      </w:r>
      <w:r w:rsidRPr="008929A0">
        <w:t xml:space="preserve"> systemische </w:t>
      </w:r>
      <w:r w:rsidR="001D0D06">
        <w:t>Ansatz</w:t>
      </w:r>
      <w:r w:rsidR="00D20778">
        <w:t xml:space="preserve"> verloren gehen</w:t>
      </w:r>
      <w:r w:rsidR="001D0D06">
        <w:t>,</w:t>
      </w:r>
      <w:r w:rsidRPr="008929A0">
        <w:t xml:space="preserve"> </w:t>
      </w:r>
      <w:r w:rsidR="00C26B14">
        <w:t xml:space="preserve">der in diesem </w:t>
      </w:r>
      <w:r w:rsidR="00996EAE">
        <w:t>Fall darin besteht</w:t>
      </w:r>
      <w:r w:rsidR="00D20778">
        <w:t>,</w:t>
      </w:r>
      <w:r w:rsidR="008D4BA7">
        <w:t xml:space="preserve"> </w:t>
      </w:r>
      <w:r w:rsidRPr="008929A0">
        <w:t xml:space="preserve">das Gespräch </w:t>
      </w:r>
      <w:r w:rsidR="008D4BA7">
        <w:t xml:space="preserve">innerhalb der </w:t>
      </w:r>
      <w:r w:rsidRPr="008929A0">
        <w:t>Familien</w:t>
      </w:r>
      <w:r w:rsidR="008D4BA7">
        <w:t xml:space="preserve"> vor Ort </w:t>
      </w:r>
      <w:r w:rsidR="002E7489">
        <w:t>anzuregen</w:t>
      </w:r>
      <w:r w:rsidRPr="008929A0">
        <w:t>.</w:t>
      </w:r>
      <w:r w:rsidR="00150593">
        <w:t xml:space="preserve"> </w:t>
      </w:r>
    </w:p>
    <w:p w14:paraId="11BE8411" w14:textId="59C0A8A2" w:rsidR="006C5171" w:rsidRDefault="00F83909" w:rsidP="008543E7">
      <w:pPr>
        <w:pStyle w:val="Textkrper"/>
      </w:pPr>
      <w:r>
        <w:t xml:space="preserve">Abschliessend </w:t>
      </w:r>
      <w:r w:rsidR="0046602D">
        <w:t xml:space="preserve">hat </w:t>
      </w:r>
      <w:r>
        <w:t>d</w:t>
      </w:r>
      <w:r w:rsidR="003B0A73">
        <w:t xml:space="preserve">ie Pilotphase </w:t>
      </w:r>
      <w:r w:rsidR="0046602D">
        <w:t xml:space="preserve">gezeigt, </w:t>
      </w:r>
      <w:r w:rsidR="00C34A82">
        <w:t>dass</w:t>
      </w:r>
      <w:r w:rsidR="003B0A73">
        <w:t xml:space="preserve"> </w:t>
      </w:r>
      <w:r w:rsidR="00C34A82">
        <w:t xml:space="preserve">es </w:t>
      </w:r>
      <w:r w:rsidR="003B0A73">
        <w:t xml:space="preserve">verschiedene Varianten für unterschiedliche Bedürfnisse </w:t>
      </w:r>
      <w:r w:rsidR="00C34A82">
        <w:t>braucht</w:t>
      </w:r>
      <w:r w:rsidR="00A50E47">
        <w:t xml:space="preserve">. Dabei spielen die </w:t>
      </w:r>
      <w:r w:rsidR="00C34A82">
        <w:t>S</w:t>
      </w:r>
      <w:r w:rsidR="00A50E47">
        <w:t xml:space="preserve">chulischen </w:t>
      </w:r>
      <w:proofErr w:type="gramStart"/>
      <w:r w:rsidR="00A50E47">
        <w:t>Heilpädagog:innen</w:t>
      </w:r>
      <w:proofErr w:type="gramEnd"/>
      <w:r w:rsidR="00A50E47">
        <w:t xml:space="preserve"> eine zentrale Rolle</w:t>
      </w:r>
      <w:r w:rsidR="000721DE">
        <w:t>, die als Verantwortliche vor Ort die Situation am besten kennen</w:t>
      </w:r>
      <w:r w:rsidR="00BE1DCC">
        <w:t xml:space="preserve">, Elemente von </w:t>
      </w:r>
      <w:r w:rsidR="00BE1DCC" w:rsidRPr="00BC40DF">
        <w:rPr>
          <w:i/>
          <w:iCs/>
        </w:rPr>
        <w:t>Flügge</w:t>
      </w:r>
      <w:r w:rsidR="00BE1DCC">
        <w:t xml:space="preserve"> übernehmen </w:t>
      </w:r>
      <w:r w:rsidR="00B94087">
        <w:t xml:space="preserve">und sich bei Bedarf von </w:t>
      </w:r>
      <w:r w:rsidR="00D84FBE" w:rsidRPr="00D84FBE">
        <w:rPr>
          <w:i/>
          <w:iCs/>
        </w:rPr>
        <w:t>Flügge</w:t>
      </w:r>
      <w:r w:rsidR="00D84FBE">
        <w:t>-</w:t>
      </w:r>
      <w:r w:rsidR="006665B1">
        <w:t xml:space="preserve">Fachpersonen </w:t>
      </w:r>
      <w:r w:rsidR="00B94087">
        <w:t>begleiten lassen können.</w:t>
      </w:r>
      <w:r w:rsidR="003B0A73">
        <w:t xml:space="preserve"> </w:t>
      </w:r>
      <w:r w:rsidR="00BE1DCC">
        <w:t>D</w:t>
      </w:r>
      <w:r w:rsidR="007F5CFB">
        <w:t>ie</w:t>
      </w:r>
      <w:r w:rsidR="00B94087">
        <w:t>se künftigen</w:t>
      </w:r>
      <w:r w:rsidR="003B0A73">
        <w:t xml:space="preserve"> E</w:t>
      </w:r>
      <w:r w:rsidR="00CC1190">
        <w:t>r</w:t>
      </w:r>
      <w:r w:rsidR="003B0A73">
        <w:t>fa</w:t>
      </w:r>
      <w:r w:rsidR="00CC1190">
        <w:t>h</w:t>
      </w:r>
      <w:r w:rsidR="003B0A73">
        <w:t>rungen</w:t>
      </w:r>
      <w:r w:rsidR="00B94087">
        <w:t xml:space="preserve"> in der Praxis</w:t>
      </w:r>
      <w:r w:rsidR="003B0A73">
        <w:t xml:space="preserve"> werden hoffentlich dazu beitragen, </w:t>
      </w:r>
      <w:r w:rsidR="00CC1190">
        <w:t xml:space="preserve">das Angebot </w:t>
      </w:r>
      <w:r w:rsidR="00150593">
        <w:t>weiter</w:t>
      </w:r>
      <w:r w:rsidR="00C16619">
        <w:t xml:space="preserve"> zu</w:t>
      </w:r>
      <w:r w:rsidR="00CC1190">
        <w:t xml:space="preserve"> </w:t>
      </w:r>
      <w:r w:rsidR="00836583">
        <w:t>optimieren.</w:t>
      </w:r>
      <w:r w:rsidR="006C5171">
        <w:br w:type="page"/>
      </w:r>
    </w:p>
    <w:tbl>
      <w:tblPr>
        <w:tblStyle w:val="Tabellenraster"/>
        <w:tblW w:w="375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261"/>
      </w:tblGrid>
      <w:tr w:rsidR="00A052B3" w:rsidRPr="008929A0" w14:paraId="0DD37268" w14:textId="77777777" w:rsidTr="009D2916">
        <w:tc>
          <w:tcPr>
            <w:tcW w:w="2604" w:type="pct"/>
            <w:vAlign w:val="center"/>
          </w:tcPr>
          <w:p w14:paraId="0E1F40AF" w14:textId="77777777" w:rsidR="00A052B3" w:rsidRPr="008929A0" w:rsidRDefault="00A052B3" w:rsidP="00C51787">
            <w:pPr>
              <w:pStyle w:val="Textkrper"/>
              <w:ind w:firstLine="0"/>
            </w:pPr>
            <w:r w:rsidRPr="008929A0">
              <w:rPr>
                <w:noProof/>
                <w:lang w:eastAsia="de-CH"/>
              </w:rPr>
              <w:lastRenderedPageBreak/>
              <w:drawing>
                <wp:inline distT="0" distB="0" distL="0" distR="0" wp14:anchorId="305311A7" wp14:editId="5B6C63B6">
                  <wp:extent cx="1036320" cy="1036320"/>
                  <wp:effectExtent l="0" t="0" r="0" b="0"/>
                  <wp:docPr id="5"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2396" w:type="pct"/>
            <w:vAlign w:val="center"/>
          </w:tcPr>
          <w:p w14:paraId="60013F55" w14:textId="2CCECD13" w:rsidR="00A052B3" w:rsidRPr="008929A0" w:rsidRDefault="00A052B3" w:rsidP="003D52AA">
            <w:pPr>
              <w:pStyle w:val="Textkrper"/>
              <w:ind w:firstLine="0"/>
            </w:pPr>
            <w:r w:rsidRPr="008929A0">
              <w:rPr>
                <w:noProof/>
                <w:lang w:eastAsia="de-CH"/>
              </w:rPr>
              <w:drawing>
                <wp:inline distT="0" distB="0" distL="0" distR="0" wp14:anchorId="149E175D" wp14:editId="51CE1D9D">
                  <wp:extent cx="900460" cy="1036320"/>
                  <wp:effectExtent l="0" t="0" r="0" b="0"/>
                  <wp:docPr id="1787115910"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115910" name="Graphique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00460" cy="1036320"/>
                          </a:xfrm>
                          <a:prstGeom prst="rect">
                            <a:avLst/>
                          </a:prstGeom>
                        </pic:spPr>
                      </pic:pic>
                    </a:graphicData>
                  </a:graphic>
                </wp:inline>
              </w:drawing>
            </w:r>
          </w:p>
        </w:tc>
      </w:tr>
      <w:tr w:rsidR="00A052B3" w:rsidRPr="008929A0" w14:paraId="4EE6CB65" w14:textId="77777777" w:rsidTr="009D2916">
        <w:trPr>
          <w:trHeight w:val="960"/>
        </w:trPr>
        <w:tc>
          <w:tcPr>
            <w:tcW w:w="2604" w:type="pct"/>
          </w:tcPr>
          <w:p w14:paraId="03D8B655" w14:textId="65A8EA8B" w:rsidR="00A052B3" w:rsidRPr="0059577B" w:rsidRDefault="00F259EC" w:rsidP="007B4390">
            <w:pPr>
              <w:pStyle w:val="Textkrper3"/>
              <w:rPr>
                <w:lang w:val="en-GB"/>
              </w:rPr>
            </w:pPr>
            <w:r w:rsidRPr="0059577B">
              <w:rPr>
                <w:lang w:val="en-GB"/>
              </w:rPr>
              <w:t>Dr.</w:t>
            </w:r>
            <w:r>
              <w:rPr>
                <w:lang w:val="en-GB"/>
              </w:rPr>
              <w:t xml:space="preserve"> phil</w:t>
            </w:r>
            <w:r w:rsidRPr="0059577B">
              <w:rPr>
                <w:lang w:val="en-GB"/>
              </w:rPr>
              <w:t xml:space="preserve"> </w:t>
            </w:r>
            <w:r w:rsidR="00A052B3" w:rsidRPr="0059577B">
              <w:rPr>
                <w:lang w:val="en-GB"/>
              </w:rPr>
              <w:t>Claudia Hofmann</w:t>
            </w:r>
            <w:r w:rsidR="00A052B3" w:rsidRPr="0059577B">
              <w:rPr>
                <w:lang w:val="en-GB"/>
              </w:rPr>
              <w:br/>
              <w:t>Senior Resea</w:t>
            </w:r>
            <w:r w:rsidR="00A052B3">
              <w:rPr>
                <w:lang w:val="en-GB"/>
              </w:rPr>
              <w:t>r</w:t>
            </w:r>
            <w:r w:rsidR="00A052B3" w:rsidRPr="0059577B">
              <w:rPr>
                <w:lang w:val="en-GB"/>
              </w:rPr>
              <w:t>cher</w:t>
            </w:r>
          </w:p>
          <w:p w14:paraId="2BD79759" w14:textId="623D46EC" w:rsidR="00A052B3" w:rsidRPr="008929A0" w:rsidRDefault="00A052B3" w:rsidP="007B4390">
            <w:pPr>
              <w:pStyle w:val="Textkrper3"/>
            </w:pPr>
            <w:r>
              <w:t xml:space="preserve">Interkantonale Hochschule für </w:t>
            </w:r>
            <w:r w:rsidR="009D2916">
              <w:br/>
            </w:r>
            <w:r>
              <w:t>Heilpädagogik, Zürich</w:t>
            </w:r>
            <w:r w:rsidRPr="008929A0">
              <w:t xml:space="preserve"> </w:t>
            </w:r>
          </w:p>
          <w:p w14:paraId="08D5FB37" w14:textId="1078C0E7" w:rsidR="00A052B3" w:rsidRPr="008929A0" w:rsidRDefault="00A052B3" w:rsidP="007B4390">
            <w:pPr>
              <w:pStyle w:val="Textkrper3"/>
            </w:pPr>
            <w:hyperlink r:id="rId20" w:history="1">
              <w:r w:rsidRPr="00FD3B32">
                <w:rPr>
                  <w:rStyle w:val="Hyperlink"/>
                </w:rPr>
                <w:t>claudia.hofmann@hfh.ch</w:t>
              </w:r>
            </w:hyperlink>
            <w:r>
              <w:t xml:space="preserve"> </w:t>
            </w:r>
          </w:p>
        </w:tc>
        <w:tc>
          <w:tcPr>
            <w:tcW w:w="2396" w:type="pct"/>
          </w:tcPr>
          <w:p w14:paraId="14132435" w14:textId="1436EC58" w:rsidR="00A052B3" w:rsidRPr="008929A0" w:rsidRDefault="00A052B3" w:rsidP="007B4390">
            <w:pPr>
              <w:pStyle w:val="Textkrper3"/>
            </w:pPr>
            <w:r>
              <w:t>Susanne</w:t>
            </w:r>
            <w:r w:rsidRPr="008929A0">
              <w:t xml:space="preserve"> </w:t>
            </w:r>
            <w:r>
              <w:t>Dätwyler</w:t>
            </w:r>
            <w:r w:rsidRPr="008929A0">
              <w:br/>
            </w:r>
            <w:r>
              <w:t>Heilpädagogin/Berufswahlcoach</w:t>
            </w:r>
          </w:p>
          <w:p w14:paraId="3D60B3B6" w14:textId="7BA6E80E" w:rsidR="00A052B3" w:rsidRPr="008929A0" w:rsidRDefault="00A052B3" w:rsidP="007B4390">
            <w:pPr>
              <w:pStyle w:val="Textkrper3"/>
            </w:pPr>
            <w:r>
              <w:t xml:space="preserve">Stiftung </w:t>
            </w:r>
            <w:proofErr w:type="spellStart"/>
            <w:r>
              <w:t>zeka</w:t>
            </w:r>
            <w:proofErr w:type="spellEnd"/>
            <w:r>
              <w:t>, Baden</w:t>
            </w:r>
          </w:p>
          <w:p w14:paraId="41DB1845" w14:textId="67FD35D6" w:rsidR="00A052B3" w:rsidRPr="008929A0" w:rsidRDefault="00A052B3" w:rsidP="007B4390">
            <w:pPr>
              <w:pStyle w:val="Textkrper3"/>
            </w:pPr>
            <w:hyperlink r:id="rId21" w:history="1">
              <w:r w:rsidRPr="00FD3B32">
                <w:rPr>
                  <w:rStyle w:val="Hyperlink"/>
                </w:rPr>
                <w:t>susanne.daetwyler@stiftung-zeka.ch</w:t>
              </w:r>
            </w:hyperlink>
            <w:r>
              <w:t xml:space="preserve"> </w:t>
            </w:r>
          </w:p>
        </w:tc>
      </w:tr>
    </w:tbl>
    <w:p w14:paraId="2234B53F" w14:textId="07CE0137" w:rsidR="00653FE8" w:rsidRPr="005B5D08" w:rsidRDefault="00D232F1" w:rsidP="00653FE8">
      <w:pPr>
        <w:pStyle w:val="berschrift1"/>
        <w:rPr>
          <w:lang w:val="en-US"/>
        </w:rPr>
      </w:pPr>
      <w:proofErr w:type="spellStart"/>
      <w:r w:rsidRPr="005B5D08">
        <w:rPr>
          <w:lang w:val="en-US"/>
        </w:rPr>
        <w:t>Literatur</w:t>
      </w:r>
      <w:proofErr w:type="spellEnd"/>
    </w:p>
    <w:p w14:paraId="5EE6099C" w14:textId="217D3082" w:rsidR="00BD6E9C" w:rsidRPr="00B210D4" w:rsidRDefault="00653FE8" w:rsidP="00BD6E9C">
      <w:pPr>
        <w:pStyle w:val="Literaturverzeichnis"/>
        <w:rPr>
          <w:noProof/>
        </w:rPr>
      </w:pPr>
      <w:r w:rsidRPr="00CA2852">
        <w:rPr>
          <w:noProof/>
          <w:lang w:val="en-US"/>
        </w:rPr>
        <w:t xml:space="preserve">Fullarton, S. </w:t>
      </w:r>
      <w:r w:rsidR="00121D61" w:rsidRPr="00CA2852">
        <w:rPr>
          <w:noProof/>
          <w:lang w:val="en-US"/>
        </w:rPr>
        <w:t>&amp;</w:t>
      </w:r>
      <w:r w:rsidRPr="00CA2852">
        <w:rPr>
          <w:noProof/>
          <w:lang w:val="en-US"/>
        </w:rPr>
        <w:t xml:space="preserve"> Duquette</w:t>
      </w:r>
      <w:r w:rsidR="00F204C6" w:rsidRPr="00CA2852">
        <w:rPr>
          <w:noProof/>
          <w:lang w:val="en-US"/>
        </w:rPr>
        <w:t>, C.</w:t>
      </w:r>
      <w:r w:rsidR="00121D61" w:rsidRPr="00CA2852">
        <w:rPr>
          <w:noProof/>
          <w:lang w:val="en-US"/>
        </w:rPr>
        <w:t> </w:t>
      </w:r>
      <w:r w:rsidR="00F204C6" w:rsidRPr="00CA2852">
        <w:rPr>
          <w:noProof/>
          <w:lang w:val="en-US"/>
        </w:rPr>
        <w:t>A.</w:t>
      </w:r>
      <w:r w:rsidRPr="00CA2852">
        <w:rPr>
          <w:noProof/>
          <w:lang w:val="en-US"/>
        </w:rPr>
        <w:t xml:space="preserve"> (2015). </w:t>
      </w:r>
      <w:r w:rsidRPr="00802B26">
        <w:rPr>
          <w:noProof/>
          <w:lang w:val="en-GB"/>
        </w:rPr>
        <w:t>The transition process for adole</w:t>
      </w:r>
      <w:r w:rsidR="00B02A88">
        <w:rPr>
          <w:noProof/>
          <w:lang w:val="en-GB"/>
        </w:rPr>
        <w:t>s</w:t>
      </w:r>
      <w:r w:rsidRPr="00802B26">
        <w:rPr>
          <w:noProof/>
          <w:lang w:val="en-GB"/>
        </w:rPr>
        <w:t>cents with learning disabil</w:t>
      </w:r>
      <w:r w:rsidR="0068309B">
        <w:rPr>
          <w:noProof/>
          <w:lang w:val="en-GB"/>
        </w:rPr>
        <w:t>i</w:t>
      </w:r>
      <w:r w:rsidRPr="00802B26">
        <w:rPr>
          <w:noProof/>
          <w:lang w:val="en-GB"/>
        </w:rPr>
        <w:t>ties: Perspe</w:t>
      </w:r>
      <w:r w:rsidR="0068309B">
        <w:rPr>
          <w:noProof/>
          <w:lang w:val="en-GB"/>
        </w:rPr>
        <w:t>c</w:t>
      </w:r>
      <w:r w:rsidRPr="00802B26">
        <w:rPr>
          <w:noProof/>
          <w:lang w:val="en-GB"/>
        </w:rPr>
        <w:t xml:space="preserve">tives of five families. </w:t>
      </w:r>
      <w:r w:rsidRPr="00B210D4">
        <w:rPr>
          <w:i/>
          <w:iCs/>
          <w:noProof/>
        </w:rPr>
        <w:t>Exceptionality Education International</w:t>
      </w:r>
      <w:r w:rsidR="002D730B" w:rsidRPr="00B210D4">
        <w:rPr>
          <w:i/>
          <w:iCs/>
          <w:noProof/>
        </w:rPr>
        <w:t>,</w:t>
      </w:r>
      <w:r w:rsidRPr="00B210D4">
        <w:rPr>
          <w:i/>
          <w:iCs/>
          <w:noProof/>
        </w:rPr>
        <w:t xml:space="preserve"> 25</w:t>
      </w:r>
      <w:r w:rsidR="00F204C6" w:rsidRPr="00B210D4">
        <w:rPr>
          <w:b/>
          <w:noProof/>
        </w:rPr>
        <w:t> </w:t>
      </w:r>
      <w:r w:rsidRPr="00B210D4">
        <w:rPr>
          <w:noProof/>
        </w:rPr>
        <w:t>(2)</w:t>
      </w:r>
      <w:r w:rsidR="00F9553F" w:rsidRPr="00B210D4">
        <w:rPr>
          <w:noProof/>
        </w:rPr>
        <w:t>,</w:t>
      </w:r>
      <w:r w:rsidRPr="00B210D4">
        <w:rPr>
          <w:noProof/>
        </w:rPr>
        <w:t xml:space="preserve"> 84</w:t>
      </w:r>
      <w:r w:rsidR="00F204C6" w:rsidRPr="00B210D4">
        <w:rPr>
          <w:noProof/>
        </w:rPr>
        <w:t>–</w:t>
      </w:r>
      <w:r w:rsidRPr="00B210D4">
        <w:rPr>
          <w:noProof/>
        </w:rPr>
        <w:t>106.</w:t>
      </w:r>
    </w:p>
    <w:p w14:paraId="342A0DDB" w14:textId="7721B8B2" w:rsidR="00BD6E9C" w:rsidRDefault="00BD6E9C" w:rsidP="00BD6E9C">
      <w:pPr>
        <w:pStyle w:val="Literaturverzeichnis"/>
      </w:pPr>
      <w:r w:rsidRPr="00734B80">
        <w:t xml:space="preserve">Hofmann, C. </w:t>
      </w:r>
      <w:r>
        <w:t xml:space="preserve">&amp; </w:t>
      </w:r>
      <w:r w:rsidRPr="00734B80">
        <w:t>Schellenberg</w:t>
      </w:r>
      <w:r>
        <w:t>, C.</w:t>
      </w:r>
      <w:r w:rsidRPr="00734B80">
        <w:t xml:space="preserve"> (2015). Die Rolle der Eltern bei der beruflichen Integration. </w:t>
      </w:r>
      <w:r w:rsidRPr="00864BFD">
        <w:rPr>
          <w:i/>
          <w:iCs/>
        </w:rPr>
        <w:t>Schweizerische Zeitschrift für Heilpädagogik</w:t>
      </w:r>
      <w:r w:rsidR="0048363B">
        <w:rPr>
          <w:i/>
          <w:iCs/>
        </w:rPr>
        <w:t>,</w:t>
      </w:r>
      <w:r w:rsidRPr="00864BFD">
        <w:rPr>
          <w:i/>
          <w:iCs/>
        </w:rPr>
        <w:t xml:space="preserve"> 21</w:t>
      </w:r>
      <w:r w:rsidR="00B81B7B">
        <w:t> </w:t>
      </w:r>
      <w:r w:rsidRPr="00734B80">
        <w:t>(11</w:t>
      </w:r>
      <w:r w:rsidR="00BE28B9">
        <w:rPr>
          <w:noProof/>
        </w:rPr>
        <w:t>–</w:t>
      </w:r>
      <w:r w:rsidRPr="00734B80">
        <w:t>12)</w:t>
      </w:r>
      <w:r w:rsidR="00F9553F">
        <w:t>,</w:t>
      </w:r>
      <w:r w:rsidRPr="00734B80">
        <w:t xml:space="preserve"> 6</w:t>
      </w:r>
      <w:r w:rsidR="00F9553F">
        <w:rPr>
          <w:noProof/>
        </w:rPr>
        <w:t>–</w:t>
      </w:r>
      <w:r w:rsidRPr="00734B80">
        <w:t>13.</w:t>
      </w:r>
    </w:p>
    <w:p w14:paraId="0D65D54F" w14:textId="0B2C8EC1" w:rsidR="00B22B24" w:rsidRDefault="00B22B24" w:rsidP="00BD6E9C">
      <w:pPr>
        <w:pStyle w:val="Literaturverzeichnis"/>
      </w:pPr>
      <w:r w:rsidRPr="00B22B24">
        <w:t>Hofmann, C. &amp; Schellenberg, C. (2019). Der Übergang Schule – (Aus-)Bildung – Beschäf</w:t>
      </w:r>
      <w:r>
        <w:t>t</w:t>
      </w:r>
      <w:r w:rsidRPr="00B22B24">
        <w:t>igung in der Schweiz. Ein Überblick mit Fokus auf die beruf</w:t>
      </w:r>
      <w:r>
        <w:t>l</w:t>
      </w:r>
      <w:r w:rsidRPr="00B22B24">
        <w:t>iche Ausbildung. In C.</w:t>
      </w:r>
      <w:r w:rsidR="00144311">
        <w:t> </w:t>
      </w:r>
      <w:r w:rsidRPr="00B22B24">
        <w:t>Lindmeier</w:t>
      </w:r>
      <w:r w:rsidR="00144311">
        <w:t>, H. Fasching, B. </w:t>
      </w:r>
      <w:r w:rsidR="00546222">
        <w:t xml:space="preserve">Lindmeier &amp; D. Sponholz </w:t>
      </w:r>
      <w:r w:rsidRPr="00B22B24">
        <w:t>(</w:t>
      </w:r>
      <w:r w:rsidR="008D4625">
        <w:t>Hrsg.</w:t>
      </w:r>
      <w:r w:rsidRPr="00B22B24">
        <w:t xml:space="preserve">), </w:t>
      </w:r>
      <w:r w:rsidRPr="00864BFD">
        <w:rPr>
          <w:i/>
          <w:iCs/>
        </w:rPr>
        <w:t>Inklusive Berufsorientierung und beruf</w:t>
      </w:r>
      <w:r w:rsidR="00BC060B">
        <w:rPr>
          <w:i/>
          <w:iCs/>
        </w:rPr>
        <w:t>l</w:t>
      </w:r>
      <w:r w:rsidRPr="00864BFD">
        <w:rPr>
          <w:i/>
          <w:iCs/>
        </w:rPr>
        <w:t>iche Bildung – Aktuelle Entwicklungen im deutschsprachigen Raum</w:t>
      </w:r>
      <w:r w:rsidRPr="00B22B24">
        <w:t xml:space="preserve"> (1</w:t>
      </w:r>
      <w:r w:rsidR="00FF4F85">
        <w:t>. Aufl</w:t>
      </w:r>
      <w:r w:rsidRPr="00B22B24">
        <w:t xml:space="preserve">., </w:t>
      </w:r>
      <w:r w:rsidR="00FF4F85">
        <w:t>S</w:t>
      </w:r>
      <w:r w:rsidRPr="00B22B24">
        <w:t>.</w:t>
      </w:r>
      <w:r w:rsidR="00030384">
        <w:t> </w:t>
      </w:r>
      <w:r w:rsidRPr="00B22B24">
        <w:t>194–219). 2. Beihef</w:t>
      </w:r>
      <w:r w:rsidR="00A720A1">
        <w:t>t</w:t>
      </w:r>
      <w:r w:rsidRPr="00B22B24">
        <w:t xml:space="preserve"> Sonderpädagogische Förderung heute. Beltz</w:t>
      </w:r>
      <w:r>
        <w:t>.</w:t>
      </w:r>
    </w:p>
    <w:p w14:paraId="494A7CD1" w14:textId="60E4C7AE" w:rsidR="008E2E64" w:rsidRPr="00BD6E9C" w:rsidRDefault="00AB6AC7" w:rsidP="005F3339">
      <w:pPr>
        <w:pStyle w:val="Literaturverzeichnis"/>
      </w:pPr>
      <w:r w:rsidRPr="00AB6AC7">
        <w:t>Scharenberg, K.</w:t>
      </w:r>
      <w:r w:rsidR="004C5DCE">
        <w:t xml:space="preserve">, </w:t>
      </w:r>
      <w:r w:rsidR="000323E2" w:rsidRPr="000323E2">
        <w:t xml:space="preserve">Rudin, M., Müller, B., Meyer, T. &amp; Hupka-Brunner, S. </w:t>
      </w:r>
      <w:r w:rsidRPr="00AB6AC7">
        <w:t xml:space="preserve">(2014). </w:t>
      </w:r>
      <w:r w:rsidRPr="00D408D3">
        <w:rPr>
          <w:i/>
          <w:iCs/>
        </w:rPr>
        <w:t>Ausbildungsverläufe von der obligatorischen Schule ins junge Erwachsenenalter. Die ersten zehn Jahre. Ergebnisübersicht der Schweizer Längsschnittstudie</w:t>
      </w:r>
      <w:r w:rsidRPr="00864BFD">
        <w:rPr>
          <w:i/>
          <w:iCs/>
          <w:noProof/>
        </w:rPr>
        <w:t xml:space="preserve"> TREE, Teil I.</w:t>
      </w:r>
      <w:r w:rsidRPr="00AB6AC7">
        <w:rPr>
          <w:noProof/>
        </w:rPr>
        <w:t xml:space="preserve"> TREE.</w:t>
      </w:r>
    </w:p>
    <w:sectPr w:rsidR="008E2E64" w:rsidRPr="00BD6E9C" w:rsidSect="00996BDA">
      <w:headerReference w:type="default" r:id="rId22"/>
      <w:footerReference w:type="default" r:id="rId23"/>
      <w:pgSz w:w="11907" w:h="16840" w:code="9"/>
      <w:pgMar w:top="1418" w:right="1418" w:bottom="1134" w:left="1418" w:header="720" w:footer="567" w:gutter="0"/>
      <w:pgNumType w:start="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FC070B" w14:textId="77777777" w:rsidR="002649BF" w:rsidRPr="008929A0" w:rsidRDefault="002649BF">
      <w:pPr>
        <w:spacing w:line="240" w:lineRule="auto"/>
      </w:pPr>
      <w:r w:rsidRPr="008929A0">
        <w:separator/>
      </w:r>
    </w:p>
  </w:endnote>
  <w:endnote w:type="continuationSeparator" w:id="0">
    <w:p w14:paraId="67671556" w14:textId="77777777" w:rsidR="002649BF" w:rsidRPr="008929A0" w:rsidRDefault="002649BF">
      <w:pPr>
        <w:spacing w:line="240" w:lineRule="auto"/>
      </w:pPr>
      <w:r w:rsidRPr="008929A0">
        <w:continuationSeparator/>
      </w:r>
    </w:p>
  </w:endnote>
  <w:endnote w:type="continuationNotice" w:id="1">
    <w:p w14:paraId="3D100478" w14:textId="77777777" w:rsidR="002649BF" w:rsidRPr="008929A0" w:rsidRDefault="002649B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SemiCon">
    <w:altName w:val="Segoe UI"/>
    <w:charset w:val="00"/>
    <w:family w:val="auto"/>
    <w:pitch w:val="variable"/>
    <w:sig w:usb0="E00002FF" w:usb1="4000201B" w:usb2="00000028" w:usb3="00000000" w:csb0="0000019F" w:csb1="00000000"/>
    <w:embedRegular r:id="rId1" w:fontKey="{C5F3C9CD-36A4-4808-A797-14A11FD46789}"/>
    <w:embedBold r:id="rId2" w:fontKey="{E44C6677-EE5E-4555-AD48-BA31B1492ED2}"/>
    <w:embedItalic r:id="rId3" w:fontKey="{4DE09721-2F27-4A4A-8C46-1600BD479B1A}"/>
    <w:embedBoldItalic r:id="rId4" w:fontKey="{763D6018-B9AC-484A-9B8E-AF2A52A6F11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SemiCondensed">
    <w:panose1 w:val="00000000000000000000"/>
    <w:charset w:val="00"/>
    <w:family w:val="auto"/>
    <w:pitch w:val="variable"/>
    <w:sig w:usb0="E00002FF" w:usb1="4000201B" w:usb2="00000028" w:usb3="00000000" w:csb0="0000019F" w:csb1="00000000"/>
    <w:embedRegular r:id="rId5" w:fontKey="{BDA81490-148A-43E4-9C27-D22C5EB5144C}"/>
    <w:embedBold r:id="rId6" w:fontKey="{7758FD29-1FCC-4711-A3FA-75BE99DA3489}"/>
    <w:embedItalic r:id="rId7" w:fontKey="{6CE0BC0E-13BE-45D3-AA8F-6B88AD1F7454}"/>
  </w:font>
  <w:font w:name="Aptos">
    <w:charset w:val="00"/>
    <w:family w:val="swiss"/>
    <w:pitch w:val="variable"/>
    <w:sig w:usb0="20000287" w:usb1="00000003" w:usb2="00000000" w:usb3="00000000" w:csb0="0000019F" w:csb1="00000000"/>
    <w:embedRegular r:id="rId8" w:fontKey="{D5FC15F5-53B2-42F9-A168-776125D9A98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Arial Nova">
    <w:panose1 w:val="020B0504020202020204"/>
    <w:charset w:val="00"/>
    <w:family w:val="swiss"/>
    <w:pitch w:val="variable"/>
    <w:sig w:usb0="2000028F" w:usb1="00000002" w:usb2="00000000" w:usb3="00000000" w:csb0="0000019F" w:csb1="00000000"/>
    <w:embedBold r:id="rId9" w:fontKey="{F1769B95-2143-42A5-A571-6340FB713B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EFD82" w14:textId="48AB9A41" w:rsidR="004B3A29" w:rsidRPr="008929A0" w:rsidRDefault="002F4A7F" w:rsidP="001D3BFB">
    <w:pPr>
      <w:pStyle w:val="Fuzeile"/>
      <w:rPr>
        <w:szCs w:val="22"/>
      </w:rPr>
    </w:pPr>
    <w:r>
      <w:rPr>
        <w:noProof/>
      </w:rPr>
      <mc:AlternateContent>
        <mc:Choice Requires="wps">
          <w:drawing>
            <wp:anchor distT="0" distB="0" distL="114300" distR="114300" simplePos="0" relativeHeight="251660288" behindDoc="0" locked="0" layoutInCell="1" allowOverlap="1" wp14:anchorId="7A499A75" wp14:editId="60EC94FE">
              <wp:simplePos x="0" y="0"/>
              <wp:positionH relativeFrom="column">
                <wp:posOffset>-1142275</wp:posOffset>
              </wp:positionH>
              <wp:positionV relativeFrom="paragraph">
                <wp:posOffset>-509371</wp:posOffset>
              </wp:positionV>
              <wp:extent cx="1109980" cy="431001"/>
              <wp:effectExtent l="263525" t="0" r="258445" b="0"/>
              <wp:wrapNone/>
              <wp:docPr id="1298899388"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09980" cy="431001"/>
                      </a:xfrm>
                      <a:prstGeom prst="rect">
                        <a:avLst/>
                      </a:prstGeom>
                      <a:noFill/>
                      <a:ln>
                        <a:noFill/>
                      </a:ln>
                    </wps:spPr>
                    <wps:txbx>
                      <w:txbxContent>
                        <w:p w14:paraId="2F61D547" w14:textId="77777777" w:rsidR="002F4A7F" w:rsidRPr="00787B6E" w:rsidRDefault="002F4A7F" w:rsidP="002F4A7F">
                          <w:pPr>
                            <w:rPr>
                              <w:rFonts w:eastAsia="+mn-ea" w:cs="Open Sans SemiCondensed SemiCon"/>
                              <w:b/>
                              <w:bCs/>
                              <w:color w:val="252B46"/>
                              <w:kern w:val="24"/>
                              <w:sz w:val="28"/>
                              <w:szCs w:val="28"/>
                            </w:rPr>
                          </w:pPr>
                          <w:r w:rsidRPr="00E9575A">
                            <w:rPr>
                              <w:rFonts w:ascii="Arial Nova" w:eastAsia="+mn-ea" w:hAnsi="Arial Nova" w:cs="Open Sans SemiCondensed SemiCon"/>
                              <w:b/>
                              <w:bCs/>
                              <w:color w:val="252B46"/>
                              <w:kern w:val="24"/>
                              <w:sz w:val="28"/>
                              <w:szCs w:val="28"/>
                            </w:rPr>
                            <w:t>:</w:t>
                          </w:r>
                          <w:r w:rsidRPr="00787B6E">
                            <w:rPr>
                              <w:rFonts w:eastAsia="+mn-ea" w:cs="Open Sans SemiCondensed SemiCon"/>
                              <w:b/>
                              <w:bCs/>
                              <w:color w:val="D31932"/>
                              <w:kern w:val="24"/>
                              <w:sz w:val="21"/>
                              <w:szCs w:val="21"/>
                            </w:rPr>
                            <w:t>C</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S</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P</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 xml:space="preserve">S </w:t>
                          </w:r>
                          <w:r>
                            <w:rPr>
                              <w:rFonts w:eastAsia="+mn-ea" w:cs="Open Sans SemiCondensed SemiCon"/>
                              <w:b/>
                              <w:bCs/>
                              <w:color w:val="D31932"/>
                              <w:kern w:val="24"/>
                              <w:sz w:val="21"/>
                              <w:szCs w:val="21"/>
                            </w:rPr>
                            <w:t xml:space="preserve">  </w:t>
                          </w:r>
                          <w:r w:rsidRPr="00E9575A">
                            <w:rPr>
                              <w:rFonts w:ascii="Arial Nova" w:eastAsia="+mn-ea" w:hAnsi="Arial Nova" w:cs="Open Sans SemiCondensed SemiCon"/>
                              <w:b/>
                              <w:bCs/>
                              <w:color w:val="252B46"/>
                              <w:kern w:val="24"/>
                              <w:sz w:val="28"/>
                              <w:szCs w:val="28"/>
                            </w:rPr>
                            <w:t>:</w:t>
                          </w:r>
                          <w:r w:rsidRPr="00787B6E">
                            <w:rPr>
                              <w:rFonts w:eastAsia="+mn-ea" w:cs="Open Sans SemiCondensed SemiCon"/>
                              <w:b/>
                              <w:bCs/>
                              <w:color w:val="D31932"/>
                              <w:kern w:val="24"/>
                              <w:sz w:val="21"/>
                              <w:szCs w:val="21"/>
                            </w:rPr>
                            <w:t>S</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Z</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H</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99A75" id="Rechteck 1" o:spid="_x0000_s1026" style="position:absolute;margin-left:-89.95pt;margin-top:-40.1pt;width:87.4pt;height:33.9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" filled="f" stroked="f">
              <v:textbox style="layout-flow:vertical;mso-layout-flow-alt:bottom-to-top">
                <w:txbxContent>
                  <w:p w14:paraId="2F61D547" w14:textId="77777777" w:rsidR="002F4A7F" w:rsidRPr="00787B6E" w:rsidRDefault="002F4A7F" w:rsidP="002F4A7F">
                    <w:pPr>
                      <w:rPr>
                        <w:rFonts w:eastAsia="+mn-ea" w:cs="Open Sans SemiCondensed SemiCon"/>
                        <w:b/>
                        <w:bCs/>
                        <w:color w:val="252B46"/>
                        <w:kern w:val="24"/>
                        <w:sz w:val="28"/>
                        <w:szCs w:val="28"/>
                      </w:rPr>
                    </w:pPr>
                    <w:r w:rsidRPr="00E9575A">
                      <w:rPr>
                        <w:rFonts w:ascii="Arial Nova" w:eastAsia="+mn-ea" w:hAnsi="Arial Nova" w:cs="Open Sans SemiCondensed SemiCon"/>
                        <w:b/>
                        <w:bCs/>
                        <w:color w:val="252B46"/>
                        <w:kern w:val="24"/>
                        <w:sz w:val="28"/>
                        <w:szCs w:val="28"/>
                      </w:rPr>
                      <w:t>:</w:t>
                    </w:r>
                    <w:r w:rsidRPr="00787B6E">
                      <w:rPr>
                        <w:rFonts w:eastAsia="+mn-ea" w:cs="Open Sans SemiCondensed SemiCon"/>
                        <w:b/>
                        <w:bCs/>
                        <w:color w:val="D31932"/>
                        <w:kern w:val="24"/>
                        <w:sz w:val="21"/>
                        <w:szCs w:val="21"/>
                      </w:rPr>
                      <w:t>C</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S</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P</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 xml:space="preserve">S </w:t>
                    </w:r>
                    <w:r>
                      <w:rPr>
                        <w:rFonts w:eastAsia="+mn-ea" w:cs="Open Sans SemiCondensed SemiCon"/>
                        <w:b/>
                        <w:bCs/>
                        <w:color w:val="D31932"/>
                        <w:kern w:val="24"/>
                        <w:sz w:val="21"/>
                        <w:szCs w:val="21"/>
                      </w:rPr>
                      <w:t xml:space="preserve">  </w:t>
                    </w:r>
                    <w:r w:rsidRPr="00E9575A">
                      <w:rPr>
                        <w:rFonts w:ascii="Arial Nova" w:eastAsia="+mn-ea" w:hAnsi="Arial Nova" w:cs="Open Sans SemiCondensed SemiCon"/>
                        <w:b/>
                        <w:bCs/>
                        <w:color w:val="252B46"/>
                        <w:kern w:val="24"/>
                        <w:sz w:val="28"/>
                        <w:szCs w:val="28"/>
                      </w:rPr>
                      <w:t>:</w:t>
                    </w:r>
                    <w:r w:rsidRPr="00787B6E">
                      <w:rPr>
                        <w:rFonts w:eastAsia="+mn-ea" w:cs="Open Sans SemiCondensed SemiCon"/>
                        <w:b/>
                        <w:bCs/>
                        <w:color w:val="D31932"/>
                        <w:kern w:val="24"/>
                        <w:sz w:val="21"/>
                        <w:szCs w:val="21"/>
                      </w:rPr>
                      <w:t>S</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Z</w:t>
                    </w:r>
                    <w:r>
                      <w:rPr>
                        <w:rFonts w:eastAsia="+mn-ea" w:cs="Open Sans SemiCondensed SemiCon"/>
                        <w:b/>
                        <w:bCs/>
                        <w:color w:val="D31932"/>
                        <w:kern w:val="24"/>
                        <w:sz w:val="21"/>
                        <w:szCs w:val="21"/>
                      </w:rPr>
                      <w:t xml:space="preserve"> </w:t>
                    </w:r>
                    <w:r w:rsidRPr="00787B6E">
                      <w:rPr>
                        <w:rFonts w:eastAsia="+mn-ea" w:cs="Open Sans SemiCondensed SemiCon"/>
                        <w:b/>
                        <w:bCs/>
                        <w:color w:val="D31932"/>
                        <w:kern w:val="24"/>
                        <w:sz w:val="21"/>
                        <w:szCs w:val="21"/>
                      </w:rPr>
                      <w:t>H</w:t>
                    </w:r>
                  </w:p>
                </w:txbxContent>
              </v:textbox>
            </v:rect>
          </w:pict>
        </mc:Fallback>
      </mc:AlternateContent>
    </w:r>
    <w:r w:rsidR="001D3BFB" w:rsidRPr="008929A0">
      <w:tab/>
    </w:r>
    <w:r w:rsidR="001D3BFB" w:rsidRPr="008929A0">
      <w:tab/>
    </w:r>
    <w:r w:rsidR="001D3BFB" w:rsidRPr="008929A0">
      <w:rPr>
        <w:szCs w:val="22"/>
      </w:rPr>
      <w:fldChar w:fldCharType="begin"/>
    </w:r>
    <w:r w:rsidR="001D3BFB" w:rsidRPr="008929A0">
      <w:rPr>
        <w:szCs w:val="22"/>
      </w:rPr>
      <w:instrText>PAGE  \* Arabic  \* MERGEFORMAT</w:instrText>
    </w:r>
    <w:r w:rsidR="001D3BFB" w:rsidRPr="008929A0">
      <w:rPr>
        <w:szCs w:val="22"/>
      </w:rPr>
      <w:fldChar w:fldCharType="separate"/>
    </w:r>
    <w:r w:rsidR="00BB2166">
      <w:rPr>
        <w:noProof/>
        <w:szCs w:val="22"/>
      </w:rPr>
      <w:t>5</w:t>
    </w:r>
    <w:r w:rsidR="001D3BFB" w:rsidRPr="008929A0">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A0F52A" w14:textId="77777777" w:rsidR="002649BF" w:rsidRPr="008929A0" w:rsidRDefault="002649BF" w:rsidP="002E13B6">
      <w:pPr>
        <w:spacing w:line="240" w:lineRule="auto"/>
        <w:rPr>
          <w:rFonts w:asciiTheme="minorHAnsi" w:hAnsiTheme="minorHAnsi"/>
        </w:rPr>
      </w:pPr>
      <w:r w:rsidRPr="008929A0">
        <w:rPr>
          <w:rFonts w:asciiTheme="minorHAnsi" w:hAnsiTheme="minorHAnsi"/>
        </w:rPr>
        <w:separator/>
      </w:r>
    </w:p>
  </w:footnote>
  <w:footnote w:type="continuationSeparator" w:id="0">
    <w:p w14:paraId="019B4705" w14:textId="77777777" w:rsidR="002649BF" w:rsidRPr="008929A0" w:rsidRDefault="002649BF">
      <w:r w:rsidRPr="008929A0">
        <w:continuationSeparator/>
      </w:r>
    </w:p>
  </w:footnote>
  <w:footnote w:type="continuationNotice" w:id="1">
    <w:p w14:paraId="4B99897B" w14:textId="77777777" w:rsidR="002649BF" w:rsidRPr="008929A0" w:rsidRDefault="002649BF">
      <w:pPr>
        <w:spacing w:line="240" w:lineRule="auto"/>
      </w:pPr>
    </w:p>
  </w:footnote>
  <w:footnote w:id="2">
    <w:p w14:paraId="0DDC37B7" w14:textId="630DBD65" w:rsidR="00F7374C" w:rsidRDefault="00F7374C">
      <w:pPr>
        <w:pStyle w:val="Funotentext"/>
      </w:pPr>
      <w:r w:rsidRPr="00AA0722">
        <w:rPr>
          <w:rStyle w:val="Funotenzeichen"/>
          <w:sz w:val="18"/>
          <w:szCs w:val="18"/>
        </w:rPr>
        <w:footnoteRef/>
      </w:r>
      <w:r w:rsidR="00AA0722">
        <w:t xml:space="preserve">Die </w:t>
      </w:r>
      <w:r w:rsidR="00AA0722" w:rsidRPr="00772AC8">
        <w:rPr>
          <w:i/>
          <w:iCs/>
        </w:rPr>
        <w:t>Stiftung</w:t>
      </w:r>
      <w:r w:rsidR="00AA0722">
        <w:t xml:space="preserve"> </w:t>
      </w:r>
      <w:r w:rsidR="00AA0722" w:rsidRPr="00772AC8">
        <w:rPr>
          <w:i/>
          <w:iCs/>
        </w:rPr>
        <w:t>zeka</w:t>
      </w:r>
      <w:r w:rsidR="00AA0722">
        <w:t xml:space="preserve"> ist eine Sonderschule für Kinder und Jugendliche mit körperlichen und/oder gesundheitlichen Beeinträchtigungen sowie psychosozialen und emotionalen Herausforderungen.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B3FC1" w14:textId="4F716086" w:rsidR="007B448B" w:rsidRPr="008929A0" w:rsidRDefault="00307EC7" w:rsidP="007B448B">
    <w:pPr>
      <w:pStyle w:val="Themenschwerpunkt"/>
      <w:rPr>
        <w:noProof w:val="0"/>
        <w:lang w:val="de-CH"/>
      </w:rPr>
    </w:pPr>
    <w:r w:rsidRPr="008929A0">
      <w:rPr>
        <w:lang w:val="de-CH" w:eastAsia="de-CH"/>
      </w:rPr>
      <mc:AlternateContent>
        <mc:Choice Requires="wps">
          <w:drawing>
            <wp:anchor distT="0" distB="0" distL="114299" distR="114299" simplePos="0" relativeHeight="251658240" behindDoc="0" locked="0" layoutInCell="1" allowOverlap="1" wp14:anchorId="16A2BCBF" wp14:editId="7C2FAC32">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381F17"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543F12">
      <w:rPr>
        <w:noProof w:val="0"/>
        <w:lang w:val="de-CH"/>
      </w:rPr>
      <w:t>JUGENDLICHE MIT BEHINDERUNG</w:t>
    </w:r>
    <w:r w:rsidR="007B448B" w:rsidRPr="008929A0">
      <w:rPr>
        <w:noProof w:val="0"/>
        <w:lang w:val="de-CH"/>
      </w:rPr>
      <w:tab/>
    </w:r>
    <w:r w:rsidR="007B448B" w:rsidRPr="008929A0">
      <w:rPr>
        <w:noProof w:val="0"/>
        <w:lang w:val="de-CH"/>
      </w:rPr>
      <w:tab/>
    </w:r>
    <w:proofErr w:type="gramStart"/>
    <w:r w:rsidR="00237079" w:rsidRPr="008929A0">
      <w:rPr>
        <w:b w:val="0"/>
        <w:bCs/>
        <w:noProof w:val="0"/>
        <w:lang w:val="de-CH"/>
      </w:rPr>
      <w:t>Schweizerische</w:t>
    </w:r>
    <w:proofErr w:type="gramEnd"/>
    <w:r w:rsidR="00237079" w:rsidRPr="008929A0">
      <w:rPr>
        <w:b w:val="0"/>
        <w:bCs/>
        <w:noProof w:val="0"/>
        <w:lang w:val="de-CH"/>
      </w:rPr>
      <w:t xml:space="preserve"> Zeitschrift für Heilpädagogik, Jg. </w:t>
    </w:r>
    <w:r w:rsidR="00B666CB">
      <w:rPr>
        <w:b w:val="0"/>
        <w:bCs/>
        <w:noProof w:val="0"/>
        <w:lang w:val="de-CH"/>
      </w:rPr>
      <w:t>31</w:t>
    </w:r>
    <w:r w:rsidR="00237079" w:rsidRPr="008929A0">
      <w:rPr>
        <w:b w:val="0"/>
        <w:bCs/>
        <w:noProof w:val="0"/>
        <w:lang w:val="de-CH"/>
      </w:rPr>
      <w:t xml:space="preserve">, </w:t>
    </w:r>
    <w:r w:rsidR="00B666CB">
      <w:rPr>
        <w:b w:val="0"/>
        <w:bCs/>
        <w:noProof w:val="0"/>
        <w:lang w:val="de-CH"/>
      </w:rPr>
      <w:t>09</w:t>
    </w:r>
    <w:r w:rsidR="00237079" w:rsidRPr="008929A0">
      <w:rPr>
        <w:b w:val="0"/>
        <w:bCs/>
        <w:noProof w:val="0"/>
        <w:lang w:val="de-CH"/>
      </w:rPr>
      <w:t>/</w:t>
    </w:r>
    <w:r w:rsidR="00B666CB">
      <w:rPr>
        <w:b w:val="0"/>
        <w:bCs/>
        <w:noProof w:val="0"/>
        <w:lang w:val="de-CH"/>
      </w:rPr>
      <w:t>2025</w:t>
    </w:r>
  </w:p>
  <w:p w14:paraId="46B9C281" w14:textId="1D12BC31" w:rsidR="004B3A29" w:rsidRPr="00543F12" w:rsidRDefault="00B7489C" w:rsidP="007B448B">
    <w:pPr>
      <w:pStyle w:val="Themenschwerpunkt"/>
      <w:rPr>
        <w:b w:val="0"/>
        <w:bCs/>
        <w:noProof w:val="0"/>
        <w:lang w:val="de-CH"/>
      </w:rPr>
    </w:pPr>
    <w:r w:rsidRPr="00543F12">
      <w:rPr>
        <w:b w:val="0"/>
        <w:bCs/>
        <w:noProof w:val="0"/>
        <w:lang w:val="de-CH"/>
      </w:rPr>
      <w:t xml:space="preserve">| </w:t>
    </w:r>
    <w:r w:rsidR="00B71621" w:rsidRPr="00543F12">
      <w:rPr>
        <w:b w:val="0"/>
        <w:bCs/>
        <w:noProof w:val="0"/>
        <w:lang w:val="de-CH"/>
      </w:rPr>
      <w:t>ARTI</w:t>
    </w:r>
    <w:r w:rsidR="00237079" w:rsidRPr="00543F12">
      <w:rPr>
        <w:b w:val="0"/>
        <w:bCs/>
        <w:noProof w:val="0"/>
        <w:lang w:val="de-CH"/>
      </w:rPr>
      <w:t>KE</w:t>
    </w:r>
    <w:r w:rsidR="00B666CB">
      <w:rPr>
        <w:b w:val="0"/>
        <w:bCs/>
        <w:noProof w:val="0"/>
        <w:lang w:val="de-CH"/>
      </w:rPr>
      <w:t>L</w:t>
    </w:r>
    <w:r w:rsidR="007B448B" w:rsidRPr="00543F12">
      <w:rPr>
        <w:b w:val="0"/>
        <w:bCs/>
        <w:noProof w:val="0"/>
        <w:lang w:val="de-CH"/>
      </w:rPr>
      <w:tab/>
    </w:r>
  </w:p>
  <w:p w14:paraId="5F679E36" w14:textId="77777777" w:rsidR="00237079" w:rsidRPr="00543F12" w:rsidRDefault="0023707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7D0AF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19E2004"/>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66A0B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6C3A73E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4F1087EE"/>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38DE21D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739CB0F6"/>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52195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SemiCon" w:hAnsi="Open Sans SemiCondensed SemiCon" w:hint="default"/>
      </w:rPr>
    </w:lvl>
    <w:lvl w:ilvl="1">
      <w:start w:val="1"/>
      <w:numFmt w:val="none"/>
      <w:isLgl/>
      <w:lvlText w:val=""/>
      <w:lvlJc w:val="left"/>
      <w:pPr>
        <w:ind w:left="0" w:firstLine="0"/>
      </w:pPr>
      <w:rPr>
        <w:rFonts w:ascii="Open Sans SemiCondensed SemiCon" w:hAnsi="Open Sans SemiCondensed SemiCon" w:hint="default"/>
      </w:rPr>
    </w:lvl>
    <w:lvl w:ilvl="2">
      <w:start w:val="1"/>
      <w:numFmt w:val="none"/>
      <w:lvlText w:val=""/>
      <w:lvlJc w:val="left"/>
      <w:pPr>
        <w:ind w:left="0" w:firstLine="0"/>
      </w:pPr>
      <w:rPr>
        <w:rFonts w:ascii="Open Sans SemiCondensed SemiCon" w:hAnsi="Open Sans SemiCondensed SemiCon" w:hint="default"/>
      </w:rPr>
    </w:lvl>
    <w:lvl w:ilvl="3">
      <w:start w:val="1"/>
      <w:numFmt w:val="none"/>
      <w:pStyle w:val="berschrift4"/>
      <w:lvlText w:val=""/>
      <w:lvlJc w:val="right"/>
      <w:pPr>
        <w:ind w:left="0" w:firstLine="0"/>
      </w:pPr>
      <w:rPr>
        <w:rFonts w:ascii="Open Sans SemiCondensed SemiCon" w:hAnsi="Open Sans SemiCondensed SemiCon" w:hint="default"/>
      </w:rPr>
    </w:lvl>
    <w:lvl w:ilvl="4">
      <w:start w:val="1"/>
      <w:numFmt w:val="none"/>
      <w:pStyle w:val="berschrift5"/>
      <w:lvlText w:val=""/>
      <w:lvlJc w:val="left"/>
      <w:pPr>
        <w:ind w:left="0" w:firstLine="0"/>
      </w:pPr>
      <w:rPr>
        <w:rFonts w:ascii="Open Sans SemiCondensed SemiCon" w:hAnsi="Open Sans SemiCondensed SemiCon" w:hint="default"/>
      </w:rPr>
    </w:lvl>
    <w:lvl w:ilvl="5">
      <w:start w:val="1"/>
      <w:numFmt w:val="none"/>
      <w:pStyle w:val="berschrift6"/>
      <w:lvlText w:val=""/>
      <w:lvlJc w:val="left"/>
      <w:pPr>
        <w:ind w:left="0" w:firstLine="0"/>
      </w:pPr>
      <w:rPr>
        <w:rFonts w:ascii="Open Sans SemiCondensed SemiCon" w:hAnsi="Open Sans SemiCondensed SemiCon" w:hint="default"/>
      </w:rPr>
    </w:lvl>
    <w:lvl w:ilvl="6">
      <w:start w:val="1"/>
      <w:numFmt w:val="none"/>
      <w:pStyle w:val="berschrift7"/>
      <w:lvlText w:val=""/>
      <w:lvlJc w:val="right"/>
      <w:pPr>
        <w:ind w:left="0" w:firstLine="0"/>
      </w:pPr>
      <w:rPr>
        <w:rFonts w:ascii="Open Sans SemiCondensed SemiCon" w:hAnsi="Open Sans SemiCondensed SemiCon" w:hint="default"/>
      </w:rPr>
    </w:lvl>
    <w:lvl w:ilvl="7">
      <w:start w:val="1"/>
      <w:numFmt w:val="none"/>
      <w:pStyle w:val="berschrift8"/>
      <w:lvlText w:val=""/>
      <w:lvlJc w:val="left"/>
      <w:pPr>
        <w:ind w:left="0" w:firstLine="0"/>
      </w:pPr>
      <w:rPr>
        <w:rFonts w:ascii="Open Sans SemiCondensed SemiCon" w:hAnsi="Open Sans SemiCondensed SemiCon" w:hint="default"/>
      </w:rPr>
    </w:lvl>
    <w:lvl w:ilvl="8">
      <w:start w:val="1"/>
      <w:numFmt w:val="none"/>
      <w:pStyle w:val="berschrift9"/>
      <w:lvlText w:val=""/>
      <w:lvlJc w:val="right"/>
      <w:pPr>
        <w:ind w:left="0" w:firstLine="0"/>
      </w:pPr>
      <w:rPr>
        <w:rFonts w:ascii="Open Sans SemiCondensed SemiCon" w:hAnsi="Open Sans SemiCondensed SemiCon" w:hint="default"/>
      </w:rPr>
    </w:lvl>
  </w:abstractNum>
  <w:abstractNum w:abstractNumId="9"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0" w15:restartNumberingAfterBreak="0">
    <w:nsid w:val="237A4B01"/>
    <w:multiLevelType w:val="multilevel"/>
    <w:tmpl w:val="714AC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0819CC"/>
    <w:multiLevelType w:val="hybridMultilevel"/>
    <w:tmpl w:val="A7421B98"/>
    <w:lvl w:ilvl="0" w:tplc="7BE8027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41797DE4"/>
    <w:multiLevelType w:val="hybridMultilevel"/>
    <w:tmpl w:val="BAF0437A"/>
    <w:lvl w:ilvl="0" w:tplc="553C6D1E">
      <w:numFmt w:val="bullet"/>
      <w:lvlText w:val="-"/>
      <w:lvlJc w:val="left"/>
      <w:pPr>
        <w:ind w:left="720" w:hanging="360"/>
      </w:pPr>
      <w:rPr>
        <w:rFonts w:ascii="Open Sans SemiCondensed SemiCon" w:eastAsiaTheme="minorHAnsi" w:hAnsi="Open Sans SemiCondensed SemiCon" w:cs="Open Sans SemiCondensed SemiCon"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2EB491D"/>
    <w:multiLevelType w:val="hybridMultilevel"/>
    <w:tmpl w:val="0B4CCBD4"/>
    <w:lvl w:ilvl="0" w:tplc="3EE08F90">
      <w:numFmt w:val="bullet"/>
      <w:lvlText w:val="-"/>
      <w:lvlJc w:val="left"/>
      <w:pPr>
        <w:ind w:left="720" w:hanging="360"/>
      </w:pPr>
      <w:rPr>
        <w:rFonts w:ascii="Open Sans SemiCondensed SemiCon" w:eastAsiaTheme="minorHAnsi" w:hAnsi="Open Sans SemiCondensed SemiCon" w:cs="Open Sans SemiCondensed SemiCo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72451727"/>
    <w:multiLevelType w:val="multilevel"/>
    <w:tmpl w:val="CEB82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72831783">
    <w:abstractNumId w:val="9"/>
  </w:num>
  <w:num w:numId="2" w16cid:durableId="1397585390">
    <w:abstractNumId w:val="13"/>
  </w:num>
  <w:num w:numId="3" w16cid:durableId="2052730767">
    <w:abstractNumId w:val="8"/>
  </w:num>
  <w:num w:numId="4" w16cid:durableId="1257788165">
    <w:abstractNumId w:val="12"/>
  </w:num>
  <w:num w:numId="5" w16cid:durableId="347022059">
    <w:abstractNumId w:val="10"/>
  </w:num>
  <w:num w:numId="6" w16cid:durableId="1819154591">
    <w:abstractNumId w:val="15"/>
  </w:num>
  <w:num w:numId="7" w16cid:durableId="1238132884">
    <w:abstractNumId w:val="11"/>
  </w:num>
  <w:num w:numId="8" w16cid:durableId="1612279328">
    <w:abstractNumId w:val="14"/>
  </w:num>
  <w:num w:numId="9" w16cid:durableId="349380691">
    <w:abstractNumId w:val="6"/>
  </w:num>
  <w:num w:numId="10" w16cid:durableId="1909723307">
    <w:abstractNumId w:val="7"/>
  </w:num>
  <w:num w:numId="11" w16cid:durableId="1253853015">
    <w:abstractNumId w:val="5"/>
  </w:num>
  <w:num w:numId="12" w16cid:durableId="1878616685">
    <w:abstractNumId w:val="4"/>
  </w:num>
  <w:num w:numId="13" w16cid:durableId="917594456">
    <w:abstractNumId w:val="3"/>
  </w:num>
  <w:num w:numId="14" w16cid:durableId="1114595354">
    <w:abstractNumId w:val="2"/>
  </w:num>
  <w:num w:numId="15" w16cid:durableId="498155455">
    <w:abstractNumId w:val="1"/>
  </w:num>
  <w:num w:numId="16" w16cid:durableId="1427188412">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B72"/>
    <w:rsid w:val="00001A65"/>
    <w:rsid w:val="00002722"/>
    <w:rsid w:val="0000302C"/>
    <w:rsid w:val="000035B7"/>
    <w:rsid w:val="0000479F"/>
    <w:rsid w:val="0001012D"/>
    <w:rsid w:val="000127CF"/>
    <w:rsid w:val="0001391C"/>
    <w:rsid w:val="000161F8"/>
    <w:rsid w:val="00016BFF"/>
    <w:rsid w:val="00017242"/>
    <w:rsid w:val="00017A6E"/>
    <w:rsid w:val="000213D8"/>
    <w:rsid w:val="00023493"/>
    <w:rsid w:val="0002387A"/>
    <w:rsid w:val="00024143"/>
    <w:rsid w:val="00024D36"/>
    <w:rsid w:val="00025603"/>
    <w:rsid w:val="000302CB"/>
    <w:rsid w:val="00030305"/>
    <w:rsid w:val="00030384"/>
    <w:rsid w:val="00030F9B"/>
    <w:rsid w:val="000318CF"/>
    <w:rsid w:val="000323E2"/>
    <w:rsid w:val="0003314D"/>
    <w:rsid w:val="000352CE"/>
    <w:rsid w:val="000353CC"/>
    <w:rsid w:val="00036AC8"/>
    <w:rsid w:val="00036AFC"/>
    <w:rsid w:val="00036FA2"/>
    <w:rsid w:val="000378B6"/>
    <w:rsid w:val="00041271"/>
    <w:rsid w:val="000421F3"/>
    <w:rsid w:val="00043B65"/>
    <w:rsid w:val="00044506"/>
    <w:rsid w:val="00046693"/>
    <w:rsid w:val="000476F3"/>
    <w:rsid w:val="00053353"/>
    <w:rsid w:val="0005362C"/>
    <w:rsid w:val="000556BA"/>
    <w:rsid w:val="000576E2"/>
    <w:rsid w:val="00060A25"/>
    <w:rsid w:val="00061DBF"/>
    <w:rsid w:val="000628F1"/>
    <w:rsid w:val="0006469A"/>
    <w:rsid w:val="00065EA7"/>
    <w:rsid w:val="00067420"/>
    <w:rsid w:val="000718EF"/>
    <w:rsid w:val="000721DE"/>
    <w:rsid w:val="00072221"/>
    <w:rsid w:val="000729BE"/>
    <w:rsid w:val="00072DA0"/>
    <w:rsid w:val="000747CB"/>
    <w:rsid w:val="00075631"/>
    <w:rsid w:val="000759D7"/>
    <w:rsid w:val="00076679"/>
    <w:rsid w:val="000808C3"/>
    <w:rsid w:val="00080BBC"/>
    <w:rsid w:val="000818BD"/>
    <w:rsid w:val="0008234A"/>
    <w:rsid w:val="00084BD0"/>
    <w:rsid w:val="00087E06"/>
    <w:rsid w:val="00087E64"/>
    <w:rsid w:val="000909A9"/>
    <w:rsid w:val="000923C4"/>
    <w:rsid w:val="00093556"/>
    <w:rsid w:val="0009745B"/>
    <w:rsid w:val="00097B65"/>
    <w:rsid w:val="000A2A18"/>
    <w:rsid w:val="000A3EF3"/>
    <w:rsid w:val="000A4415"/>
    <w:rsid w:val="000A67A0"/>
    <w:rsid w:val="000A6F4A"/>
    <w:rsid w:val="000A780A"/>
    <w:rsid w:val="000A7DF4"/>
    <w:rsid w:val="000B1AC1"/>
    <w:rsid w:val="000B1CE6"/>
    <w:rsid w:val="000B1E5A"/>
    <w:rsid w:val="000B2346"/>
    <w:rsid w:val="000B2EFE"/>
    <w:rsid w:val="000B32BA"/>
    <w:rsid w:val="000B432B"/>
    <w:rsid w:val="000B5BB8"/>
    <w:rsid w:val="000B6089"/>
    <w:rsid w:val="000B74C1"/>
    <w:rsid w:val="000B75D6"/>
    <w:rsid w:val="000B7E24"/>
    <w:rsid w:val="000C0D94"/>
    <w:rsid w:val="000C2071"/>
    <w:rsid w:val="000C3313"/>
    <w:rsid w:val="000C4AD3"/>
    <w:rsid w:val="000C5CEF"/>
    <w:rsid w:val="000C7F45"/>
    <w:rsid w:val="000D154F"/>
    <w:rsid w:val="000D3765"/>
    <w:rsid w:val="000D3C1B"/>
    <w:rsid w:val="000D6F2A"/>
    <w:rsid w:val="000D7FD6"/>
    <w:rsid w:val="000E29DC"/>
    <w:rsid w:val="000E4B20"/>
    <w:rsid w:val="000E5FB4"/>
    <w:rsid w:val="000E6A66"/>
    <w:rsid w:val="000E6EFA"/>
    <w:rsid w:val="000E7055"/>
    <w:rsid w:val="000E732C"/>
    <w:rsid w:val="000F0956"/>
    <w:rsid w:val="000F122F"/>
    <w:rsid w:val="000F3152"/>
    <w:rsid w:val="000F4B54"/>
    <w:rsid w:val="000F5288"/>
    <w:rsid w:val="000F6DDB"/>
    <w:rsid w:val="001004DA"/>
    <w:rsid w:val="0010334E"/>
    <w:rsid w:val="00103EBD"/>
    <w:rsid w:val="001043FF"/>
    <w:rsid w:val="001048F6"/>
    <w:rsid w:val="001106AB"/>
    <w:rsid w:val="00110FC4"/>
    <w:rsid w:val="001114E2"/>
    <w:rsid w:val="00111F2A"/>
    <w:rsid w:val="0011285A"/>
    <w:rsid w:val="00112BB6"/>
    <w:rsid w:val="00114298"/>
    <w:rsid w:val="00114515"/>
    <w:rsid w:val="00114BF9"/>
    <w:rsid w:val="001150A5"/>
    <w:rsid w:val="00115A35"/>
    <w:rsid w:val="00115E22"/>
    <w:rsid w:val="00115EF5"/>
    <w:rsid w:val="001161D6"/>
    <w:rsid w:val="00117142"/>
    <w:rsid w:val="00120CBF"/>
    <w:rsid w:val="00121B8F"/>
    <w:rsid w:val="00121D61"/>
    <w:rsid w:val="00122F59"/>
    <w:rsid w:val="001238B9"/>
    <w:rsid w:val="001247F9"/>
    <w:rsid w:val="00126314"/>
    <w:rsid w:val="001265F5"/>
    <w:rsid w:val="0012743D"/>
    <w:rsid w:val="0013195A"/>
    <w:rsid w:val="0013296C"/>
    <w:rsid w:val="00133563"/>
    <w:rsid w:val="001336EC"/>
    <w:rsid w:val="00140C70"/>
    <w:rsid w:val="0014277E"/>
    <w:rsid w:val="00142CF1"/>
    <w:rsid w:val="00144311"/>
    <w:rsid w:val="00144481"/>
    <w:rsid w:val="001461EE"/>
    <w:rsid w:val="00150231"/>
    <w:rsid w:val="00150593"/>
    <w:rsid w:val="0015167E"/>
    <w:rsid w:val="00151727"/>
    <w:rsid w:val="00151BCA"/>
    <w:rsid w:val="0015238F"/>
    <w:rsid w:val="00153133"/>
    <w:rsid w:val="00153F47"/>
    <w:rsid w:val="00155100"/>
    <w:rsid w:val="0015532C"/>
    <w:rsid w:val="00156A5D"/>
    <w:rsid w:val="0015708B"/>
    <w:rsid w:val="00157D7E"/>
    <w:rsid w:val="001610AB"/>
    <w:rsid w:val="00162194"/>
    <w:rsid w:val="0016504C"/>
    <w:rsid w:val="00167858"/>
    <w:rsid w:val="001700AB"/>
    <w:rsid w:val="00170497"/>
    <w:rsid w:val="00170CC6"/>
    <w:rsid w:val="00172AD0"/>
    <w:rsid w:val="00172BB9"/>
    <w:rsid w:val="00172D8C"/>
    <w:rsid w:val="00172DD6"/>
    <w:rsid w:val="001749CA"/>
    <w:rsid w:val="001759DD"/>
    <w:rsid w:val="001815FE"/>
    <w:rsid w:val="00181928"/>
    <w:rsid w:val="001856F0"/>
    <w:rsid w:val="00185F5A"/>
    <w:rsid w:val="001861C4"/>
    <w:rsid w:val="0018692C"/>
    <w:rsid w:val="00186D13"/>
    <w:rsid w:val="001915FA"/>
    <w:rsid w:val="00191FF8"/>
    <w:rsid w:val="001926AD"/>
    <w:rsid w:val="00192E11"/>
    <w:rsid w:val="001931BB"/>
    <w:rsid w:val="0019361C"/>
    <w:rsid w:val="001961D9"/>
    <w:rsid w:val="00196424"/>
    <w:rsid w:val="00196B0F"/>
    <w:rsid w:val="00197358"/>
    <w:rsid w:val="001A1219"/>
    <w:rsid w:val="001A143D"/>
    <w:rsid w:val="001A2EEC"/>
    <w:rsid w:val="001A341F"/>
    <w:rsid w:val="001A3A63"/>
    <w:rsid w:val="001A3E0A"/>
    <w:rsid w:val="001A42ED"/>
    <w:rsid w:val="001A5E03"/>
    <w:rsid w:val="001A7A69"/>
    <w:rsid w:val="001B05BD"/>
    <w:rsid w:val="001B16E8"/>
    <w:rsid w:val="001B25F3"/>
    <w:rsid w:val="001B4413"/>
    <w:rsid w:val="001B49E8"/>
    <w:rsid w:val="001B4AEB"/>
    <w:rsid w:val="001B55D0"/>
    <w:rsid w:val="001B61B3"/>
    <w:rsid w:val="001B7781"/>
    <w:rsid w:val="001C26B3"/>
    <w:rsid w:val="001C3262"/>
    <w:rsid w:val="001C4159"/>
    <w:rsid w:val="001C4241"/>
    <w:rsid w:val="001C4497"/>
    <w:rsid w:val="001C4BF2"/>
    <w:rsid w:val="001C6ADB"/>
    <w:rsid w:val="001C759E"/>
    <w:rsid w:val="001D0900"/>
    <w:rsid w:val="001D0D06"/>
    <w:rsid w:val="001D1867"/>
    <w:rsid w:val="001D381D"/>
    <w:rsid w:val="001D3BFB"/>
    <w:rsid w:val="001D70C8"/>
    <w:rsid w:val="001D7E69"/>
    <w:rsid w:val="001E0DB1"/>
    <w:rsid w:val="001E1104"/>
    <w:rsid w:val="001E12F3"/>
    <w:rsid w:val="001E176F"/>
    <w:rsid w:val="001E2069"/>
    <w:rsid w:val="001E3BE9"/>
    <w:rsid w:val="001E40D9"/>
    <w:rsid w:val="001E43AC"/>
    <w:rsid w:val="001E44F7"/>
    <w:rsid w:val="001E4732"/>
    <w:rsid w:val="001E4912"/>
    <w:rsid w:val="001E5C17"/>
    <w:rsid w:val="001E674D"/>
    <w:rsid w:val="001F0155"/>
    <w:rsid w:val="001F1413"/>
    <w:rsid w:val="001F16F9"/>
    <w:rsid w:val="001F2A01"/>
    <w:rsid w:val="001F44EA"/>
    <w:rsid w:val="001F467D"/>
    <w:rsid w:val="001F4760"/>
    <w:rsid w:val="001F5F7B"/>
    <w:rsid w:val="001F7E20"/>
    <w:rsid w:val="0020241E"/>
    <w:rsid w:val="00202A19"/>
    <w:rsid w:val="0020358C"/>
    <w:rsid w:val="00203CFB"/>
    <w:rsid w:val="0020467E"/>
    <w:rsid w:val="00207F04"/>
    <w:rsid w:val="00214439"/>
    <w:rsid w:val="00214F35"/>
    <w:rsid w:val="00216D74"/>
    <w:rsid w:val="002231A6"/>
    <w:rsid w:val="002235BB"/>
    <w:rsid w:val="00223C60"/>
    <w:rsid w:val="00224DCB"/>
    <w:rsid w:val="00225F5C"/>
    <w:rsid w:val="002267B9"/>
    <w:rsid w:val="002271BB"/>
    <w:rsid w:val="00227EF7"/>
    <w:rsid w:val="002318BE"/>
    <w:rsid w:val="00232210"/>
    <w:rsid w:val="002322B0"/>
    <w:rsid w:val="00232C49"/>
    <w:rsid w:val="00232E63"/>
    <w:rsid w:val="002332F3"/>
    <w:rsid w:val="00233890"/>
    <w:rsid w:val="00234D05"/>
    <w:rsid w:val="00235A6C"/>
    <w:rsid w:val="00236298"/>
    <w:rsid w:val="0023648A"/>
    <w:rsid w:val="00237079"/>
    <w:rsid w:val="00237D7F"/>
    <w:rsid w:val="00241303"/>
    <w:rsid w:val="002419FD"/>
    <w:rsid w:val="00241E1A"/>
    <w:rsid w:val="00242012"/>
    <w:rsid w:val="002421A9"/>
    <w:rsid w:val="002443A6"/>
    <w:rsid w:val="00245049"/>
    <w:rsid w:val="00245A96"/>
    <w:rsid w:val="00252F26"/>
    <w:rsid w:val="00253015"/>
    <w:rsid w:val="002532AF"/>
    <w:rsid w:val="0025489C"/>
    <w:rsid w:val="00254C02"/>
    <w:rsid w:val="0025555F"/>
    <w:rsid w:val="00256345"/>
    <w:rsid w:val="002571D6"/>
    <w:rsid w:val="002575AB"/>
    <w:rsid w:val="002629F5"/>
    <w:rsid w:val="00263A02"/>
    <w:rsid w:val="002649BF"/>
    <w:rsid w:val="0026636D"/>
    <w:rsid w:val="00266D62"/>
    <w:rsid w:val="002705E8"/>
    <w:rsid w:val="002724DA"/>
    <w:rsid w:val="0027271E"/>
    <w:rsid w:val="002735C8"/>
    <w:rsid w:val="00274662"/>
    <w:rsid w:val="002747F1"/>
    <w:rsid w:val="0027519C"/>
    <w:rsid w:val="00276160"/>
    <w:rsid w:val="00276289"/>
    <w:rsid w:val="00276544"/>
    <w:rsid w:val="00276B2C"/>
    <w:rsid w:val="00276D5F"/>
    <w:rsid w:val="00281ED2"/>
    <w:rsid w:val="00282108"/>
    <w:rsid w:val="00282C87"/>
    <w:rsid w:val="002837C6"/>
    <w:rsid w:val="002846EE"/>
    <w:rsid w:val="00284EA0"/>
    <w:rsid w:val="002862AA"/>
    <w:rsid w:val="00287C07"/>
    <w:rsid w:val="00294820"/>
    <w:rsid w:val="00294B61"/>
    <w:rsid w:val="00296FC6"/>
    <w:rsid w:val="0029778D"/>
    <w:rsid w:val="00297F65"/>
    <w:rsid w:val="002A0141"/>
    <w:rsid w:val="002A02DC"/>
    <w:rsid w:val="002A05E6"/>
    <w:rsid w:val="002A0A64"/>
    <w:rsid w:val="002A1752"/>
    <w:rsid w:val="002A3473"/>
    <w:rsid w:val="002A3DE4"/>
    <w:rsid w:val="002A4BB0"/>
    <w:rsid w:val="002A4C43"/>
    <w:rsid w:val="002A5D82"/>
    <w:rsid w:val="002A6597"/>
    <w:rsid w:val="002A674E"/>
    <w:rsid w:val="002B28D4"/>
    <w:rsid w:val="002B3061"/>
    <w:rsid w:val="002B35B6"/>
    <w:rsid w:val="002B4A21"/>
    <w:rsid w:val="002B4C6F"/>
    <w:rsid w:val="002B7506"/>
    <w:rsid w:val="002C1732"/>
    <w:rsid w:val="002C4CD9"/>
    <w:rsid w:val="002C5235"/>
    <w:rsid w:val="002C6B5F"/>
    <w:rsid w:val="002C7111"/>
    <w:rsid w:val="002C75E5"/>
    <w:rsid w:val="002C76B5"/>
    <w:rsid w:val="002D39A1"/>
    <w:rsid w:val="002D4D1D"/>
    <w:rsid w:val="002D5121"/>
    <w:rsid w:val="002D5217"/>
    <w:rsid w:val="002D52FC"/>
    <w:rsid w:val="002D730B"/>
    <w:rsid w:val="002D7F05"/>
    <w:rsid w:val="002E13B6"/>
    <w:rsid w:val="002E3785"/>
    <w:rsid w:val="002E5374"/>
    <w:rsid w:val="002E54E0"/>
    <w:rsid w:val="002E682F"/>
    <w:rsid w:val="002E6FF7"/>
    <w:rsid w:val="002E7489"/>
    <w:rsid w:val="002E76A0"/>
    <w:rsid w:val="002F27B6"/>
    <w:rsid w:val="002F4A7F"/>
    <w:rsid w:val="002F57E6"/>
    <w:rsid w:val="002F61F5"/>
    <w:rsid w:val="002F6330"/>
    <w:rsid w:val="002F74DA"/>
    <w:rsid w:val="003010B8"/>
    <w:rsid w:val="00301B2F"/>
    <w:rsid w:val="00302D68"/>
    <w:rsid w:val="00303955"/>
    <w:rsid w:val="00303FD2"/>
    <w:rsid w:val="0030447C"/>
    <w:rsid w:val="0030472D"/>
    <w:rsid w:val="00305920"/>
    <w:rsid w:val="00307EC7"/>
    <w:rsid w:val="003119F2"/>
    <w:rsid w:val="00312AD2"/>
    <w:rsid w:val="00313A5A"/>
    <w:rsid w:val="00314854"/>
    <w:rsid w:val="00314C4D"/>
    <w:rsid w:val="00314E73"/>
    <w:rsid w:val="00316D8C"/>
    <w:rsid w:val="00322024"/>
    <w:rsid w:val="003222A6"/>
    <w:rsid w:val="0032398D"/>
    <w:rsid w:val="00324B53"/>
    <w:rsid w:val="00325C19"/>
    <w:rsid w:val="00330A29"/>
    <w:rsid w:val="00332815"/>
    <w:rsid w:val="0033356F"/>
    <w:rsid w:val="003338E3"/>
    <w:rsid w:val="00333C06"/>
    <w:rsid w:val="00334E8A"/>
    <w:rsid w:val="00337CD8"/>
    <w:rsid w:val="00340DCA"/>
    <w:rsid w:val="00341035"/>
    <w:rsid w:val="00342D3A"/>
    <w:rsid w:val="0034366A"/>
    <w:rsid w:val="0034380F"/>
    <w:rsid w:val="00344E58"/>
    <w:rsid w:val="00345254"/>
    <w:rsid w:val="00347943"/>
    <w:rsid w:val="00355F99"/>
    <w:rsid w:val="00356AA1"/>
    <w:rsid w:val="003602B1"/>
    <w:rsid w:val="00360D6A"/>
    <w:rsid w:val="003615B4"/>
    <w:rsid w:val="003629AD"/>
    <w:rsid w:val="00363E5A"/>
    <w:rsid w:val="00365154"/>
    <w:rsid w:val="0036569A"/>
    <w:rsid w:val="00365730"/>
    <w:rsid w:val="003669E8"/>
    <w:rsid w:val="00371797"/>
    <w:rsid w:val="0037494D"/>
    <w:rsid w:val="00374EA9"/>
    <w:rsid w:val="0037572A"/>
    <w:rsid w:val="003819B7"/>
    <w:rsid w:val="00381EBE"/>
    <w:rsid w:val="00382314"/>
    <w:rsid w:val="00383074"/>
    <w:rsid w:val="003839C6"/>
    <w:rsid w:val="00383E68"/>
    <w:rsid w:val="003841B2"/>
    <w:rsid w:val="0038471F"/>
    <w:rsid w:val="00384C14"/>
    <w:rsid w:val="003858D3"/>
    <w:rsid w:val="00386CFF"/>
    <w:rsid w:val="0038735C"/>
    <w:rsid w:val="003923E5"/>
    <w:rsid w:val="003958A9"/>
    <w:rsid w:val="00395A53"/>
    <w:rsid w:val="003A0C3F"/>
    <w:rsid w:val="003A0EA7"/>
    <w:rsid w:val="003A159C"/>
    <w:rsid w:val="003A1F45"/>
    <w:rsid w:val="003A1FD2"/>
    <w:rsid w:val="003A2717"/>
    <w:rsid w:val="003A2D31"/>
    <w:rsid w:val="003A373C"/>
    <w:rsid w:val="003B0A73"/>
    <w:rsid w:val="003B306C"/>
    <w:rsid w:val="003B3BD9"/>
    <w:rsid w:val="003B40BC"/>
    <w:rsid w:val="003B418F"/>
    <w:rsid w:val="003B480E"/>
    <w:rsid w:val="003B491A"/>
    <w:rsid w:val="003B4C29"/>
    <w:rsid w:val="003B4C81"/>
    <w:rsid w:val="003B5A9C"/>
    <w:rsid w:val="003B6EDB"/>
    <w:rsid w:val="003B766D"/>
    <w:rsid w:val="003C2E31"/>
    <w:rsid w:val="003C2E5A"/>
    <w:rsid w:val="003C3804"/>
    <w:rsid w:val="003C417C"/>
    <w:rsid w:val="003C5232"/>
    <w:rsid w:val="003C6DF8"/>
    <w:rsid w:val="003C74F7"/>
    <w:rsid w:val="003C7E92"/>
    <w:rsid w:val="003D1268"/>
    <w:rsid w:val="003D221C"/>
    <w:rsid w:val="003D2588"/>
    <w:rsid w:val="003D27C7"/>
    <w:rsid w:val="003D4155"/>
    <w:rsid w:val="003D502F"/>
    <w:rsid w:val="003D52AA"/>
    <w:rsid w:val="003D7DE2"/>
    <w:rsid w:val="003E022D"/>
    <w:rsid w:val="003E0578"/>
    <w:rsid w:val="003E0870"/>
    <w:rsid w:val="003E2665"/>
    <w:rsid w:val="003F1016"/>
    <w:rsid w:val="003F1E7A"/>
    <w:rsid w:val="003F2432"/>
    <w:rsid w:val="003F337F"/>
    <w:rsid w:val="003F3CC4"/>
    <w:rsid w:val="003F413F"/>
    <w:rsid w:val="003F467F"/>
    <w:rsid w:val="003F4BAA"/>
    <w:rsid w:val="003F4C34"/>
    <w:rsid w:val="003F55DF"/>
    <w:rsid w:val="003F5B99"/>
    <w:rsid w:val="003F6A6B"/>
    <w:rsid w:val="003F6D06"/>
    <w:rsid w:val="003F7637"/>
    <w:rsid w:val="003F78C2"/>
    <w:rsid w:val="004007C6"/>
    <w:rsid w:val="00401C7A"/>
    <w:rsid w:val="004023D2"/>
    <w:rsid w:val="004027D5"/>
    <w:rsid w:val="0040411C"/>
    <w:rsid w:val="00404792"/>
    <w:rsid w:val="00404F18"/>
    <w:rsid w:val="00405A44"/>
    <w:rsid w:val="004108D3"/>
    <w:rsid w:val="004109BB"/>
    <w:rsid w:val="00412348"/>
    <w:rsid w:val="00413702"/>
    <w:rsid w:val="00414332"/>
    <w:rsid w:val="00416616"/>
    <w:rsid w:val="00417248"/>
    <w:rsid w:val="00420458"/>
    <w:rsid w:val="00421D05"/>
    <w:rsid w:val="0042230E"/>
    <w:rsid w:val="004242BB"/>
    <w:rsid w:val="00424D20"/>
    <w:rsid w:val="00425118"/>
    <w:rsid w:val="00426606"/>
    <w:rsid w:val="00431537"/>
    <w:rsid w:val="00431906"/>
    <w:rsid w:val="00432126"/>
    <w:rsid w:val="004322C2"/>
    <w:rsid w:val="00432F97"/>
    <w:rsid w:val="00433DC9"/>
    <w:rsid w:val="004416C1"/>
    <w:rsid w:val="00441F45"/>
    <w:rsid w:val="004421C7"/>
    <w:rsid w:val="0044406B"/>
    <w:rsid w:val="00445FA1"/>
    <w:rsid w:val="00450B45"/>
    <w:rsid w:val="0045144F"/>
    <w:rsid w:val="0045183E"/>
    <w:rsid w:val="00454BCF"/>
    <w:rsid w:val="00457C5F"/>
    <w:rsid w:val="004609F9"/>
    <w:rsid w:val="0046157C"/>
    <w:rsid w:val="00461840"/>
    <w:rsid w:val="00461FA1"/>
    <w:rsid w:val="00462E9D"/>
    <w:rsid w:val="00463490"/>
    <w:rsid w:val="0046602D"/>
    <w:rsid w:val="00467E46"/>
    <w:rsid w:val="0047168D"/>
    <w:rsid w:val="00471D29"/>
    <w:rsid w:val="00473A53"/>
    <w:rsid w:val="0047471A"/>
    <w:rsid w:val="00475A71"/>
    <w:rsid w:val="00476636"/>
    <w:rsid w:val="00476681"/>
    <w:rsid w:val="004808A6"/>
    <w:rsid w:val="004815EE"/>
    <w:rsid w:val="00481CE1"/>
    <w:rsid w:val="0048363B"/>
    <w:rsid w:val="00484E5F"/>
    <w:rsid w:val="00485010"/>
    <w:rsid w:val="00486270"/>
    <w:rsid w:val="004865B8"/>
    <w:rsid w:val="00486913"/>
    <w:rsid w:val="004878AA"/>
    <w:rsid w:val="00487C38"/>
    <w:rsid w:val="00487FC4"/>
    <w:rsid w:val="0049075C"/>
    <w:rsid w:val="004916EF"/>
    <w:rsid w:val="00491785"/>
    <w:rsid w:val="00491D4C"/>
    <w:rsid w:val="004927CF"/>
    <w:rsid w:val="00493493"/>
    <w:rsid w:val="00493548"/>
    <w:rsid w:val="00493ADD"/>
    <w:rsid w:val="00495868"/>
    <w:rsid w:val="00497031"/>
    <w:rsid w:val="004A06D4"/>
    <w:rsid w:val="004A0774"/>
    <w:rsid w:val="004A08AB"/>
    <w:rsid w:val="004A137F"/>
    <w:rsid w:val="004A2854"/>
    <w:rsid w:val="004A3A0E"/>
    <w:rsid w:val="004A3DC1"/>
    <w:rsid w:val="004A56FB"/>
    <w:rsid w:val="004A67C7"/>
    <w:rsid w:val="004A7A59"/>
    <w:rsid w:val="004B09E6"/>
    <w:rsid w:val="004B1834"/>
    <w:rsid w:val="004B2728"/>
    <w:rsid w:val="004B29F8"/>
    <w:rsid w:val="004B3001"/>
    <w:rsid w:val="004B34A7"/>
    <w:rsid w:val="004B3A29"/>
    <w:rsid w:val="004B437C"/>
    <w:rsid w:val="004B47AB"/>
    <w:rsid w:val="004B7598"/>
    <w:rsid w:val="004C0F72"/>
    <w:rsid w:val="004C13EB"/>
    <w:rsid w:val="004C1C59"/>
    <w:rsid w:val="004C312F"/>
    <w:rsid w:val="004C3F37"/>
    <w:rsid w:val="004C4A76"/>
    <w:rsid w:val="004C5DCE"/>
    <w:rsid w:val="004C6507"/>
    <w:rsid w:val="004C672A"/>
    <w:rsid w:val="004C72BF"/>
    <w:rsid w:val="004C72FB"/>
    <w:rsid w:val="004D1FBB"/>
    <w:rsid w:val="004D3EFE"/>
    <w:rsid w:val="004D429F"/>
    <w:rsid w:val="004D5282"/>
    <w:rsid w:val="004D542D"/>
    <w:rsid w:val="004D58AC"/>
    <w:rsid w:val="004D6F0D"/>
    <w:rsid w:val="004D74EA"/>
    <w:rsid w:val="004E09F8"/>
    <w:rsid w:val="004E1AF7"/>
    <w:rsid w:val="004E232F"/>
    <w:rsid w:val="004E2794"/>
    <w:rsid w:val="004E3BFA"/>
    <w:rsid w:val="004E4F11"/>
    <w:rsid w:val="004E53FB"/>
    <w:rsid w:val="004E5871"/>
    <w:rsid w:val="004E6043"/>
    <w:rsid w:val="004E6D15"/>
    <w:rsid w:val="004E767F"/>
    <w:rsid w:val="004E7682"/>
    <w:rsid w:val="004F083C"/>
    <w:rsid w:val="004F08BA"/>
    <w:rsid w:val="004F2A5C"/>
    <w:rsid w:val="004F50D9"/>
    <w:rsid w:val="004F5C23"/>
    <w:rsid w:val="004F6063"/>
    <w:rsid w:val="004F6D6A"/>
    <w:rsid w:val="004F719C"/>
    <w:rsid w:val="00502C43"/>
    <w:rsid w:val="00503D63"/>
    <w:rsid w:val="00504276"/>
    <w:rsid w:val="0050448F"/>
    <w:rsid w:val="005046C9"/>
    <w:rsid w:val="00504805"/>
    <w:rsid w:val="005051D1"/>
    <w:rsid w:val="005055D5"/>
    <w:rsid w:val="00505625"/>
    <w:rsid w:val="00505B3F"/>
    <w:rsid w:val="00506999"/>
    <w:rsid w:val="00510A13"/>
    <w:rsid w:val="0051296E"/>
    <w:rsid w:val="00512A1D"/>
    <w:rsid w:val="00512DD1"/>
    <w:rsid w:val="00513A65"/>
    <w:rsid w:val="00513C36"/>
    <w:rsid w:val="0051461C"/>
    <w:rsid w:val="00514B17"/>
    <w:rsid w:val="00515B1A"/>
    <w:rsid w:val="00515B65"/>
    <w:rsid w:val="00517114"/>
    <w:rsid w:val="00521559"/>
    <w:rsid w:val="00521AF2"/>
    <w:rsid w:val="00521C8D"/>
    <w:rsid w:val="0052287B"/>
    <w:rsid w:val="00522CDB"/>
    <w:rsid w:val="005236A0"/>
    <w:rsid w:val="00524832"/>
    <w:rsid w:val="0053060B"/>
    <w:rsid w:val="00530E98"/>
    <w:rsid w:val="00530FED"/>
    <w:rsid w:val="00531F79"/>
    <w:rsid w:val="00531F94"/>
    <w:rsid w:val="005324DE"/>
    <w:rsid w:val="005325A4"/>
    <w:rsid w:val="00532674"/>
    <w:rsid w:val="005328B8"/>
    <w:rsid w:val="00532D64"/>
    <w:rsid w:val="00533DA1"/>
    <w:rsid w:val="005345BC"/>
    <w:rsid w:val="005348D9"/>
    <w:rsid w:val="005349A2"/>
    <w:rsid w:val="00534A7A"/>
    <w:rsid w:val="0054012F"/>
    <w:rsid w:val="00541EAD"/>
    <w:rsid w:val="00541EB0"/>
    <w:rsid w:val="0054231E"/>
    <w:rsid w:val="005429D3"/>
    <w:rsid w:val="00543F12"/>
    <w:rsid w:val="00544C1E"/>
    <w:rsid w:val="00545A7C"/>
    <w:rsid w:val="00545E0C"/>
    <w:rsid w:val="00546222"/>
    <w:rsid w:val="00546246"/>
    <w:rsid w:val="00546490"/>
    <w:rsid w:val="005466E9"/>
    <w:rsid w:val="005468C5"/>
    <w:rsid w:val="0054775C"/>
    <w:rsid w:val="00547E26"/>
    <w:rsid w:val="00550DEA"/>
    <w:rsid w:val="00551CF8"/>
    <w:rsid w:val="0055378C"/>
    <w:rsid w:val="0055383D"/>
    <w:rsid w:val="00555493"/>
    <w:rsid w:val="00555CC6"/>
    <w:rsid w:val="00555E78"/>
    <w:rsid w:val="005569BD"/>
    <w:rsid w:val="00556A61"/>
    <w:rsid w:val="00556D5D"/>
    <w:rsid w:val="0056026C"/>
    <w:rsid w:val="005623B7"/>
    <w:rsid w:val="00562483"/>
    <w:rsid w:val="005626D0"/>
    <w:rsid w:val="00562E7F"/>
    <w:rsid w:val="00562ED3"/>
    <w:rsid w:val="005631B9"/>
    <w:rsid w:val="00564184"/>
    <w:rsid w:val="00564B0D"/>
    <w:rsid w:val="0056578A"/>
    <w:rsid w:val="0056595B"/>
    <w:rsid w:val="00567070"/>
    <w:rsid w:val="00567A49"/>
    <w:rsid w:val="00570C8F"/>
    <w:rsid w:val="00571708"/>
    <w:rsid w:val="00571774"/>
    <w:rsid w:val="00571C0D"/>
    <w:rsid w:val="00572C4C"/>
    <w:rsid w:val="00572E0C"/>
    <w:rsid w:val="00575221"/>
    <w:rsid w:val="00575AB3"/>
    <w:rsid w:val="0057605E"/>
    <w:rsid w:val="00576E09"/>
    <w:rsid w:val="00577041"/>
    <w:rsid w:val="00577261"/>
    <w:rsid w:val="00577B1F"/>
    <w:rsid w:val="00577EF4"/>
    <w:rsid w:val="00581CC7"/>
    <w:rsid w:val="00581DB2"/>
    <w:rsid w:val="00582A6A"/>
    <w:rsid w:val="00584554"/>
    <w:rsid w:val="00585ED0"/>
    <w:rsid w:val="00587EF6"/>
    <w:rsid w:val="0059068F"/>
    <w:rsid w:val="005911EB"/>
    <w:rsid w:val="00592B57"/>
    <w:rsid w:val="00592E4B"/>
    <w:rsid w:val="00594747"/>
    <w:rsid w:val="00594844"/>
    <w:rsid w:val="005956DF"/>
    <w:rsid w:val="0059577B"/>
    <w:rsid w:val="00595E04"/>
    <w:rsid w:val="00597A44"/>
    <w:rsid w:val="005A08B0"/>
    <w:rsid w:val="005A3C08"/>
    <w:rsid w:val="005A646E"/>
    <w:rsid w:val="005A6913"/>
    <w:rsid w:val="005A6F41"/>
    <w:rsid w:val="005A7292"/>
    <w:rsid w:val="005A7618"/>
    <w:rsid w:val="005A7AE7"/>
    <w:rsid w:val="005B0D76"/>
    <w:rsid w:val="005B1517"/>
    <w:rsid w:val="005B36DC"/>
    <w:rsid w:val="005B395F"/>
    <w:rsid w:val="005B3E35"/>
    <w:rsid w:val="005B3F02"/>
    <w:rsid w:val="005B5692"/>
    <w:rsid w:val="005B5D08"/>
    <w:rsid w:val="005C15C8"/>
    <w:rsid w:val="005C2A16"/>
    <w:rsid w:val="005C3034"/>
    <w:rsid w:val="005C4A29"/>
    <w:rsid w:val="005C4EA9"/>
    <w:rsid w:val="005C54F8"/>
    <w:rsid w:val="005C6D6F"/>
    <w:rsid w:val="005C6DD2"/>
    <w:rsid w:val="005D0CD7"/>
    <w:rsid w:val="005D0FA9"/>
    <w:rsid w:val="005D1569"/>
    <w:rsid w:val="005D15B8"/>
    <w:rsid w:val="005D3021"/>
    <w:rsid w:val="005E066F"/>
    <w:rsid w:val="005E1143"/>
    <w:rsid w:val="005E150A"/>
    <w:rsid w:val="005E28CB"/>
    <w:rsid w:val="005E3965"/>
    <w:rsid w:val="005E4CBD"/>
    <w:rsid w:val="005E6265"/>
    <w:rsid w:val="005E7022"/>
    <w:rsid w:val="005E7047"/>
    <w:rsid w:val="005E7CFF"/>
    <w:rsid w:val="005E7DD5"/>
    <w:rsid w:val="005E7EE5"/>
    <w:rsid w:val="005F0492"/>
    <w:rsid w:val="005F0637"/>
    <w:rsid w:val="005F0FB0"/>
    <w:rsid w:val="005F3339"/>
    <w:rsid w:val="005F3F98"/>
    <w:rsid w:val="005F5CFC"/>
    <w:rsid w:val="005F5F89"/>
    <w:rsid w:val="005F660A"/>
    <w:rsid w:val="005F6818"/>
    <w:rsid w:val="00600C19"/>
    <w:rsid w:val="00602BF2"/>
    <w:rsid w:val="0060352C"/>
    <w:rsid w:val="0060470D"/>
    <w:rsid w:val="00605CC3"/>
    <w:rsid w:val="0060721B"/>
    <w:rsid w:val="0061077B"/>
    <w:rsid w:val="006111D5"/>
    <w:rsid w:val="006111F5"/>
    <w:rsid w:val="00614378"/>
    <w:rsid w:val="00614BBB"/>
    <w:rsid w:val="00616B2B"/>
    <w:rsid w:val="0062146E"/>
    <w:rsid w:val="00622D7C"/>
    <w:rsid w:val="00623E11"/>
    <w:rsid w:val="0062433E"/>
    <w:rsid w:val="00624A57"/>
    <w:rsid w:val="00626614"/>
    <w:rsid w:val="00626624"/>
    <w:rsid w:val="00630119"/>
    <w:rsid w:val="00630CBB"/>
    <w:rsid w:val="00630F52"/>
    <w:rsid w:val="00630FC8"/>
    <w:rsid w:val="006314D6"/>
    <w:rsid w:val="0063254A"/>
    <w:rsid w:val="00633A85"/>
    <w:rsid w:val="0063518F"/>
    <w:rsid w:val="006379E7"/>
    <w:rsid w:val="00640160"/>
    <w:rsid w:val="006411DE"/>
    <w:rsid w:val="006428F8"/>
    <w:rsid w:val="00642C5F"/>
    <w:rsid w:val="006434DE"/>
    <w:rsid w:val="00643D4D"/>
    <w:rsid w:val="006448C5"/>
    <w:rsid w:val="0064530E"/>
    <w:rsid w:val="006467F1"/>
    <w:rsid w:val="00647AF9"/>
    <w:rsid w:val="00651018"/>
    <w:rsid w:val="006535CD"/>
    <w:rsid w:val="00653FE8"/>
    <w:rsid w:val="006555BD"/>
    <w:rsid w:val="00657870"/>
    <w:rsid w:val="006600E6"/>
    <w:rsid w:val="00661B2B"/>
    <w:rsid w:val="006626C1"/>
    <w:rsid w:val="00665383"/>
    <w:rsid w:val="006665B1"/>
    <w:rsid w:val="006675B0"/>
    <w:rsid w:val="006676E2"/>
    <w:rsid w:val="006704A9"/>
    <w:rsid w:val="00671CC7"/>
    <w:rsid w:val="00673D6B"/>
    <w:rsid w:val="00674A4C"/>
    <w:rsid w:val="00675AE1"/>
    <w:rsid w:val="00677D12"/>
    <w:rsid w:val="00680162"/>
    <w:rsid w:val="006805EF"/>
    <w:rsid w:val="00680A68"/>
    <w:rsid w:val="00682B8C"/>
    <w:rsid w:val="0068309B"/>
    <w:rsid w:val="00683329"/>
    <w:rsid w:val="00683ED1"/>
    <w:rsid w:val="00685EB4"/>
    <w:rsid w:val="00686710"/>
    <w:rsid w:val="006867A5"/>
    <w:rsid w:val="006871D9"/>
    <w:rsid w:val="00687C13"/>
    <w:rsid w:val="00687C8C"/>
    <w:rsid w:val="00690664"/>
    <w:rsid w:val="00692C81"/>
    <w:rsid w:val="0069351C"/>
    <w:rsid w:val="0069398E"/>
    <w:rsid w:val="00693BF4"/>
    <w:rsid w:val="00696681"/>
    <w:rsid w:val="006973BC"/>
    <w:rsid w:val="006A02F3"/>
    <w:rsid w:val="006A0A1C"/>
    <w:rsid w:val="006A15D5"/>
    <w:rsid w:val="006A2498"/>
    <w:rsid w:val="006A331A"/>
    <w:rsid w:val="006A360C"/>
    <w:rsid w:val="006A4C05"/>
    <w:rsid w:val="006A54E3"/>
    <w:rsid w:val="006A5867"/>
    <w:rsid w:val="006A7CE6"/>
    <w:rsid w:val="006B2333"/>
    <w:rsid w:val="006B3B47"/>
    <w:rsid w:val="006B4D18"/>
    <w:rsid w:val="006B5540"/>
    <w:rsid w:val="006B5F37"/>
    <w:rsid w:val="006B7039"/>
    <w:rsid w:val="006C2AAB"/>
    <w:rsid w:val="006C2B84"/>
    <w:rsid w:val="006C3DFC"/>
    <w:rsid w:val="006C419E"/>
    <w:rsid w:val="006C5171"/>
    <w:rsid w:val="006D1C63"/>
    <w:rsid w:val="006D325E"/>
    <w:rsid w:val="006D3957"/>
    <w:rsid w:val="006D5CF3"/>
    <w:rsid w:val="006D5D28"/>
    <w:rsid w:val="006D791F"/>
    <w:rsid w:val="006D79B4"/>
    <w:rsid w:val="006E052E"/>
    <w:rsid w:val="006E210A"/>
    <w:rsid w:val="006E260B"/>
    <w:rsid w:val="006E2756"/>
    <w:rsid w:val="006E370C"/>
    <w:rsid w:val="006E4184"/>
    <w:rsid w:val="006E4C3E"/>
    <w:rsid w:val="006E4EEA"/>
    <w:rsid w:val="006E62AE"/>
    <w:rsid w:val="006E7FBB"/>
    <w:rsid w:val="006F145A"/>
    <w:rsid w:val="006F1497"/>
    <w:rsid w:val="006F1D43"/>
    <w:rsid w:val="006F27A8"/>
    <w:rsid w:val="006F2801"/>
    <w:rsid w:val="006F2946"/>
    <w:rsid w:val="006F2FE7"/>
    <w:rsid w:val="006F4BEC"/>
    <w:rsid w:val="006F62F9"/>
    <w:rsid w:val="006F7345"/>
    <w:rsid w:val="006F78F9"/>
    <w:rsid w:val="0070008C"/>
    <w:rsid w:val="00700519"/>
    <w:rsid w:val="00700984"/>
    <w:rsid w:val="00700B72"/>
    <w:rsid w:val="00701559"/>
    <w:rsid w:val="00701701"/>
    <w:rsid w:val="00701A2C"/>
    <w:rsid w:val="00702621"/>
    <w:rsid w:val="0070271F"/>
    <w:rsid w:val="00702BE5"/>
    <w:rsid w:val="0070499D"/>
    <w:rsid w:val="0070633B"/>
    <w:rsid w:val="007065F0"/>
    <w:rsid w:val="00706C65"/>
    <w:rsid w:val="007100EA"/>
    <w:rsid w:val="00710490"/>
    <w:rsid w:val="00710D1B"/>
    <w:rsid w:val="00712F1C"/>
    <w:rsid w:val="00712FBF"/>
    <w:rsid w:val="007155B8"/>
    <w:rsid w:val="00716DE5"/>
    <w:rsid w:val="007215E4"/>
    <w:rsid w:val="00721D8E"/>
    <w:rsid w:val="00721D9F"/>
    <w:rsid w:val="00722C41"/>
    <w:rsid w:val="00723BC6"/>
    <w:rsid w:val="0072784A"/>
    <w:rsid w:val="00731040"/>
    <w:rsid w:val="007335E9"/>
    <w:rsid w:val="00733AC1"/>
    <w:rsid w:val="00734B80"/>
    <w:rsid w:val="0073648F"/>
    <w:rsid w:val="007373E7"/>
    <w:rsid w:val="007409EC"/>
    <w:rsid w:val="007412E7"/>
    <w:rsid w:val="007414AF"/>
    <w:rsid w:val="007424F5"/>
    <w:rsid w:val="00743339"/>
    <w:rsid w:val="0074442C"/>
    <w:rsid w:val="00751565"/>
    <w:rsid w:val="00751959"/>
    <w:rsid w:val="00752C7A"/>
    <w:rsid w:val="007545FE"/>
    <w:rsid w:val="00755258"/>
    <w:rsid w:val="0075775E"/>
    <w:rsid w:val="0076128F"/>
    <w:rsid w:val="0076183F"/>
    <w:rsid w:val="00761C61"/>
    <w:rsid w:val="0076497B"/>
    <w:rsid w:val="00764FC4"/>
    <w:rsid w:val="00767916"/>
    <w:rsid w:val="00770EE8"/>
    <w:rsid w:val="00770F2E"/>
    <w:rsid w:val="00771360"/>
    <w:rsid w:val="0077210B"/>
    <w:rsid w:val="007722B1"/>
    <w:rsid w:val="00775145"/>
    <w:rsid w:val="00775449"/>
    <w:rsid w:val="007766FA"/>
    <w:rsid w:val="00776E23"/>
    <w:rsid w:val="007779EB"/>
    <w:rsid w:val="00777A2F"/>
    <w:rsid w:val="007814FB"/>
    <w:rsid w:val="00781758"/>
    <w:rsid w:val="00783994"/>
    <w:rsid w:val="00784F9C"/>
    <w:rsid w:val="00786D9E"/>
    <w:rsid w:val="00786E7A"/>
    <w:rsid w:val="00786FD9"/>
    <w:rsid w:val="007877F2"/>
    <w:rsid w:val="00787B6E"/>
    <w:rsid w:val="00787C04"/>
    <w:rsid w:val="0079026F"/>
    <w:rsid w:val="00790847"/>
    <w:rsid w:val="0079313E"/>
    <w:rsid w:val="0079378E"/>
    <w:rsid w:val="00794A39"/>
    <w:rsid w:val="00795522"/>
    <w:rsid w:val="0079628D"/>
    <w:rsid w:val="00797235"/>
    <w:rsid w:val="007A17E7"/>
    <w:rsid w:val="007A1E22"/>
    <w:rsid w:val="007A3489"/>
    <w:rsid w:val="007A3628"/>
    <w:rsid w:val="007A4D46"/>
    <w:rsid w:val="007A632B"/>
    <w:rsid w:val="007A67EE"/>
    <w:rsid w:val="007A75E1"/>
    <w:rsid w:val="007A7E61"/>
    <w:rsid w:val="007B0014"/>
    <w:rsid w:val="007B036A"/>
    <w:rsid w:val="007B1496"/>
    <w:rsid w:val="007B1807"/>
    <w:rsid w:val="007B1913"/>
    <w:rsid w:val="007B21B2"/>
    <w:rsid w:val="007B2E73"/>
    <w:rsid w:val="007B38C9"/>
    <w:rsid w:val="007B3B3C"/>
    <w:rsid w:val="007B4390"/>
    <w:rsid w:val="007B448B"/>
    <w:rsid w:val="007B4DA0"/>
    <w:rsid w:val="007B4F54"/>
    <w:rsid w:val="007B5171"/>
    <w:rsid w:val="007B5701"/>
    <w:rsid w:val="007B6235"/>
    <w:rsid w:val="007B62B5"/>
    <w:rsid w:val="007C5AB3"/>
    <w:rsid w:val="007C6786"/>
    <w:rsid w:val="007D1C05"/>
    <w:rsid w:val="007D238A"/>
    <w:rsid w:val="007D2DE0"/>
    <w:rsid w:val="007D36FA"/>
    <w:rsid w:val="007D3BF7"/>
    <w:rsid w:val="007D6678"/>
    <w:rsid w:val="007D6929"/>
    <w:rsid w:val="007E34EA"/>
    <w:rsid w:val="007E3CCB"/>
    <w:rsid w:val="007E4730"/>
    <w:rsid w:val="007E5447"/>
    <w:rsid w:val="007E63D1"/>
    <w:rsid w:val="007E6687"/>
    <w:rsid w:val="007E6F16"/>
    <w:rsid w:val="007E78D0"/>
    <w:rsid w:val="007F0345"/>
    <w:rsid w:val="007F0859"/>
    <w:rsid w:val="007F1218"/>
    <w:rsid w:val="007F177E"/>
    <w:rsid w:val="007F43B0"/>
    <w:rsid w:val="007F4EEC"/>
    <w:rsid w:val="007F5CFB"/>
    <w:rsid w:val="007F5E1D"/>
    <w:rsid w:val="007F6258"/>
    <w:rsid w:val="007F6E57"/>
    <w:rsid w:val="007F6F91"/>
    <w:rsid w:val="007F7B41"/>
    <w:rsid w:val="0080019A"/>
    <w:rsid w:val="00800BF5"/>
    <w:rsid w:val="00802B26"/>
    <w:rsid w:val="008033FC"/>
    <w:rsid w:val="00803453"/>
    <w:rsid w:val="008047D0"/>
    <w:rsid w:val="00804EEF"/>
    <w:rsid w:val="0080610A"/>
    <w:rsid w:val="00807850"/>
    <w:rsid w:val="0080790E"/>
    <w:rsid w:val="00807C32"/>
    <w:rsid w:val="00810680"/>
    <w:rsid w:val="00811262"/>
    <w:rsid w:val="0081263F"/>
    <w:rsid w:val="00814F72"/>
    <w:rsid w:val="008152E5"/>
    <w:rsid w:val="00816D4E"/>
    <w:rsid w:val="0081759B"/>
    <w:rsid w:val="00817DC0"/>
    <w:rsid w:val="00817FC6"/>
    <w:rsid w:val="008231FB"/>
    <w:rsid w:val="008268F6"/>
    <w:rsid w:val="00826D43"/>
    <w:rsid w:val="008304ED"/>
    <w:rsid w:val="008306A9"/>
    <w:rsid w:val="00830A17"/>
    <w:rsid w:val="00831CF5"/>
    <w:rsid w:val="008322CA"/>
    <w:rsid w:val="00833B4D"/>
    <w:rsid w:val="00833F92"/>
    <w:rsid w:val="008351F7"/>
    <w:rsid w:val="00836583"/>
    <w:rsid w:val="0083661E"/>
    <w:rsid w:val="00837560"/>
    <w:rsid w:val="00837710"/>
    <w:rsid w:val="00837EC9"/>
    <w:rsid w:val="00840E7C"/>
    <w:rsid w:val="00843263"/>
    <w:rsid w:val="00843BE4"/>
    <w:rsid w:val="00844845"/>
    <w:rsid w:val="00845020"/>
    <w:rsid w:val="0084505F"/>
    <w:rsid w:val="00845392"/>
    <w:rsid w:val="00845D72"/>
    <w:rsid w:val="00846FAF"/>
    <w:rsid w:val="00850523"/>
    <w:rsid w:val="008512D0"/>
    <w:rsid w:val="008514C4"/>
    <w:rsid w:val="00851F2F"/>
    <w:rsid w:val="00852EE1"/>
    <w:rsid w:val="008535F7"/>
    <w:rsid w:val="00853619"/>
    <w:rsid w:val="00853805"/>
    <w:rsid w:val="00853D55"/>
    <w:rsid w:val="008540DD"/>
    <w:rsid w:val="008543E7"/>
    <w:rsid w:val="008545F5"/>
    <w:rsid w:val="00855097"/>
    <w:rsid w:val="0085559F"/>
    <w:rsid w:val="0085734C"/>
    <w:rsid w:val="008613DE"/>
    <w:rsid w:val="00861526"/>
    <w:rsid w:val="00862C56"/>
    <w:rsid w:val="0086305F"/>
    <w:rsid w:val="00864BFD"/>
    <w:rsid w:val="00865B8C"/>
    <w:rsid w:val="00866B1C"/>
    <w:rsid w:val="008673AE"/>
    <w:rsid w:val="00870508"/>
    <w:rsid w:val="008741DB"/>
    <w:rsid w:val="0088143F"/>
    <w:rsid w:val="00882B9B"/>
    <w:rsid w:val="00883D6A"/>
    <w:rsid w:val="00883FE2"/>
    <w:rsid w:val="00884F0C"/>
    <w:rsid w:val="008854C8"/>
    <w:rsid w:val="00885C0C"/>
    <w:rsid w:val="00886240"/>
    <w:rsid w:val="008879CB"/>
    <w:rsid w:val="00887B23"/>
    <w:rsid w:val="00887D94"/>
    <w:rsid w:val="00891241"/>
    <w:rsid w:val="00891E7D"/>
    <w:rsid w:val="008924D4"/>
    <w:rsid w:val="008925BC"/>
    <w:rsid w:val="008929A0"/>
    <w:rsid w:val="00892A4B"/>
    <w:rsid w:val="00893889"/>
    <w:rsid w:val="00894D44"/>
    <w:rsid w:val="00894F25"/>
    <w:rsid w:val="0089511E"/>
    <w:rsid w:val="008967F6"/>
    <w:rsid w:val="008A0A9E"/>
    <w:rsid w:val="008A2229"/>
    <w:rsid w:val="008A240F"/>
    <w:rsid w:val="008A27FB"/>
    <w:rsid w:val="008A28F6"/>
    <w:rsid w:val="008A2947"/>
    <w:rsid w:val="008A3FD6"/>
    <w:rsid w:val="008A404F"/>
    <w:rsid w:val="008A48A8"/>
    <w:rsid w:val="008A506B"/>
    <w:rsid w:val="008A6FF7"/>
    <w:rsid w:val="008B00D1"/>
    <w:rsid w:val="008B4304"/>
    <w:rsid w:val="008B5321"/>
    <w:rsid w:val="008B6E0D"/>
    <w:rsid w:val="008C0A55"/>
    <w:rsid w:val="008C0ACF"/>
    <w:rsid w:val="008C139D"/>
    <w:rsid w:val="008C45B4"/>
    <w:rsid w:val="008C6EDB"/>
    <w:rsid w:val="008C77E5"/>
    <w:rsid w:val="008C7BEE"/>
    <w:rsid w:val="008C7E3F"/>
    <w:rsid w:val="008D07E2"/>
    <w:rsid w:val="008D1807"/>
    <w:rsid w:val="008D32B8"/>
    <w:rsid w:val="008D4625"/>
    <w:rsid w:val="008D4BA7"/>
    <w:rsid w:val="008D5B47"/>
    <w:rsid w:val="008D5F70"/>
    <w:rsid w:val="008D666F"/>
    <w:rsid w:val="008D7C88"/>
    <w:rsid w:val="008E2223"/>
    <w:rsid w:val="008E2E64"/>
    <w:rsid w:val="008E57B5"/>
    <w:rsid w:val="008E7A38"/>
    <w:rsid w:val="008F2E4E"/>
    <w:rsid w:val="008F6483"/>
    <w:rsid w:val="008F66ED"/>
    <w:rsid w:val="008F6ED2"/>
    <w:rsid w:val="008F752B"/>
    <w:rsid w:val="00900637"/>
    <w:rsid w:val="0090102F"/>
    <w:rsid w:val="0090123E"/>
    <w:rsid w:val="00901BFF"/>
    <w:rsid w:val="00902B45"/>
    <w:rsid w:val="00903EC0"/>
    <w:rsid w:val="009061B0"/>
    <w:rsid w:val="0090671E"/>
    <w:rsid w:val="00907782"/>
    <w:rsid w:val="00907ED5"/>
    <w:rsid w:val="0091124C"/>
    <w:rsid w:val="00912E02"/>
    <w:rsid w:val="00915DC5"/>
    <w:rsid w:val="00917ABE"/>
    <w:rsid w:val="00920846"/>
    <w:rsid w:val="00920A21"/>
    <w:rsid w:val="00922A03"/>
    <w:rsid w:val="009233F0"/>
    <w:rsid w:val="009243B4"/>
    <w:rsid w:val="00924D6E"/>
    <w:rsid w:val="0092512B"/>
    <w:rsid w:val="00926534"/>
    <w:rsid w:val="00927909"/>
    <w:rsid w:val="00930429"/>
    <w:rsid w:val="009304A7"/>
    <w:rsid w:val="009337C1"/>
    <w:rsid w:val="00934B3C"/>
    <w:rsid w:val="0093633E"/>
    <w:rsid w:val="00936640"/>
    <w:rsid w:val="009367A7"/>
    <w:rsid w:val="00941C3F"/>
    <w:rsid w:val="00941C46"/>
    <w:rsid w:val="00943061"/>
    <w:rsid w:val="00943B46"/>
    <w:rsid w:val="0094640A"/>
    <w:rsid w:val="009469D9"/>
    <w:rsid w:val="00946CB6"/>
    <w:rsid w:val="0094751F"/>
    <w:rsid w:val="009509A0"/>
    <w:rsid w:val="00952427"/>
    <w:rsid w:val="00954D9C"/>
    <w:rsid w:val="009552F9"/>
    <w:rsid w:val="009637CC"/>
    <w:rsid w:val="00963AB1"/>
    <w:rsid w:val="009660DC"/>
    <w:rsid w:val="00967D5F"/>
    <w:rsid w:val="00970741"/>
    <w:rsid w:val="00970CEC"/>
    <w:rsid w:val="00973544"/>
    <w:rsid w:val="00973D14"/>
    <w:rsid w:val="00973ECD"/>
    <w:rsid w:val="009744FE"/>
    <w:rsid w:val="00974909"/>
    <w:rsid w:val="00977A37"/>
    <w:rsid w:val="00980B80"/>
    <w:rsid w:val="00982600"/>
    <w:rsid w:val="00983C69"/>
    <w:rsid w:val="00985126"/>
    <w:rsid w:val="00985D66"/>
    <w:rsid w:val="00992783"/>
    <w:rsid w:val="00994DA9"/>
    <w:rsid w:val="0099634D"/>
    <w:rsid w:val="00996BDA"/>
    <w:rsid w:val="00996EAE"/>
    <w:rsid w:val="009A090A"/>
    <w:rsid w:val="009A1BF4"/>
    <w:rsid w:val="009A25B9"/>
    <w:rsid w:val="009A4137"/>
    <w:rsid w:val="009A560C"/>
    <w:rsid w:val="009A57A5"/>
    <w:rsid w:val="009A5C35"/>
    <w:rsid w:val="009A5EDE"/>
    <w:rsid w:val="009A67EA"/>
    <w:rsid w:val="009A73FC"/>
    <w:rsid w:val="009A7FF6"/>
    <w:rsid w:val="009B0386"/>
    <w:rsid w:val="009B4702"/>
    <w:rsid w:val="009B4E47"/>
    <w:rsid w:val="009B5334"/>
    <w:rsid w:val="009B74B5"/>
    <w:rsid w:val="009C4A51"/>
    <w:rsid w:val="009C6886"/>
    <w:rsid w:val="009C7C39"/>
    <w:rsid w:val="009C7DC4"/>
    <w:rsid w:val="009D0BC8"/>
    <w:rsid w:val="009D0EA5"/>
    <w:rsid w:val="009D1A1B"/>
    <w:rsid w:val="009D2134"/>
    <w:rsid w:val="009D27DF"/>
    <w:rsid w:val="009D2916"/>
    <w:rsid w:val="009D479A"/>
    <w:rsid w:val="009D4CCF"/>
    <w:rsid w:val="009D537B"/>
    <w:rsid w:val="009D76B3"/>
    <w:rsid w:val="009D7AB5"/>
    <w:rsid w:val="009D7DB3"/>
    <w:rsid w:val="009E05DD"/>
    <w:rsid w:val="009E0AB0"/>
    <w:rsid w:val="009E1C32"/>
    <w:rsid w:val="009E1EC5"/>
    <w:rsid w:val="009E2904"/>
    <w:rsid w:val="009E3CCB"/>
    <w:rsid w:val="009E5005"/>
    <w:rsid w:val="009E5A12"/>
    <w:rsid w:val="009E6116"/>
    <w:rsid w:val="009E69A0"/>
    <w:rsid w:val="009F08D0"/>
    <w:rsid w:val="009F1716"/>
    <w:rsid w:val="009F237D"/>
    <w:rsid w:val="009F45E6"/>
    <w:rsid w:val="009F4CD6"/>
    <w:rsid w:val="009F5BC8"/>
    <w:rsid w:val="009F5C8B"/>
    <w:rsid w:val="009F6A07"/>
    <w:rsid w:val="00A0137F"/>
    <w:rsid w:val="00A027F5"/>
    <w:rsid w:val="00A052B3"/>
    <w:rsid w:val="00A06242"/>
    <w:rsid w:val="00A0664F"/>
    <w:rsid w:val="00A0724A"/>
    <w:rsid w:val="00A07979"/>
    <w:rsid w:val="00A10362"/>
    <w:rsid w:val="00A11404"/>
    <w:rsid w:val="00A13CF8"/>
    <w:rsid w:val="00A144BC"/>
    <w:rsid w:val="00A16DFA"/>
    <w:rsid w:val="00A207C5"/>
    <w:rsid w:val="00A2323D"/>
    <w:rsid w:val="00A23E18"/>
    <w:rsid w:val="00A24EFC"/>
    <w:rsid w:val="00A252A5"/>
    <w:rsid w:val="00A2731E"/>
    <w:rsid w:val="00A31D60"/>
    <w:rsid w:val="00A3294A"/>
    <w:rsid w:val="00A35391"/>
    <w:rsid w:val="00A373C8"/>
    <w:rsid w:val="00A37E53"/>
    <w:rsid w:val="00A404CC"/>
    <w:rsid w:val="00A40826"/>
    <w:rsid w:val="00A40DB9"/>
    <w:rsid w:val="00A42E17"/>
    <w:rsid w:val="00A42FAF"/>
    <w:rsid w:val="00A43D2F"/>
    <w:rsid w:val="00A444B6"/>
    <w:rsid w:val="00A44B5E"/>
    <w:rsid w:val="00A47B25"/>
    <w:rsid w:val="00A47C43"/>
    <w:rsid w:val="00A50068"/>
    <w:rsid w:val="00A50A1E"/>
    <w:rsid w:val="00A50A3E"/>
    <w:rsid w:val="00A50E47"/>
    <w:rsid w:val="00A53FC2"/>
    <w:rsid w:val="00A543D6"/>
    <w:rsid w:val="00A5488E"/>
    <w:rsid w:val="00A55064"/>
    <w:rsid w:val="00A55E72"/>
    <w:rsid w:val="00A56759"/>
    <w:rsid w:val="00A61330"/>
    <w:rsid w:val="00A61628"/>
    <w:rsid w:val="00A61AAF"/>
    <w:rsid w:val="00A61E3E"/>
    <w:rsid w:val="00A62392"/>
    <w:rsid w:val="00A64662"/>
    <w:rsid w:val="00A651D0"/>
    <w:rsid w:val="00A65A6D"/>
    <w:rsid w:val="00A66FA6"/>
    <w:rsid w:val="00A67798"/>
    <w:rsid w:val="00A70900"/>
    <w:rsid w:val="00A717CF"/>
    <w:rsid w:val="00A71C74"/>
    <w:rsid w:val="00A720A1"/>
    <w:rsid w:val="00A738BD"/>
    <w:rsid w:val="00A7454F"/>
    <w:rsid w:val="00A74D4E"/>
    <w:rsid w:val="00A75052"/>
    <w:rsid w:val="00A75762"/>
    <w:rsid w:val="00A75AA1"/>
    <w:rsid w:val="00A76A57"/>
    <w:rsid w:val="00A77A16"/>
    <w:rsid w:val="00A77B5F"/>
    <w:rsid w:val="00A80069"/>
    <w:rsid w:val="00A80294"/>
    <w:rsid w:val="00A8102F"/>
    <w:rsid w:val="00A82FB7"/>
    <w:rsid w:val="00A83D6E"/>
    <w:rsid w:val="00A8466A"/>
    <w:rsid w:val="00A873FB"/>
    <w:rsid w:val="00A90253"/>
    <w:rsid w:val="00A91F86"/>
    <w:rsid w:val="00A93E3C"/>
    <w:rsid w:val="00A93F19"/>
    <w:rsid w:val="00A948C0"/>
    <w:rsid w:val="00A94D97"/>
    <w:rsid w:val="00A977CD"/>
    <w:rsid w:val="00A97A17"/>
    <w:rsid w:val="00AA024B"/>
    <w:rsid w:val="00AA0722"/>
    <w:rsid w:val="00AA0950"/>
    <w:rsid w:val="00AA13B6"/>
    <w:rsid w:val="00AA140E"/>
    <w:rsid w:val="00AA2F41"/>
    <w:rsid w:val="00AA3351"/>
    <w:rsid w:val="00AA3831"/>
    <w:rsid w:val="00AA5A55"/>
    <w:rsid w:val="00AA7D4C"/>
    <w:rsid w:val="00AB01E2"/>
    <w:rsid w:val="00AB3629"/>
    <w:rsid w:val="00AB4BB5"/>
    <w:rsid w:val="00AB6A87"/>
    <w:rsid w:val="00AB6AC7"/>
    <w:rsid w:val="00AB6C28"/>
    <w:rsid w:val="00AB728E"/>
    <w:rsid w:val="00AB7501"/>
    <w:rsid w:val="00AC20F1"/>
    <w:rsid w:val="00AC336A"/>
    <w:rsid w:val="00AC394F"/>
    <w:rsid w:val="00AC5CFB"/>
    <w:rsid w:val="00AC6303"/>
    <w:rsid w:val="00AC7093"/>
    <w:rsid w:val="00AD0FCF"/>
    <w:rsid w:val="00AD2D2C"/>
    <w:rsid w:val="00AD3F4E"/>
    <w:rsid w:val="00AD4C25"/>
    <w:rsid w:val="00AD533D"/>
    <w:rsid w:val="00AD7943"/>
    <w:rsid w:val="00AD7C7B"/>
    <w:rsid w:val="00AE0CA7"/>
    <w:rsid w:val="00AE1554"/>
    <w:rsid w:val="00AE1628"/>
    <w:rsid w:val="00AE2B73"/>
    <w:rsid w:val="00AE3738"/>
    <w:rsid w:val="00AE583E"/>
    <w:rsid w:val="00AE5B14"/>
    <w:rsid w:val="00AE5D15"/>
    <w:rsid w:val="00AE631D"/>
    <w:rsid w:val="00AE680F"/>
    <w:rsid w:val="00AF0DEA"/>
    <w:rsid w:val="00AF16EB"/>
    <w:rsid w:val="00AF17B7"/>
    <w:rsid w:val="00AF1887"/>
    <w:rsid w:val="00AF2775"/>
    <w:rsid w:val="00AF4052"/>
    <w:rsid w:val="00AF4E7E"/>
    <w:rsid w:val="00AF751A"/>
    <w:rsid w:val="00B00ED2"/>
    <w:rsid w:val="00B02557"/>
    <w:rsid w:val="00B02A88"/>
    <w:rsid w:val="00B04F9B"/>
    <w:rsid w:val="00B05158"/>
    <w:rsid w:val="00B0639E"/>
    <w:rsid w:val="00B06BDE"/>
    <w:rsid w:val="00B13AFF"/>
    <w:rsid w:val="00B15056"/>
    <w:rsid w:val="00B15B70"/>
    <w:rsid w:val="00B17C01"/>
    <w:rsid w:val="00B20A1E"/>
    <w:rsid w:val="00B210D4"/>
    <w:rsid w:val="00B22276"/>
    <w:rsid w:val="00B22B24"/>
    <w:rsid w:val="00B23BC1"/>
    <w:rsid w:val="00B23FEC"/>
    <w:rsid w:val="00B241EC"/>
    <w:rsid w:val="00B24C90"/>
    <w:rsid w:val="00B25304"/>
    <w:rsid w:val="00B25388"/>
    <w:rsid w:val="00B25F4C"/>
    <w:rsid w:val="00B30328"/>
    <w:rsid w:val="00B30595"/>
    <w:rsid w:val="00B30D80"/>
    <w:rsid w:val="00B31C90"/>
    <w:rsid w:val="00B32397"/>
    <w:rsid w:val="00B34B21"/>
    <w:rsid w:val="00B34D44"/>
    <w:rsid w:val="00B34FFF"/>
    <w:rsid w:val="00B352C4"/>
    <w:rsid w:val="00B3613B"/>
    <w:rsid w:val="00B363C5"/>
    <w:rsid w:val="00B366E2"/>
    <w:rsid w:val="00B4013F"/>
    <w:rsid w:val="00B4042E"/>
    <w:rsid w:val="00B4136F"/>
    <w:rsid w:val="00B42A08"/>
    <w:rsid w:val="00B439DB"/>
    <w:rsid w:val="00B44D06"/>
    <w:rsid w:val="00B45C7A"/>
    <w:rsid w:val="00B462BB"/>
    <w:rsid w:val="00B4689F"/>
    <w:rsid w:val="00B4699E"/>
    <w:rsid w:val="00B50E21"/>
    <w:rsid w:val="00B52961"/>
    <w:rsid w:val="00B52A9F"/>
    <w:rsid w:val="00B53DA2"/>
    <w:rsid w:val="00B544BE"/>
    <w:rsid w:val="00B54E5C"/>
    <w:rsid w:val="00B55BDB"/>
    <w:rsid w:val="00B60997"/>
    <w:rsid w:val="00B60C60"/>
    <w:rsid w:val="00B62022"/>
    <w:rsid w:val="00B62241"/>
    <w:rsid w:val="00B6477E"/>
    <w:rsid w:val="00B64D63"/>
    <w:rsid w:val="00B64EBE"/>
    <w:rsid w:val="00B651FA"/>
    <w:rsid w:val="00B654BB"/>
    <w:rsid w:val="00B65FF4"/>
    <w:rsid w:val="00B666CB"/>
    <w:rsid w:val="00B678B4"/>
    <w:rsid w:val="00B67E70"/>
    <w:rsid w:val="00B709F3"/>
    <w:rsid w:val="00B70C81"/>
    <w:rsid w:val="00B71621"/>
    <w:rsid w:val="00B72DF5"/>
    <w:rsid w:val="00B738A2"/>
    <w:rsid w:val="00B74466"/>
    <w:rsid w:val="00B7489C"/>
    <w:rsid w:val="00B74B1F"/>
    <w:rsid w:val="00B7596B"/>
    <w:rsid w:val="00B762C4"/>
    <w:rsid w:val="00B81B7B"/>
    <w:rsid w:val="00B8285A"/>
    <w:rsid w:val="00B87915"/>
    <w:rsid w:val="00B91DE1"/>
    <w:rsid w:val="00B92279"/>
    <w:rsid w:val="00B92815"/>
    <w:rsid w:val="00B93280"/>
    <w:rsid w:val="00B94087"/>
    <w:rsid w:val="00B94B94"/>
    <w:rsid w:val="00BA01E2"/>
    <w:rsid w:val="00BA36F0"/>
    <w:rsid w:val="00BA50D5"/>
    <w:rsid w:val="00BA56E6"/>
    <w:rsid w:val="00BA6F7B"/>
    <w:rsid w:val="00BA7B7F"/>
    <w:rsid w:val="00BB0741"/>
    <w:rsid w:val="00BB172E"/>
    <w:rsid w:val="00BB17FC"/>
    <w:rsid w:val="00BB2166"/>
    <w:rsid w:val="00BB3270"/>
    <w:rsid w:val="00BB3819"/>
    <w:rsid w:val="00BB3DA5"/>
    <w:rsid w:val="00BB7EDB"/>
    <w:rsid w:val="00BC00E1"/>
    <w:rsid w:val="00BC060B"/>
    <w:rsid w:val="00BC1976"/>
    <w:rsid w:val="00BC2062"/>
    <w:rsid w:val="00BC32F4"/>
    <w:rsid w:val="00BC3DE9"/>
    <w:rsid w:val="00BC40DF"/>
    <w:rsid w:val="00BC59B9"/>
    <w:rsid w:val="00BC6943"/>
    <w:rsid w:val="00BC7642"/>
    <w:rsid w:val="00BD2AF8"/>
    <w:rsid w:val="00BD3AB0"/>
    <w:rsid w:val="00BD4BC1"/>
    <w:rsid w:val="00BD4FAD"/>
    <w:rsid w:val="00BD56DA"/>
    <w:rsid w:val="00BD62E0"/>
    <w:rsid w:val="00BD6C36"/>
    <w:rsid w:val="00BD6E9C"/>
    <w:rsid w:val="00BD74AA"/>
    <w:rsid w:val="00BD74F7"/>
    <w:rsid w:val="00BE095A"/>
    <w:rsid w:val="00BE1DCC"/>
    <w:rsid w:val="00BE2083"/>
    <w:rsid w:val="00BE28B9"/>
    <w:rsid w:val="00BE36B5"/>
    <w:rsid w:val="00BE38D7"/>
    <w:rsid w:val="00BE5136"/>
    <w:rsid w:val="00BE5493"/>
    <w:rsid w:val="00BE78C8"/>
    <w:rsid w:val="00BF53A5"/>
    <w:rsid w:val="00BF65F4"/>
    <w:rsid w:val="00BF7A7D"/>
    <w:rsid w:val="00BF7ADD"/>
    <w:rsid w:val="00C00437"/>
    <w:rsid w:val="00C02F0D"/>
    <w:rsid w:val="00C031E0"/>
    <w:rsid w:val="00C03C9F"/>
    <w:rsid w:val="00C0573E"/>
    <w:rsid w:val="00C0592E"/>
    <w:rsid w:val="00C06EFC"/>
    <w:rsid w:val="00C06F6A"/>
    <w:rsid w:val="00C06FA6"/>
    <w:rsid w:val="00C11AFD"/>
    <w:rsid w:val="00C13030"/>
    <w:rsid w:val="00C13B91"/>
    <w:rsid w:val="00C16619"/>
    <w:rsid w:val="00C201F8"/>
    <w:rsid w:val="00C2174E"/>
    <w:rsid w:val="00C24833"/>
    <w:rsid w:val="00C24AFD"/>
    <w:rsid w:val="00C2530E"/>
    <w:rsid w:val="00C26B14"/>
    <w:rsid w:val="00C270B2"/>
    <w:rsid w:val="00C27136"/>
    <w:rsid w:val="00C27510"/>
    <w:rsid w:val="00C30C7E"/>
    <w:rsid w:val="00C30CCF"/>
    <w:rsid w:val="00C31189"/>
    <w:rsid w:val="00C32BE2"/>
    <w:rsid w:val="00C32E9D"/>
    <w:rsid w:val="00C33BF6"/>
    <w:rsid w:val="00C34371"/>
    <w:rsid w:val="00C34877"/>
    <w:rsid w:val="00C34A82"/>
    <w:rsid w:val="00C34E96"/>
    <w:rsid w:val="00C350DC"/>
    <w:rsid w:val="00C35240"/>
    <w:rsid w:val="00C37934"/>
    <w:rsid w:val="00C37B92"/>
    <w:rsid w:val="00C40C00"/>
    <w:rsid w:val="00C40FCC"/>
    <w:rsid w:val="00C4299A"/>
    <w:rsid w:val="00C435D0"/>
    <w:rsid w:val="00C43705"/>
    <w:rsid w:val="00C43802"/>
    <w:rsid w:val="00C50710"/>
    <w:rsid w:val="00C51787"/>
    <w:rsid w:val="00C53793"/>
    <w:rsid w:val="00C54519"/>
    <w:rsid w:val="00C547DD"/>
    <w:rsid w:val="00C54F4E"/>
    <w:rsid w:val="00C55D5A"/>
    <w:rsid w:val="00C55FAC"/>
    <w:rsid w:val="00C57C16"/>
    <w:rsid w:val="00C61D28"/>
    <w:rsid w:val="00C62915"/>
    <w:rsid w:val="00C639AB"/>
    <w:rsid w:val="00C63ADB"/>
    <w:rsid w:val="00C65A87"/>
    <w:rsid w:val="00C678D9"/>
    <w:rsid w:val="00C679C1"/>
    <w:rsid w:val="00C70041"/>
    <w:rsid w:val="00C702E9"/>
    <w:rsid w:val="00C71727"/>
    <w:rsid w:val="00C72D29"/>
    <w:rsid w:val="00C73112"/>
    <w:rsid w:val="00C73D4B"/>
    <w:rsid w:val="00C7447F"/>
    <w:rsid w:val="00C76A86"/>
    <w:rsid w:val="00C76C57"/>
    <w:rsid w:val="00C77A77"/>
    <w:rsid w:val="00C80778"/>
    <w:rsid w:val="00C80D82"/>
    <w:rsid w:val="00C81C5C"/>
    <w:rsid w:val="00C85052"/>
    <w:rsid w:val="00C8553B"/>
    <w:rsid w:val="00C85BC4"/>
    <w:rsid w:val="00C8734A"/>
    <w:rsid w:val="00C90953"/>
    <w:rsid w:val="00C90E02"/>
    <w:rsid w:val="00C914DA"/>
    <w:rsid w:val="00C91511"/>
    <w:rsid w:val="00C946E9"/>
    <w:rsid w:val="00C9501F"/>
    <w:rsid w:val="00C959CA"/>
    <w:rsid w:val="00C96805"/>
    <w:rsid w:val="00C97A09"/>
    <w:rsid w:val="00CA0FC7"/>
    <w:rsid w:val="00CA1656"/>
    <w:rsid w:val="00CA2852"/>
    <w:rsid w:val="00CA33E2"/>
    <w:rsid w:val="00CA35C8"/>
    <w:rsid w:val="00CA67BA"/>
    <w:rsid w:val="00CB113E"/>
    <w:rsid w:val="00CB26D9"/>
    <w:rsid w:val="00CB3180"/>
    <w:rsid w:val="00CB45A4"/>
    <w:rsid w:val="00CB51F4"/>
    <w:rsid w:val="00CB5274"/>
    <w:rsid w:val="00CB542E"/>
    <w:rsid w:val="00CB7BC1"/>
    <w:rsid w:val="00CC0B8B"/>
    <w:rsid w:val="00CC1190"/>
    <w:rsid w:val="00CC1689"/>
    <w:rsid w:val="00CC3CC2"/>
    <w:rsid w:val="00CC65D2"/>
    <w:rsid w:val="00CC763C"/>
    <w:rsid w:val="00CD1D6A"/>
    <w:rsid w:val="00CD2328"/>
    <w:rsid w:val="00CD57F8"/>
    <w:rsid w:val="00CE05C7"/>
    <w:rsid w:val="00CE49DA"/>
    <w:rsid w:val="00CE5B8C"/>
    <w:rsid w:val="00CE6ACC"/>
    <w:rsid w:val="00CF0316"/>
    <w:rsid w:val="00CF0CD6"/>
    <w:rsid w:val="00CF1A60"/>
    <w:rsid w:val="00CF49C4"/>
    <w:rsid w:val="00CF4C21"/>
    <w:rsid w:val="00CF5E99"/>
    <w:rsid w:val="00CF6376"/>
    <w:rsid w:val="00CF788D"/>
    <w:rsid w:val="00D02DE1"/>
    <w:rsid w:val="00D036D4"/>
    <w:rsid w:val="00D06431"/>
    <w:rsid w:val="00D11CAA"/>
    <w:rsid w:val="00D12C17"/>
    <w:rsid w:val="00D1364C"/>
    <w:rsid w:val="00D13FDC"/>
    <w:rsid w:val="00D14A02"/>
    <w:rsid w:val="00D157A6"/>
    <w:rsid w:val="00D1594E"/>
    <w:rsid w:val="00D15C57"/>
    <w:rsid w:val="00D16B0D"/>
    <w:rsid w:val="00D16FEE"/>
    <w:rsid w:val="00D1743D"/>
    <w:rsid w:val="00D17F8E"/>
    <w:rsid w:val="00D204D3"/>
    <w:rsid w:val="00D20778"/>
    <w:rsid w:val="00D21636"/>
    <w:rsid w:val="00D21A35"/>
    <w:rsid w:val="00D232F1"/>
    <w:rsid w:val="00D2475E"/>
    <w:rsid w:val="00D30491"/>
    <w:rsid w:val="00D3064C"/>
    <w:rsid w:val="00D30F9D"/>
    <w:rsid w:val="00D32371"/>
    <w:rsid w:val="00D33D21"/>
    <w:rsid w:val="00D34305"/>
    <w:rsid w:val="00D34635"/>
    <w:rsid w:val="00D35A92"/>
    <w:rsid w:val="00D408D3"/>
    <w:rsid w:val="00D4129E"/>
    <w:rsid w:val="00D42DBB"/>
    <w:rsid w:val="00D45554"/>
    <w:rsid w:val="00D46B1F"/>
    <w:rsid w:val="00D46C56"/>
    <w:rsid w:val="00D47670"/>
    <w:rsid w:val="00D47D09"/>
    <w:rsid w:val="00D50948"/>
    <w:rsid w:val="00D50FB4"/>
    <w:rsid w:val="00D511E8"/>
    <w:rsid w:val="00D52C7F"/>
    <w:rsid w:val="00D540A0"/>
    <w:rsid w:val="00D55316"/>
    <w:rsid w:val="00D55EC7"/>
    <w:rsid w:val="00D56BA1"/>
    <w:rsid w:val="00D60294"/>
    <w:rsid w:val="00D60CF4"/>
    <w:rsid w:val="00D61451"/>
    <w:rsid w:val="00D614DC"/>
    <w:rsid w:val="00D61E5D"/>
    <w:rsid w:val="00D630D4"/>
    <w:rsid w:val="00D65100"/>
    <w:rsid w:val="00D660CA"/>
    <w:rsid w:val="00D66135"/>
    <w:rsid w:val="00D67B8D"/>
    <w:rsid w:val="00D70423"/>
    <w:rsid w:val="00D7086C"/>
    <w:rsid w:val="00D742B3"/>
    <w:rsid w:val="00D75B90"/>
    <w:rsid w:val="00D761A5"/>
    <w:rsid w:val="00D8018F"/>
    <w:rsid w:val="00D82078"/>
    <w:rsid w:val="00D84FBE"/>
    <w:rsid w:val="00D85C45"/>
    <w:rsid w:val="00D8682E"/>
    <w:rsid w:val="00D8686A"/>
    <w:rsid w:val="00D86BBF"/>
    <w:rsid w:val="00D87E09"/>
    <w:rsid w:val="00D939AE"/>
    <w:rsid w:val="00D9463F"/>
    <w:rsid w:val="00D94786"/>
    <w:rsid w:val="00D95295"/>
    <w:rsid w:val="00D95561"/>
    <w:rsid w:val="00D964B4"/>
    <w:rsid w:val="00D969AF"/>
    <w:rsid w:val="00DA0C8F"/>
    <w:rsid w:val="00DA3CEB"/>
    <w:rsid w:val="00DA69F8"/>
    <w:rsid w:val="00DB085C"/>
    <w:rsid w:val="00DB0D77"/>
    <w:rsid w:val="00DB1F8B"/>
    <w:rsid w:val="00DB22AD"/>
    <w:rsid w:val="00DB3FD8"/>
    <w:rsid w:val="00DB4D47"/>
    <w:rsid w:val="00DB5151"/>
    <w:rsid w:val="00DB5625"/>
    <w:rsid w:val="00DB5F47"/>
    <w:rsid w:val="00DB6667"/>
    <w:rsid w:val="00DB6981"/>
    <w:rsid w:val="00DB6B2E"/>
    <w:rsid w:val="00DB6E1C"/>
    <w:rsid w:val="00DB767C"/>
    <w:rsid w:val="00DC02F2"/>
    <w:rsid w:val="00DC0A98"/>
    <w:rsid w:val="00DC0AB5"/>
    <w:rsid w:val="00DC1D00"/>
    <w:rsid w:val="00DC2922"/>
    <w:rsid w:val="00DC399A"/>
    <w:rsid w:val="00DC79B5"/>
    <w:rsid w:val="00DD0109"/>
    <w:rsid w:val="00DD0588"/>
    <w:rsid w:val="00DD0D87"/>
    <w:rsid w:val="00DD2E7C"/>
    <w:rsid w:val="00DD3413"/>
    <w:rsid w:val="00DD381C"/>
    <w:rsid w:val="00DD470A"/>
    <w:rsid w:val="00DD593F"/>
    <w:rsid w:val="00DD59F0"/>
    <w:rsid w:val="00DD6B30"/>
    <w:rsid w:val="00DE310C"/>
    <w:rsid w:val="00DE3953"/>
    <w:rsid w:val="00DE3B72"/>
    <w:rsid w:val="00DE3D17"/>
    <w:rsid w:val="00DE6B7F"/>
    <w:rsid w:val="00DE6C8F"/>
    <w:rsid w:val="00DF0774"/>
    <w:rsid w:val="00DF0B73"/>
    <w:rsid w:val="00DF0E87"/>
    <w:rsid w:val="00DF11B1"/>
    <w:rsid w:val="00DF40D1"/>
    <w:rsid w:val="00DF5157"/>
    <w:rsid w:val="00DF7D64"/>
    <w:rsid w:val="00E00C5E"/>
    <w:rsid w:val="00E01742"/>
    <w:rsid w:val="00E01E56"/>
    <w:rsid w:val="00E03350"/>
    <w:rsid w:val="00E0346C"/>
    <w:rsid w:val="00E03638"/>
    <w:rsid w:val="00E03695"/>
    <w:rsid w:val="00E0642F"/>
    <w:rsid w:val="00E07A10"/>
    <w:rsid w:val="00E104F1"/>
    <w:rsid w:val="00E113D3"/>
    <w:rsid w:val="00E12B9A"/>
    <w:rsid w:val="00E14BC8"/>
    <w:rsid w:val="00E164C9"/>
    <w:rsid w:val="00E21480"/>
    <w:rsid w:val="00E2162F"/>
    <w:rsid w:val="00E21F5A"/>
    <w:rsid w:val="00E23124"/>
    <w:rsid w:val="00E23E0C"/>
    <w:rsid w:val="00E25D0B"/>
    <w:rsid w:val="00E26445"/>
    <w:rsid w:val="00E26F3D"/>
    <w:rsid w:val="00E2727B"/>
    <w:rsid w:val="00E302E5"/>
    <w:rsid w:val="00E305EF"/>
    <w:rsid w:val="00E310EB"/>
    <w:rsid w:val="00E31225"/>
    <w:rsid w:val="00E31A6E"/>
    <w:rsid w:val="00E36695"/>
    <w:rsid w:val="00E3669E"/>
    <w:rsid w:val="00E36CBA"/>
    <w:rsid w:val="00E41134"/>
    <w:rsid w:val="00E41698"/>
    <w:rsid w:val="00E42E44"/>
    <w:rsid w:val="00E4303D"/>
    <w:rsid w:val="00E432FE"/>
    <w:rsid w:val="00E45D20"/>
    <w:rsid w:val="00E46942"/>
    <w:rsid w:val="00E46AD2"/>
    <w:rsid w:val="00E46F5C"/>
    <w:rsid w:val="00E47591"/>
    <w:rsid w:val="00E51598"/>
    <w:rsid w:val="00E52B0E"/>
    <w:rsid w:val="00E53AF0"/>
    <w:rsid w:val="00E543F6"/>
    <w:rsid w:val="00E54DD0"/>
    <w:rsid w:val="00E5500F"/>
    <w:rsid w:val="00E558BB"/>
    <w:rsid w:val="00E56138"/>
    <w:rsid w:val="00E56799"/>
    <w:rsid w:val="00E56E06"/>
    <w:rsid w:val="00E57186"/>
    <w:rsid w:val="00E6236B"/>
    <w:rsid w:val="00E62C24"/>
    <w:rsid w:val="00E64C43"/>
    <w:rsid w:val="00E64F23"/>
    <w:rsid w:val="00E705F0"/>
    <w:rsid w:val="00E7287E"/>
    <w:rsid w:val="00E73859"/>
    <w:rsid w:val="00E74750"/>
    <w:rsid w:val="00E7780E"/>
    <w:rsid w:val="00E806BA"/>
    <w:rsid w:val="00E82FCD"/>
    <w:rsid w:val="00E8623F"/>
    <w:rsid w:val="00E8625B"/>
    <w:rsid w:val="00E90B5F"/>
    <w:rsid w:val="00E911E3"/>
    <w:rsid w:val="00E9142E"/>
    <w:rsid w:val="00E92D45"/>
    <w:rsid w:val="00E9414E"/>
    <w:rsid w:val="00E9582A"/>
    <w:rsid w:val="00E9624F"/>
    <w:rsid w:val="00E96E69"/>
    <w:rsid w:val="00EA1CFC"/>
    <w:rsid w:val="00EA24BA"/>
    <w:rsid w:val="00EA28E1"/>
    <w:rsid w:val="00EA2F25"/>
    <w:rsid w:val="00EA368B"/>
    <w:rsid w:val="00EA4676"/>
    <w:rsid w:val="00EA484D"/>
    <w:rsid w:val="00EA61C5"/>
    <w:rsid w:val="00EA6ADD"/>
    <w:rsid w:val="00EB0234"/>
    <w:rsid w:val="00EB23F1"/>
    <w:rsid w:val="00EB34C5"/>
    <w:rsid w:val="00EB4373"/>
    <w:rsid w:val="00EB44E8"/>
    <w:rsid w:val="00EB5A01"/>
    <w:rsid w:val="00EB5C66"/>
    <w:rsid w:val="00EB65F0"/>
    <w:rsid w:val="00EB680B"/>
    <w:rsid w:val="00EC0A4F"/>
    <w:rsid w:val="00EC51BC"/>
    <w:rsid w:val="00EC61B0"/>
    <w:rsid w:val="00EC6A92"/>
    <w:rsid w:val="00EC7761"/>
    <w:rsid w:val="00EC7B45"/>
    <w:rsid w:val="00ED0CCB"/>
    <w:rsid w:val="00ED257F"/>
    <w:rsid w:val="00ED2FFE"/>
    <w:rsid w:val="00ED431E"/>
    <w:rsid w:val="00ED473A"/>
    <w:rsid w:val="00ED6A07"/>
    <w:rsid w:val="00ED71C4"/>
    <w:rsid w:val="00EE1C33"/>
    <w:rsid w:val="00EE1D7A"/>
    <w:rsid w:val="00EE366A"/>
    <w:rsid w:val="00EE442C"/>
    <w:rsid w:val="00EE53CB"/>
    <w:rsid w:val="00EE6F81"/>
    <w:rsid w:val="00EE75DA"/>
    <w:rsid w:val="00EF261B"/>
    <w:rsid w:val="00EF4C1D"/>
    <w:rsid w:val="00EF4E66"/>
    <w:rsid w:val="00EF5021"/>
    <w:rsid w:val="00EF5C58"/>
    <w:rsid w:val="00EF5FC3"/>
    <w:rsid w:val="00EF648D"/>
    <w:rsid w:val="00EF6FFA"/>
    <w:rsid w:val="00EF726C"/>
    <w:rsid w:val="00EF72E9"/>
    <w:rsid w:val="00EF7823"/>
    <w:rsid w:val="00EF7CFB"/>
    <w:rsid w:val="00EF7FE3"/>
    <w:rsid w:val="00F0068E"/>
    <w:rsid w:val="00F00832"/>
    <w:rsid w:val="00F00F50"/>
    <w:rsid w:val="00F01F9D"/>
    <w:rsid w:val="00F02CA5"/>
    <w:rsid w:val="00F04083"/>
    <w:rsid w:val="00F04C5A"/>
    <w:rsid w:val="00F054EA"/>
    <w:rsid w:val="00F06C3D"/>
    <w:rsid w:val="00F07645"/>
    <w:rsid w:val="00F07731"/>
    <w:rsid w:val="00F0775B"/>
    <w:rsid w:val="00F104DF"/>
    <w:rsid w:val="00F12FDE"/>
    <w:rsid w:val="00F13932"/>
    <w:rsid w:val="00F1736B"/>
    <w:rsid w:val="00F17C82"/>
    <w:rsid w:val="00F17DF7"/>
    <w:rsid w:val="00F20321"/>
    <w:rsid w:val="00F204C6"/>
    <w:rsid w:val="00F2233C"/>
    <w:rsid w:val="00F24021"/>
    <w:rsid w:val="00F2430E"/>
    <w:rsid w:val="00F25307"/>
    <w:rsid w:val="00F2554A"/>
    <w:rsid w:val="00F259EC"/>
    <w:rsid w:val="00F25E96"/>
    <w:rsid w:val="00F262CC"/>
    <w:rsid w:val="00F26969"/>
    <w:rsid w:val="00F31413"/>
    <w:rsid w:val="00F3197C"/>
    <w:rsid w:val="00F3224C"/>
    <w:rsid w:val="00F330A8"/>
    <w:rsid w:val="00F337B5"/>
    <w:rsid w:val="00F341F9"/>
    <w:rsid w:val="00F372B7"/>
    <w:rsid w:val="00F402A9"/>
    <w:rsid w:val="00F4065B"/>
    <w:rsid w:val="00F40A55"/>
    <w:rsid w:val="00F41B6C"/>
    <w:rsid w:val="00F4454A"/>
    <w:rsid w:val="00F45814"/>
    <w:rsid w:val="00F47AD4"/>
    <w:rsid w:val="00F5044C"/>
    <w:rsid w:val="00F538D1"/>
    <w:rsid w:val="00F5544B"/>
    <w:rsid w:val="00F62979"/>
    <w:rsid w:val="00F6334C"/>
    <w:rsid w:val="00F63BD6"/>
    <w:rsid w:val="00F63D23"/>
    <w:rsid w:val="00F65058"/>
    <w:rsid w:val="00F653E1"/>
    <w:rsid w:val="00F65E5A"/>
    <w:rsid w:val="00F65F35"/>
    <w:rsid w:val="00F709B5"/>
    <w:rsid w:val="00F70A85"/>
    <w:rsid w:val="00F71181"/>
    <w:rsid w:val="00F71A69"/>
    <w:rsid w:val="00F72F27"/>
    <w:rsid w:val="00F72F83"/>
    <w:rsid w:val="00F7374C"/>
    <w:rsid w:val="00F73FA7"/>
    <w:rsid w:val="00F74E4B"/>
    <w:rsid w:val="00F751BD"/>
    <w:rsid w:val="00F767F6"/>
    <w:rsid w:val="00F76CB2"/>
    <w:rsid w:val="00F7737C"/>
    <w:rsid w:val="00F77DE1"/>
    <w:rsid w:val="00F80116"/>
    <w:rsid w:val="00F8069E"/>
    <w:rsid w:val="00F83909"/>
    <w:rsid w:val="00F83A13"/>
    <w:rsid w:val="00F83AA6"/>
    <w:rsid w:val="00F84179"/>
    <w:rsid w:val="00F84B3F"/>
    <w:rsid w:val="00F856EF"/>
    <w:rsid w:val="00F87362"/>
    <w:rsid w:val="00F87E1E"/>
    <w:rsid w:val="00F9145B"/>
    <w:rsid w:val="00F934F3"/>
    <w:rsid w:val="00F93789"/>
    <w:rsid w:val="00F93E36"/>
    <w:rsid w:val="00F94953"/>
    <w:rsid w:val="00F9553F"/>
    <w:rsid w:val="00FA1235"/>
    <w:rsid w:val="00FA36B4"/>
    <w:rsid w:val="00FA38D0"/>
    <w:rsid w:val="00FA5E43"/>
    <w:rsid w:val="00FA6BD2"/>
    <w:rsid w:val="00FA6D70"/>
    <w:rsid w:val="00FB17EA"/>
    <w:rsid w:val="00FB1AEF"/>
    <w:rsid w:val="00FB2600"/>
    <w:rsid w:val="00FB2DAA"/>
    <w:rsid w:val="00FB3890"/>
    <w:rsid w:val="00FB48D2"/>
    <w:rsid w:val="00FB4C6D"/>
    <w:rsid w:val="00FB5277"/>
    <w:rsid w:val="00FB6EE7"/>
    <w:rsid w:val="00FB7742"/>
    <w:rsid w:val="00FC17FD"/>
    <w:rsid w:val="00FC2A2A"/>
    <w:rsid w:val="00FC384B"/>
    <w:rsid w:val="00FC4ED4"/>
    <w:rsid w:val="00FC5B06"/>
    <w:rsid w:val="00FC5EB5"/>
    <w:rsid w:val="00FC6082"/>
    <w:rsid w:val="00FC6E0F"/>
    <w:rsid w:val="00FC6E74"/>
    <w:rsid w:val="00FC6F6E"/>
    <w:rsid w:val="00FC6FCC"/>
    <w:rsid w:val="00FC71E6"/>
    <w:rsid w:val="00FC73EA"/>
    <w:rsid w:val="00FC78A5"/>
    <w:rsid w:val="00FC7953"/>
    <w:rsid w:val="00FD10C3"/>
    <w:rsid w:val="00FD1191"/>
    <w:rsid w:val="00FD2D4F"/>
    <w:rsid w:val="00FD3000"/>
    <w:rsid w:val="00FD473D"/>
    <w:rsid w:val="00FD5708"/>
    <w:rsid w:val="00FD6550"/>
    <w:rsid w:val="00FD7D00"/>
    <w:rsid w:val="00FE0180"/>
    <w:rsid w:val="00FE19F3"/>
    <w:rsid w:val="00FE2D27"/>
    <w:rsid w:val="00FE461C"/>
    <w:rsid w:val="00FE57F9"/>
    <w:rsid w:val="00FE787C"/>
    <w:rsid w:val="00FF064E"/>
    <w:rsid w:val="00FF0E33"/>
    <w:rsid w:val="00FF24FB"/>
    <w:rsid w:val="00FF2E2B"/>
    <w:rsid w:val="00FF4F85"/>
    <w:rsid w:val="00FF559F"/>
    <w:rsid w:val="00FF56FC"/>
    <w:rsid w:val="00FF7FD9"/>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CBB752"/>
  <w15:docId w15:val="{4622374F-6E4C-4C30-9577-CAE8008A7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SemiCon" w:eastAsiaTheme="minorHAnsi" w:hAnsi="Open Sans SemiCondensed SemiCon"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SemiCon"/>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SemiCon"/>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SemiCon"/>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link w:val="berschrift9Zchn"/>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SemiCon" w:hAnsi="Open Sans SemiCondensed SemiCon"/>
      <w:b w:val="0"/>
      <w:bCs/>
      <w:i/>
      <w:iCs/>
      <w:color w:val="C00000"/>
      <w:sz w:val="22"/>
    </w:rPr>
  </w:style>
  <w:style w:type="character" w:customStyle="1" w:styleId="SectionNumber">
    <w:name w:val="Section Number"/>
    <w:basedOn w:val="Absatz-Standardschriftart"/>
    <w:rsid w:val="006676E2"/>
    <w:rPr>
      <w:rFonts w:ascii="Open Sans SemiCondensed SemiCon" w:hAnsi="Open Sans SemiCondensed SemiCon"/>
      <w:b w:val="0"/>
      <w:bCs/>
      <w:i/>
      <w:iCs/>
      <w:color w:val="C00000"/>
      <w:sz w:val="20"/>
    </w:rPr>
  </w:style>
  <w:style w:type="character" w:styleId="Funotenzeichen">
    <w:name w:val="footnote reference"/>
    <w:basedOn w:val="Absatz-Standardschriftart"/>
    <w:uiPriority w:val="99"/>
    <w:rsid w:val="00EF7CFB"/>
    <w:rPr>
      <w:rFonts w:ascii="Open Sans SemiCondensed SemiCon" w:hAnsi="Open Sans SemiCondensed SemiCon"/>
      <w:b w:val="0"/>
      <w:bCs/>
      <w:i w:val="0"/>
      <w:iCs/>
      <w:color w:val="auto"/>
      <w:sz w:val="20"/>
      <w:vertAlign w:val="superscript"/>
    </w:rPr>
  </w:style>
  <w:style w:type="character" w:styleId="Hyperlink">
    <w:name w:val="Hyperlink"/>
    <w:basedOn w:val="FunotentextZchn"/>
    <w:rsid w:val="003D502F"/>
    <w:rPr>
      <w:rFonts w:ascii="Open Sans SemiCondensed SemiCon" w:hAnsi="Open Sans SemiCondensed SemiCon"/>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SemiCon" w:hAnsi="Open Sans SemiCondensed SemiCon"/>
      <w:sz w:val="20"/>
    </w:rPr>
  </w:style>
  <w:style w:type="paragraph" w:styleId="Fuzeile">
    <w:name w:val="footer"/>
    <w:basedOn w:val="Standard"/>
    <w:link w:val="FuzeileZchn"/>
    <w:uiPriority w:val="99"/>
    <w:unhideWhenUsed/>
    <w:rsid w:val="007B448B"/>
    <w:pPr>
      <w:tabs>
        <w:tab w:val="center" w:pos="4513"/>
        <w:tab w:val="right" w:pos="9026"/>
      </w:tabs>
    </w:pPr>
    <w:rPr>
      <w:sz w:val="18"/>
    </w:rPr>
  </w:style>
  <w:style w:type="character" w:customStyle="1" w:styleId="FuzeileZchn">
    <w:name w:val="Fußzeile Zchn"/>
    <w:basedOn w:val="Absatz-Standardschriftart"/>
    <w:link w:val="Fuzeile"/>
    <w:uiPriority w:val="99"/>
    <w:rsid w:val="007B448B"/>
    <w:rPr>
      <w:rFonts w:ascii="Open Sans SemiCondensed SemiCon" w:hAnsi="Open Sans SemiCondensed SemiCon"/>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SemiCon" w:hAnsi="Open Sans SemiCondensed SemiCon"/>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7B4390"/>
    <w:pPr>
      <w:spacing w:before="0" w:after="0"/>
      <w:ind w:firstLine="0"/>
      <w:jc w:val="left"/>
    </w:pPr>
  </w:style>
  <w:style w:type="character" w:customStyle="1" w:styleId="Textkrper3Zchn">
    <w:name w:val="Textkörper 3 Zchn"/>
    <w:basedOn w:val="Absatz-Standardschriftart"/>
    <w:link w:val="Textkrper3"/>
    <w:rsid w:val="007B4390"/>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A94D97"/>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customStyle="1" w:styleId="Erwhnung1">
    <w:name w:val="Erwähnung1"/>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ichtaufgelsteErwhnung1">
    <w:name w:val="Nicht aufgelöste Erwähnung1"/>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SemiCon" w:hAnsi="Open Sans SemiCondensed SemiCon"/>
      <w:sz w:val="20"/>
      <w:szCs w:val="20"/>
    </w:rPr>
  </w:style>
  <w:style w:type="character" w:customStyle="1" w:styleId="UntertitelZchn">
    <w:name w:val="Untertitel Zchn"/>
    <w:basedOn w:val="Absatz-Standardschriftart"/>
    <w:link w:val="Untertitel"/>
    <w:rsid w:val="00EF7CFB"/>
    <w:rPr>
      <w:rFonts w:ascii="Open Sans SemiCondensed SemiCon" w:eastAsiaTheme="majorEastAsia" w:hAnsi="Open Sans SemiCondensed SemiCon"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SemiCon" w:hAnsi="Open Sans SemiCondensed SemiCon"/>
      <w:b/>
      <w:bCs/>
      <w:spacing w:val="-4"/>
      <w:sz w:val="20"/>
      <w:szCs w:val="20"/>
    </w:rPr>
  </w:style>
  <w:style w:type="paragraph" w:styleId="Listennummer">
    <w:name w:val="List Number"/>
    <w:basedOn w:val="Standard"/>
    <w:unhideWhenUsed/>
    <w:qFormat/>
    <w:rsid w:val="00513A65"/>
    <w:pPr>
      <w:numPr>
        <w:numId w:val="2"/>
      </w:numPr>
      <w:ind w:left="454" w:hanging="284"/>
      <w:contextualSpacing/>
    </w:pPr>
    <w:rPr>
      <w:lang w:val="fr-CH"/>
    </w:rPr>
  </w:style>
  <w:style w:type="character" w:styleId="HTMLTastatur">
    <w:name w:val="HTML Keyboard"/>
    <w:basedOn w:val="Absatz-Standardschriftart"/>
    <w:semiHidden/>
    <w:unhideWhenUsed/>
    <w:rsid w:val="00120CBF"/>
    <w:rPr>
      <w:rFonts w:ascii="Open Sans SemiCondensed SemiCon" w:hAnsi="Open Sans SemiCondensed SemiCon"/>
      <w:sz w:val="20"/>
      <w:szCs w:val="20"/>
    </w:rPr>
  </w:style>
  <w:style w:type="character" w:styleId="HTMLCode">
    <w:name w:val="HTML Code"/>
    <w:basedOn w:val="Absatz-Standardschriftart"/>
    <w:semiHidden/>
    <w:unhideWhenUsed/>
    <w:rsid w:val="00120CBF"/>
    <w:rPr>
      <w:rFonts w:ascii="Open Sans SemiCondensed SemiCon" w:hAnsi="Open Sans SemiCondensed SemiCon"/>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SemiCon" w:hAnsi="Open Sans SemiCondensed SemiCon"/>
      <w:spacing w:val="-4"/>
      <w:sz w:val="16"/>
      <w:szCs w:val="16"/>
    </w:rPr>
  </w:style>
  <w:style w:type="character" w:styleId="HTMLBeispiel">
    <w:name w:val="HTML Sample"/>
    <w:basedOn w:val="Absatz-Standardschriftart"/>
    <w:semiHidden/>
    <w:unhideWhenUsed/>
    <w:rsid w:val="00120CBF"/>
    <w:rPr>
      <w:rFonts w:ascii="Open Sans SemiCondensed SemiCon" w:hAnsi="Open Sans SemiCondensed SemiCon"/>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SemiCon" w:hAnsi="Open Sans SemiCondensed SemiCon"/>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SemiCon" w:hAnsi="Open Sans SemiCondensed SemiCon"/>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SemiCon"/>
    </w:rPr>
  </w:style>
  <w:style w:type="paragraph" w:styleId="Listennummer3">
    <w:name w:val="List Number 3"/>
    <w:basedOn w:val="Listennummer"/>
    <w:unhideWhenUsed/>
    <w:rsid w:val="00382314"/>
    <w:pPr>
      <w:numPr>
        <w:ilvl w:val="2"/>
      </w:numPr>
    </w:pPr>
    <w:rPr>
      <w:rFonts w:cs="Open Sans SemiCondensed SemiCon"/>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paragraph" w:styleId="Listenabsatz">
    <w:name w:val="List Paragraph"/>
    <w:basedOn w:val="Standard"/>
    <w:link w:val="ListenabsatzZchn"/>
    <w:uiPriority w:val="34"/>
    <w:qFormat/>
    <w:rsid w:val="00C30C7E"/>
    <w:pPr>
      <w:ind w:left="720"/>
      <w:contextualSpacing/>
    </w:pPr>
  </w:style>
  <w:style w:type="character" w:customStyle="1" w:styleId="ListenabsatzZchn">
    <w:name w:val="Listenabsatz Zchn"/>
    <w:basedOn w:val="Absatz-Standardschriftart"/>
    <w:link w:val="Listenabsatz"/>
    <w:uiPriority w:val="34"/>
    <w:rsid w:val="0001012D"/>
    <w:rPr>
      <w:lang w:val="de-CH"/>
    </w:rPr>
  </w:style>
  <w:style w:type="character" w:styleId="Hervorhebung">
    <w:name w:val="Emphasis"/>
    <w:basedOn w:val="Absatz-Standardschriftart"/>
    <w:qFormat/>
    <w:rsid w:val="00721D8E"/>
    <w:rPr>
      <w:i/>
      <w:iCs/>
      <w:sz w:val="20"/>
    </w:rPr>
  </w:style>
  <w:style w:type="character" w:customStyle="1" w:styleId="berschrift9Zchn">
    <w:name w:val="Überschrift 9 Zchn"/>
    <w:basedOn w:val="Absatz-Standardschriftart"/>
    <w:link w:val="berschrift9"/>
    <w:uiPriority w:val="9"/>
    <w:rsid w:val="00734B80"/>
    <w:rPr>
      <w:rFonts w:eastAsiaTheme="majorEastAsia" w:cstheme="majorBidi"/>
      <w:sz w:val="24"/>
      <w:lang w:val="de-CH"/>
    </w:rPr>
  </w:style>
  <w:style w:type="paragraph" w:customStyle="1" w:styleId="EndNoteBibliography">
    <w:name w:val="EndNote Bibliography"/>
    <w:basedOn w:val="Standard"/>
    <w:link w:val="EndNoteBibliographyZchn"/>
    <w:rsid w:val="00734B80"/>
    <w:pPr>
      <w:spacing w:after="160" w:line="240" w:lineRule="auto"/>
    </w:pPr>
    <w:rPr>
      <w:rFonts w:ascii="Aptos" w:hAnsi="Aptos"/>
      <w:noProof/>
      <w:spacing w:val="0"/>
      <w:kern w:val="2"/>
      <w:sz w:val="24"/>
      <w:szCs w:val="24"/>
      <w:lang w:val="en-US"/>
      <w14:ligatures w14:val="standardContextual"/>
    </w:rPr>
  </w:style>
  <w:style w:type="character" w:customStyle="1" w:styleId="EndNoteBibliographyZchn">
    <w:name w:val="EndNote Bibliography Zchn"/>
    <w:basedOn w:val="Absatz-Standardschriftart"/>
    <w:link w:val="EndNoteBibliography"/>
    <w:rsid w:val="00734B80"/>
    <w:rPr>
      <w:rFonts w:ascii="Aptos" w:hAnsi="Aptos"/>
      <w:noProof/>
      <w:spacing w:val="0"/>
      <w:kern w:val="2"/>
      <w:sz w:val="24"/>
      <w:szCs w:val="24"/>
      <w14:ligatures w14:val="standardContextual"/>
    </w:rPr>
  </w:style>
  <w:style w:type="character" w:styleId="NichtaufgelsteErwhnung">
    <w:name w:val="Unresolved Mention"/>
    <w:basedOn w:val="Absatz-Standardschriftart"/>
    <w:uiPriority w:val="99"/>
    <w:unhideWhenUsed/>
    <w:rsid w:val="008A28F6"/>
    <w:rPr>
      <w:color w:val="605E5C"/>
      <w:shd w:val="clear" w:color="auto" w:fill="E1DFDD"/>
    </w:rPr>
  </w:style>
  <w:style w:type="paragraph" w:customStyle="1" w:styleId="nova-legacy-e-listitem">
    <w:name w:val="nova-legacy-e-list__item"/>
    <w:basedOn w:val="Standard"/>
    <w:rsid w:val="00864BFD"/>
    <w:pPr>
      <w:spacing w:before="100" w:beforeAutospacing="1" w:after="100" w:afterAutospacing="1" w:line="240" w:lineRule="auto"/>
    </w:pPr>
    <w:rPr>
      <w:rFonts w:ascii="Times New Roman" w:eastAsia="Times New Roman" w:hAnsi="Times New Roman" w:cs="Times New Roman"/>
      <w:spacing w:val="0"/>
      <w:sz w:val="24"/>
      <w:szCs w:val="24"/>
      <w:lang w:eastAsia="de-CH"/>
    </w:rPr>
  </w:style>
  <w:style w:type="character" w:styleId="Erwhnung">
    <w:name w:val="Mention"/>
    <w:basedOn w:val="Absatz-Standardschriftart"/>
    <w:uiPriority w:val="99"/>
    <w:unhideWhenUsed/>
    <w:rsid w:val="0025489C"/>
    <w:rPr>
      <w:color w:val="2B579A"/>
      <w:shd w:val="clear" w:color="auto" w:fill="E1DFDD"/>
    </w:rPr>
  </w:style>
  <w:style w:type="character" w:styleId="Platzhaltertext">
    <w:name w:val="Placeholder Text"/>
    <w:basedOn w:val="Absatz-Standardschriftart"/>
    <w:semiHidden/>
    <w:rsid w:val="0001391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mailto:susanne.daetwyler@stiftung-zeka.ch"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stiftung-zeka.ch/" TargetMode="External"/><Relationship Id="rId20" Type="http://schemas.openxmlformats.org/officeDocument/2006/relationships/hyperlink" Target="mailto:claudia.hofmann@hfh.c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5-09-04"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un-fortbildungen.de/"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udia.hofmann\Downloads\Artikellayout_Zeitschrift_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45fd98e6bcf7fc84a02f183053deca85">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d3af90d3921ff15beb7b3afdc4c43c93"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7D1E2C4F-1FB5-43CB-8FBF-A0EACE740C82}">
  <ds:schemaRefs>
    <ds:schemaRef ds:uri="http://schemas.openxmlformats.org/officeDocument/2006/bibliography"/>
  </ds:schemaRefs>
</ds:datastoreItem>
</file>

<file path=customXml/itemProps4.xml><?xml version="1.0" encoding="utf-8"?>
<ds:datastoreItem xmlns:ds="http://schemas.openxmlformats.org/officeDocument/2006/customXml" ds:itemID="{830D775B-78DA-4206-A2EE-FE6672FA66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Artikellayout_Zeitschrift_DE.dotx</Template>
  <TotalTime>0</TotalTime>
  <Pages>7</Pages>
  <Words>2725</Words>
  <Characters>17171</Characters>
  <Application>Microsoft Office Word</Application>
  <DocSecurity>0</DocSecurity>
  <Lines>143</Lines>
  <Paragraphs>39</Paragraphs>
  <ScaleCrop>false</ScaleCrop>
  <HeadingPairs>
    <vt:vector size="2" baseType="variant">
      <vt:variant>
        <vt:lpstr>Titel</vt:lpstr>
      </vt:variant>
      <vt:variant>
        <vt:i4>1</vt:i4>
      </vt:variant>
    </vt:vector>
  </HeadingPairs>
  <TitlesOfParts>
    <vt:vector size="1" baseType="lpstr">
      <vt:lpstr>Flügge – Elternzusammenarbeit in der Berufswahlphase_x000d_</vt:lpstr>
    </vt:vector>
  </TitlesOfParts>
  <Company/>
  <LinksUpToDate>false</LinksUpToDate>
  <CharactersWithSpaces>19857</CharactersWithSpaces>
  <SharedDoc>false</SharedDoc>
  <HLinks>
    <vt:vector size="30" baseType="variant">
      <vt:variant>
        <vt:i4>4915304</vt:i4>
      </vt:variant>
      <vt:variant>
        <vt:i4>12</vt:i4>
      </vt:variant>
      <vt:variant>
        <vt:i4>0</vt:i4>
      </vt:variant>
      <vt:variant>
        <vt:i4>5</vt:i4>
      </vt:variant>
      <vt:variant>
        <vt:lpwstr>mailto:susanne.daetwyler@stiftung-zeka.ch</vt:lpwstr>
      </vt:variant>
      <vt:variant>
        <vt:lpwstr/>
      </vt:variant>
      <vt:variant>
        <vt:i4>458864</vt:i4>
      </vt:variant>
      <vt:variant>
        <vt:i4>9</vt:i4>
      </vt:variant>
      <vt:variant>
        <vt:i4>0</vt:i4>
      </vt:variant>
      <vt:variant>
        <vt:i4>5</vt:i4>
      </vt:variant>
      <vt:variant>
        <vt:lpwstr>mailto:claudia.hofmann@hfh.ch</vt:lpwstr>
      </vt:variant>
      <vt:variant>
        <vt:lpwstr/>
      </vt:variant>
      <vt:variant>
        <vt:i4>4587530</vt:i4>
      </vt:variant>
      <vt:variant>
        <vt:i4>6</vt:i4>
      </vt:variant>
      <vt:variant>
        <vt:i4>0</vt:i4>
      </vt:variant>
      <vt:variant>
        <vt:i4>5</vt:i4>
      </vt:variant>
      <vt:variant>
        <vt:lpwstr>https://stiftung-zeka.ch/</vt:lpwstr>
      </vt:variant>
      <vt:variant>
        <vt:lpwstr/>
      </vt:variant>
      <vt:variant>
        <vt:i4>2031690</vt:i4>
      </vt:variant>
      <vt:variant>
        <vt:i4>3</vt:i4>
      </vt:variant>
      <vt:variant>
        <vt:i4>0</vt:i4>
      </vt:variant>
      <vt:variant>
        <vt:i4>5</vt:i4>
      </vt:variant>
      <vt:variant>
        <vt:lpwstr>https://fun-fortbildungen.de/</vt:lpwstr>
      </vt:variant>
      <vt:variant>
        <vt:lpwstr/>
      </vt:variant>
      <vt:variant>
        <vt:i4>6160464</vt:i4>
      </vt:variant>
      <vt:variant>
        <vt:i4>0</vt:i4>
      </vt:variant>
      <vt:variant>
        <vt:i4>0</vt:i4>
      </vt:variant>
      <vt:variant>
        <vt:i4>5</vt:i4>
      </vt:variant>
      <vt:variant>
        <vt:lpwstr>https://doi.org/10.57161/z2025-09-04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Flügge – Elternzusammenarbeit in der Berufswahlphase</dc:title>
  <dc:subject/>
  <dc:creator>Claudia Hofmann;Susanne Dätwyler</dc:creator>
  <cp:keywords>Übergang zur Arbeitswelt, Berufswahl, Behinderung, Kooperation, Familie, Eltern-Kind Beziehung/passage à la vie active, choix d'une profession, handicap, coopération, famille, relation parents-enfant</cp:keywords>
  <cp:lastModifiedBy>Gut, Damaris</cp:lastModifiedBy>
  <cp:revision>16</cp:revision>
  <cp:lastPrinted>2025-11-25T07:18:00Z</cp:lastPrinted>
  <dcterms:created xsi:type="dcterms:W3CDTF">2025-11-24T11:04:00Z</dcterms:created>
  <dcterms:modified xsi:type="dcterms:W3CDTF">2025-12-02T15:18:00Z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