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690F2" w14:textId="39E4BB14" w:rsidR="001114E2" w:rsidRPr="00353DEC" w:rsidRDefault="003A18E2" w:rsidP="00FF2E2B">
      <w:pPr>
        <w:pStyle w:val="Titel"/>
      </w:pPr>
      <w:r>
        <w:t>Selbstbestimmt leben – ein Schlüssel zu mehr Teilhabe</w:t>
      </w:r>
    </w:p>
    <w:p w14:paraId="3ECF641F" w14:textId="1018A2A6" w:rsidR="001114E2" w:rsidRPr="002F2417" w:rsidRDefault="002F2417" w:rsidP="006C2B84">
      <w:pPr>
        <w:pStyle w:val="Author"/>
        <w:rPr>
          <w:rFonts w:cs="Open Sans SemiCondensed"/>
          <w:lang w:val="it-CH"/>
        </w:rPr>
      </w:pPr>
      <w:r w:rsidRPr="002F2417">
        <w:rPr>
          <w:rFonts w:cs="Open Sans SemiCondensed"/>
          <w:lang w:val="it-CH"/>
        </w:rPr>
        <w:t>Barbara Egloff</w:t>
      </w:r>
    </w:p>
    <w:p w14:paraId="0D3382FB" w14:textId="3B8415DC" w:rsidR="00672855" w:rsidRPr="00BE02D0" w:rsidRDefault="00672855" w:rsidP="00672855">
      <w:pPr>
        <w:pStyle w:val="Textkrper3"/>
        <w:rPr>
          <w:lang w:val="fr-CH"/>
        </w:rPr>
      </w:pPr>
      <w:proofErr w:type="gramStart"/>
      <w:r w:rsidRPr="00BE02D0">
        <w:rPr>
          <w:rStyle w:val="Fett"/>
          <w:rFonts w:cs="Open Sans SemiCondensed"/>
          <w:lang w:val="fr-CH"/>
        </w:rPr>
        <w:t>DOI</w:t>
      </w:r>
      <w:r w:rsidRPr="00BE02D0">
        <w:rPr>
          <w:rFonts w:cs="Open Sans SemiCondensed"/>
          <w:lang w:val="fr-CH"/>
        </w:rPr>
        <w:t>:</w:t>
      </w:r>
      <w:proofErr w:type="gramEnd"/>
      <w:r w:rsidRPr="00BE02D0">
        <w:rPr>
          <w:rFonts w:cs="Open Sans SemiCondensed"/>
          <w:lang w:val="fr-CH"/>
        </w:rPr>
        <w:t xml:space="preserve"> </w:t>
      </w:r>
      <w:hyperlink r:id="rId11" w:history="1">
        <w:r w:rsidRPr="00BE02D0">
          <w:rPr>
            <w:rStyle w:val="Hyperlink"/>
            <w:rFonts w:cs="Open Sans SemiCondensed"/>
            <w:lang w:val="fr-CH"/>
          </w:rPr>
          <w:t>https://doi.org/10.57161/z2025-07-</w:t>
        </w:r>
        <w:r w:rsidRPr="00BE02D0">
          <w:rPr>
            <w:rStyle w:val="Hyperlink"/>
            <w:lang w:val="fr-CH"/>
          </w:rPr>
          <w:t>00</w:t>
        </w:r>
      </w:hyperlink>
    </w:p>
    <w:p w14:paraId="0C3489D7" w14:textId="68DD97D1" w:rsidR="00672855" w:rsidRPr="00353DEC" w:rsidRDefault="00672855" w:rsidP="00672855">
      <w:pPr>
        <w:pStyle w:val="Textkrper3"/>
      </w:pPr>
      <w:r w:rsidRPr="00353DEC">
        <w:t>Schweizerische Zeitschrift für Heilpädagogik, Jg. 3</w:t>
      </w:r>
      <w:r>
        <w:t>1</w:t>
      </w:r>
      <w:r w:rsidRPr="00353DEC">
        <w:t xml:space="preserve">, </w:t>
      </w:r>
      <w:r>
        <w:t>07/2025</w:t>
      </w:r>
    </w:p>
    <w:p w14:paraId="0DE6FBBD" w14:textId="77777777" w:rsidR="00014185" w:rsidRPr="00E3560A" w:rsidRDefault="00014185" w:rsidP="00014185">
      <w:pPr>
        <w:pStyle w:val="Textkrper3"/>
      </w:pPr>
      <w:r w:rsidRPr="00E3560A">
        <w:rPr>
          <w:noProof/>
        </w:rPr>
        <w:drawing>
          <wp:inline distT="0" distB="0" distL="0" distR="0" wp14:anchorId="71544D56" wp14:editId="4A27C79D">
            <wp:extent cx="1143000" cy="400050"/>
            <wp:effectExtent l="0" t="0" r="0" b="0"/>
            <wp:docPr id="17373689" name="Grafik 17373689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DC57" w14:textId="5DE3FE80" w:rsidR="00693BCC" w:rsidRPr="00693BCC" w:rsidRDefault="00D439AC" w:rsidP="006F2E9D">
      <w:pPr>
        <w:pStyle w:val="Textkrper"/>
        <w:ind w:firstLine="0"/>
      </w:pPr>
      <w:r>
        <w:t xml:space="preserve">Für </w:t>
      </w:r>
      <w:r w:rsidR="00613B2B" w:rsidRPr="00613B2B">
        <w:t xml:space="preserve">viele von uns </w:t>
      </w:r>
      <w:r w:rsidR="00613B2B" w:rsidRPr="00707FB2">
        <w:t>ist</w:t>
      </w:r>
      <w:r w:rsidR="00613B2B" w:rsidRPr="00613B2B">
        <w:t xml:space="preserve"> es selbstverständlich, morgens zu entscheiden, was wir anziehen oder was wir essen möchten</w:t>
      </w:r>
      <w:r w:rsidR="00AD584A">
        <w:t xml:space="preserve">, </w:t>
      </w:r>
      <w:r w:rsidR="00912E67">
        <w:t xml:space="preserve">wie </w:t>
      </w:r>
      <w:r w:rsidR="00AD584A">
        <w:t xml:space="preserve">wir zur Arbeit gehen und </w:t>
      </w:r>
      <w:r w:rsidR="00912E67">
        <w:t xml:space="preserve">wann </w:t>
      </w:r>
      <w:r w:rsidR="00AD584A">
        <w:t>wir abends nach Hause kommen</w:t>
      </w:r>
      <w:r w:rsidR="00613B2B" w:rsidRPr="00613B2B">
        <w:t xml:space="preserve">. </w:t>
      </w:r>
      <w:r w:rsidR="00693BCC" w:rsidRPr="00693BCC">
        <w:t xml:space="preserve">Eigenverantwortung und Entscheidungsfreiheit bilden dabei die Basis: Wer selbst entscheiden kann, erlebt Autonomie, trägt Verantwortung für das eigene Leben und wächst daran. </w:t>
      </w:r>
      <w:r w:rsidR="008B1FEC" w:rsidRPr="00613B2B">
        <w:t xml:space="preserve">Selbstbestimmung ist </w:t>
      </w:r>
      <w:r w:rsidR="008B1FEC">
        <w:t xml:space="preserve">somit </w:t>
      </w:r>
      <w:r w:rsidR="008B1FEC" w:rsidRPr="00613B2B">
        <w:t xml:space="preserve">viel mehr als nur ein schönes Ideal, </w:t>
      </w:r>
      <w:r w:rsidR="008B1FEC">
        <w:t>sondern</w:t>
      </w:r>
      <w:r w:rsidR="008B1FEC" w:rsidRPr="00613B2B">
        <w:t xml:space="preserve"> das Fundament für ein erfülltes Leben und eine gerechte Gesellschaft.</w:t>
      </w:r>
      <w:r w:rsidR="008B1FEC" w:rsidRPr="00693BCC">
        <w:t xml:space="preserve"> </w:t>
      </w:r>
    </w:p>
    <w:p w14:paraId="67E4674D" w14:textId="16B9F552" w:rsidR="009D005A" w:rsidRDefault="006B310D" w:rsidP="004C4C57">
      <w:pPr>
        <w:pStyle w:val="Textkrper"/>
      </w:pPr>
      <w:r>
        <w:t xml:space="preserve">Dass Selbstbestimmung </w:t>
      </w:r>
      <w:r w:rsidR="00991B66">
        <w:t xml:space="preserve">eng mit Wohlbefinden verknüpft ist, belegen zahlreiche </w:t>
      </w:r>
      <w:r w:rsidR="00424D63">
        <w:t xml:space="preserve">Studien: </w:t>
      </w:r>
      <w:r w:rsidR="00693BCC" w:rsidRPr="00693BCC">
        <w:t xml:space="preserve">Menschen, die ihre Interessen und Wünsche verwirklichen </w:t>
      </w:r>
      <w:r w:rsidR="00901A05">
        <w:t>können</w:t>
      </w:r>
      <w:r w:rsidR="00693BCC" w:rsidRPr="00693BCC">
        <w:t xml:space="preserve">, erleben mehr Lebenszufriedenheit und Resilienz. </w:t>
      </w:r>
      <w:r w:rsidR="009D005A" w:rsidRPr="009D005A">
        <w:t xml:space="preserve">Wenn </w:t>
      </w:r>
      <w:r w:rsidR="000B36D1">
        <w:t>sie</w:t>
      </w:r>
      <w:r w:rsidR="000B36D1" w:rsidRPr="009D005A">
        <w:t xml:space="preserve"> </w:t>
      </w:r>
      <w:r w:rsidR="009D005A" w:rsidRPr="009D005A">
        <w:t xml:space="preserve">ihre eigenen Entscheidungen treffen dürfen – etwa </w:t>
      </w:r>
      <w:r w:rsidR="003E7239">
        <w:t>in</w:t>
      </w:r>
      <w:r w:rsidR="003E7239" w:rsidRPr="009D005A">
        <w:t xml:space="preserve"> </w:t>
      </w:r>
      <w:r w:rsidR="009D005A" w:rsidRPr="009D005A">
        <w:t xml:space="preserve">der Berufswahl oder in der Freizeit –, fühlen sie sich oft selbstbewusster und zufriedener. Wer selbstbestimmt lebt, ist meist auch psychisch </w:t>
      </w:r>
      <w:r w:rsidR="00424D63">
        <w:t>stabiler</w:t>
      </w:r>
      <w:r w:rsidR="009D005A">
        <w:t>.</w:t>
      </w:r>
      <w:r w:rsidR="00A42F81">
        <w:rPr>
          <w:rStyle w:val="Funotenzeichen"/>
        </w:rPr>
        <w:footnoteReference w:id="2"/>
      </w:r>
    </w:p>
    <w:p w14:paraId="3BEA89F7" w14:textId="6128E623" w:rsidR="004C4C57" w:rsidRPr="00693BCC" w:rsidRDefault="00AD5BF6" w:rsidP="00966551">
      <w:pPr>
        <w:pStyle w:val="Textkrper"/>
      </w:pPr>
      <w:r>
        <w:t>Doch w</w:t>
      </w:r>
      <w:r w:rsidR="00CE1FC6">
        <w:t>ie viel Selbstbestimmung jemand</w:t>
      </w:r>
      <w:r w:rsidR="002D3416">
        <w:t xml:space="preserve"> </w:t>
      </w:r>
      <w:r w:rsidR="00CE1FC6">
        <w:t>tatsächlich leben kann, hängt oft von äusseren Faktoren ab</w:t>
      </w:r>
      <w:r w:rsidR="00966551">
        <w:t xml:space="preserve">. </w:t>
      </w:r>
      <w:r>
        <w:t xml:space="preserve">Denn </w:t>
      </w:r>
      <w:r w:rsidR="00645A15" w:rsidRPr="00693BCC">
        <w:t>Selbstbestimmung ist kein isolierter Akt</w:t>
      </w:r>
      <w:r w:rsidR="00897323">
        <w:t>, sondern</w:t>
      </w:r>
      <w:r w:rsidR="00645A15" w:rsidRPr="00693BCC">
        <w:t xml:space="preserve"> stets eingebettet in ethische und moralische Überlegungen: Wo endet die eigene Freiheit, wo beginnt die Verantwortung gegenüber anderen?</w:t>
      </w:r>
      <w:r w:rsidR="00645A15">
        <w:t xml:space="preserve"> </w:t>
      </w:r>
      <w:r w:rsidR="000853A9">
        <w:t>G</w:t>
      </w:r>
      <w:r w:rsidR="00693BCC" w:rsidRPr="00693BCC">
        <w:t>esellschaftliche Normen, institutionelle Rahmenbedingungen oder die Haltung von Fachpersonen</w:t>
      </w:r>
      <w:r w:rsidR="00966551">
        <w:t xml:space="preserve"> </w:t>
      </w:r>
      <w:r w:rsidR="000853A9">
        <w:t xml:space="preserve">haben einen </w:t>
      </w:r>
      <w:r w:rsidR="00693BCC" w:rsidRPr="00693BCC">
        <w:t>stark</w:t>
      </w:r>
      <w:r w:rsidR="000853A9">
        <w:t>en Einfluss</w:t>
      </w:r>
      <w:r w:rsidR="00693BCC" w:rsidRPr="00693BCC">
        <w:t xml:space="preserve"> darauf, wie viel Selbstbestimmung möglich ist.</w:t>
      </w:r>
      <w:r w:rsidR="004C4C57" w:rsidRPr="004C4C57">
        <w:t xml:space="preserve"> </w:t>
      </w:r>
      <w:r w:rsidR="004C4C57" w:rsidRPr="00693BCC">
        <w:t>Auch rechtliche Aspekte spielen eine zentrale Rolle</w:t>
      </w:r>
      <w:r w:rsidR="008C5E7C">
        <w:t>.</w:t>
      </w:r>
      <w:r w:rsidR="004C4C57" w:rsidRPr="00693BCC">
        <w:t xml:space="preserve"> Das Recht auf Selbstbestimmung muss </w:t>
      </w:r>
      <w:r w:rsidR="00B3322A">
        <w:t xml:space="preserve">aber </w:t>
      </w:r>
      <w:r w:rsidR="004C4C57" w:rsidRPr="00693BCC">
        <w:t>nicht nur gesetzlich verankert, sondern auch praktisch umsetzbar sein.</w:t>
      </w:r>
    </w:p>
    <w:p w14:paraId="15BF4568" w14:textId="23CD0345" w:rsidR="00004842" w:rsidRDefault="00D84577" w:rsidP="00693BCC">
      <w:pPr>
        <w:pStyle w:val="Textkrper"/>
      </w:pPr>
      <w:r w:rsidRPr="00D84577">
        <w:t xml:space="preserve">Was könnte man </w:t>
      </w:r>
      <w:r w:rsidR="00DF27C3">
        <w:t>also</w:t>
      </w:r>
      <w:r w:rsidR="00F04C0F">
        <w:t xml:space="preserve"> </w:t>
      </w:r>
      <w:r w:rsidRPr="00D84577">
        <w:t xml:space="preserve">noch Neues über Selbstbestimmung schreiben? Ist darüber nicht längst alles gesagt? Man könnte es meinen. Doch die anhaltende Auseinandersetzung mit diesem Konzept zeigt, </w:t>
      </w:r>
      <w:r w:rsidR="00E15E40">
        <w:t>wie aktuell und vielschichtig das Thema weiterhin ist</w:t>
      </w:r>
      <w:r w:rsidRPr="00D84577">
        <w:t xml:space="preserve">. </w:t>
      </w:r>
      <w:r w:rsidR="00693BCC" w:rsidRPr="00693BCC">
        <w:t xml:space="preserve">Diese Ausgabe beleuchtet </w:t>
      </w:r>
      <w:r w:rsidR="00D10605">
        <w:t>Selbstbestimmung</w:t>
      </w:r>
      <w:r w:rsidR="00693BCC" w:rsidRPr="00693BCC">
        <w:t xml:space="preserve"> aus unterschiedlichen Blickwinkeln: von politischer Teilhabe über selbstbestimmtes Wohnen und Freizeitgestaltung bis hin zu innovativen Unterstützungsmodellen wie </w:t>
      </w:r>
      <w:proofErr w:type="spellStart"/>
      <w:r w:rsidR="00693BCC" w:rsidRPr="003D0706">
        <w:rPr>
          <w:i/>
          <w:iCs/>
        </w:rPr>
        <w:t>Supported</w:t>
      </w:r>
      <w:proofErr w:type="spellEnd"/>
      <w:r w:rsidR="00693BCC" w:rsidRPr="003D0706">
        <w:rPr>
          <w:i/>
          <w:iCs/>
        </w:rPr>
        <w:t xml:space="preserve"> </w:t>
      </w:r>
      <w:proofErr w:type="spellStart"/>
      <w:r w:rsidR="00693BCC" w:rsidRPr="003D0706">
        <w:rPr>
          <w:i/>
          <w:iCs/>
        </w:rPr>
        <w:t>Decision</w:t>
      </w:r>
      <w:proofErr w:type="spellEnd"/>
      <w:r w:rsidR="00693BCC" w:rsidRPr="003D0706">
        <w:rPr>
          <w:i/>
          <w:iCs/>
        </w:rPr>
        <w:t xml:space="preserve"> Making</w:t>
      </w:r>
      <w:r w:rsidR="00693BCC" w:rsidRPr="00693BCC">
        <w:t xml:space="preserve">. Die Artikel </w:t>
      </w:r>
      <w:r w:rsidR="00F71CBB">
        <w:t xml:space="preserve">dieser Ausgabe </w:t>
      </w:r>
      <w:r w:rsidR="00693BCC" w:rsidRPr="00693BCC">
        <w:t xml:space="preserve">zeigen eindrücklich, wie viel Potenzial in inklusiven Ansätzen liegt – ob in Hochschulprogrammen, Wohngemeinschaften oder individuellen Entscheidungsprozessen. </w:t>
      </w:r>
    </w:p>
    <w:p w14:paraId="4931EB97" w14:textId="5199D64E" w:rsidR="00693BCC" w:rsidRDefault="00936BE4" w:rsidP="00693BCC">
      <w:pPr>
        <w:pStyle w:val="Textkrper"/>
      </w:pPr>
      <w:r>
        <w:t>Wir alle sind dazu aufgefordert</w:t>
      </w:r>
      <w:r w:rsidR="00693BCC" w:rsidRPr="00693BCC">
        <w:t xml:space="preserve">, Barrieren abzubauen und Räume zu schaffen, in denen Erwachsene mit und ohne </w:t>
      </w:r>
      <w:r w:rsidR="007F25B8">
        <w:t>Behinderungen</w:t>
      </w:r>
      <w:r w:rsidR="007F25B8" w:rsidRPr="00693BCC">
        <w:t xml:space="preserve"> </w:t>
      </w:r>
      <w:r w:rsidR="00693BCC" w:rsidRPr="00693BCC">
        <w:t>ihre Lebenswege eigenständig gestalten können.</w:t>
      </w:r>
      <w:r w:rsidR="00A91D22">
        <w:t xml:space="preserve"> Denn </w:t>
      </w:r>
      <w:r w:rsidR="00693BCC" w:rsidRPr="00693BCC">
        <w:t>Selbstbestimmung ist kein Privileg, sondern ein Schlüssel zu einer inklusiven, gerechten Gesellschaft</w:t>
      </w:r>
      <w:r w:rsidR="004E63A7">
        <w:t>.</w:t>
      </w:r>
    </w:p>
    <w:tbl>
      <w:tblPr>
        <w:tblW w:w="5526" w:type="pct"/>
        <w:tblInd w:w="-108" w:type="dxa"/>
        <w:tblLook w:val="04A0" w:firstRow="1" w:lastRow="0" w:firstColumn="1" w:lastColumn="0" w:noHBand="0" w:noVBand="1"/>
      </w:tblPr>
      <w:tblGrid>
        <w:gridCol w:w="3225"/>
        <w:gridCol w:w="2268"/>
        <w:gridCol w:w="2266"/>
        <w:gridCol w:w="2266"/>
      </w:tblGrid>
      <w:tr w:rsidR="003343B7" w:rsidRPr="00BE02D0" w14:paraId="67508523" w14:textId="77777777" w:rsidTr="003343B7">
        <w:trPr>
          <w:trHeight w:val="960"/>
        </w:trPr>
        <w:tc>
          <w:tcPr>
            <w:tcW w:w="1608" w:type="pct"/>
            <w:vAlign w:val="center"/>
          </w:tcPr>
          <w:p w14:paraId="1F073CD4" w14:textId="77777777" w:rsidR="003343B7" w:rsidRPr="0075538E" w:rsidRDefault="003343B7">
            <w:pPr>
              <w:rPr>
                <w:rFonts w:cs="Open Sans SemiCondensed"/>
                <w:szCs w:val="24"/>
              </w:rPr>
            </w:pPr>
          </w:p>
          <w:p w14:paraId="627AC4CA" w14:textId="77777777" w:rsidR="003343B7" w:rsidRPr="003343B7" w:rsidRDefault="003343B7" w:rsidP="003343B7">
            <w:pPr>
              <w:rPr>
                <w:rFonts w:eastAsia="Open Sans SemiCondensed" w:cs="Open Sans SemiCondensed"/>
                <w:szCs w:val="24"/>
              </w:rPr>
            </w:pPr>
            <w:r w:rsidRPr="003343B7">
              <w:rPr>
                <w:rFonts w:eastAsia="Open Sans SemiCondensed" w:cs="Open Sans SemiCondensed"/>
                <w:szCs w:val="24"/>
              </w:rPr>
              <w:t>Dr. phil. Barbara Egloff</w:t>
            </w:r>
          </w:p>
          <w:p w14:paraId="1ADC7791" w14:textId="77777777" w:rsidR="003343B7" w:rsidRPr="003343B7" w:rsidRDefault="003343B7" w:rsidP="003343B7">
            <w:pPr>
              <w:rPr>
                <w:rFonts w:eastAsia="Open Sans SemiCondensed" w:cs="Open Sans SemiCondensed"/>
                <w:szCs w:val="24"/>
              </w:rPr>
            </w:pPr>
            <w:r w:rsidRPr="003343B7">
              <w:rPr>
                <w:rFonts w:eastAsia="Open Sans SemiCondensed" w:cs="Open Sans SemiCondensed"/>
                <w:szCs w:val="24"/>
              </w:rPr>
              <w:t>Vize-Direktorin</w:t>
            </w:r>
          </w:p>
          <w:p w14:paraId="16E3A4A9" w14:textId="77777777" w:rsidR="003343B7" w:rsidRPr="0025090C" w:rsidRDefault="003343B7" w:rsidP="003343B7">
            <w:pPr>
              <w:rPr>
                <w:rFonts w:eastAsia="Open Sans SemiCondensed" w:cs="Open Sans SemiCondensed"/>
                <w:szCs w:val="24"/>
                <w:lang w:val="en-US"/>
              </w:rPr>
            </w:pPr>
            <w:r w:rsidRPr="0025090C">
              <w:rPr>
                <w:rFonts w:eastAsia="Open Sans SemiCondensed" w:cs="Open Sans SemiCondensed"/>
                <w:szCs w:val="24"/>
                <w:lang w:val="en-US"/>
              </w:rPr>
              <w:t xml:space="preserve">SZH/CSPS </w:t>
            </w:r>
          </w:p>
          <w:p w14:paraId="32B8B2C3" w14:textId="074DE7D3" w:rsidR="003343B7" w:rsidRPr="0025090C" w:rsidRDefault="003343B7" w:rsidP="001100FA">
            <w:pPr>
              <w:rPr>
                <w:color w:val="D31932" w:themeColor="accent1"/>
                <w:lang w:val="en-US"/>
              </w:rPr>
            </w:pPr>
            <w:hyperlink r:id="rId14" w:history="1">
              <w:r w:rsidRPr="0025090C">
                <w:rPr>
                  <w:rStyle w:val="Hyperlink"/>
                  <w:rFonts w:eastAsia="Open Sans SemiCondensed" w:cs="Open Sans SemiCondensed"/>
                  <w:szCs w:val="24"/>
                  <w:lang w:val="en-US"/>
                </w:rPr>
                <w:t>barbara.egloff@szh.ch</w:t>
              </w:r>
            </w:hyperlink>
          </w:p>
        </w:tc>
        <w:tc>
          <w:tcPr>
            <w:tcW w:w="1131" w:type="pct"/>
          </w:tcPr>
          <w:p w14:paraId="72AEC06C" w14:textId="77777777" w:rsidR="003343B7" w:rsidRPr="0025090C" w:rsidRDefault="003343B7">
            <w:pPr>
              <w:rPr>
                <w:lang w:val="en-US"/>
              </w:rPr>
            </w:pPr>
            <w:r w:rsidRPr="00E3560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7106B35" wp14:editId="39E46E51">
                  <wp:simplePos x="0" y="0"/>
                  <wp:positionH relativeFrom="column">
                    <wp:posOffset>49</wp:posOffset>
                  </wp:positionH>
                  <wp:positionV relativeFrom="paragraph">
                    <wp:posOffset>2247</wp:posOffset>
                  </wp:positionV>
                  <wp:extent cx="942975" cy="942975"/>
                  <wp:effectExtent l="0" t="0" r="9525" b="952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0" w:type="pct"/>
          </w:tcPr>
          <w:p w14:paraId="3518EA6B" w14:textId="77777777" w:rsidR="003343B7" w:rsidRPr="0025090C" w:rsidRDefault="003343B7">
            <w:pPr>
              <w:rPr>
                <w:rFonts w:cs="Open Sans SemiCondensed"/>
                <w:szCs w:val="24"/>
                <w:lang w:val="en-US"/>
              </w:rPr>
            </w:pPr>
          </w:p>
        </w:tc>
        <w:tc>
          <w:tcPr>
            <w:tcW w:w="1130" w:type="pct"/>
          </w:tcPr>
          <w:p w14:paraId="17E5D607" w14:textId="77777777" w:rsidR="003343B7" w:rsidRPr="0025090C" w:rsidRDefault="003343B7">
            <w:pPr>
              <w:rPr>
                <w:rFonts w:cs="Open Sans SemiCondensed"/>
                <w:szCs w:val="24"/>
                <w:lang w:val="en-US"/>
              </w:rPr>
            </w:pPr>
          </w:p>
        </w:tc>
      </w:tr>
    </w:tbl>
    <w:p w14:paraId="15231F29" w14:textId="393FD42B" w:rsidR="002D0E38" w:rsidRPr="0025090C" w:rsidRDefault="002D0E38" w:rsidP="00593123">
      <w:pPr>
        <w:pStyle w:val="Textkrper"/>
        <w:ind w:firstLine="0"/>
        <w:rPr>
          <w:lang w:val="en-US"/>
        </w:rPr>
      </w:pPr>
    </w:p>
    <w:sectPr w:rsidR="002D0E38" w:rsidRPr="0025090C" w:rsidSect="00C651E8">
      <w:headerReference w:type="default" r:id="rId16"/>
      <w:footerReference w:type="default" r:id="rId17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0967C" w14:textId="77777777" w:rsidR="005527EC" w:rsidRPr="00BC5459" w:rsidRDefault="005527EC">
      <w:pPr>
        <w:spacing w:line="240" w:lineRule="auto"/>
      </w:pPr>
      <w:r w:rsidRPr="00BC5459">
        <w:separator/>
      </w:r>
    </w:p>
  </w:endnote>
  <w:endnote w:type="continuationSeparator" w:id="0">
    <w:p w14:paraId="799EB86A" w14:textId="77777777" w:rsidR="005527EC" w:rsidRPr="00BC5459" w:rsidRDefault="005527EC">
      <w:pPr>
        <w:spacing w:line="240" w:lineRule="auto"/>
      </w:pPr>
      <w:r w:rsidRPr="00BC5459">
        <w:continuationSeparator/>
      </w:r>
    </w:p>
  </w:endnote>
  <w:endnote w:type="continuationNotice" w:id="1">
    <w:p w14:paraId="306C7817" w14:textId="77777777" w:rsidR="005527EC" w:rsidRPr="00BC5459" w:rsidRDefault="005527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D7E81C86-DE5E-4020-B2ED-E80E4A62940D}"/>
    <w:embedBold r:id="rId2" w:fontKey="{78B97871-4B48-4051-B0B6-CDC47BBE6492}"/>
    <w:embedItalic r:id="rId3" w:fontKey="{37E18422-17B6-4D00-8813-CE7E7E27F9B8}"/>
    <w:embedBoldItalic r:id="rId4" w:fontKey="{E6608E73-7803-4C38-BC76-AE1EE506B2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9E3CB74-7C58-4F96-87F3-A4E15E38AD6D}"/>
  </w:font>
  <w:font w:name="+mn-ea">
    <w:panose1 w:val="00000000000000000000"/>
    <w:charset w:val="00"/>
    <w:family w:val="roman"/>
    <w:notTrueType/>
    <w:pitch w:val="default"/>
  </w:font>
  <w:font w:name="Arial Nova">
    <w:charset w:val="00"/>
    <w:family w:val="swiss"/>
    <w:pitch w:val="variable"/>
    <w:sig w:usb0="0000028F" w:usb1="00000002" w:usb2="00000000" w:usb3="00000000" w:csb0="0000019F" w:csb1="00000000"/>
    <w:embedBold r:id="rId6" w:fontKey="{B74687F0-1DD7-4521-B480-74FEB7C3A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1A73C" w14:textId="62CD5E1C" w:rsidR="004B3A29" w:rsidRPr="00BC5459" w:rsidRDefault="00BE02D0" w:rsidP="001D3BFB">
    <w:pPr>
      <w:pStyle w:val="Fuzeile"/>
      <w:rPr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7BA03228" wp14:editId="10E5F1CE">
              <wp:simplePos x="0" y="0"/>
              <wp:positionH relativeFrom="column">
                <wp:posOffset>-1153795</wp:posOffset>
              </wp:positionH>
              <wp:positionV relativeFrom="paragraph">
                <wp:posOffset>-452315</wp:posOffset>
              </wp:positionV>
              <wp:extent cx="1109980" cy="431001"/>
              <wp:effectExtent l="263525" t="0" r="258445" b="0"/>
              <wp:wrapNone/>
              <wp:docPr id="1298899388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109980" cy="431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A3F6DF" w14:textId="77777777" w:rsidR="00BE02D0" w:rsidRPr="00787B6E" w:rsidRDefault="00BE02D0" w:rsidP="00BE02D0">
                          <w:pPr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</w:pPr>
                          <w:r w:rsidRPr="00E9575A">
                            <w:rPr>
                              <w:rFonts w:ascii="Arial Nova" w:eastAsia="+mn-ea" w:hAnsi="Arial Nov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P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S 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 </w:t>
                          </w:r>
                          <w:r w:rsidRPr="00E9575A">
                            <w:rPr>
                              <w:rFonts w:ascii="Arial Nova" w:eastAsia="+mn-ea" w:hAnsi="Arial Nov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Z</w:t>
                          </w:r>
                          <w:r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A03228" id="Rechteck 1" o:spid="_x0000_s1026" style="position:absolute;margin-left:-90.85pt;margin-top:-35.6pt;width:87.4pt;height:33.95pt;rotation:-90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" filled="f" stroked="f">
              <v:textbox style="layout-flow:vertical;mso-layout-flow-alt:bottom-to-top">
                <w:txbxContent>
                  <w:p w14:paraId="5BA3F6DF" w14:textId="77777777" w:rsidR="00BE02D0" w:rsidRPr="00787B6E" w:rsidRDefault="00BE02D0" w:rsidP="00BE02D0">
                    <w:pPr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</w:pPr>
                    <w:r w:rsidRPr="00E9575A">
                      <w:rPr>
                        <w:rFonts w:ascii="Arial Nova" w:eastAsia="+mn-ea" w:hAnsi="Arial Nov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C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P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S 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 </w:t>
                    </w:r>
                    <w:r w:rsidRPr="00E9575A">
                      <w:rPr>
                        <w:rFonts w:ascii="Arial Nova" w:eastAsia="+mn-ea" w:hAnsi="Arial Nov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Z</w:t>
                    </w:r>
                    <w:r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H</w:t>
                    </w:r>
                  </w:p>
                </w:txbxContent>
              </v:textbox>
            </v:rect>
          </w:pict>
        </mc:Fallback>
      </mc:AlternateContent>
    </w:r>
    <w:r w:rsidR="001D3BFB" w:rsidRPr="00BC5459">
      <w:tab/>
    </w:r>
    <w:r w:rsidR="001D3BFB" w:rsidRPr="00BC5459">
      <w:tab/>
    </w:r>
    <w:r w:rsidR="001D3BFB" w:rsidRPr="00BC5459">
      <w:rPr>
        <w:szCs w:val="22"/>
      </w:rPr>
      <w:fldChar w:fldCharType="begin"/>
    </w:r>
    <w:r w:rsidR="001D3BFB" w:rsidRPr="00BC5459">
      <w:rPr>
        <w:szCs w:val="22"/>
      </w:rPr>
      <w:instrText>PAGE  \* Arabic  \* MERGEFORMAT</w:instrText>
    </w:r>
    <w:r w:rsidR="001D3BFB" w:rsidRPr="00BC5459">
      <w:rPr>
        <w:szCs w:val="22"/>
      </w:rPr>
      <w:fldChar w:fldCharType="separate"/>
    </w:r>
    <w:r w:rsidR="001D3BFB" w:rsidRPr="00BC5459">
      <w:rPr>
        <w:szCs w:val="22"/>
      </w:rPr>
      <w:t>1</w:t>
    </w:r>
    <w:r w:rsidR="001D3BFB" w:rsidRPr="00BC5459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D742D" w14:textId="77777777" w:rsidR="005527EC" w:rsidRPr="00BC5459" w:rsidRDefault="005527EC" w:rsidP="002E13B6">
      <w:pPr>
        <w:spacing w:line="240" w:lineRule="auto"/>
        <w:rPr>
          <w:rFonts w:asciiTheme="minorHAnsi" w:hAnsiTheme="minorHAnsi"/>
        </w:rPr>
      </w:pPr>
      <w:r w:rsidRPr="00BC5459">
        <w:rPr>
          <w:rFonts w:asciiTheme="minorHAnsi" w:hAnsiTheme="minorHAnsi"/>
        </w:rPr>
        <w:separator/>
      </w:r>
    </w:p>
  </w:footnote>
  <w:footnote w:type="continuationSeparator" w:id="0">
    <w:p w14:paraId="43A31E5F" w14:textId="77777777" w:rsidR="005527EC" w:rsidRPr="00BC5459" w:rsidRDefault="005527EC">
      <w:r w:rsidRPr="00BC5459">
        <w:continuationSeparator/>
      </w:r>
    </w:p>
  </w:footnote>
  <w:footnote w:type="continuationNotice" w:id="1">
    <w:p w14:paraId="617F709C" w14:textId="77777777" w:rsidR="005527EC" w:rsidRPr="00BC5459" w:rsidRDefault="005527EC">
      <w:pPr>
        <w:spacing w:line="240" w:lineRule="auto"/>
      </w:pPr>
    </w:p>
  </w:footnote>
  <w:footnote w:id="2">
    <w:p w14:paraId="5F74283B" w14:textId="387CC24A" w:rsidR="00A42F81" w:rsidRPr="00350B90" w:rsidRDefault="00A42F81" w:rsidP="009F6DA2">
      <w:pPr>
        <w:pStyle w:val="Funotentext"/>
        <w:jc w:val="both"/>
        <w:rPr>
          <w:szCs w:val="18"/>
          <w:lang w:val="en-US"/>
        </w:rPr>
      </w:pPr>
      <w:r w:rsidRPr="00350B90">
        <w:rPr>
          <w:rStyle w:val="Funotenzeichen"/>
          <w:sz w:val="18"/>
          <w:szCs w:val="18"/>
        </w:rPr>
        <w:footnoteRef/>
      </w:r>
      <w:r w:rsidRPr="00350B90">
        <w:rPr>
          <w:szCs w:val="18"/>
        </w:rPr>
        <w:t xml:space="preserve"> </w:t>
      </w:r>
      <w:r w:rsidR="00D95EB6" w:rsidRPr="00350B90">
        <w:rPr>
          <w:szCs w:val="18"/>
        </w:rPr>
        <w:t xml:space="preserve">Vgl. dazu </w:t>
      </w:r>
      <w:r w:rsidR="00350B90" w:rsidRPr="00350B90">
        <w:rPr>
          <w:szCs w:val="18"/>
        </w:rPr>
        <w:t xml:space="preserve">z. B. </w:t>
      </w:r>
      <w:r w:rsidRPr="00350B90">
        <w:rPr>
          <w:szCs w:val="18"/>
        </w:rPr>
        <w:t>Ryan, R. </w:t>
      </w:r>
      <w:r w:rsidRPr="00403045">
        <w:rPr>
          <w:szCs w:val="18"/>
        </w:rPr>
        <w:t>M. &amp; Deci, E. L. (2017)</w:t>
      </w:r>
      <w:r w:rsidR="00342CD0" w:rsidRPr="00403045">
        <w:rPr>
          <w:szCs w:val="18"/>
        </w:rPr>
        <w:t>.</w:t>
      </w:r>
      <w:r w:rsidRPr="00403045">
        <w:rPr>
          <w:szCs w:val="18"/>
        </w:rPr>
        <w:t xml:space="preserve"> </w:t>
      </w:r>
      <w:r w:rsidRPr="00350B90">
        <w:rPr>
          <w:i/>
          <w:iCs/>
          <w:szCs w:val="18"/>
          <w:lang w:val="en-US"/>
        </w:rPr>
        <w:t>Self-Determination Theory: Basic Psychological Needs in Motivation, Development, and Wellness.</w:t>
      </w:r>
      <w:r w:rsidRPr="00350B90">
        <w:rPr>
          <w:szCs w:val="18"/>
          <w:lang w:val="en-US"/>
        </w:rPr>
        <w:t xml:space="preserve"> The Guilford Press.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1AF29" w14:textId="413D16F4" w:rsidR="007B448B" w:rsidRPr="00BC5459" w:rsidRDefault="00307EC7" w:rsidP="007B448B">
    <w:pPr>
      <w:pStyle w:val="Themenschwerpunkt"/>
      <w:rPr>
        <w:noProof w:val="0"/>
        <w:lang w:val="de-CH"/>
      </w:rPr>
    </w:pPr>
    <w:r w:rsidRPr="00063564">
      <w:rPr>
        <w:lang w:val="de-CH"/>
      </w:rPr>
      <mc:AlternateContent>
        <mc:Choice Requires="wps">
          <w:drawing>
            <wp:anchor distT="0" distB="0" distL="114299" distR="114299" simplePos="0" relativeHeight="251658241" behindDoc="0" locked="0" layoutInCell="1" allowOverlap="1" wp14:anchorId="43D6D4DB" wp14:editId="23B0A7C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Gerader Verbinde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7E2DE7" id="Gerader Verbinder 3" o:spid="_x0000_s1026" alt="&quot;&quot;" style="position:absolute;flip:x;z-index:251658241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063564" w:rsidRPr="00063564">
      <w:rPr>
        <w:lang w:val="de-CH"/>
      </w:rPr>
      <w:t>SELBSTBESTIMMUNG IM ERWACHSENENALTER</w:t>
    </w:r>
    <w:r w:rsidR="001F392B" w:rsidRPr="00BC5459">
      <w:rPr>
        <w:noProof w:val="0"/>
        <w:lang w:val="de-CH"/>
      </w:rPr>
      <w:tab/>
    </w:r>
    <w:r w:rsidR="001F392B" w:rsidRPr="00BC5459">
      <w:rPr>
        <w:noProof w:val="0"/>
        <w:lang w:val="de-CH"/>
      </w:rPr>
      <w:tab/>
    </w:r>
    <w:proofErr w:type="gramStart"/>
    <w:r w:rsidR="00745A85" w:rsidRPr="00745A85">
      <w:rPr>
        <w:b w:val="0"/>
        <w:bCs/>
        <w:noProof w:val="0"/>
        <w:lang w:val="de-CH"/>
      </w:rPr>
      <w:t>Schweizerische</w:t>
    </w:r>
    <w:proofErr w:type="gramEnd"/>
    <w:r w:rsidR="00745A85" w:rsidRPr="00745A85">
      <w:rPr>
        <w:b w:val="0"/>
        <w:bCs/>
        <w:noProof w:val="0"/>
        <w:lang w:val="de-CH"/>
      </w:rPr>
      <w:t xml:space="preserve"> Zeitschrift für Heilpädagogik, Jg</w:t>
    </w:r>
    <w:r w:rsidR="00745A85" w:rsidRPr="00063564">
      <w:rPr>
        <w:b w:val="0"/>
        <w:bCs/>
        <w:noProof w:val="0"/>
        <w:lang w:val="de-CH"/>
      </w:rPr>
      <w:t xml:space="preserve">. </w:t>
    </w:r>
    <w:r w:rsidR="00193983" w:rsidRPr="00063564">
      <w:rPr>
        <w:b w:val="0"/>
        <w:bCs/>
        <w:noProof w:val="0"/>
        <w:lang w:val="de-CH"/>
      </w:rPr>
      <w:t>3</w:t>
    </w:r>
    <w:r w:rsidR="00063564" w:rsidRPr="00063564">
      <w:rPr>
        <w:b w:val="0"/>
        <w:bCs/>
        <w:noProof w:val="0"/>
        <w:lang w:val="de-CH"/>
      </w:rPr>
      <w:t>1</w:t>
    </w:r>
    <w:r w:rsidR="00745A85" w:rsidRPr="00063564">
      <w:rPr>
        <w:b w:val="0"/>
        <w:bCs/>
        <w:noProof w:val="0"/>
        <w:lang w:val="de-CH"/>
      </w:rPr>
      <w:t xml:space="preserve">, </w:t>
    </w:r>
    <w:r w:rsidR="00BB7F81" w:rsidRPr="00063564">
      <w:rPr>
        <w:b w:val="0"/>
        <w:bCs/>
        <w:noProof w:val="0"/>
        <w:lang w:val="de-CH"/>
      </w:rPr>
      <w:t>0</w:t>
    </w:r>
    <w:r w:rsidR="00063564" w:rsidRPr="00063564">
      <w:rPr>
        <w:b w:val="0"/>
        <w:bCs/>
        <w:noProof w:val="0"/>
        <w:lang w:val="de-CH"/>
      </w:rPr>
      <w:t>7</w:t>
    </w:r>
    <w:r w:rsidR="00BB7F81" w:rsidRPr="00063564">
      <w:rPr>
        <w:b w:val="0"/>
        <w:bCs/>
        <w:noProof w:val="0"/>
        <w:lang w:val="de-CH"/>
      </w:rPr>
      <w:t>/202</w:t>
    </w:r>
    <w:r w:rsidR="00063564" w:rsidRPr="00063564">
      <w:rPr>
        <w:b w:val="0"/>
        <w:bCs/>
        <w:noProof w:val="0"/>
        <w:lang w:val="de-CH"/>
      </w:rPr>
      <w:t>5</w:t>
    </w:r>
  </w:p>
  <w:p w14:paraId="41A771E5" w14:textId="50EA1E58" w:rsidR="00237079" w:rsidRPr="00183B0A" w:rsidRDefault="00B7489C" w:rsidP="00183B0A">
    <w:pPr>
      <w:pStyle w:val="Themenschwerpunkt"/>
      <w:rPr>
        <w:b w:val="0"/>
        <w:bCs/>
        <w:noProof w:val="0"/>
        <w:lang w:val="de-CH"/>
      </w:rPr>
    </w:pPr>
    <w:r w:rsidRPr="00BC5459">
      <w:rPr>
        <w:b w:val="0"/>
        <w:bCs/>
        <w:noProof w:val="0"/>
        <w:lang w:val="de-CH"/>
      </w:rPr>
      <w:t xml:space="preserve">| </w:t>
    </w:r>
    <w:r w:rsidR="00DE5BA1" w:rsidRPr="00BC5459">
      <w:rPr>
        <w:b w:val="0"/>
        <w:bCs/>
        <w:noProof w:val="0"/>
        <w:lang w:val="de-CH"/>
      </w:rPr>
      <w:t>EDITORIAL</w:t>
    </w:r>
    <w:r w:rsidR="007B448B" w:rsidRPr="00BC5459">
      <w:rPr>
        <w:b w:val="0"/>
        <w:bCs/>
        <w:noProof w:val="0"/>
        <w:lang w:val="de-CH"/>
      </w:rPr>
      <w:tab/>
    </w:r>
    <w:r w:rsidR="007B448B" w:rsidRPr="00BC5459">
      <w:rPr>
        <w:b w:val="0"/>
        <w:bCs/>
        <w:noProof w:val="0"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B2C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0E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E213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6C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ED1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2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CF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9865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02CC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136581B"/>
    <w:multiLevelType w:val="hybridMultilevel"/>
    <w:tmpl w:val="9D72C920"/>
    <w:lvl w:ilvl="0" w:tplc="37E4B926">
      <w:start w:val="5"/>
      <w:numFmt w:val="bullet"/>
      <w:lvlText w:val="-"/>
      <w:lvlJc w:val="left"/>
      <w:pPr>
        <w:ind w:left="720" w:hanging="360"/>
      </w:pPr>
      <w:rPr>
        <w:rFonts w:ascii="Open Sans SemiCondensed" w:eastAsiaTheme="minorHAnsi" w:hAnsi="Open Sans SemiCondensed" w:cs="Open Sans SemiCondensed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F7C17B0"/>
    <w:multiLevelType w:val="hybridMultilevel"/>
    <w:tmpl w:val="C88AD0EA"/>
    <w:lvl w:ilvl="0" w:tplc="2000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8" w15:restartNumberingAfterBreak="0">
    <w:nsid w:val="4FC33CFB"/>
    <w:multiLevelType w:val="multilevel"/>
    <w:tmpl w:val="50B8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05201E6"/>
    <w:multiLevelType w:val="hybridMultilevel"/>
    <w:tmpl w:val="FD14B0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3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06422233">
    <w:abstractNumId w:val="14"/>
  </w:num>
  <w:num w:numId="2" w16cid:durableId="388771211">
    <w:abstractNumId w:val="8"/>
  </w:num>
  <w:num w:numId="3" w16cid:durableId="1875387527">
    <w:abstractNumId w:val="3"/>
  </w:num>
  <w:num w:numId="4" w16cid:durableId="1919709756">
    <w:abstractNumId w:val="2"/>
  </w:num>
  <w:num w:numId="5" w16cid:durableId="923800824">
    <w:abstractNumId w:val="1"/>
  </w:num>
  <w:num w:numId="6" w16cid:durableId="169027347">
    <w:abstractNumId w:val="0"/>
  </w:num>
  <w:num w:numId="7" w16cid:durableId="1881699356">
    <w:abstractNumId w:val="9"/>
  </w:num>
  <w:num w:numId="8" w16cid:durableId="1311136086">
    <w:abstractNumId w:val="7"/>
  </w:num>
  <w:num w:numId="9" w16cid:durableId="1158576326">
    <w:abstractNumId w:val="6"/>
  </w:num>
  <w:num w:numId="10" w16cid:durableId="973825345">
    <w:abstractNumId w:val="5"/>
  </w:num>
  <w:num w:numId="11" w16cid:durableId="1662389442">
    <w:abstractNumId w:val="4"/>
  </w:num>
  <w:num w:numId="12" w16cid:durableId="2049866811">
    <w:abstractNumId w:val="20"/>
  </w:num>
  <w:num w:numId="13" w16cid:durableId="1517846161">
    <w:abstractNumId w:val="29"/>
  </w:num>
  <w:num w:numId="14" w16cid:durableId="1128471426">
    <w:abstractNumId w:val="11"/>
  </w:num>
  <w:num w:numId="15" w16cid:durableId="1886675913">
    <w:abstractNumId w:val="25"/>
  </w:num>
  <w:num w:numId="16" w16cid:durableId="669143170">
    <w:abstractNumId w:val="40"/>
  </w:num>
  <w:num w:numId="17" w16cid:durableId="1816487952">
    <w:abstractNumId w:val="12"/>
  </w:num>
  <w:num w:numId="18" w16cid:durableId="1320425882">
    <w:abstractNumId w:val="34"/>
  </w:num>
  <w:num w:numId="19" w16cid:durableId="574709185">
    <w:abstractNumId w:val="43"/>
  </w:num>
  <w:num w:numId="20" w16cid:durableId="11883124">
    <w:abstractNumId w:val="41"/>
  </w:num>
  <w:num w:numId="21" w16cid:durableId="379716589">
    <w:abstractNumId w:val="26"/>
  </w:num>
  <w:num w:numId="22" w16cid:durableId="2088532560">
    <w:abstractNumId w:val="15"/>
  </w:num>
  <w:num w:numId="23" w16cid:durableId="904416417">
    <w:abstractNumId w:val="32"/>
  </w:num>
  <w:num w:numId="24" w16cid:durableId="1284269733">
    <w:abstractNumId w:val="37"/>
  </w:num>
  <w:num w:numId="25" w16cid:durableId="1202477524">
    <w:abstractNumId w:val="21"/>
  </w:num>
  <w:num w:numId="26" w16cid:durableId="93403316">
    <w:abstractNumId w:val="22"/>
  </w:num>
  <w:num w:numId="27" w16cid:durableId="1629702137">
    <w:abstractNumId w:val="30"/>
  </w:num>
  <w:num w:numId="28" w16cid:durableId="1363939546">
    <w:abstractNumId w:val="23"/>
  </w:num>
  <w:num w:numId="29" w16cid:durableId="1104112459">
    <w:abstractNumId w:val="38"/>
  </w:num>
  <w:num w:numId="30" w16cid:durableId="461922985">
    <w:abstractNumId w:val="39"/>
  </w:num>
  <w:num w:numId="31" w16cid:durableId="1674143091">
    <w:abstractNumId w:val="18"/>
  </w:num>
  <w:num w:numId="32" w16cid:durableId="383021627">
    <w:abstractNumId w:val="17"/>
  </w:num>
  <w:num w:numId="33" w16cid:durableId="930551164">
    <w:abstractNumId w:val="31"/>
  </w:num>
  <w:num w:numId="34" w16cid:durableId="603652748">
    <w:abstractNumId w:val="42"/>
  </w:num>
  <w:num w:numId="35" w16cid:durableId="391268124">
    <w:abstractNumId w:val="36"/>
  </w:num>
  <w:num w:numId="36" w16cid:durableId="139350252">
    <w:abstractNumId w:val="24"/>
  </w:num>
  <w:num w:numId="37" w16cid:durableId="1571379088">
    <w:abstractNumId w:val="19"/>
  </w:num>
  <w:num w:numId="38" w16cid:durableId="1164659798">
    <w:abstractNumId w:val="33"/>
  </w:num>
  <w:num w:numId="39" w16cid:durableId="1291790616">
    <w:abstractNumId w:val="13"/>
  </w:num>
  <w:num w:numId="40" w16cid:durableId="1479614155">
    <w:abstractNumId w:val="10"/>
  </w:num>
  <w:num w:numId="41" w16cid:durableId="1818760894">
    <w:abstractNumId w:val="16"/>
  </w:num>
  <w:num w:numId="42" w16cid:durableId="236289054">
    <w:abstractNumId w:val="35"/>
  </w:num>
  <w:num w:numId="43" w16cid:durableId="826634829">
    <w:abstractNumId w:val="27"/>
  </w:num>
  <w:num w:numId="44" w16cid:durableId="181629285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3C"/>
    <w:rsid w:val="00001FF4"/>
    <w:rsid w:val="00004842"/>
    <w:rsid w:val="0000640E"/>
    <w:rsid w:val="0001163D"/>
    <w:rsid w:val="000118DB"/>
    <w:rsid w:val="00012488"/>
    <w:rsid w:val="0001294F"/>
    <w:rsid w:val="00012A46"/>
    <w:rsid w:val="000130A3"/>
    <w:rsid w:val="00014185"/>
    <w:rsid w:val="000150F2"/>
    <w:rsid w:val="00016BFF"/>
    <w:rsid w:val="00020866"/>
    <w:rsid w:val="00020DF0"/>
    <w:rsid w:val="000229CA"/>
    <w:rsid w:val="00023D9F"/>
    <w:rsid w:val="00024143"/>
    <w:rsid w:val="00024793"/>
    <w:rsid w:val="00025651"/>
    <w:rsid w:val="0002637A"/>
    <w:rsid w:val="00026E1B"/>
    <w:rsid w:val="000302CB"/>
    <w:rsid w:val="00030FE7"/>
    <w:rsid w:val="0003314D"/>
    <w:rsid w:val="00034D5F"/>
    <w:rsid w:val="000352CE"/>
    <w:rsid w:val="00036AFC"/>
    <w:rsid w:val="00036EA8"/>
    <w:rsid w:val="000419E5"/>
    <w:rsid w:val="000431E4"/>
    <w:rsid w:val="00051210"/>
    <w:rsid w:val="00052238"/>
    <w:rsid w:val="00053353"/>
    <w:rsid w:val="000557E6"/>
    <w:rsid w:val="000572CB"/>
    <w:rsid w:val="00057605"/>
    <w:rsid w:val="00062780"/>
    <w:rsid w:val="00062BDD"/>
    <w:rsid w:val="00063564"/>
    <w:rsid w:val="00063C3F"/>
    <w:rsid w:val="0006412E"/>
    <w:rsid w:val="00065119"/>
    <w:rsid w:val="00066C14"/>
    <w:rsid w:val="000703EE"/>
    <w:rsid w:val="00071AF0"/>
    <w:rsid w:val="00071B5D"/>
    <w:rsid w:val="00072465"/>
    <w:rsid w:val="00072B23"/>
    <w:rsid w:val="00074FD8"/>
    <w:rsid w:val="000759D7"/>
    <w:rsid w:val="000770AB"/>
    <w:rsid w:val="00080A17"/>
    <w:rsid w:val="00081E04"/>
    <w:rsid w:val="00082EE3"/>
    <w:rsid w:val="0008472D"/>
    <w:rsid w:val="000847B1"/>
    <w:rsid w:val="000853A9"/>
    <w:rsid w:val="000869F2"/>
    <w:rsid w:val="00090162"/>
    <w:rsid w:val="000903C4"/>
    <w:rsid w:val="000913F1"/>
    <w:rsid w:val="00091613"/>
    <w:rsid w:val="00091A27"/>
    <w:rsid w:val="00092292"/>
    <w:rsid w:val="000925EC"/>
    <w:rsid w:val="0009268D"/>
    <w:rsid w:val="00093710"/>
    <w:rsid w:val="000971A6"/>
    <w:rsid w:val="000A0825"/>
    <w:rsid w:val="000A0CA3"/>
    <w:rsid w:val="000A1445"/>
    <w:rsid w:val="000A17A5"/>
    <w:rsid w:val="000A311E"/>
    <w:rsid w:val="000B29E9"/>
    <w:rsid w:val="000B2DD3"/>
    <w:rsid w:val="000B36D1"/>
    <w:rsid w:val="000B388C"/>
    <w:rsid w:val="000B423C"/>
    <w:rsid w:val="000B56D0"/>
    <w:rsid w:val="000B5BB8"/>
    <w:rsid w:val="000B66D1"/>
    <w:rsid w:val="000C01B6"/>
    <w:rsid w:val="000C0A1B"/>
    <w:rsid w:val="000C19C1"/>
    <w:rsid w:val="000C4E0D"/>
    <w:rsid w:val="000C55A5"/>
    <w:rsid w:val="000C6D79"/>
    <w:rsid w:val="000D00FF"/>
    <w:rsid w:val="000D218A"/>
    <w:rsid w:val="000D3765"/>
    <w:rsid w:val="000D3C1B"/>
    <w:rsid w:val="000D494D"/>
    <w:rsid w:val="000D49D9"/>
    <w:rsid w:val="000D4B4F"/>
    <w:rsid w:val="000D6422"/>
    <w:rsid w:val="000D6C07"/>
    <w:rsid w:val="000E1AF0"/>
    <w:rsid w:val="000E1DDC"/>
    <w:rsid w:val="000E2856"/>
    <w:rsid w:val="000E3788"/>
    <w:rsid w:val="000E43A6"/>
    <w:rsid w:val="000E6668"/>
    <w:rsid w:val="000E6A66"/>
    <w:rsid w:val="000E732C"/>
    <w:rsid w:val="000F02E8"/>
    <w:rsid w:val="000F0956"/>
    <w:rsid w:val="000F2408"/>
    <w:rsid w:val="000F4B54"/>
    <w:rsid w:val="000F4E6A"/>
    <w:rsid w:val="000F5288"/>
    <w:rsid w:val="000F71EF"/>
    <w:rsid w:val="0010059C"/>
    <w:rsid w:val="0010107F"/>
    <w:rsid w:val="00101E73"/>
    <w:rsid w:val="0010334E"/>
    <w:rsid w:val="00104696"/>
    <w:rsid w:val="00104753"/>
    <w:rsid w:val="00105351"/>
    <w:rsid w:val="00106324"/>
    <w:rsid w:val="00106DF1"/>
    <w:rsid w:val="001100FA"/>
    <w:rsid w:val="00110D06"/>
    <w:rsid w:val="001114E2"/>
    <w:rsid w:val="0011251F"/>
    <w:rsid w:val="001150A5"/>
    <w:rsid w:val="00115EF5"/>
    <w:rsid w:val="001161D6"/>
    <w:rsid w:val="00117142"/>
    <w:rsid w:val="001172A7"/>
    <w:rsid w:val="001178AB"/>
    <w:rsid w:val="001178BA"/>
    <w:rsid w:val="00120C15"/>
    <w:rsid w:val="00120CBF"/>
    <w:rsid w:val="00121427"/>
    <w:rsid w:val="00121825"/>
    <w:rsid w:val="00122C46"/>
    <w:rsid w:val="00123075"/>
    <w:rsid w:val="00125411"/>
    <w:rsid w:val="0012743D"/>
    <w:rsid w:val="00127F85"/>
    <w:rsid w:val="00132CB6"/>
    <w:rsid w:val="001335E9"/>
    <w:rsid w:val="00136596"/>
    <w:rsid w:val="00136BD6"/>
    <w:rsid w:val="00140128"/>
    <w:rsid w:val="0014014B"/>
    <w:rsid w:val="00140406"/>
    <w:rsid w:val="00144CB9"/>
    <w:rsid w:val="00150364"/>
    <w:rsid w:val="00151BCA"/>
    <w:rsid w:val="00152886"/>
    <w:rsid w:val="00153133"/>
    <w:rsid w:val="00154902"/>
    <w:rsid w:val="00155814"/>
    <w:rsid w:val="00157D7E"/>
    <w:rsid w:val="00160AA1"/>
    <w:rsid w:val="001620CA"/>
    <w:rsid w:val="0016362F"/>
    <w:rsid w:val="0016372D"/>
    <w:rsid w:val="00164F35"/>
    <w:rsid w:val="00167858"/>
    <w:rsid w:val="00170CA9"/>
    <w:rsid w:val="001717DA"/>
    <w:rsid w:val="00172353"/>
    <w:rsid w:val="00172C53"/>
    <w:rsid w:val="00173503"/>
    <w:rsid w:val="00174D82"/>
    <w:rsid w:val="0017629A"/>
    <w:rsid w:val="00182AD4"/>
    <w:rsid w:val="00183885"/>
    <w:rsid w:val="00183B0A"/>
    <w:rsid w:val="001847A7"/>
    <w:rsid w:val="00184943"/>
    <w:rsid w:val="00185018"/>
    <w:rsid w:val="001873D3"/>
    <w:rsid w:val="0018766F"/>
    <w:rsid w:val="00190E8C"/>
    <w:rsid w:val="00191102"/>
    <w:rsid w:val="00191229"/>
    <w:rsid w:val="00191498"/>
    <w:rsid w:val="00193699"/>
    <w:rsid w:val="00193983"/>
    <w:rsid w:val="001941EA"/>
    <w:rsid w:val="00194EB1"/>
    <w:rsid w:val="00195D60"/>
    <w:rsid w:val="0019755B"/>
    <w:rsid w:val="00197838"/>
    <w:rsid w:val="001A0833"/>
    <w:rsid w:val="001A2EEC"/>
    <w:rsid w:val="001A34BE"/>
    <w:rsid w:val="001A5206"/>
    <w:rsid w:val="001A5595"/>
    <w:rsid w:val="001A63FE"/>
    <w:rsid w:val="001A6BAF"/>
    <w:rsid w:val="001A74B3"/>
    <w:rsid w:val="001B05BD"/>
    <w:rsid w:val="001B16E8"/>
    <w:rsid w:val="001B1E61"/>
    <w:rsid w:val="001B25F3"/>
    <w:rsid w:val="001B2AA9"/>
    <w:rsid w:val="001B7781"/>
    <w:rsid w:val="001B78EE"/>
    <w:rsid w:val="001B7B31"/>
    <w:rsid w:val="001B7F93"/>
    <w:rsid w:val="001C4388"/>
    <w:rsid w:val="001C4A3B"/>
    <w:rsid w:val="001C7D6D"/>
    <w:rsid w:val="001D0568"/>
    <w:rsid w:val="001D06EB"/>
    <w:rsid w:val="001D0C8D"/>
    <w:rsid w:val="001D155D"/>
    <w:rsid w:val="001D2B27"/>
    <w:rsid w:val="001D3BFB"/>
    <w:rsid w:val="001D5300"/>
    <w:rsid w:val="001D67AE"/>
    <w:rsid w:val="001E16FF"/>
    <w:rsid w:val="001E1744"/>
    <w:rsid w:val="001E39DD"/>
    <w:rsid w:val="001E3BE9"/>
    <w:rsid w:val="001E4A1B"/>
    <w:rsid w:val="001E4ECC"/>
    <w:rsid w:val="001E5630"/>
    <w:rsid w:val="001E6D9F"/>
    <w:rsid w:val="001E6F87"/>
    <w:rsid w:val="001F05FC"/>
    <w:rsid w:val="001F13B0"/>
    <w:rsid w:val="001F220E"/>
    <w:rsid w:val="001F297A"/>
    <w:rsid w:val="001F2A01"/>
    <w:rsid w:val="001F2F9A"/>
    <w:rsid w:val="001F392B"/>
    <w:rsid w:val="001F3C4D"/>
    <w:rsid w:val="001F5433"/>
    <w:rsid w:val="001F66BF"/>
    <w:rsid w:val="00200C63"/>
    <w:rsid w:val="00201313"/>
    <w:rsid w:val="00201FB3"/>
    <w:rsid w:val="00202A19"/>
    <w:rsid w:val="0020358C"/>
    <w:rsid w:val="0020467E"/>
    <w:rsid w:val="0020479B"/>
    <w:rsid w:val="002109FD"/>
    <w:rsid w:val="00210F42"/>
    <w:rsid w:val="00212718"/>
    <w:rsid w:val="00214B48"/>
    <w:rsid w:val="00216052"/>
    <w:rsid w:val="00216549"/>
    <w:rsid w:val="00220817"/>
    <w:rsid w:val="00222976"/>
    <w:rsid w:val="0022407D"/>
    <w:rsid w:val="002251B1"/>
    <w:rsid w:val="00230289"/>
    <w:rsid w:val="002317D3"/>
    <w:rsid w:val="00232597"/>
    <w:rsid w:val="00233C69"/>
    <w:rsid w:val="002345A9"/>
    <w:rsid w:val="00234D3B"/>
    <w:rsid w:val="00235A6C"/>
    <w:rsid w:val="00236315"/>
    <w:rsid w:val="00237079"/>
    <w:rsid w:val="00237478"/>
    <w:rsid w:val="00241303"/>
    <w:rsid w:val="00243445"/>
    <w:rsid w:val="00243887"/>
    <w:rsid w:val="002443A6"/>
    <w:rsid w:val="00245D92"/>
    <w:rsid w:val="00246AF8"/>
    <w:rsid w:val="00247660"/>
    <w:rsid w:val="0025090C"/>
    <w:rsid w:val="00252782"/>
    <w:rsid w:val="00254B14"/>
    <w:rsid w:val="00254DB4"/>
    <w:rsid w:val="002554B3"/>
    <w:rsid w:val="002574CF"/>
    <w:rsid w:val="002575DC"/>
    <w:rsid w:val="00262FED"/>
    <w:rsid w:val="002631B2"/>
    <w:rsid w:val="002635BF"/>
    <w:rsid w:val="00263D3F"/>
    <w:rsid w:val="00264F3D"/>
    <w:rsid w:val="00271C12"/>
    <w:rsid w:val="0027480A"/>
    <w:rsid w:val="0027653F"/>
    <w:rsid w:val="00276B2C"/>
    <w:rsid w:val="00276DCA"/>
    <w:rsid w:val="00282A33"/>
    <w:rsid w:val="002837C6"/>
    <w:rsid w:val="00284E4F"/>
    <w:rsid w:val="00284EA0"/>
    <w:rsid w:val="002862AA"/>
    <w:rsid w:val="0028665A"/>
    <w:rsid w:val="00290643"/>
    <w:rsid w:val="00295B58"/>
    <w:rsid w:val="002A0190"/>
    <w:rsid w:val="002A1A02"/>
    <w:rsid w:val="002A1F46"/>
    <w:rsid w:val="002A2D9D"/>
    <w:rsid w:val="002A4348"/>
    <w:rsid w:val="002A4CD1"/>
    <w:rsid w:val="002A4FFA"/>
    <w:rsid w:val="002A51C0"/>
    <w:rsid w:val="002A588D"/>
    <w:rsid w:val="002A66A9"/>
    <w:rsid w:val="002B1640"/>
    <w:rsid w:val="002B28D4"/>
    <w:rsid w:val="002B2E6C"/>
    <w:rsid w:val="002B488E"/>
    <w:rsid w:val="002B745C"/>
    <w:rsid w:val="002C1604"/>
    <w:rsid w:val="002C1EC0"/>
    <w:rsid w:val="002C4E5D"/>
    <w:rsid w:val="002C5235"/>
    <w:rsid w:val="002C66B5"/>
    <w:rsid w:val="002D0E38"/>
    <w:rsid w:val="002D1356"/>
    <w:rsid w:val="002D3416"/>
    <w:rsid w:val="002D39A1"/>
    <w:rsid w:val="002D3CF3"/>
    <w:rsid w:val="002D4527"/>
    <w:rsid w:val="002D4D8E"/>
    <w:rsid w:val="002E13B6"/>
    <w:rsid w:val="002E148F"/>
    <w:rsid w:val="002E2074"/>
    <w:rsid w:val="002E3785"/>
    <w:rsid w:val="002E3D01"/>
    <w:rsid w:val="002E5374"/>
    <w:rsid w:val="002E5FE3"/>
    <w:rsid w:val="002E6AFA"/>
    <w:rsid w:val="002E7DF1"/>
    <w:rsid w:val="002F080A"/>
    <w:rsid w:val="002F2417"/>
    <w:rsid w:val="002F697B"/>
    <w:rsid w:val="002F6F9F"/>
    <w:rsid w:val="00300215"/>
    <w:rsid w:val="003008D3"/>
    <w:rsid w:val="00303955"/>
    <w:rsid w:val="00303ABC"/>
    <w:rsid w:val="0030447C"/>
    <w:rsid w:val="003067BD"/>
    <w:rsid w:val="00307EC7"/>
    <w:rsid w:val="00311947"/>
    <w:rsid w:val="00312B5A"/>
    <w:rsid w:val="00314F1E"/>
    <w:rsid w:val="00316F65"/>
    <w:rsid w:val="00317571"/>
    <w:rsid w:val="003218C9"/>
    <w:rsid w:val="00322024"/>
    <w:rsid w:val="003222A6"/>
    <w:rsid w:val="0032251A"/>
    <w:rsid w:val="003235A5"/>
    <w:rsid w:val="003257A5"/>
    <w:rsid w:val="003263A5"/>
    <w:rsid w:val="00326746"/>
    <w:rsid w:val="00327EC8"/>
    <w:rsid w:val="00330022"/>
    <w:rsid w:val="003306F4"/>
    <w:rsid w:val="00332AB3"/>
    <w:rsid w:val="003343B7"/>
    <w:rsid w:val="00334B29"/>
    <w:rsid w:val="00340614"/>
    <w:rsid w:val="00340A8A"/>
    <w:rsid w:val="0034116F"/>
    <w:rsid w:val="003414BB"/>
    <w:rsid w:val="00341796"/>
    <w:rsid w:val="00342C11"/>
    <w:rsid w:val="00342CD0"/>
    <w:rsid w:val="0034499F"/>
    <w:rsid w:val="00346EE1"/>
    <w:rsid w:val="003501A4"/>
    <w:rsid w:val="00350B90"/>
    <w:rsid w:val="0035149E"/>
    <w:rsid w:val="003519ED"/>
    <w:rsid w:val="00351A24"/>
    <w:rsid w:val="003529F4"/>
    <w:rsid w:val="00352A31"/>
    <w:rsid w:val="00352CC7"/>
    <w:rsid w:val="00353DEC"/>
    <w:rsid w:val="00353F23"/>
    <w:rsid w:val="00354752"/>
    <w:rsid w:val="003563B1"/>
    <w:rsid w:val="00356615"/>
    <w:rsid w:val="00360227"/>
    <w:rsid w:val="0036031A"/>
    <w:rsid w:val="00360D6A"/>
    <w:rsid w:val="00361A29"/>
    <w:rsid w:val="003620E2"/>
    <w:rsid w:val="00362917"/>
    <w:rsid w:val="00365305"/>
    <w:rsid w:val="0036569A"/>
    <w:rsid w:val="00365730"/>
    <w:rsid w:val="0036665D"/>
    <w:rsid w:val="003668E4"/>
    <w:rsid w:val="00367AB2"/>
    <w:rsid w:val="00370CE6"/>
    <w:rsid w:val="00370E90"/>
    <w:rsid w:val="00371954"/>
    <w:rsid w:val="00373608"/>
    <w:rsid w:val="0037695C"/>
    <w:rsid w:val="003817FC"/>
    <w:rsid w:val="003819B7"/>
    <w:rsid w:val="00382314"/>
    <w:rsid w:val="00383074"/>
    <w:rsid w:val="00383682"/>
    <w:rsid w:val="00386CFF"/>
    <w:rsid w:val="00386DEF"/>
    <w:rsid w:val="003876B8"/>
    <w:rsid w:val="0039249B"/>
    <w:rsid w:val="003929B5"/>
    <w:rsid w:val="00393D20"/>
    <w:rsid w:val="0039428D"/>
    <w:rsid w:val="00394771"/>
    <w:rsid w:val="003953AA"/>
    <w:rsid w:val="003967E6"/>
    <w:rsid w:val="00396D28"/>
    <w:rsid w:val="003A0EA7"/>
    <w:rsid w:val="003A18E2"/>
    <w:rsid w:val="003A2717"/>
    <w:rsid w:val="003A4137"/>
    <w:rsid w:val="003A5190"/>
    <w:rsid w:val="003A76D9"/>
    <w:rsid w:val="003B16C3"/>
    <w:rsid w:val="003B4C81"/>
    <w:rsid w:val="003B50C7"/>
    <w:rsid w:val="003C2983"/>
    <w:rsid w:val="003C2AFE"/>
    <w:rsid w:val="003C4939"/>
    <w:rsid w:val="003D03FC"/>
    <w:rsid w:val="003D0706"/>
    <w:rsid w:val="003D15C1"/>
    <w:rsid w:val="003D1BB7"/>
    <w:rsid w:val="003D221C"/>
    <w:rsid w:val="003D350E"/>
    <w:rsid w:val="003D355D"/>
    <w:rsid w:val="003D502F"/>
    <w:rsid w:val="003D63D8"/>
    <w:rsid w:val="003E022D"/>
    <w:rsid w:val="003E0578"/>
    <w:rsid w:val="003E22CB"/>
    <w:rsid w:val="003E3D5B"/>
    <w:rsid w:val="003E4546"/>
    <w:rsid w:val="003E4B3C"/>
    <w:rsid w:val="003E4BAC"/>
    <w:rsid w:val="003E4DBA"/>
    <w:rsid w:val="003E522C"/>
    <w:rsid w:val="003E5D0A"/>
    <w:rsid w:val="003E64DA"/>
    <w:rsid w:val="003E7088"/>
    <w:rsid w:val="003E7239"/>
    <w:rsid w:val="003E7B25"/>
    <w:rsid w:val="003F2679"/>
    <w:rsid w:val="003F299B"/>
    <w:rsid w:val="003F4B08"/>
    <w:rsid w:val="003F55DF"/>
    <w:rsid w:val="003F6A6B"/>
    <w:rsid w:val="003F78C2"/>
    <w:rsid w:val="004027D5"/>
    <w:rsid w:val="00403045"/>
    <w:rsid w:val="0040382D"/>
    <w:rsid w:val="00404EFC"/>
    <w:rsid w:val="00404F18"/>
    <w:rsid w:val="004071B4"/>
    <w:rsid w:val="004108D3"/>
    <w:rsid w:val="00410FA5"/>
    <w:rsid w:val="00413702"/>
    <w:rsid w:val="00414332"/>
    <w:rsid w:val="00414931"/>
    <w:rsid w:val="00415A16"/>
    <w:rsid w:val="0042069B"/>
    <w:rsid w:val="00421B47"/>
    <w:rsid w:val="00421D05"/>
    <w:rsid w:val="00421FDF"/>
    <w:rsid w:val="0042244E"/>
    <w:rsid w:val="00424D63"/>
    <w:rsid w:val="00425AFC"/>
    <w:rsid w:val="00426606"/>
    <w:rsid w:val="0042671A"/>
    <w:rsid w:val="00427D7C"/>
    <w:rsid w:val="00432DDC"/>
    <w:rsid w:val="00432F97"/>
    <w:rsid w:val="0043335A"/>
    <w:rsid w:val="004347AD"/>
    <w:rsid w:val="00434C3D"/>
    <w:rsid w:val="00434FFD"/>
    <w:rsid w:val="004364F4"/>
    <w:rsid w:val="00436F74"/>
    <w:rsid w:val="00437723"/>
    <w:rsid w:val="00441946"/>
    <w:rsid w:val="00441CE4"/>
    <w:rsid w:val="00441F45"/>
    <w:rsid w:val="004421C7"/>
    <w:rsid w:val="00444BA4"/>
    <w:rsid w:val="00444CFF"/>
    <w:rsid w:val="00445F0E"/>
    <w:rsid w:val="00447DBD"/>
    <w:rsid w:val="0045144F"/>
    <w:rsid w:val="00451606"/>
    <w:rsid w:val="00454BCF"/>
    <w:rsid w:val="00454EC4"/>
    <w:rsid w:val="00460932"/>
    <w:rsid w:val="004609F9"/>
    <w:rsid w:val="00460D47"/>
    <w:rsid w:val="00462035"/>
    <w:rsid w:val="00462F20"/>
    <w:rsid w:val="0046489D"/>
    <w:rsid w:val="004670C9"/>
    <w:rsid w:val="0046769E"/>
    <w:rsid w:val="0046774E"/>
    <w:rsid w:val="00467E46"/>
    <w:rsid w:val="0047168D"/>
    <w:rsid w:val="00471822"/>
    <w:rsid w:val="00473CA6"/>
    <w:rsid w:val="00473E5E"/>
    <w:rsid w:val="004815EE"/>
    <w:rsid w:val="00482562"/>
    <w:rsid w:val="004843F9"/>
    <w:rsid w:val="00485C10"/>
    <w:rsid w:val="00486270"/>
    <w:rsid w:val="0049009F"/>
    <w:rsid w:val="00491D8E"/>
    <w:rsid w:val="004927CF"/>
    <w:rsid w:val="00492C68"/>
    <w:rsid w:val="00494240"/>
    <w:rsid w:val="004A258E"/>
    <w:rsid w:val="004A2854"/>
    <w:rsid w:val="004A2DA5"/>
    <w:rsid w:val="004A3429"/>
    <w:rsid w:val="004A3B9E"/>
    <w:rsid w:val="004A41D2"/>
    <w:rsid w:val="004A49B9"/>
    <w:rsid w:val="004B1834"/>
    <w:rsid w:val="004B1D5D"/>
    <w:rsid w:val="004B1EF3"/>
    <w:rsid w:val="004B1F7A"/>
    <w:rsid w:val="004B2436"/>
    <w:rsid w:val="004B29F8"/>
    <w:rsid w:val="004B3001"/>
    <w:rsid w:val="004B3A29"/>
    <w:rsid w:val="004B47AB"/>
    <w:rsid w:val="004B4DE1"/>
    <w:rsid w:val="004B5BE5"/>
    <w:rsid w:val="004B7F2C"/>
    <w:rsid w:val="004C13EB"/>
    <w:rsid w:val="004C1B30"/>
    <w:rsid w:val="004C23ED"/>
    <w:rsid w:val="004C3F38"/>
    <w:rsid w:val="004C4A76"/>
    <w:rsid w:val="004C4C57"/>
    <w:rsid w:val="004C5827"/>
    <w:rsid w:val="004D078E"/>
    <w:rsid w:val="004D0EAE"/>
    <w:rsid w:val="004D2004"/>
    <w:rsid w:val="004D217B"/>
    <w:rsid w:val="004D3366"/>
    <w:rsid w:val="004D485D"/>
    <w:rsid w:val="004D4E1A"/>
    <w:rsid w:val="004D542D"/>
    <w:rsid w:val="004D58AC"/>
    <w:rsid w:val="004D5F86"/>
    <w:rsid w:val="004D7351"/>
    <w:rsid w:val="004E002B"/>
    <w:rsid w:val="004E232F"/>
    <w:rsid w:val="004E4116"/>
    <w:rsid w:val="004E486C"/>
    <w:rsid w:val="004E4CFB"/>
    <w:rsid w:val="004E5E91"/>
    <w:rsid w:val="004E63A7"/>
    <w:rsid w:val="004E684D"/>
    <w:rsid w:val="004F037B"/>
    <w:rsid w:val="004F0859"/>
    <w:rsid w:val="004F306D"/>
    <w:rsid w:val="004F41B8"/>
    <w:rsid w:val="004F5C23"/>
    <w:rsid w:val="004F648B"/>
    <w:rsid w:val="004F655F"/>
    <w:rsid w:val="0050321A"/>
    <w:rsid w:val="005035CB"/>
    <w:rsid w:val="00503D63"/>
    <w:rsid w:val="00504772"/>
    <w:rsid w:val="005052BE"/>
    <w:rsid w:val="005055D5"/>
    <w:rsid w:val="00506484"/>
    <w:rsid w:val="0050778F"/>
    <w:rsid w:val="00514763"/>
    <w:rsid w:val="0051512E"/>
    <w:rsid w:val="0051561B"/>
    <w:rsid w:val="00516145"/>
    <w:rsid w:val="0051654B"/>
    <w:rsid w:val="00520FF2"/>
    <w:rsid w:val="005211E0"/>
    <w:rsid w:val="00521559"/>
    <w:rsid w:val="005216E9"/>
    <w:rsid w:val="0052181A"/>
    <w:rsid w:val="00522212"/>
    <w:rsid w:val="00523C74"/>
    <w:rsid w:val="00526C30"/>
    <w:rsid w:val="00530452"/>
    <w:rsid w:val="00530E98"/>
    <w:rsid w:val="00531F94"/>
    <w:rsid w:val="005321B2"/>
    <w:rsid w:val="00533467"/>
    <w:rsid w:val="00533DA1"/>
    <w:rsid w:val="00537423"/>
    <w:rsid w:val="00541016"/>
    <w:rsid w:val="00541845"/>
    <w:rsid w:val="00542147"/>
    <w:rsid w:val="00542366"/>
    <w:rsid w:val="00542D4E"/>
    <w:rsid w:val="00544226"/>
    <w:rsid w:val="005456E7"/>
    <w:rsid w:val="0054602F"/>
    <w:rsid w:val="00546210"/>
    <w:rsid w:val="00546490"/>
    <w:rsid w:val="00550A8A"/>
    <w:rsid w:val="00550CDF"/>
    <w:rsid w:val="00550F68"/>
    <w:rsid w:val="00551956"/>
    <w:rsid w:val="005520CD"/>
    <w:rsid w:val="005522F4"/>
    <w:rsid w:val="005527EC"/>
    <w:rsid w:val="005544C7"/>
    <w:rsid w:val="00556DA3"/>
    <w:rsid w:val="00557D40"/>
    <w:rsid w:val="00560CFD"/>
    <w:rsid w:val="005612EA"/>
    <w:rsid w:val="0056330F"/>
    <w:rsid w:val="0056354C"/>
    <w:rsid w:val="00564066"/>
    <w:rsid w:val="00564DB0"/>
    <w:rsid w:val="0056578A"/>
    <w:rsid w:val="0056595B"/>
    <w:rsid w:val="00566552"/>
    <w:rsid w:val="0057090D"/>
    <w:rsid w:val="00570D93"/>
    <w:rsid w:val="00571261"/>
    <w:rsid w:val="00571774"/>
    <w:rsid w:val="00571C0D"/>
    <w:rsid w:val="00572035"/>
    <w:rsid w:val="00572C4C"/>
    <w:rsid w:val="00573DC4"/>
    <w:rsid w:val="005740F6"/>
    <w:rsid w:val="00575B1F"/>
    <w:rsid w:val="0057605E"/>
    <w:rsid w:val="00576E09"/>
    <w:rsid w:val="00577261"/>
    <w:rsid w:val="00581C76"/>
    <w:rsid w:val="00581DB2"/>
    <w:rsid w:val="00585ED0"/>
    <w:rsid w:val="00585F88"/>
    <w:rsid w:val="0058623E"/>
    <w:rsid w:val="00586347"/>
    <w:rsid w:val="00586926"/>
    <w:rsid w:val="00586971"/>
    <w:rsid w:val="00587EF6"/>
    <w:rsid w:val="00590327"/>
    <w:rsid w:val="0059245B"/>
    <w:rsid w:val="00592B57"/>
    <w:rsid w:val="00593123"/>
    <w:rsid w:val="00594747"/>
    <w:rsid w:val="00594807"/>
    <w:rsid w:val="00594844"/>
    <w:rsid w:val="005953C2"/>
    <w:rsid w:val="00597EDF"/>
    <w:rsid w:val="005A2D34"/>
    <w:rsid w:val="005A3A52"/>
    <w:rsid w:val="005A646E"/>
    <w:rsid w:val="005A6F41"/>
    <w:rsid w:val="005A7AE7"/>
    <w:rsid w:val="005B0462"/>
    <w:rsid w:val="005B1B5A"/>
    <w:rsid w:val="005B211A"/>
    <w:rsid w:val="005B4E83"/>
    <w:rsid w:val="005B4E97"/>
    <w:rsid w:val="005B5825"/>
    <w:rsid w:val="005B6461"/>
    <w:rsid w:val="005C1F7D"/>
    <w:rsid w:val="005C2698"/>
    <w:rsid w:val="005C2F5D"/>
    <w:rsid w:val="005C331B"/>
    <w:rsid w:val="005C3EF0"/>
    <w:rsid w:val="005C58AB"/>
    <w:rsid w:val="005C6DD2"/>
    <w:rsid w:val="005C7929"/>
    <w:rsid w:val="005C7B53"/>
    <w:rsid w:val="005D00B4"/>
    <w:rsid w:val="005D156B"/>
    <w:rsid w:val="005D15B8"/>
    <w:rsid w:val="005D35DE"/>
    <w:rsid w:val="005D50CF"/>
    <w:rsid w:val="005D6C7C"/>
    <w:rsid w:val="005D6FA5"/>
    <w:rsid w:val="005D7952"/>
    <w:rsid w:val="005E150A"/>
    <w:rsid w:val="005E1F99"/>
    <w:rsid w:val="005E229D"/>
    <w:rsid w:val="005E28CB"/>
    <w:rsid w:val="005E3E3A"/>
    <w:rsid w:val="005E425D"/>
    <w:rsid w:val="005E5248"/>
    <w:rsid w:val="005E67B1"/>
    <w:rsid w:val="005E7DD5"/>
    <w:rsid w:val="005F0857"/>
    <w:rsid w:val="005F088D"/>
    <w:rsid w:val="005F2773"/>
    <w:rsid w:val="005F3DC2"/>
    <w:rsid w:val="005F75CE"/>
    <w:rsid w:val="0060060A"/>
    <w:rsid w:val="006014F9"/>
    <w:rsid w:val="00601A06"/>
    <w:rsid w:val="00601A5D"/>
    <w:rsid w:val="00602383"/>
    <w:rsid w:val="00603182"/>
    <w:rsid w:val="00603690"/>
    <w:rsid w:val="00604E65"/>
    <w:rsid w:val="006062FC"/>
    <w:rsid w:val="006111D5"/>
    <w:rsid w:val="006111F5"/>
    <w:rsid w:val="006123C5"/>
    <w:rsid w:val="0061264F"/>
    <w:rsid w:val="00613B2B"/>
    <w:rsid w:val="00614131"/>
    <w:rsid w:val="0061453C"/>
    <w:rsid w:val="00615EAA"/>
    <w:rsid w:val="006163FA"/>
    <w:rsid w:val="0061793E"/>
    <w:rsid w:val="00617EE1"/>
    <w:rsid w:val="0062018D"/>
    <w:rsid w:val="00621319"/>
    <w:rsid w:val="0062334B"/>
    <w:rsid w:val="006234CB"/>
    <w:rsid w:val="00623E11"/>
    <w:rsid w:val="006251AE"/>
    <w:rsid w:val="006269EC"/>
    <w:rsid w:val="006300C8"/>
    <w:rsid w:val="00630CBB"/>
    <w:rsid w:val="006334CA"/>
    <w:rsid w:val="00635C69"/>
    <w:rsid w:val="006361B8"/>
    <w:rsid w:val="006362D9"/>
    <w:rsid w:val="00637CE8"/>
    <w:rsid w:val="00640727"/>
    <w:rsid w:val="006411DE"/>
    <w:rsid w:val="006412B7"/>
    <w:rsid w:val="0064338D"/>
    <w:rsid w:val="006448C5"/>
    <w:rsid w:val="00644A66"/>
    <w:rsid w:val="0064511D"/>
    <w:rsid w:val="00645A15"/>
    <w:rsid w:val="00653247"/>
    <w:rsid w:val="006555BD"/>
    <w:rsid w:val="00655AF7"/>
    <w:rsid w:val="00657804"/>
    <w:rsid w:val="00657D9A"/>
    <w:rsid w:val="00660E59"/>
    <w:rsid w:val="0066240D"/>
    <w:rsid w:val="0066389F"/>
    <w:rsid w:val="0066402B"/>
    <w:rsid w:val="00664CE2"/>
    <w:rsid w:val="00665863"/>
    <w:rsid w:val="006676E2"/>
    <w:rsid w:val="006704E0"/>
    <w:rsid w:val="0067276A"/>
    <w:rsid w:val="00672855"/>
    <w:rsid w:val="00673A64"/>
    <w:rsid w:val="00675AE1"/>
    <w:rsid w:val="0068199D"/>
    <w:rsid w:val="00681AB7"/>
    <w:rsid w:val="00681B69"/>
    <w:rsid w:val="00682B8C"/>
    <w:rsid w:val="00683133"/>
    <w:rsid w:val="00683583"/>
    <w:rsid w:val="00683ED1"/>
    <w:rsid w:val="00685EB4"/>
    <w:rsid w:val="00685F96"/>
    <w:rsid w:val="00686E3B"/>
    <w:rsid w:val="0069199C"/>
    <w:rsid w:val="0069215F"/>
    <w:rsid w:val="00692A7E"/>
    <w:rsid w:val="00693BCC"/>
    <w:rsid w:val="00693D91"/>
    <w:rsid w:val="0069530E"/>
    <w:rsid w:val="0069533D"/>
    <w:rsid w:val="00695675"/>
    <w:rsid w:val="00696681"/>
    <w:rsid w:val="00697767"/>
    <w:rsid w:val="00697778"/>
    <w:rsid w:val="006A35A9"/>
    <w:rsid w:val="006A380D"/>
    <w:rsid w:val="006A4C05"/>
    <w:rsid w:val="006A537A"/>
    <w:rsid w:val="006A640A"/>
    <w:rsid w:val="006A7CE6"/>
    <w:rsid w:val="006B1549"/>
    <w:rsid w:val="006B310D"/>
    <w:rsid w:val="006B3710"/>
    <w:rsid w:val="006B5540"/>
    <w:rsid w:val="006B6AA0"/>
    <w:rsid w:val="006B6F54"/>
    <w:rsid w:val="006C1A58"/>
    <w:rsid w:val="006C2B84"/>
    <w:rsid w:val="006C3DFC"/>
    <w:rsid w:val="006C6EC5"/>
    <w:rsid w:val="006C6EFC"/>
    <w:rsid w:val="006D0C11"/>
    <w:rsid w:val="006D1BCD"/>
    <w:rsid w:val="006D2996"/>
    <w:rsid w:val="006D31C6"/>
    <w:rsid w:val="006D5D28"/>
    <w:rsid w:val="006D5E7B"/>
    <w:rsid w:val="006D7550"/>
    <w:rsid w:val="006E210A"/>
    <w:rsid w:val="006E260B"/>
    <w:rsid w:val="006E2DC5"/>
    <w:rsid w:val="006E306F"/>
    <w:rsid w:val="006E3936"/>
    <w:rsid w:val="006E468E"/>
    <w:rsid w:val="006E625B"/>
    <w:rsid w:val="006E779C"/>
    <w:rsid w:val="006F025A"/>
    <w:rsid w:val="006F2E9D"/>
    <w:rsid w:val="006F4AA9"/>
    <w:rsid w:val="006F4BC8"/>
    <w:rsid w:val="006F55C8"/>
    <w:rsid w:val="006F7941"/>
    <w:rsid w:val="00702BE5"/>
    <w:rsid w:val="00705053"/>
    <w:rsid w:val="00705079"/>
    <w:rsid w:val="00705909"/>
    <w:rsid w:val="00707FB2"/>
    <w:rsid w:val="00710490"/>
    <w:rsid w:val="00711638"/>
    <w:rsid w:val="007118A7"/>
    <w:rsid w:val="00713E6B"/>
    <w:rsid w:val="0071419B"/>
    <w:rsid w:val="0071478F"/>
    <w:rsid w:val="007155B8"/>
    <w:rsid w:val="007158B1"/>
    <w:rsid w:val="00720DBF"/>
    <w:rsid w:val="007222E4"/>
    <w:rsid w:val="007223C0"/>
    <w:rsid w:val="007254AE"/>
    <w:rsid w:val="007307EB"/>
    <w:rsid w:val="0073275B"/>
    <w:rsid w:val="007365C1"/>
    <w:rsid w:val="00736F0E"/>
    <w:rsid w:val="007373E7"/>
    <w:rsid w:val="00740F75"/>
    <w:rsid w:val="007424F5"/>
    <w:rsid w:val="007430C8"/>
    <w:rsid w:val="0074442C"/>
    <w:rsid w:val="00745A85"/>
    <w:rsid w:val="00745FD4"/>
    <w:rsid w:val="007476ED"/>
    <w:rsid w:val="00747C35"/>
    <w:rsid w:val="007501B7"/>
    <w:rsid w:val="0075452C"/>
    <w:rsid w:val="007545FE"/>
    <w:rsid w:val="0075538E"/>
    <w:rsid w:val="00756070"/>
    <w:rsid w:val="00762491"/>
    <w:rsid w:val="00762C53"/>
    <w:rsid w:val="0076399B"/>
    <w:rsid w:val="00764FC4"/>
    <w:rsid w:val="007664F8"/>
    <w:rsid w:val="00766577"/>
    <w:rsid w:val="00770BB5"/>
    <w:rsid w:val="0077344A"/>
    <w:rsid w:val="00774802"/>
    <w:rsid w:val="00775449"/>
    <w:rsid w:val="00775C44"/>
    <w:rsid w:val="007765B5"/>
    <w:rsid w:val="00777A2F"/>
    <w:rsid w:val="00780BC7"/>
    <w:rsid w:val="00782A96"/>
    <w:rsid w:val="00782DAA"/>
    <w:rsid w:val="00782F43"/>
    <w:rsid w:val="007865DC"/>
    <w:rsid w:val="00787B6E"/>
    <w:rsid w:val="00790372"/>
    <w:rsid w:val="00790847"/>
    <w:rsid w:val="00793A8D"/>
    <w:rsid w:val="007A3489"/>
    <w:rsid w:val="007A3B96"/>
    <w:rsid w:val="007A4988"/>
    <w:rsid w:val="007A6E6B"/>
    <w:rsid w:val="007A75E1"/>
    <w:rsid w:val="007B1112"/>
    <w:rsid w:val="007B272F"/>
    <w:rsid w:val="007B2F28"/>
    <w:rsid w:val="007B3966"/>
    <w:rsid w:val="007B448B"/>
    <w:rsid w:val="007B4F54"/>
    <w:rsid w:val="007B544A"/>
    <w:rsid w:val="007B5701"/>
    <w:rsid w:val="007B62B5"/>
    <w:rsid w:val="007B7241"/>
    <w:rsid w:val="007C097B"/>
    <w:rsid w:val="007C0A6D"/>
    <w:rsid w:val="007C287F"/>
    <w:rsid w:val="007C3E10"/>
    <w:rsid w:val="007C4F71"/>
    <w:rsid w:val="007C5AB3"/>
    <w:rsid w:val="007C7B34"/>
    <w:rsid w:val="007D1317"/>
    <w:rsid w:val="007D3DD4"/>
    <w:rsid w:val="007D4551"/>
    <w:rsid w:val="007D4785"/>
    <w:rsid w:val="007D5017"/>
    <w:rsid w:val="007D5201"/>
    <w:rsid w:val="007D5604"/>
    <w:rsid w:val="007D67D8"/>
    <w:rsid w:val="007D79DC"/>
    <w:rsid w:val="007E1612"/>
    <w:rsid w:val="007E3CCB"/>
    <w:rsid w:val="007E46F6"/>
    <w:rsid w:val="007E4E98"/>
    <w:rsid w:val="007E58EE"/>
    <w:rsid w:val="007E5CC1"/>
    <w:rsid w:val="007E5CD4"/>
    <w:rsid w:val="007E5D4F"/>
    <w:rsid w:val="007E74A3"/>
    <w:rsid w:val="007E78D0"/>
    <w:rsid w:val="007E7903"/>
    <w:rsid w:val="007F25B8"/>
    <w:rsid w:val="007F43B0"/>
    <w:rsid w:val="007F4D62"/>
    <w:rsid w:val="007F4F43"/>
    <w:rsid w:val="007F5E1D"/>
    <w:rsid w:val="007F5FBD"/>
    <w:rsid w:val="007F7B51"/>
    <w:rsid w:val="00801055"/>
    <w:rsid w:val="0080231D"/>
    <w:rsid w:val="008028A8"/>
    <w:rsid w:val="00802ED1"/>
    <w:rsid w:val="00803C2C"/>
    <w:rsid w:val="00804209"/>
    <w:rsid w:val="0080610A"/>
    <w:rsid w:val="00806ECC"/>
    <w:rsid w:val="008074D8"/>
    <w:rsid w:val="00807C02"/>
    <w:rsid w:val="008152E5"/>
    <w:rsid w:val="00816DC7"/>
    <w:rsid w:val="00824EDC"/>
    <w:rsid w:val="00825626"/>
    <w:rsid w:val="00827BD9"/>
    <w:rsid w:val="00830A17"/>
    <w:rsid w:val="00830F06"/>
    <w:rsid w:val="00831CE5"/>
    <w:rsid w:val="00831EFD"/>
    <w:rsid w:val="0083375B"/>
    <w:rsid w:val="008340ED"/>
    <w:rsid w:val="00834DB0"/>
    <w:rsid w:val="008351F7"/>
    <w:rsid w:val="0083695E"/>
    <w:rsid w:val="00842226"/>
    <w:rsid w:val="008427D8"/>
    <w:rsid w:val="00842FAC"/>
    <w:rsid w:val="00846133"/>
    <w:rsid w:val="00847106"/>
    <w:rsid w:val="00850519"/>
    <w:rsid w:val="00850C9F"/>
    <w:rsid w:val="00850D37"/>
    <w:rsid w:val="0085133C"/>
    <w:rsid w:val="008515DA"/>
    <w:rsid w:val="0085180E"/>
    <w:rsid w:val="00851CD7"/>
    <w:rsid w:val="00853805"/>
    <w:rsid w:val="00855097"/>
    <w:rsid w:val="00855423"/>
    <w:rsid w:val="0085594D"/>
    <w:rsid w:val="00856236"/>
    <w:rsid w:val="00862260"/>
    <w:rsid w:val="0086305F"/>
    <w:rsid w:val="00864208"/>
    <w:rsid w:val="00864414"/>
    <w:rsid w:val="00866054"/>
    <w:rsid w:val="008669A5"/>
    <w:rsid w:val="00870508"/>
    <w:rsid w:val="00871C38"/>
    <w:rsid w:val="00872A00"/>
    <w:rsid w:val="00873114"/>
    <w:rsid w:val="00875AC3"/>
    <w:rsid w:val="0088020D"/>
    <w:rsid w:val="0088189F"/>
    <w:rsid w:val="00881D8F"/>
    <w:rsid w:val="00882B9B"/>
    <w:rsid w:val="00883969"/>
    <w:rsid w:val="008839DE"/>
    <w:rsid w:val="00883CF0"/>
    <w:rsid w:val="008854C8"/>
    <w:rsid w:val="0089061C"/>
    <w:rsid w:val="00890871"/>
    <w:rsid w:val="00890CB8"/>
    <w:rsid w:val="008918F9"/>
    <w:rsid w:val="00891E7D"/>
    <w:rsid w:val="008924D4"/>
    <w:rsid w:val="00893529"/>
    <w:rsid w:val="00895E73"/>
    <w:rsid w:val="00895EFC"/>
    <w:rsid w:val="00897323"/>
    <w:rsid w:val="008A2229"/>
    <w:rsid w:val="008A53E5"/>
    <w:rsid w:val="008B049B"/>
    <w:rsid w:val="008B0815"/>
    <w:rsid w:val="008B1216"/>
    <w:rsid w:val="008B1FEC"/>
    <w:rsid w:val="008B2F1F"/>
    <w:rsid w:val="008B32E8"/>
    <w:rsid w:val="008B3968"/>
    <w:rsid w:val="008B5030"/>
    <w:rsid w:val="008B50FA"/>
    <w:rsid w:val="008B6854"/>
    <w:rsid w:val="008C5E7C"/>
    <w:rsid w:val="008C6220"/>
    <w:rsid w:val="008C6EDB"/>
    <w:rsid w:val="008D0570"/>
    <w:rsid w:val="008D07E2"/>
    <w:rsid w:val="008D0E7B"/>
    <w:rsid w:val="008D1119"/>
    <w:rsid w:val="008D1311"/>
    <w:rsid w:val="008D1571"/>
    <w:rsid w:val="008D1807"/>
    <w:rsid w:val="008D2495"/>
    <w:rsid w:val="008D3348"/>
    <w:rsid w:val="008D420D"/>
    <w:rsid w:val="008D7032"/>
    <w:rsid w:val="008D74B9"/>
    <w:rsid w:val="008E13C3"/>
    <w:rsid w:val="008E2EAC"/>
    <w:rsid w:val="008E3324"/>
    <w:rsid w:val="008E70FF"/>
    <w:rsid w:val="008E7885"/>
    <w:rsid w:val="008F0126"/>
    <w:rsid w:val="008F0933"/>
    <w:rsid w:val="008F2E4E"/>
    <w:rsid w:val="00900B48"/>
    <w:rsid w:val="00901A05"/>
    <w:rsid w:val="0090200E"/>
    <w:rsid w:val="009034D7"/>
    <w:rsid w:val="00906AA5"/>
    <w:rsid w:val="00906EB3"/>
    <w:rsid w:val="00912087"/>
    <w:rsid w:val="009122E6"/>
    <w:rsid w:val="00912909"/>
    <w:rsid w:val="00912E02"/>
    <w:rsid w:val="00912E67"/>
    <w:rsid w:val="009136FC"/>
    <w:rsid w:val="009153CF"/>
    <w:rsid w:val="009176DD"/>
    <w:rsid w:val="00920846"/>
    <w:rsid w:val="00920A21"/>
    <w:rsid w:val="009241A7"/>
    <w:rsid w:val="00926A84"/>
    <w:rsid w:val="00926C4F"/>
    <w:rsid w:val="00930230"/>
    <w:rsid w:val="00930A07"/>
    <w:rsid w:val="009336F9"/>
    <w:rsid w:val="00936BC9"/>
    <w:rsid w:val="00936BE4"/>
    <w:rsid w:val="009408C9"/>
    <w:rsid w:val="0094140E"/>
    <w:rsid w:val="00942FFE"/>
    <w:rsid w:val="00943B46"/>
    <w:rsid w:val="00944117"/>
    <w:rsid w:val="00944F9F"/>
    <w:rsid w:val="009469D9"/>
    <w:rsid w:val="00947D2B"/>
    <w:rsid w:val="00954FBF"/>
    <w:rsid w:val="009552F9"/>
    <w:rsid w:val="0095549B"/>
    <w:rsid w:val="00956283"/>
    <w:rsid w:val="00956408"/>
    <w:rsid w:val="00956DAA"/>
    <w:rsid w:val="009602D5"/>
    <w:rsid w:val="009623EA"/>
    <w:rsid w:val="0096263F"/>
    <w:rsid w:val="00963368"/>
    <w:rsid w:val="009660DC"/>
    <w:rsid w:val="00966551"/>
    <w:rsid w:val="00966AF3"/>
    <w:rsid w:val="00967D5F"/>
    <w:rsid w:val="00973A80"/>
    <w:rsid w:val="00973C01"/>
    <w:rsid w:val="00974067"/>
    <w:rsid w:val="00980CFD"/>
    <w:rsid w:val="00982C95"/>
    <w:rsid w:val="00983AFD"/>
    <w:rsid w:val="00984E6A"/>
    <w:rsid w:val="00985126"/>
    <w:rsid w:val="00985EBB"/>
    <w:rsid w:val="00986026"/>
    <w:rsid w:val="009870B5"/>
    <w:rsid w:val="00987C53"/>
    <w:rsid w:val="009905CB"/>
    <w:rsid w:val="00991B66"/>
    <w:rsid w:val="00992A29"/>
    <w:rsid w:val="00992BB4"/>
    <w:rsid w:val="00993AD5"/>
    <w:rsid w:val="00994E2C"/>
    <w:rsid w:val="0099720B"/>
    <w:rsid w:val="009A1394"/>
    <w:rsid w:val="009A1E10"/>
    <w:rsid w:val="009A2BD0"/>
    <w:rsid w:val="009A57A5"/>
    <w:rsid w:val="009A73FC"/>
    <w:rsid w:val="009A7FF6"/>
    <w:rsid w:val="009B4726"/>
    <w:rsid w:val="009B4B18"/>
    <w:rsid w:val="009B5334"/>
    <w:rsid w:val="009C1234"/>
    <w:rsid w:val="009C16EA"/>
    <w:rsid w:val="009C18DB"/>
    <w:rsid w:val="009C6886"/>
    <w:rsid w:val="009C768C"/>
    <w:rsid w:val="009C790A"/>
    <w:rsid w:val="009D005A"/>
    <w:rsid w:val="009D1A1B"/>
    <w:rsid w:val="009D21AF"/>
    <w:rsid w:val="009D4CCF"/>
    <w:rsid w:val="009D64BF"/>
    <w:rsid w:val="009D68BC"/>
    <w:rsid w:val="009D6B74"/>
    <w:rsid w:val="009E0427"/>
    <w:rsid w:val="009E5005"/>
    <w:rsid w:val="009E6A76"/>
    <w:rsid w:val="009E7CFD"/>
    <w:rsid w:val="009F0813"/>
    <w:rsid w:val="009F2D95"/>
    <w:rsid w:val="009F3B99"/>
    <w:rsid w:val="009F40B3"/>
    <w:rsid w:val="009F43ED"/>
    <w:rsid w:val="009F45BE"/>
    <w:rsid w:val="009F4C23"/>
    <w:rsid w:val="009F4CD6"/>
    <w:rsid w:val="009F6279"/>
    <w:rsid w:val="009F6A07"/>
    <w:rsid w:val="009F6DA2"/>
    <w:rsid w:val="00A012F6"/>
    <w:rsid w:val="00A04653"/>
    <w:rsid w:val="00A054E8"/>
    <w:rsid w:val="00A05F9C"/>
    <w:rsid w:val="00A10362"/>
    <w:rsid w:val="00A107F9"/>
    <w:rsid w:val="00A11404"/>
    <w:rsid w:val="00A118F7"/>
    <w:rsid w:val="00A141AB"/>
    <w:rsid w:val="00A16B09"/>
    <w:rsid w:val="00A17CCD"/>
    <w:rsid w:val="00A200B7"/>
    <w:rsid w:val="00A217E6"/>
    <w:rsid w:val="00A2621E"/>
    <w:rsid w:val="00A31477"/>
    <w:rsid w:val="00A32EB5"/>
    <w:rsid w:val="00A33B27"/>
    <w:rsid w:val="00A34AC1"/>
    <w:rsid w:val="00A35C07"/>
    <w:rsid w:val="00A37E53"/>
    <w:rsid w:val="00A4079A"/>
    <w:rsid w:val="00A41714"/>
    <w:rsid w:val="00A42DEA"/>
    <w:rsid w:val="00A42F81"/>
    <w:rsid w:val="00A45C70"/>
    <w:rsid w:val="00A463E4"/>
    <w:rsid w:val="00A4721D"/>
    <w:rsid w:val="00A47C29"/>
    <w:rsid w:val="00A50191"/>
    <w:rsid w:val="00A50A1E"/>
    <w:rsid w:val="00A520AC"/>
    <w:rsid w:val="00A543D6"/>
    <w:rsid w:val="00A54DBD"/>
    <w:rsid w:val="00A54F75"/>
    <w:rsid w:val="00A55E72"/>
    <w:rsid w:val="00A61330"/>
    <w:rsid w:val="00A62B89"/>
    <w:rsid w:val="00A62E0B"/>
    <w:rsid w:val="00A671E4"/>
    <w:rsid w:val="00A672A8"/>
    <w:rsid w:val="00A70E0A"/>
    <w:rsid w:val="00A729B8"/>
    <w:rsid w:val="00A738BD"/>
    <w:rsid w:val="00A81439"/>
    <w:rsid w:val="00A83781"/>
    <w:rsid w:val="00A845A5"/>
    <w:rsid w:val="00A849A4"/>
    <w:rsid w:val="00A90FE1"/>
    <w:rsid w:val="00A91D22"/>
    <w:rsid w:val="00A92B4D"/>
    <w:rsid w:val="00A93D17"/>
    <w:rsid w:val="00A9414D"/>
    <w:rsid w:val="00A95AB3"/>
    <w:rsid w:val="00AA0028"/>
    <w:rsid w:val="00AA0DAB"/>
    <w:rsid w:val="00AA2F41"/>
    <w:rsid w:val="00AA3D6E"/>
    <w:rsid w:val="00AA53B5"/>
    <w:rsid w:val="00AA545F"/>
    <w:rsid w:val="00AA587B"/>
    <w:rsid w:val="00AA630B"/>
    <w:rsid w:val="00AA6C9B"/>
    <w:rsid w:val="00AA7D4C"/>
    <w:rsid w:val="00AB0524"/>
    <w:rsid w:val="00AB4387"/>
    <w:rsid w:val="00AB4785"/>
    <w:rsid w:val="00AB4BB5"/>
    <w:rsid w:val="00AB4D10"/>
    <w:rsid w:val="00AB5C57"/>
    <w:rsid w:val="00AB6C5C"/>
    <w:rsid w:val="00AB7501"/>
    <w:rsid w:val="00AB795A"/>
    <w:rsid w:val="00AC17D5"/>
    <w:rsid w:val="00AC1C58"/>
    <w:rsid w:val="00AC20F1"/>
    <w:rsid w:val="00AC2E58"/>
    <w:rsid w:val="00AC3F46"/>
    <w:rsid w:val="00AC4269"/>
    <w:rsid w:val="00AC6981"/>
    <w:rsid w:val="00AD501B"/>
    <w:rsid w:val="00AD57F5"/>
    <w:rsid w:val="00AD584A"/>
    <w:rsid w:val="00AD5BF6"/>
    <w:rsid w:val="00AD7943"/>
    <w:rsid w:val="00AD7C7B"/>
    <w:rsid w:val="00AD7DD5"/>
    <w:rsid w:val="00AE05C2"/>
    <w:rsid w:val="00AE0DEC"/>
    <w:rsid w:val="00AE0E74"/>
    <w:rsid w:val="00AE1479"/>
    <w:rsid w:val="00AE1E28"/>
    <w:rsid w:val="00AE417E"/>
    <w:rsid w:val="00AE583E"/>
    <w:rsid w:val="00AE5AA5"/>
    <w:rsid w:val="00AE5B14"/>
    <w:rsid w:val="00AE5D15"/>
    <w:rsid w:val="00AE631D"/>
    <w:rsid w:val="00AE6B8A"/>
    <w:rsid w:val="00AF16EB"/>
    <w:rsid w:val="00AF1E38"/>
    <w:rsid w:val="00AF2C51"/>
    <w:rsid w:val="00AF3A6E"/>
    <w:rsid w:val="00B00919"/>
    <w:rsid w:val="00B017E3"/>
    <w:rsid w:val="00B02828"/>
    <w:rsid w:val="00B03187"/>
    <w:rsid w:val="00B10215"/>
    <w:rsid w:val="00B128E7"/>
    <w:rsid w:val="00B170E7"/>
    <w:rsid w:val="00B20D7F"/>
    <w:rsid w:val="00B220E1"/>
    <w:rsid w:val="00B23FEC"/>
    <w:rsid w:val="00B24C90"/>
    <w:rsid w:val="00B25495"/>
    <w:rsid w:val="00B27DB4"/>
    <w:rsid w:val="00B31915"/>
    <w:rsid w:val="00B3322A"/>
    <w:rsid w:val="00B3335F"/>
    <w:rsid w:val="00B35308"/>
    <w:rsid w:val="00B35334"/>
    <w:rsid w:val="00B362BB"/>
    <w:rsid w:val="00B36948"/>
    <w:rsid w:val="00B378FB"/>
    <w:rsid w:val="00B400D6"/>
    <w:rsid w:val="00B40C60"/>
    <w:rsid w:val="00B41A14"/>
    <w:rsid w:val="00B43F5E"/>
    <w:rsid w:val="00B4495C"/>
    <w:rsid w:val="00B44D06"/>
    <w:rsid w:val="00B4584D"/>
    <w:rsid w:val="00B50E21"/>
    <w:rsid w:val="00B52115"/>
    <w:rsid w:val="00B5265E"/>
    <w:rsid w:val="00B54E5C"/>
    <w:rsid w:val="00B567BC"/>
    <w:rsid w:val="00B614D7"/>
    <w:rsid w:val="00B616F5"/>
    <w:rsid w:val="00B6275B"/>
    <w:rsid w:val="00B64EBE"/>
    <w:rsid w:val="00B66AB6"/>
    <w:rsid w:val="00B7030E"/>
    <w:rsid w:val="00B70BA2"/>
    <w:rsid w:val="00B70E5D"/>
    <w:rsid w:val="00B71621"/>
    <w:rsid w:val="00B7489C"/>
    <w:rsid w:val="00B7596B"/>
    <w:rsid w:val="00B76220"/>
    <w:rsid w:val="00B77557"/>
    <w:rsid w:val="00B777E8"/>
    <w:rsid w:val="00B81836"/>
    <w:rsid w:val="00B81D43"/>
    <w:rsid w:val="00B839E0"/>
    <w:rsid w:val="00B84A79"/>
    <w:rsid w:val="00B90768"/>
    <w:rsid w:val="00B90DB2"/>
    <w:rsid w:val="00B90ECE"/>
    <w:rsid w:val="00B91FB1"/>
    <w:rsid w:val="00B92716"/>
    <w:rsid w:val="00B93962"/>
    <w:rsid w:val="00B95880"/>
    <w:rsid w:val="00B95B81"/>
    <w:rsid w:val="00B95F18"/>
    <w:rsid w:val="00B97332"/>
    <w:rsid w:val="00B97921"/>
    <w:rsid w:val="00B97E0D"/>
    <w:rsid w:val="00BA00ED"/>
    <w:rsid w:val="00BA01BF"/>
    <w:rsid w:val="00BA3069"/>
    <w:rsid w:val="00BA325F"/>
    <w:rsid w:val="00BA3D7E"/>
    <w:rsid w:val="00BA3E12"/>
    <w:rsid w:val="00BA50D5"/>
    <w:rsid w:val="00BA5BC5"/>
    <w:rsid w:val="00BB1021"/>
    <w:rsid w:val="00BB18DB"/>
    <w:rsid w:val="00BB2A2C"/>
    <w:rsid w:val="00BB30D8"/>
    <w:rsid w:val="00BB3233"/>
    <w:rsid w:val="00BB3270"/>
    <w:rsid w:val="00BB530F"/>
    <w:rsid w:val="00BB783B"/>
    <w:rsid w:val="00BB7EDB"/>
    <w:rsid w:val="00BB7F81"/>
    <w:rsid w:val="00BC0BC3"/>
    <w:rsid w:val="00BC2406"/>
    <w:rsid w:val="00BC32F4"/>
    <w:rsid w:val="00BC33A3"/>
    <w:rsid w:val="00BC5459"/>
    <w:rsid w:val="00BC6672"/>
    <w:rsid w:val="00BD20AB"/>
    <w:rsid w:val="00BD2D0E"/>
    <w:rsid w:val="00BD3446"/>
    <w:rsid w:val="00BD48B5"/>
    <w:rsid w:val="00BD4FAD"/>
    <w:rsid w:val="00BD6BE6"/>
    <w:rsid w:val="00BD74F7"/>
    <w:rsid w:val="00BD7E4D"/>
    <w:rsid w:val="00BE02D0"/>
    <w:rsid w:val="00BE07E6"/>
    <w:rsid w:val="00BE0C76"/>
    <w:rsid w:val="00BE2BF4"/>
    <w:rsid w:val="00BE5065"/>
    <w:rsid w:val="00BE67EB"/>
    <w:rsid w:val="00BF0B40"/>
    <w:rsid w:val="00BF1503"/>
    <w:rsid w:val="00BF437D"/>
    <w:rsid w:val="00BF5CB9"/>
    <w:rsid w:val="00BF5DC0"/>
    <w:rsid w:val="00BF6DA0"/>
    <w:rsid w:val="00C02934"/>
    <w:rsid w:val="00C02C48"/>
    <w:rsid w:val="00C05C99"/>
    <w:rsid w:val="00C06985"/>
    <w:rsid w:val="00C10A91"/>
    <w:rsid w:val="00C1396D"/>
    <w:rsid w:val="00C14556"/>
    <w:rsid w:val="00C15D7F"/>
    <w:rsid w:val="00C16060"/>
    <w:rsid w:val="00C175B0"/>
    <w:rsid w:val="00C201F8"/>
    <w:rsid w:val="00C20ECE"/>
    <w:rsid w:val="00C219D2"/>
    <w:rsid w:val="00C22177"/>
    <w:rsid w:val="00C2227C"/>
    <w:rsid w:val="00C24833"/>
    <w:rsid w:val="00C25149"/>
    <w:rsid w:val="00C26892"/>
    <w:rsid w:val="00C30B54"/>
    <w:rsid w:val="00C325F7"/>
    <w:rsid w:val="00C32844"/>
    <w:rsid w:val="00C33CB8"/>
    <w:rsid w:val="00C3444F"/>
    <w:rsid w:val="00C3453C"/>
    <w:rsid w:val="00C350DC"/>
    <w:rsid w:val="00C3550A"/>
    <w:rsid w:val="00C35AA9"/>
    <w:rsid w:val="00C40315"/>
    <w:rsid w:val="00C4088E"/>
    <w:rsid w:val="00C40B17"/>
    <w:rsid w:val="00C40C2F"/>
    <w:rsid w:val="00C4105B"/>
    <w:rsid w:val="00C43705"/>
    <w:rsid w:val="00C467FE"/>
    <w:rsid w:val="00C46A97"/>
    <w:rsid w:val="00C46B41"/>
    <w:rsid w:val="00C50710"/>
    <w:rsid w:val="00C52128"/>
    <w:rsid w:val="00C5262B"/>
    <w:rsid w:val="00C52D95"/>
    <w:rsid w:val="00C53261"/>
    <w:rsid w:val="00C532E8"/>
    <w:rsid w:val="00C53769"/>
    <w:rsid w:val="00C63611"/>
    <w:rsid w:val="00C63ADB"/>
    <w:rsid w:val="00C651E8"/>
    <w:rsid w:val="00C655A9"/>
    <w:rsid w:val="00C678D9"/>
    <w:rsid w:val="00C67C3F"/>
    <w:rsid w:val="00C70718"/>
    <w:rsid w:val="00C733A7"/>
    <w:rsid w:val="00C735E9"/>
    <w:rsid w:val="00C73F09"/>
    <w:rsid w:val="00C7447F"/>
    <w:rsid w:val="00C763FC"/>
    <w:rsid w:val="00C76A86"/>
    <w:rsid w:val="00C76C32"/>
    <w:rsid w:val="00C77A77"/>
    <w:rsid w:val="00C83F3D"/>
    <w:rsid w:val="00C85052"/>
    <w:rsid w:val="00C9013A"/>
    <w:rsid w:val="00C9032C"/>
    <w:rsid w:val="00C90953"/>
    <w:rsid w:val="00C92EB2"/>
    <w:rsid w:val="00C93699"/>
    <w:rsid w:val="00C97215"/>
    <w:rsid w:val="00CA0C62"/>
    <w:rsid w:val="00CA457E"/>
    <w:rsid w:val="00CA4938"/>
    <w:rsid w:val="00CA4BF2"/>
    <w:rsid w:val="00CB15C2"/>
    <w:rsid w:val="00CB2755"/>
    <w:rsid w:val="00CB5814"/>
    <w:rsid w:val="00CB6ABE"/>
    <w:rsid w:val="00CC1689"/>
    <w:rsid w:val="00CC22B9"/>
    <w:rsid w:val="00CC577D"/>
    <w:rsid w:val="00CC7E82"/>
    <w:rsid w:val="00CD2540"/>
    <w:rsid w:val="00CD4755"/>
    <w:rsid w:val="00CD5912"/>
    <w:rsid w:val="00CD7213"/>
    <w:rsid w:val="00CD78AB"/>
    <w:rsid w:val="00CE197C"/>
    <w:rsid w:val="00CE1FC6"/>
    <w:rsid w:val="00CE44A8"/>
    <w:rsid w:val="00CE458B"/>
    <w:rsid w:val="00CE5BE4"/>
    <w:rsid w:val="00CE7614"/>
    <w:rsid w:val="00CE7736"/>
    <w:rsid w:val="00CE7FB8"/>
    <w:rsid w:val="00CF0072"/>
    <w:rsid w:val="00CF10B0"/>
    <w:rsid w:val="00CF30A5"/>
    <w:rsid w:val="00CF4C21"/>
    <w:rsid w:val="00CF579E"/>
    <w:rsid w:val="00CF788D"/>
    <w:rsid w:val="00CF7D57"/>
    <w:rsid w:val="00D01DF7"/>
    <w:rsid w:val="00D02DE1"/>
    <w:rsid w:val="00D0381A"/>
    <w:rsid w:val="00D06441"/>
    <w:rsid w:val="00D10605"/>
    <w:rsid w:val="00D11071"/>
    <w:rsid w:val="00D13487"/>
    <w:rsid w:val="00D13CDE"/>
    <w:rsid w:val="00D14468"/>
    <w:rsid w:val="00D16897"/>
    <w:rsid w:val="00D17F8E"/>
    <w:rsid w:val="00D232F1"/>
    <w:rsid w:val="00D2431D"/>
    <w:rsid w:val="00D25ABB"/>
    <w:rsid w:val="00D27F7C"/>
    <w:rsid w:val="00D30491"/>
    <w:rsid w:val="00D32F71"/>
    <w:rsid w:val="00D33BBD"/>
    <w:rsid w:val="00D3409E"/>
    <w:rsid w:val="00D41E89"/>
    <w:rsid w:val="00D439AC"/>
    <w:rsid w:val="00D454B7"/>
    <w:rsid w:val="00D45554"/>
    <w:rsid w:val="00D46C56"/>
    <w:rsid w:val="00D512CF"/>
    <w:rsid w:val="00D52C77"/>
    <w:rsid w:val="00D53699"/>
    <w:rsid w:val="00D5370C"/>
    <w:rsid w:val="00D552AA"/>
    <w:rsid w:val="00D55316"/>
    <w:rsid w:val="00D60007"/>
    <w:rsid w:val="00D609C1"/>
    <w:rsid w:val="00D614DC"/>
    <w:rsid w:val="00D615B2"/>
    <w:rsid w:val="00D64057"/>
    <w:rsid w:val="00D65100"/>
    <w:rsid w:val="00D65387"/>
    <w:rsid w:val="00D66D2D"/>
    <w:rsid w:val="00D67C25"/>
    <w:rsid w:val="00D71AB7"/>
    <w:rsid w:val="00D71DAB"/>
    <w:rsid w:val="00D722D5"/>
    <w:rsid w:val="00D72AC6"/>
    <w:rsid w:val="00D73DC9"/>
    <w:rsid w:val="00D743EB"/>
    <w:rsid w:val="00D75B90"/>
    <w:rsid w:val="00D760D5"/>
    <w:rsid w:val="00D76540"/>
    <w:rsid w:val="00D76C09"/>
    <w:rsid w:val="00D77EC1"/>
    <w:rsid w:val="00D82745"/>
    <w:rsid w:val="00D84255"/>
    <w:rsid w:val="00D84577"/>
    <w:rsid w:val="00D8530E"/>
    <w:rsid w:val="00D87B4D"/>
    <w:rsid w:val="00D92AF9"/>
    <w:rsid w:val="00D93D7B"/>
    <w:rsid w:val="00D940D6"/>
    <w:rsid w:val="00D9463F"/>
    <w:rsid w:val="00D94AC3"/>
    <w:rsid w:val="00D95EB6"/>
    <w:rsid w:val="00D969AF"/>
    <w:rsid w:val="00D9765D"/>
    <w:rsid w:val="00D978AF"/>
    <w:rsid w:val="00D979A4"/>
    <w:rsid w:val="00DA13D3"/>
    <w:rsid w:val="00DA1412"/>
    <w:rsid w:val="00DA24F8"/>
    <w:rsid w:val="00DA29D0"/>
    <w:rsid w:val="00DA36EE"/>
    <w:rsid w:val="00DA3CEB"/>
    <w:rsid w:val="00DA4093"/>
    <w:rsid w:val="00DA4EC4"/>
    <w:rsid w:val="00DB085C"/>
    <w:rsid w:val="00DB1F8B"/>
    <w:rsid w:val="00DB3645"/>
    <w:rsid w:val="00DB5151"/>
    <w:rsid w:val="00DB5625"/>
    <w:rsid w:val="00DB604F"/>
    <w:rsid w:val="00DB6EDA"/>
    <w:rsid w:val="00DB7F42"/>
    <w:rsid w:val="00DC0AB5"/>
    <w:rsid w:val="00DC0EC2"/>
    <w:rsid w:val="00DC234C"/>
    <w:rsid w:val="00DC399A"/>
    <w:rsid w:val="00DD1245"/>
    <w:rsid w:val="00DD329E"/>
    <w:rsid w:val="00DD4F75"/>
    <w:rsid w:val="00DD5D26"/>
    <w:rsid w:val="00DD73B2"/>
    <w:rsid w:val="00DE5BA1"/>
    <w:rsid w:val="00DE5EEE"/>
    <w:rsid w:val="00DE6B7F"/>
    <w:rsid w:val="00DE6FC2"/>
    <w:rsid w:val="00DF0E4A"/>
    <w:rsid w:val="00DF11B1"/>
    <w:rsid w:val="00DF27C3"/>
    <w:rsid w:val="00DF3A17"/>
    <w:rsid w:val="00DF5157"/>
    <w:rsid w:val="00DF517A"/>
    <w:rsid w:val="00DF5A24"/>
    <w:rsid w:val="00DF63F6"/>
    <w:rsid w:val="00DF696C"/>
    <w:rsid w:val="00E00350"/>
    <w:rsid w:val="00E03695"/>
    <w:rsid w:val="00E03B67"/>
    <w:rsid w:val="00E0495D"/>
    <w:rsid w:val="00E126CF"/>
    <w:rsid w:val="00E12C33"/>
    <w:rsid w:val="00E151E6"/>
    <w:rsid w:val="00E15E40"/>
    <w:rsid w:val="00E16667"/>
    <w:rsid w:val="00E1697F"/>
    <w:rsid w:val="00E1758A"/>
    <w:rsid w:val="00E17A93"/>
    <w:rsid w:val="00E17F7B"/>
    <w:rsid w:val="00E2233B"/>
    <w:rsid w:val="00E2310A"/>
    <w:rsid w:val="00E23124"/>
    <w:rsid w:val="00E24550"/>
    <w:rsid w:val="00E25F1E"/>
    <w:rsid w:val="00E26F3D"/>
    <w:rsid w:val="00E30FAE"/>
    <w:rsid w:val="00E31225"/>
    <w:rsid w:val="00E313EF"/>
    <w:rsid w:val="00E3560A"/>
    <w:rsid w:val="00E37396"/>
    <w:rsid w:val="00E41ACA"/>
    <w:rsid w:val="00E42447"/>
    <w:rsid w:val="00E42E44"/>
    <w:rsid w:val="00E543F6"/>
    <w:rsid w:val="00E545D2"/>
    <w:rsid w:val="00E54DD0"/>
    <w:rsid w:val="00E56D32"/>
    <w:rsid w:val="00E57186"/>
    <w:rsid w:val="00E6236B"/>
    <w:rsid w:val="00E62EDC"/>
    <w:rsid w:val="00E648D3"/>
    <w:rsid w:val="00E67D1C"/>
    <w:rsid w:val="00E730E8"/>
    <w:rsid w:val="00E73834"/>
    <w:rsid w:val="00E75803"/>
    <w:rsid w:val="00E7780E"/>
    <w:rsid w:val="00E80B9E"/>
    <w:rsid w:val="00E80D1E"/>
    <w:rsid w:val="00E84044"/>
    <w:rsid w:val="00E847BD"/>
    <w:rsid w:val="00E85F76"/>
    <w:rsid w:val="00E8625B"/>
    <w:rsid w:val="00E87A66"/>
    <w:rsid w:val="00E87FFD"/>
    <w:rsid w:val="00E9142E"/>
    <w:rsid w:val="00E93385"/>
    <w:rsid w:val="00E946A5"/>
    <w:rsid w:val="00E94F4F"/>
    <w:rsid w:val="00E96E69"/>
    <w:rsid w:val="00E9781B"/>
    <w:rsid w:val="00EA22CC"/>
    <w:rsid w:val="00EA2629"/>
    <w:rsid w:val="00EA4676"/>
    <w:rsid w:val="00EA484D"/>
    <w:rsid w:val="00EA4AEA"/>
    <w:rsid w:val="00EA4F49"/>
    <w:rsid w:val="00EA5E34"/>
    <w:rsid w:val="00EA66F8"/>
    <w:rsid w:val="00EA7AC3"/>
    <w:rsid w:val="00EB0160"/>
    <w:rsid w:val="00EB096B"/>
    <w:rsid w:val="00EB20F1"/>
    <w:rsid w:val="00EB43D1"/>
    <w:rsid w:val="00EC0A4F"/>
    <w:rsid w:val="00EC1659"/>
    <w:rsid w:val="00EC321B"/>
    <w:rsid w:val="00EC40F6"/>
    <w:rsid w:val="00EC61B0"/>
    <w:rsid w:val="00ED37D4"/>
    <w:rsid w:val="00ED39DA"/>
    <w:rsid w:val="00ED473A"/>
    <w:rsid w:val="00ED6859"/>
    <w:rsid w:val="00EE1EE8"/>
    <w:rsid w:val="00EE3853"/>
    <w:rsid w:val="00EE4EE0"/>
    <w:rsid w:val="00EF1B38"/>
    <w:rsid w:val="00EF2A65"/>
    <w:rsid w:val="00EF35FB"/>
    <w:rsid w:val="00EF367C"/>
    <w:rsid w:val="00EF4C1D"/>
    <w:rsid w:val="00EF4D8A"/>
    <w:rsid w:val="00EF5966"/>
    <w:rsid w:val="00EF5EB7"/>
    <w:rsid w:val="00EF6D24"/>
    <w:rsid w:val="00EF7CFB"/>
    <w:rsid w:val="00F00341"/>
    <w:rsid w:val="00F02483"/>
    <w:rsid w:val="00F03A49"/>
    <w:rsid w:val="00F04B0F"/>
    <w:rsid w:val="00F04C0F"/>
    <w:rsid w:val="00F04C5A"/>
    <w:rsid w:val="00F114A3"/>
    <w:rsid w:val="00F11D94"/>
    <w:rsid w:val="00F15154"/>
    <w:rsid w:val="00F1580A"/>
    <w:rsid w:val="00F20803"/>
    <w:rsid w:val="00F22107"/>
    <w:rsid w:val="00F2498B"/>
    <w:rsid w:val="00F24E6E"/>
    <w:rsid w:val="00F2520D"/>
    <w:rsid w:val="00F25E26"/>
    <w:rsid w:val="00F2782B"/>
    <w:rsid w:val="00F33637"/>
    <w:rsid w:val="00F3629D"/>
    <w:rsid w:val="00F42C19"/>
    <w:rsid w:val="00F43967"/>
    <w:rsid w:val="00F47AD4"/>
    <w:rsid w:val="00F514EC"/>
    <w:rsid w:val="00F52217"/>
    <w:rsid w:val="00F52962"/>
    <w:rsid w:val="00F538C1"/>
    <w:rsid w:val="00F543E5"/>
    <w:rsid w:val="00F60E12"/>
    <w:rsid w:val="00F61359"/>
    <w:rsid w:val="00F622F4"/>
    <w:rsid w:val="00F62892"/>
    <w:rsid w:val="00F62936"/>
    <w:rsid w:val="00F63D23"/>
    <w:rsid w:val="00F65344"/>
    <w:rsid w:val="00F66E94"/>
    <w:rsid w:val="00F714E6"/>
    <w:rsid w:val="00F7186D"/>
    <w:rsid w:val="00F71CBB"/>
    <w:rsid w:val="00F728BB"/>
    <w:rsid w:val="00F7342E"/>
    <w:rsid w:val="00F73872"/>
    <w:rsid w:val="00F74905"/>
    <w:rsid w:val="00F74E4B"/>
    <w:rsid w:val="00F767F6"/>
    <w:rsid w:val="00F76CB2"/>
    <w:rsid w:val="00F771F8"/>
    <w:rsid w:val="00F8298B"/>
    <w:rsid w:val="00F83A13"/>
    <w:rsid w:val="00F84D36"/>
    <w:rsid w:val="00F85C9B"/>
    <w:rsid w:val="00F862D6"/>
    <w:rsid w:val="00F87AA0"/>
    <w:rsid w:val="00F87CF5"/>
    <w:rsid w:val="00F90B2F"/>
    <w:rsid w:val="00F92DDA"/>
    <w:rsid w:val="00F9595A"/>
    <w:rsid w:val="00FA0232"/>
    <w:rsid w:val="00FA06E4"/>
    <w:rsid w:val="00FA2AD9"/>
    <w:rsid w:val="00FA36A9"/>
    <w:rsid w:val="00FA41E3"/>
    <w:rsid w:val="00FA6D54"/>
    <w:rsid w:val="00FA753E"/>
    <w:rsid w:val="00FA792A"/>
    <w:rsid w:val="00FB2600"/>
    <w:rsid w:val="00FB2DAA"/>
    <w:rsid w:val="00FB4431"/>
    <w:rsid w:val="00FB48D2"/>
    <w:rsid w:val="00FB4ED2"/>
    <w:rsid w:val="00FB6091"/>
    <w:rsid w:val="00FB6226"/>
    <w:rsid w:val="00FB6F67"/>
    <w:rsid w:val="00FB70CA"/>
    <w:rsid w:val="00FB7742"/>
    <w:rsid w:val="00FC0052"/>
    <w:rsid w:val="00FC1E97"/>
    <w:rsid w:val="00FC2EAA"/>
    <w:rsid w:val="00FC3810"/>
    <w:rsid w:val="00FC6082"/>
    <w:rsid w:val="00FC6741"/>
    <w:rsid w:val="00FC6BBE"/>
    <w:rsid w:val="00FC7953"/>
    <w:rsid w:val="00FD1966"/>
    <w:rsid w:val="00FD4C80"/>
    <w:rsid w:val="00FD5708"/>
    <w:rsid w:val="00FD6462"/>
    <w:rsid w:val="00FD6C46"/>
    <w:rsid w:val="00FD7EAC"/>
    <w:rsid w:val="00FE196B"/>
    <w:rsid w:val="00FE4DA4"/>
    <w:rsid w:val="00FE57F9"/>
    <w:rsid w:val="00FE6F55"/>
    <w:rsid w:val="00FF1361"/>
    <w:rsid w:val="00FF14D3"/>
    <w:rsid w:val="00FF2E2B"/>
    <w:rsid w:val="00FF313C"/>
    <w:rsid w:val="00FF783D"/>
    <w:rsid w:val="0185AE11"/>
    <w:rsid w:val="071B7702"/>
    <w:rsid w:val="0AE95BD4"/>
    <w:rsid w:val="12C5E09C"/>
    <w:rsid w:val="17EC8F28"/>
    <w:rsid w:val="21CB0CE4"/>
    <w:rsid w:val="2CC8FEB2"/>
    <w:rsid w:val="3EA9D4DD"/>
    <w:rsid w:val="4B8EAB34"/>
    <w:rsid w:val="5344DE43"/>
    <w:rsid w:val="5DF2D3C6"/>
    <w:rsid w:val="6057E7BB"/>
    <w:rsid w:val="642BBB18"/>
    <w:rsid w:val="669A9055"/>
    <w:rsid w:val="68A88138"/>
    <w:rsid w:val="6A25AE2C"/>
    <w:rsid w:val="6C3D25F1"/>
    <w:rsid w:val="746BE5F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507974"/>
  <w15:docId w15:val="{E7981D49-541F-4CD0-8843-F0DE7438E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FB70CA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FB70CA"/>
    <w:rPr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7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7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7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1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DF11B1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CBB7C1" w:themeFill="accent6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semiHidden/>
    <w:rsid w:val="00036AFC"/>
    <w:pPr>
      <w:spacing w:after="0"/>
    </w:pPr>
  </w:style>
  <w:style w:type="paragraph" w:styleId="Listenabsatz">
    <w:name w:val="List Paragraph"/>
    <w:basedOn w:val="Standard"/>
    <w:uiPriority w:val="34"/>
    <w:qFormat/>
    <w:rsid w:val="00155814"/>
    <w:pPr>
      <w:spacing w:after="160" w:line="259" w:lineRule="auto"/>
      <w:ind w:left="720"/>
      <w:contextualSpacing/>
    </w:pPr>
    <w:rPr>
      <w:rFonts w:asciiTheme="minorHAnsi" w:hAnsiTheme="minorHAnsi"/>
      <w:spacing w:val="0"/>
      <w:kern w:val="2"/>
      <w:sz w:val="22"/>
      <w:szCs w:val="22"/>
      <w14:ligatures w14:val="standardContextual"/>
    </w:rPr>
  </w:style>
  <w:style w:type="paragraph" w:customStyle="1" w:styleId="pf0">
    <w:name w:val="pf0"/>
    <w:basedOn w:val="Standard"/>
    <w:rsid w:val="004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de-CH"/>
    </w:rPr>
  </w:style>
  <w:style w:type="character" w:customStyle="1" w:styleId="cf01">
    <w:name w:val="cf01"/>
    <w:basedOn w:val="Absatz-Standardschriftart"/>
    <w:rsid w:val="004A258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82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93400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14951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922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7051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70233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767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136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14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9678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5-07-0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arbara.egloff@szh.c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\Downloads\Layoutvorlage_DE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9" ma:contentTypeDescription="Ein neues Dokument erstellen." ma:contentTypeScope="" ma:versionID="08904aaf504892aaf74ae94501f8d3f0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b6b1a76c3cabd2822b8bd1479de79ec7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22A01-F07B-4E0B-8782-E7D5EF47E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4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Layoutvorlage_DE</Template>
  <TotalTime>0</TotalTime>
  <Pages>1</Pages>
  <Words>387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Selbstbestimmt leben – ein Schlüssel zu mehr Teilhabe</vt:lpstr>
    </vt:vector>
  </TitlesOfParts>
  <Company/>
  <LinksUpToDate>false</LinksUpToDate>
  <CharactersWithSpaces>2823</CharactersWithSpaces>
  <SharedDoc>false</SharedDoc>
  <HLinks>
    <vt:vector size="12" baseType="variant">
      <vt:variant>
        <vt:i4>6356995</vt:i4>
      </vt:variant>
      <vt:variant>
        <vt:i4>3</vt:i4>
      </vt:variant>
      <vt:variant>
        <vt:i4>0</vt:i4>
      </vt:variant>
      <vt:variant>
        <vt:i4>5</vt:i4>
      </vt:variant>
      <vt:variant>
        <vt:lpwstr>mailto:barbara.egloff@szh.ch</vt:lpwstr>
      </vt:variant>
      <vt:variant>
        <vt:lpwstr/>
      </vt:variant>
      <vt:variant>
        <vt:i4>5898334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https://doi.org/10.57161/z2025-07-00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Selbstbestimmt leben – ein Schlüssel zu mehr Teilhabe</dc:title>
  <dc:subject/>
  <dc:creator>Barbara Egloff</dc:creator>
  <cp:keywords/>
  <cp:lastModifiedBy>Schnyder, Silvia</cp:lastModifiedBy>
  <cp:revision>6</cp:revision>
  <cp:lastPrinted>2024-07-04T01:41:00Z</cp:lastPrinted>
  <dcterms:created xsi:type="dcterms:W3CDTF">2025-09-22T10:00:00Z</dcterms:created>
  <dcterms:modified xsi:type="dcterms:W3CDTF">2025-09-24T07:39:00Z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4" name="ZOTERO_PREF_2">
    <vt:lpwstr>JournalAbbreviations" value="true"/&gt;&lt;/prefs&gt;&lt;/data&gt;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6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7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8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29" name="ZOTERO_BREF_0lLwaBULNIz3_1">
    <vt:lpwstr>ZOTERO_BIBL {"uncited":[],"omitted":[],"custom":[]} CSL_BIBLIOGRAPHY</vt:lpwstr>
  </property>
  <property fmtid="{D5CDD505-2E9C-101B-9397-08002B2CF9AE}" pid="30" name="ContentTypeId">
    <vt:lpwstr>0x010100C27681858B7D484080A6C8E6830BC98C</vt:lpwstr>
  </property>
</Properties>
</file>