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F483A0" w14:textId="1E9C5A8E" w:rsidR="00CF4FEC" w:rsidRPr="008C7B05" w:rsidRDefault="4C8C2B43" w:rsidP="00C855A9">
      <w:pPr>
        <w:pStyle w:val="Titel"/>
        <w:rPr>
          <w:sz w:val="24"/>
          <w:szCs w:val="24"/>
          <w:lang w:val="de-CH"/>
        </w:rPr>
      </w:pPr>
      <w:r w:rsidRPr="7294A871">
        <w:rPr>
          <w:lang w:val="de-CH"/>
        </w:rPr>
        <w:t>Familien</w:t>
      </w:r>
      <w:r w:rsidR="3591D8A5" w:rsidRPr="7294A871">
        <w:rPr>
          <w:lang w:val="de-CH"/>
        </w:rPr>
        <w:t xml:space="preserve"> durch B</w:t>
      </w:r>
      <w:r w:rsidRPr="7294A871">
        <w:rPr>
          <w:lang w:val="de-CH"/>
        </w:rPr>
        <w:t>eratung</w:t>
      </w:r>
      <w:r w:rsidR="3591D8A5" w:rsidRPr="7294A871">
        <w:rPr>
          <w:lang w:val="de-CH"/>
        </w:rPr>
        <w:t xml:space="preserve"> unterstützen</w:t>
      </w:r>
    </w:p>
    <w:p w14:paraId="17A3F7C1" w14:textId="14CE362E" w:rsidR="00092C75" w:rsidRPr="008C7B05" w:rsidRDefault="00337AAE" w:rsidP="00B32611">
      <w:pPr>
        <w:pStyle w:val="Untertitel"/>
        <w:rPr>
          <w:lang w:val="de-CH"/>
        </w:rPr>
      </w:pPr>
      <w:r w:rsidRPr="008C7B05">
        <w:rPr>
          <w:lang w:val="de-CH"/>
        </w:rPr>
        <w:t>Fachberatung und psychosoziale Beratung verbinden</w:t>
      </w:r>
    </w:p>
    <w:p w14:paraId="0434BE4F" w14:textId="6F89E1AF" w:rsidR="001114E2" w:rsidRPr="008C7B05" w:rsidRDefault="00236C7D" w:rsidP="006C2B84">
      <w:pPr>
        <w:pStyle w:val="Author"/>
        <w:rPr>
          <w:rFonts w:cs="Open Sans SemiCondensed SemiCon"/>
          <w:lang w:val="de-CH"/>
        </w:rPr>
      </w:pPr>
      <w:r w:rsidRPr="008C7B05">
        <w:rPr>
          <w:rFonts w:cs="Open Sans SemiCondensed SemiCon"/>
          <w:lang w:val="de-CH"/>
        </w:rPr>
        <w:t>Gisela</w:t>
      </w:r>
      <w:r w:rsidR="00D02DE1" w:rsidRPr="008C7B05">
        <w:rPr>
          <w:rFonts w:cs="Open Sans SemiCondensed SemiCon"/>
          <w:lang w:val="de-CH"/>
        </w:rPr>
        <w:t xml:space="preserve"> </w:t>
      </w:r>
      <w:r w:rsidR="00CF4FEC" w:rsidRPr="008C7B05">
        <w:rPr>
          <w:rFonts w:cs="Open Sans SemiCondensed SemiCon"/>
          <w:lang w:val="de-CH"/>
        </w:rPr>
        <w:t>Erdin</w:t>
      </w:r>
    </w:p>
    <w:p w14:paraId="2451E29B" w14:textId="0B4A4133" w:rsidR="005C5233" w:rsidRPr="008D22C4" w:rsidRDefault="62BF1DCE" w:rsidP="008D22C4">
      <w:pPr>
        <w:pStyle w:val="Abstract"/>
        <w:rPr>
          <w:lang w:val="de-CH"/>
        </w:rPr>
      </w:pPr>
      <w:r w:rsidRPr="008D22C4">
        <w:rPr>
          <w:lang w:val="de-CH"/>
        </w:rPr>
        <w:t>Zusammenfassung</w:t>
      </w:r>
      <w:bookmarkStart w:id="0" w:name="_Hlk153186605"/>
      <w:r w:rsidR="00C30B16" w:rsidRPr="008D22C4">
        <w:rPr>
          <w:lang w:val="de-CH"/>
        </w:rPr>
        <w:br/>
      </w:r>
      <w:r w:rsidR="00F53C29" w:rsidRPr="008D22C4">
        <w:rPr>
          <w:rStyle w:val="normaltextrun"/>
          <w:lang w:val="de-CH"/>
        </w:rPr>
        <w:t>Eine Familienberatung kann Familien unterstützen. Unterschieden wird zwischen der Fachberatung, welche fachliche Informationen vermittelt, und der psychosozialen Beratung, welche Personen darin unterstützt, belastende Erlebnisse zu verarbeiten. Familien, die in schwierige Situationen geraten, benötigen häufig beides. Wenn beispielsweise ihr Kind ein herausforderndes Verhalten in der Schule zeigt, benötigt die Familie Wissen über diese Besonderheit und darüber, wie sie ihr Kind pädagogisch fördern kann. Die Familie braucht aber auch Unterstützung, um diese Situation emotional verarbeiten zu können. Im folgenden Artikel soll der Frage nachgegangen werden, wie man die Fachberatung und die psychosoziale Beratung verbinden kann.</w:t>
      </w:r>
    </w:p>
    <w:bookmarkEnd w:id="0"/>
    <w:p w14:paraId="1832D213" w14:textId="64F7DEE1" w:rsidR="008D22C4" w:rsidRPr="008D22C4" w:rsidRDefault="00BE4F46" w:rsidP="008D22C4">
      <w:pPr>
        <w:pStyle w:val="Abstract"/>
        <w:rPr>
          <w:lang w:val="fr-CH"/>
        </w:rPr>
      </w:pPr>
      <w:r w:rsidRPr="008D22C4">
        <w:rPr>
          <w:lang w:val="fr-CH"/>
        </w:rPr>
        <w:t>R</w:t>
      </w:r>
      <w:r w:rsidR="00917EB0" w:rsidRPr="008D22C4">
        <w:rPr>
          <w:lang w:val="fr-CH"/>
        </w:rPr>
        <w:t>é</w:t>
      </w:r>
      <w:r w:rsidRPr="008D22C4">
        <w:rPr>
          <w:lang w:val="fr-CH"/>
        </w:rPr>
        <w:t>sumé</w:t>
      </w:r>
      <w:r w:rsidR="008D22C4" w:rsidRPr="008D22C4">
        <w:rPr>
          <w:lang w:val="fr-CH"/>
        </w:rPr>
        <w:t xml:space="preserve"> </w:t>
      </w:r>
      <w:r w:rsidR="008D22C4" w:rsidRPr="008D22C4">
        <w:rPr>
          <w:lang w:val="fr-CH"/>
        </w:rPr>
        <w:br/>
        <w:t xml:space="preserve">L’accompagnement familial est un soutien aux familles. On distingue deux types d’accompagnement aux familles : l’accompagnement spécialisé et </w:t>
      </w:r>
      <w:r w:rsidR="005445ED">
        <w:rPr>
          <w:lang w:val="fr-CH"/>
        </w:rPr>
        <w:t>le</w:t>
      </w:r>
      <w:r w:rsidR="008D22C4" w:rsidRPr="008D22C4">
        <w:rPr>
          <w:lang w:val="fr-CH"/>
        </w:rPr>
        <w:t xml:space="preserve"> soutien psychosocial. Alors que la première fournit des informations sur des thématiques spécifiques, la deuxième aide les personnes à surmonter des évènements difficiles. Les familles qui se retrouvent dans des situations complexes ont souvent besoin des deux. Si, par exemple, leur enfant présente des comportements problématiques pour l'école, la famille aura besoin à la fois d’informations sur cette particularité et de conseils sur l'aide pédagogique qu'elle peut lui proposer. La famille aura également besoin de soutien pour pouvoir gérer cette situation sur le plan émotionnel. Dans cet article, nous nous pencherons sur la question de savoir comment combiner l'accompagnement spécialisé et le soutien psychosocial.</w:t>
      </w:r>
    </w:p>
    <w:p w14:paraId="16400A7F" w14:textId="35651D51" w:rsidR="00EA4676" w:rsidRPr="002C461F" w:rsidRDefault="00EA4676" w:rsidP="00B21D4E">
      <w:pPr>
        <w:pStyle w:val="Textkrper3"/>
        <w:rPr>
          <w:lang w:val="fr-CH"/>
        </w:rPr>
      </w:pPr>
      <w:proofErr w:type="gramStart"/>
      <w:r w:rsidRPr="00654386">
        <w:rPr>
          <w:rStyle w:val="Fett"/>
          <w:rFonts w:cs="Open Sans SemiCondensed SemiCon"/>
          <w:lang w:val="fr-CH"/>
        </w:rPr>
        <w:t>Keywords</w:t>
      </w:r>
      <w:r w:rsidRPr="002C461F">
        <w:rPr>
          <w:lang w:val="fr-CH"/>
        </w:rPr>
        <w:t>:</w:t>
      </w:r>
      <w:proofErr w:type="gramEnd"/>
      <w:r w:rsidRPr="002C461F">
        <w:rPr>
          <w:lang w:val="fr-CH"/>
        </w:rPr>
        <w:t xml:space="preserve"> </w:t>
      </w:r>
      <w:r w:rsidR="008D22C4" w:rsidRPr="002C461F">
        <w:rPr>
          <w:lang w:val="fr-CH"/>
        </w:rPr>
        <w:t xml:space="preserve">Elternbildung, Kindeswohl, psychosoziale Beratung, Kommunikation, Emotion / </w:t>
      </w:r>
      <w:hyperlink r:id="rId11">
        <w:r w:rsidR="008D22C4" w:rsidRPr="002C461F">
          <w:rPr>
            <w:lang w:val="fr-CH"/>
          </w:rPr>
          <w:t>éducation des parents</w:t>
        </w:r>
      </w:hyperlink>
      <w:r w:rsidR="008D22C4" w:rsidRPr="002C461F">
        <w:rPr>
          <w:lang w:val="fr-CH"/>
        </w:rPr>
        <w:t>, bienêtre de l’enfant, soutien psychosocial, communication, émotion</w:t>
      </w:r>
    </w:p>
    <w:p w14:paraId="6FCB4B08" w14:textId="3313CB5D" w:rsidR="00280BEC" w:rsidRPr="002C461F" w:rsidRDefault="00EA4676" w:rsidP="00B21D4E">
      <w:pPr>
        <w:pStyle w:val="Textkrper3"/>
        <w:rPr>
          <w:rFonts w:cs="Open Sans SemiCondensed SemiCon"/>
          <w:bCs/>
          <w:iCs/>
          <w:lang w:val="fr-CH"/>
        </w:rPr>
      </w:pPr>
      <w:proofErr w:type="gramStart"/>
      <w:r w:rsidRPr="00B26F1E">
        <w:rPr>
          <w:rStyle w:val="Fett"/>
          <w:rFonts w:cs="Open Sans SemiCondensed SemiCon"/>
          <w:lang w:val="fr-CH"/>
        </w:rPr>
        <w:t>DOI</w:t>
      </w:r>
      <w:r w:rsidRPr="002C461F">
        <w:rPr>
          <w:rFonts w:cs="Open Sans SemiCondensed SemiCon"/>
          <w:lang w:val="fr-CH"/>
        </w:rPr>
        <w:t>:</w:t>
      </w:r>
      <w:proofErr w:type="gramEnd"/>
      <w:r w:rsidRPr="002C461F">
        <w:rPr>
          <w:rFonts w:cs="Open Sans SemiCondensed SemiCon"/>
          <w:lang w:val="fr-CH"/>
        </w:rPr>
        <w:t xml:space="preserve"> </w:t>
      </w:r>
      <w:hyperlink r:id="rId12" w:history="1">
        <w:r w:rsidR="00322C6B" w:rsidRPr="00197066">
          <w:rPr>
            <w:rStyle w:val="Hyperlink"/>
            <w:rFonts w:cs="Open Sans SemiCondensed SemiCon"/>
            <w:lang w:val="fr-CH"/>
          </w:rPr>
          <w:t>https://doi.org/10.57161/z2024-04-05</w:t>
        </w:r>
      </w:hyperlink>
    </w:p>
    <w:p w14:paraId="6510B3EC" w14:textId="3100C962" w:rsidR="001161D6" w:rsidRPr="008C7B05" w:rsidRDefault="001161D6" w:rsidP="00B21D4E">
      <w:pPr>
        <w:pStyle w:val="Textkrper3"/>
      </w:pPr>
      <w:r w:rsidRPr="008C7B05">
        <w:t xml:space="preserve">Schweizerische Zeitschrift für Heilpädagogik, Jg. </w:t>
      </w:r>
      <w:r w:rsidR="00280BEC">
        <w:t>30</w:t>
      </w:r>
      <w:r w:rsidRPr="008C7B05">
        <w:t xml:space="preserve">, </w:t>
      </w:r>
      <w:r w:rsidR="00280BEC">
        <w:t>04</w:t>
      </w:r>
      <w:r w:rsidRPr="008C7B05">
        <w:t>/</w:t>
      </w:r>
      <w:r w:rsidR="00280BEC">
        <w:t>2024</w:t>
      </w:r>
    </w:p>
    <w:p w14:paraId="4CD36370" w14:textId="77777777" w:rsidR="000E6A66" w:rsidRPr="00A553E9" w:rsidRDefault="000E6A66" w:rsidP="00B21D4E">
      <w:pPr>
        <w:pStyle w:val="Textkrper3"/>
      </w:pPr>
      <w:r w:rsidRPr="008C7B05">
        <w:rPr>
          <w:noProof/>
        </w:rPr>
        <w:drawing>
          <wp:inline distT="0" distB="0" distL="0" distR="0" wp14:anchorId="292D8262" wp14:editId="51EFAFBC">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3">
                      <a:extLst>
                        <a:ext uri="{96DAC541-7B7A-43D3-8B79-37D633B846F1}">
                          <asvg:svgBlip xmlns:asvg="http://schemas.microsoft.com/office/drawing/2016/SVG/main" r:embed="rId14"/>
                        </a:ext>
                      </a:extLst>
                    </a:blip>
                    <a:stretch>
                      <a:fillRect/>
                    </a:stretch>
                  </pic:blipFill>
                  <pic:spPr>
                    <a:xfrm>
                      <a:off x="0" y="0"/>
                      <a:ext cx="1143000" cy="400050"/>
                    </a:xfrm>
                    <a:prstGeom prst="rect">
                      <a:avLst/>
                    </a:prstGeom>
                  </pic:spPr>
                </pic:pic>
              </a:graphicData>
            </a:graphic>
          </wp:inline>
        </w:drawing>
      </w:r>
    </w:p>
    <w:p w14:paraId="5AE7F0BB" w14:textId="33F5BCE1" w:rsidR="00CF4FEC" w:rsidRPr="00322C6B" w:rsidRDefault="00363EFF" w:rsidP="00322C6B">
      <w:pPr>
        <w:pStyle w:val="berschrift1"/>
        <w:rPr>
          <w:lang w:val="de-CH"/>
        </w:rPr>
      </w:pPr>
      <w:bookmarkStart w:id="1" w:name="heading-2"/>
      <w:r w:rsidRPr="00322C6B">
        <w:rPr>
          <w:lang w:val="de-CH"/>
        </w:rPr>
        <w:t>Einleitung</w:t>
      </w:r>
    </w:p>
    <w:p w14:paraId="48CB7D2D" w14:textId="55502E49" w:rsidR="00165BEC" w:rsidRPr="008C7B05" w:rsidRDefault="3E4D8362" w:rsidP="004D6CED">
      <w:pPr>
        <w:pStyle w:val="Textkrper"/>
        <w:ind w:firstLine="0"/>
        <w:rPr>
          <w:lang w:val="de-CH"/>
        </w:rPr>
      </w:pPr>
      <w:bookmarkStart w:id="2" w:name="_Hlk158298243"/>
      <w:r w:rsidRPr="008C7B05">
        <w:rPr>
          <w:lang w:val="de-CH"/>
        </w:rPr>
        <w:t>Professionelle Beratung</w:t>
      </w:r>
      <w:r w:rsidR="49F10ADC" w:rsidRPr="008C7B05">
        <w:rPr>
          <w:lang w:val="de-CH"/>
        </w:rPr>
        <w:t xml:space="preserve"> ist ein neuer Beruf</w:t>
      </w:r>
      <w:r w:rsidR="6A3687FA" w:rsidRPr="7294A871">
        <w:rPr>
          <w:lang w:val="de-CH"/>
        </w:rPr>
        <w:t>,</w:t>
      </w:r>
      <w:r w:rsidR="4E462579" w:rsidRPr="7294A871">
        <w:rPr>
          <w:lang w:val="de-CH"/>
        </w:rPr>
        <w:t xml:space="preserve"> </w:t>
      </w:r>
      <w:r w:rsidR="6A3687FA" w:rsidRPr="7294A871">
        <w:rPr>
          <w:lang w:val="de-CH"/>
        </w:rPr>
        <w:t>der</w:t>
      </w:r>
      <w:r w:rsidR="04F110C2" w:rsidRPr="7294A871">
        <w:rPr>
          <w:lang w:val="de-CH"/>
        </w:rPr>
        <w:t xml:space="preserve"> </w:t>
      </w:r>
      <w:r w:rsidR="49F10ADC" w:rsidRPr="008C7B05">
        <w:rPr>
          <w:lang w:val="de-CH"/>
        </w:rPr>
        <w:t>noch wenig bekannt</w:t>
      </w:r>
      <w:r w:rsidR="6A3687FA" w:rsidRPr="7294A871">
        <w:rPr>
          <w:lang w:val="de-CH"/>
        </w:rPr>
        <w:t xml:space="preserve"> ist</w:t>
      </w:r>
      <w:r w:rsidR="49F10ADC" w:rsidRPr="008C7B05">
        <w:rPr>
          <w:lang w:val="de-CH"/>
        </w:rPr>
        <w:t>.</w:t>
      </w:r>
      <w:r w:rsidR="003B7728">
        <w:rPr>
          <w:rStyle w:val="Funotenzeichen"/>
          <w:lang w:val="de-CH"/>
        </w:rPr>
        <w:footnoteReference w:id="2"/>
      </w:r>
      <w:r w:rsidR="49F10ADC" w:rsidRPr="008C7B05">
        <w:rPr>
          <w:lang w:val="de-CH"/>
        </w:rPr>
        <w:t xml:space="preserve"> </w:t>
      </w:r>
      <w:r w:rsidR="6A3687FA" w:rsidRPr="7294A871">
        <w:rPr>
          <w:lang w:val="de-CH"/>
        </w:rPr>
        <w:t>Beim Wort</w:t>
      </w:r>
      <w:r w:rsidR="49F10ADC" w:rsidRPr="008C7B05">
        <w:rPr>
          <w:lang w:val="de-CH"/>
        </w:rPr>
        <w:t xml:space="preserve"> </w:t>
      </w:r>
      <w:r w:rsidR="6A3687FA" w:rsidRPr="7294A871">
        <w:rPr>
          <w:lang w:val="de-CH"/>
        </w:rPr>
        <w:t>«</w:t>
      </w:r>
      <w:r w:rsidR="49F10ADC" w:rsidRPr="008C7B05">
        <w:rPr>
          <w:lang w:val="de-CH"/>
        </w:rPr>
        <w:t>Beratung</w:t>
      </w:r>
      <w:r w:rsidR="6A3687FA" w:rsidRPr="7294A871">
        <w:rPr>
          <w:lang w:val="de-CH"/>
        </w:rPr>
        <w:t>»</w:t>
      </w:r>
      <w:r w:rsidR="49F10ADC" w:rsidRPr="008C7B05">
        <w:rPr>
          <w:lang w:val="de-CH"/>
        </w:rPr>
        <w:t xml:space="preserve"> </w:t>
      </w:r>
      <w:r w:rsidR="6A3687FA" w:rsidRPr="7294A871">
        <w:rPr>
          <w:lang w:val="de-CH"/>
        </w:rPr>
        <w:t xml:space="preserve">denken viele Menschen </w:t>
      </w:r>
      <w:r w:rsidR="49F10ADC" w:rsidRPr="008C7B05">
        <w:rPr>
          <w:lang w:val="de-CH"/>
        </w:rPr>
        <w:t xml:space="preserve">an eine Fachberatung, bei der Informationen und Wissen vermittelt werden, ähnlich </w:t>
      </w:r>
      <w:r w:rsidR="6A3687FA" w:rsidRPr="7294A871">
        <w:rPr>
          <w:lang w:val="de-CH"/>
        </w:rPr>
        <w:t xml:space="preserve">wie bei </w:t>
      </w:r>
      <w:r w:rsidR="49F10ADC" w:rsidRPr="008C7B05">
        <w:rPr>
          <w:lang w:val="de-CH"/>
        </w:rPr>
        <w:t>einer Weiterbildung. Eine professionelle</w:t>
      </w:r>
      <w:r w:rsidR="6A8F48AB" w:rsidRPr="008C7B05">
        <w:rPr>
          <w:lang w:val="de-CH"/>
        </w:rPr>
        <w:t xml:space="preserve"> </w:t>
      </w:r>
      <w:r w:rsidR="49F10ADC" w:rsidRPr="008C7B05">
        <w:rPr>
          <w:lang w:val="de-CH"/>
        </w:rPr>
        <w:t xml:space="preserve">Beratung unterscheidet sich aber in </w:t>
      </w:r>
      <w:r w:rsidR="6A3687FA" w:rsidRPr="7294A871">
        <w:rPr>
          <w:lang w:val="de-CH"/>
        </w:rPr>
        <w:t xml:space="preserve">mehreren Punkten </w:t>
      </w:r>
      <w:r w:rsidR="49F10ADC" w:rsidRPr="008C7B05">
        <w:rPr>
          <w:lang w:val="de-CH"/>
        </w:rPr>
        <w:t>von einer Weiterbildung</w:t>
      </w:r>
      <w:r w:rsidR="474E74EA" w:rsidRPr="7294A871">
        <w:rPr>
          <w:lang w:val="de-CH"/>
        </w:rPr>
        <w:t>:</w:t>
      </w:r>
      <w:r w:rsidR="49F10ADC" w:rsidRPr="008C7B05">
        <w:rPr>
          <w:lang w:val="de-CH"/>
        </w:rPr>
        <w:t xml:space="preserve"> </w:t>
      </w:r>
      <w:r w:rsidR="6A3687FA" w:rsidRPr="7294A871">
        <w:rPr>
          <w:lang w:val="de-CH"/>
        </w:rPr>
        <w:t>Sie zielt darauf ab,</w:t>
      </w:r>
      <w:r w:rsidR="49F10ADC" w:rsidRPr="008C7B05">
        <w:rPr>
          <w:lang w:val="de-CH"/>
        </w:rPr>
        <w:t xml:space="preserve"> eine Person oder </w:t>
      </w:r>
      <w:r w:rsidR="6A3687FA" w:rsidRPr="7294A871">
        <w:rPr>
          <w:lang w:val="de-CH"/>
        </w:rPr>
        <w:t xml:space="preserve">eine </w:t>
      </w:r>
      <w:r w:rsidR="49F10ADC" w:rsidRPr="008C7B05">
        <w:rPr>
          <w:lang w:val="de-CH"/>
        </w:rPr>
        <w:t xml:space="preserve">ganze Familie ganzheitlich </w:t>
      </w:r>
      <w:r w:rsidR="6A3687FA" w:rsidRPr="7294A871">
        <w:rPr>
          <w:lang w:val="de-CH"/>
        </w:rPr>
        <w:t xml:space="preserve">zu </w:t>
      </w:r>
      <w:r w:rsidR="49F10ADC" w:rsidRPr="008C7B05">
        <w:rPr>
          <w:lang w:val="de-CH"/>
        </w:rPr>
        <w:t>unterstütz</w:t>
      </w:r>
      <w:r w:rsidR="6A3687FA" w:rsidRPr="7294A871">
        <w:rPr>
          <w:lang w:val="de-CH"/>
        </w:rPr>
        <w:t>en</w:t>
      </w:r>
      <w:r w:rsidR="49F10ADC" w:rsidRPr="008C7B05">
        <w:rPr>
          <w:lang w:val="de-CH"/>
        </w:rPr>
        <w:t xml:space="preserve">. Mit </w:t>
      </w:r>
      <w:r w:rsidR="6A3687FA" w:rsidRPr="7294A871">
        <w:rPr>
          <w:lang w:val="de-CH"/>
        </w:rPr>
        <w:t xml:space="preserve">«ganzheitlich» </w:t>
      </w:r>
      <w:r w:rsidR="49F10ADC" w:rsidRPr="008C7B05">
        <w:rPr>
          <w:lang w:val="de-CH"/>
        </w:rPr>
        <w:t xml:space="preserve">ist gemeint, dass die </w:t>
      </w:r>
      <w:r w:rsidR="6A3687FA" w:rsidRPr="7294A871">
        <w:rPr>
          <w:lang w:val="de-CH"/>
        </w:rPr>
        <w:t>beratende Person</w:t>
      </w:r>
      <w:r w:rsidR="49F10ADC" w:rsidRPr="008C7B05">
        <w:rPr>
          <w:lang w:val="de-CH"/>
        </w:rPr>
        <w:t xml:space="preserve"> erstens die </w:t>
      </w:r>
      <w:r w:rsidR="6A3687FA" w:rsidRPr="7294A871">
        <w:rPr>
          <w:lang w:val="de-CH"/>
        </w:rPr>
        <w:t xml:space="preserve">einzelnen Familienmitglieder in ihrer </w:t>
      </w:r>
      <w:r w:rsidR="49F10ADC" w:rsidRPr="008C7B05">
        <w:rPr>
          <w:lang w:val="de-CH"/>
        </w:rPr>
        <w:t>emotionale</w:t>
      </w:r>
      <w:r w:rsidR="6A3687FA" w:rsidRPr="7294A871">
        <w:rPr>
          <w:lang w:val="de-CH"/>
        </w:rPr>
        <w:t>n</w:t>
      </w:r>
      <w:r w:rsidR="49F10ADC" w:rsidRPr="008C7B05">
        <w:rPr>
          <w:lang w:val="de-CH"/>
        </w:rPr>
        <w:t xml:space="preserve"> Selbstregulation unterstützt </w:t>
      </w:r>
      <w:r w:rsidR="6A3687FA" w:rsidRPr="7294A871">
        <w:rPr>
          <w:lang w:val="de-CH"/>
        </w:rPr>
        <w:t>(psychosoziale Beratung)</w:t>
      </w:r>
      <w:r w:rsidR="3B3083AC" w:rsidRPr="7294A871">
        <w:rPr>
          <w:lang w:val="de-CH"/>
        </w:rPr>
        <w:t>. Z</w:t>
      </w:r>
      <w:r w:rsidR="49F10ADC" w:rsidRPr="008C7B05">
        <w:rPr>
          <w:lang w:val="de-CH"/>
        </w:rPr>
        <w:t xml:space="preserve">weitens </w:t>
      </w:r>
      <w:r w:rsidR="3B3083AC" w:rsidRPr="7294A871">
        <w:rPr>
          <w:lang w:val="de-CH"/>
        </w:rPr>
        <w:t xml:space="preserve">wird </w:t>
      </w:r>
      <w:r w:rsidR="49F10ADC" w:rsidRPr="008C7B05">
        <w:rPr>
          <w:lang w:val="de-CH"/>
        </w:rPr>
        <w:t>den Eltern</w:t>
      </w:r>
      <w:r w:rsidR="1E725F1A" w:rsidRPr="008C7B05">
        <w:rPr>
          <w:lang w:val="de-CH"/>
        </w:rPr>
        <w:t xml:space="preserve"> </w:t>
      </w:r>
      <w:r w:rsidR="6A3687FA" w:rsidRPr="7294A871">
        <w:rPr>
          <w:lang w:val="de-CH"/>
        </w:rPr>
        <w:t xml:space="preserve">oder </w:t>
      </w:r>
      <w:r w:rsidR="1E725F1A" w:rsidRPr="008C7B05">
        <w:rPr>
          <w:lang w:val="de-CH"/>
        </w:rPr>
        <w:t>gegebenenfalls allen Familienmitgliedern</w:t>
      </w:r>
      <w:r w:rsidR="49F10ADC" w:rsidRPr="008C7B05">
        <w:rPr>
          <w:lang w:val="de-CH"/>
        </w:rPr>
        <w:t xml:space="preserve"> fachliches Wissen vermittelt, welches</w:t>
      </w:r>
      <w:r w:rsidR="6A3687FA" w:rsidRPr="7294A871">
        <w:rPr>
          <w:lang w:val="de-CH"/>
        </w:rPr>
        <w:t xml:space="preserve"> den Personen</w:t>
      </w:r>
      <w:r w:rsidR="49F10ADC" w:rsidRPr="008C7B05">
        <w:rPr>
          <w:lang w:val="de-CH"/>
        </w:rPr>
        <w:t xml:space="preserve"> </w:t>
      </w:r>
      <w:r w:rsidR="49F10ADC" w:rsidRPr="7294A871">
        <w:rPr>
          <w:i/>
          <w:iCs/>
          <w:lang w:val="de-CH"/>
        </w:rPr>
        <w:t xml:space="preserve">in </w:t>
      </w:r>
      <w:r w:rsidR="6A3687FA" w:rsidRPr="7294A871">
        <w:rPr>
          <w:i/>
          <w:iCs/>
          <w:lang w:val="de-CH"/>
        </w:rPr>
        <w:t xml:space="preserve">ihrer </w:t>
      </w:r>
      <w:r w:rsidR="49F10ADC" w:rsidRPr="7294A871">
        <w:rPr>
          <w:i/>
          <w:iCs/>
          <w:lang w:val="de-CH"/>
        </w:rPr>
        <w:t>spezifischen</w:t>
      </w:r>
      <w:r w:rsidR="49F10ADC" w:rsidRPr="008C7B05">
        <w:rPr>
          <w:lang w:val="de-CH"/>
        </w:rPr>
        <w:t xml:space="preserve"> Situation nützlich ist</w:t>
      </w:r>
      <w:r w:rsidR="6A3687FA" w:rsidRPr="7294A871">
        <w:rPr>
          <w:lang w:val="de-CH"/>
        </w:rPr>
        <w:t xml:space="preserve"> (Fachberatung)</w:t>
      </w:r>
      <w:r w:rsidR="49F10ADC" w:rsidRPr="008C7B05">
        <w:rPr>
          <w:lang w:val="de-CH"/>
        </w:rPr>
        <w:t xml:space="preserve">. </w:t>
      </w:r>
      <w:r w:rsidR="00AE0F06">
        <w:rPr>
          <w:lang w:val="de-CH"/>
        </w:rPr>
        <w:t>Mit</w:t>
      </w:r>
      <w:r w:rsidR="00FB2B10">
        <w:rPr>
          <w:lang w:val="de-CH"/>
        </w:rPr>
        <w:t xml:space="preserve"> anderen Worten: </w:t>
      </w:r>
      <w:r w:rsidR="49F10ADC" w:rsidRPr="008C7B05">
        <w:rPr>
          <w:lang w:val="de-CH"/>
        </w:rPr>
        <w:t xml:space="preserve">Eine </w:t>
      </w:r>
      <w:r w:rsidR="003861A0">
        <w:rPr>
          <w:lang w:val="de-CH"/>
        </w:rPr>
        <w:t>p</w:t>
      </w:r>
      <w:r w:rsidR="49F10ADC" w:rsidRPr="008C7B05">
        <w:rPr>
          <w:lang w:val="de-CH"/>
        </w:rPr>
        <w:t xml:space="preserve">rofessionelle Beratung ist eine ganzheitliche Beratung, die </w:t>
      </w:r>
      <w:r w:rsidR="6A3687FA" w:rsidRPr="7294A871">
        <w:rPr>
          <w:lang w:val="de-CH"/>
        </w:rPr>
        <w:t>die psychosoziale</w:t>
      </w:r>
      <w:r w:rsidR="49F10ADC" w:rsidRPr="008C7B05">
        <w:rPr>
          <w:lang w:val="de-CH"/>
        </w:rPr>
        <w:t xml:space="preserve"> Beratung </w:t>
      </w:r>
      <w:r w:rsidR="6A3687FA" w:rsidRPr="7294A871">
        <w:rPr>
          <w:lang w:val="de-CH"/>
        </w:rPr>
        <w:t xml:space="preserve">und die Fachberatung </w:t>
      </w:r>
      <w:r w:rsidR="49F10ADC" w:rsidRPr="008C7B05">
        <w:rPr>
          <w:lang w:val="de-CH"/>
        </w:rPr>
        <w:t xml:space="preserve">kombiniert. In diesen beiden Beratungsformen </w:t>
      </w:r>
      <w:r w:rsidR="6A3687FA" w:rsidRPr="7294A871">
        <w:rPr>
          <w:lang w:val="de-CH"/>
        </w:rPr>
        <w:t xml:space="preserve">werden </w:t>
      </w:r>
      <w:r w:rsidR="49F10ADC" w:rsidRPr="008C7B05">
        <w:rPr>
          <w:lang w:val="de-CH"/>
        </w:rPr>
        <w:t xml:space="preserve">unterschiedliche Methoden der Gesprächsführung </w:t>
      </w:r>
      <w:r w:rsidR="6A3687FA" w:rsidRPr="7294A871">
        <w:rPr>
          <w:lang w:val="de-CH"/>
        </w:rPr>
        <w:t>angewendet</w:t>
      </w:r>
      <w:r w:rsidR="49F10ADC" w:rsidRPr="008C7B05">
        <w:rPr>
          <w:lang w:val="de-CH"/>
        </w:rPr>
        <w:t xml:space="preserve">. Aus diesem Grund </w:t>
      </w:r>
      <w:r w:rsidR="6A3687FA" w:rsidRPr="7294A871">
        <w:rPr>
          <w:lang w:val="de-CH"/>
        </w:rPr>
        <w:t xml:space="preserve">müssen </w:t>
      </w:r>
      <w:r w:rsidR="49F10ADC" w:rsidRPr="008C7B05">
        <w:rPr>
          <w:lang w:val="de-CH"/>
        </w:rPr>
        <w:t xml:space="preserve">die </w:t>
      </w:r>
      <w:proofErr w:type="spellStart"/>
      <w:r w:rsidR="49F10ADC" w:rsidRPr="008C7B05">
        <w:rPr>
          <w:lang w:val="de-CH"/>
        </w:rPr>
        <w:t>Berater</w:t>
      </w:r>
      <w:r w:rsidR="6A3687FA" w:rsidRPr="7294A871">
        <w:rPr>
          <w:lang w:val="de-CH"/>
        </w:rPr>
        <w:t>:</w:t>
      </w:r>
      <w:r w:rsidR="49F10ADC" w:rsidRPr="008C7B05">
        <w:rPr>
          <w:lang w:val="de-CH"/>
        </w:rPr>
        <w:t>in</w:t>
      </w:r>
      <w:r w:rsidR="6A3687FA" w:rsidRPr="7294A871">
        <w:rPr>
          <w:lang w:val="de-CH"/>
        </w:rPr>
        <w:t>nen</w:t>
      </w:r>
      <w:proofErr w:type="spellEnd"/>
      <w:r w:rsidR="49F10ADC" w:rsidRPr="008C7B05">
        <w:rPr>
          <w:lang w:val="de-CH"/>
        </w:rPr>
        <w:t xml:space="preserve"> immer genau wissen, was </w:t>
      </w:r>
      <w:r w:rsidR="6A3687FA" w:rsidRPr="7294A871">
        <w:rPr>
          <w:lang w:val="de-CH"/>
        </w:rPr>
        <w:t>eine</w:t>
      </w:r>
      <w:r w:rsidR="49F10ADC" w:rsidRPr="008C7B05">
        <w:rPr>
          <w:lang w:val="de-CH"/>
        </w:rPr>
        <w:t xml:space="preserve"> Person oder </w:t>
      </w:r>
      <w:r w:rsidR="6A3687FA" w:rsidRPr="7294A871">
        <w:rPr>
          <w:lang w:val="de-CH"/>
        </w:rPr>
        <w:t xml:space="preserve">eine </w:t>
      </w:r>
      <w:r w:rsidR="49F10ADC" w:rsidRPr="008C7B05">
        <w:rPr>
          <w:lang w:val="de-CH"/>
        </w:rPr>
        <w:t>Familie in</w:t>
      </w:r>
      <w:r w:rsidR="00192305" w:rsidRPr="008C7B05">
        <w:rPr>
          <w:lang w:val="de-CH"/>
        </w:rPr>
        <w:t xml:space="preserve"> den </w:t>
      </w:r>
      <w:r w:rsidR="396020C6" w:rsidRPr="008C7B05">
        <w:rPr>
          <w:lang w:val="de-CH"/>
        </w:rPr>
        <w:t>verschiedenen</w:t>
      </w:r>
      <w:r w:rsidR="00192305" w:rsidRPr="008C7B05">
        <w:rPr>
          <w:lang w:val="de-CH"/>
        </w:rPr>
        <w:t xml:space="preserve"> Phasen </w:t>
      </w:r>
      <w:r w:rsidR="1E725F1A" w:rsidRPr="008C7B05">
        <w:rPr>
          <w:lang w:val="de-CH"/>
        </w:rPr>
        <w:t xml:space="preserve">der Beratung </w:t>
      </w:r>
      <w:r w:rsidR="49F10ADC" w:rsidRPr="008C7B05">
        <w:rPr>
          <w:lang w:val="de-CH"/>
        </w:rPr>
        <w:t>benötigt.</w:t>
      </w:r>
      <w:bookmarkEnd w:id="2"/>
    </w:p>
    <w:p w14:paraId="5C092369" w14:textId="7B9CC32E" w:rsidR="00B3316E" w:rsidRPr="00A553E9" w:rsidRDefault="004B0977" w:rsidP="00C23EA5">
      <w:pPr>
        <w:pStyle w:val="Textkrper"/>
        <w:ind w:firstLine="0"/>
        <w:rPr>
          <w:lang w:val="de-CH"/>
        </w:rPr>
      </w:pPr>
      <w:r w:rsidRPr="008C7B05">
        <w:rPr>
          <w:lang w:val="de-CH"/>
        </w:rPr>
        <w:lastRenderedPageBreak/>
        <w:t xml:space="preserve">In diesem Artikel </w:t>
      </w:r>
      <w:r w:rsidR="00584E8A">
        <w:rPr>
          <w:lang w:val="de-CH"/>
        </w:rPr>
        <w:t>wird</w:t>
      </w:r>
      <w:r w:rsidRPr="008C7B05">
        <w:rPr>
          <w:lang w:val="de-CH"/>
        </w:rPr>
        <w:t xml:space="preserve"> </w:t>
      </w:r>
      <w:r w:rsidR="00DE6612" w:rsidRPr="008C7B05">
        <w:rPr>
          <w:lang w:val="de-CH"/>
        </w:rPr>
        <w:t xml:space="preserve">nach einer theoretischen Einführung </w:t>
      </w:r>
      <w:r w:rsidRPr="008C7B05">
        <w:rPr>
          <w:lang w:val="de-CH"/>
        </w:rPr>
        <w:t>a</w:t>
      </w:r>
      <w:r w:rsidR="003A5E07" w:rsidRPr="008C7B05">
        <w:rPr>
          <w:lang w:val="de-CH"/>
        </w:rPr>
        <w:t>nhand eines</w:t>
      </w:r>
      <w:r w:rsidRPr="00402FF9">
        <w:rPr>
          <w:lang w:val="de-CH"/>
        </w:rPr>
        <w:t xml:space="preserve"> </w:t>
      </w:r>
      <w:r w:rsidR="00FB2B10">
        <w:rPr>
          <w:lang w:val="de-CH"/>
        </w:rPr>
        <w:t>Fallb</w:t>
      </w:r>
      <w:r w:rsidRPr="00402FF9">
        <w:rPr>
          <w:lang w:val="de-CH"/>
        </w:rPr>
        <w:t>eispiel</w:t>
      </w:r>
      <w:r w:rsidR="003A5E07" w:rsidRPr="008C7B05">
        <w:rPr>
          <w:lang w:val="de-CH"/>
        </w:rPr>
        <w:t>s</w:t>
      </w:r>
      <w:r w:rsidRPr="008C7B05">
        <w:rPr>
          <w:lang w:val="de-CH"/>
        </w:rPr>
        <w:t xml:space="preserve"> </w:t>
      </w:r>
      <w:r w:rsidR="00643C9E">
        <w:rPr>
          <w:lang w:val="de-CH"/>
        </w:rPr>
        <w:t xml:space="preserve">der </w:t>
      </w:r>
      <w:r w:rsidR="0053742C" w:rsidRPr="008C7B05">
        <w:rPr>
          <w:lang w:val="de-CH"/>
        </w:rPr>
        <w:t>B</w:t>
      </w:r>
      <w:r w:rsidRPr="008C7B05">
        <w:rPr>
          <w:lang w:val="de-CH"/>
        </w:rPr>
        <w:t xml:space="preserve">eratung </w:t>
      </w:r>
      <w:r w:rsidR="0053742C" w:rsidRPr="008C7B05">
        <w:rPr>
          <w:lang w:val="de-CH"/>
        </w:rPr>
        <w:t xml:space="preserve">einer Mutter </w:t>
      </w:r>
      <w:r w:rsidRPr="008C7B05">
        <w:rPr>
          <w:lang w:val="de-CH"/>
        </w:rPr>
        <w:t xml:space="preserve">gezeigt, wie </w:t>
      </w:r>
      <w:r w:rsidR="004C488B" w:rsidRPr="008C7B05">
        <w:rPr>
          <w:lang w:val="de-CH"/>
        </w:rPr>
        <w:t xml:space="preserve">die beiden </w:t>
      </w:r>
      <w:r w:rsidR="00165BEC" w:rsidRPr="008C7B05">
        <w:rPr>
          <w:lang w:val="de-CH"/>
        </w:rPr>
        <w:t xml:space="preserve">Beratungsformen </w:t>
      </w:r>
      <w:r w:rsidR="003A5E07" w:rsidRPr="008C7B05">
        <w:rPr>
          <w:lang w:val="de-CH"/>
        </w:rPr>
        <w:t>angewendet werden</w:t>
      </w:r>
      <w:r w:rsidR="00165BEC" w:rsidRPr="008C7B05">
        <w:rPr>
          <w:lang w:val="de-CH"/>
        </w:rPr>
        <w:t xml:space="preserve"> und was </w:t>
      </w:r>
      <w:r w:rsidR="00E815B3">
        <w:rPr>
          <w:lang w:val="de-CH"/>
        </w:rPr>
        <w:t xml:space="preserve">während den einzelnen </w:t>
      </w:r>
      <w:r w:rsidR="00BC4649">
        <w:rPr>
          <w:lang w:val="de-CH"/>
        </w:rPr>
        <w:t>Beratungss</w:t>
      </w:r>
      <w:r w:rsidR="00E815B3">
        <w:rPr>
          <w:lang w:val="de-CH"/>
        </w:rPr>
        <w:t>chritten</w:t>
      </w:r>
      <w:r w:rsidR="00165BEC" w:rsidRPr="008C7B05">
        <w:rPr>
          <w:lang w:val="de-CH"/>
        </w:rPr>
        <w:t xml:space="preserve"> zu beachten ist. </w:t>
      </w:r>
      <w:r w:rsidR="00DE6612" w:rsidRPr="008C7B05">
        <w:rPr>
          <w:lang w:val="de-CH"/>
        </w:rPr>
        <w:t>Dieses</w:t>
      </w:r>
      <w:r w:rsidR="00165BEC" w:rsidRPr="00402FF9">
        <w:rPr>
          <w:lang w:val="de-CH"/>
        </w:rPr>
        <w:t xml:space="preserve"> </w:t>
      </w:r>
      <w:r w:rsidR="00165BEC" w:rsidRPr="005808BA">
        <w:rPr>
          <w:lang w:val="de-CH"/>
        </w:rPr>
        <w:t>Beispiel</w:t>
      </w:r>
      <w:r w:rsidR="00DE6612" w:rsidRPr="008C7B05">
        <w:rPr>
          <w:lang w:val="de-CH"/>
        </w:rPr>
        <w:t xml:space="preserve"> hat</w:t>
      </w:r>
      <w:r w:rsidR="00165BEC" w:rsidRPr="005808BA">
        <w:rPr>
          <w:lang w:val="de-CH"/>
        </w:rPr>
        <w:t xml:space="preserve"> </w:t>
      </w:r>
      <w:r w:rsidR="00664993" w:rsidRPr="005808BA">
        <w:rPr>
          <w:lang w:val="de-CH"/>
        </w:rPr>
        <w:t xml:space="preserve">eine Teilnehmerin in </w:t>
      </w:r>
      <w:r w:rsidR="00664993" w:rsidRPr="00FB2B10">
        <w:rPr>
          <w:lang w:val="de-CH"/>
        </w:rPr>
        <w:t>eine</w:t>
      </w:r>
      <w:r w:rsidR="00AD0D25">
        <w:rPr>
          <w:lang w:val="de-CH"/>
        </w:rPr>
        <w:t>n von mir geleiteten</w:t>
      </w:r>
      <w:r w:rsidR="00026495" w:rsidRPr="008C7B05">
        <w:rPr>
          <w:lang w:val="de-CH"/>
        </w:rPr>
        <w:t xml:space="preserve"> </w:t>
      </w:r>
      <w:r w:rsidR="00664993" w:rsidRPr="008C7B05">
        <w:rPr>
          <w:lang w:val="de-CH"/>
        </w:rPr>
        <w:t>Weiterbildung</w:t>
      </w:r>
      <w:r w:rsidR="00AD0D25">
        <w:rPr>
          <w:lang w:val="de-CH"/>
        </w:rPr>
        <w:t>skurs</w:t>
      </w:r>
      <w:r w:rsidR="00DE6612" w:rsidRPr="008C7B05">
        <w:rPr>
          <w:lang w:val="de-CH"/>
        </w:rPr>
        <w:t xml:space="preserve"> eingebracht</w:t>
      </w:r>
      <w:r w:rsidR="003710F6" w:rsidRPr="00402FF9">
        <w:rPr>
          <w:lang w:val="de-CH"/>
        </w:rPr>
        <w:t>. D</w:t>
      </w:r>
      <w:r w:rsidR="00165BEC" w:rsidRPr="00402FF9">
        <w:rPr>
          <w:lang w:val="de-CH"/>
        </w:rPr>
        <w:t xml:space="preserve">as Beispiel </w:t>
      </w:r>
      <w:r w:rsidR="003710F6" w:rsidRPr="00402FF9">
        <w:rPr>
          <w:lang w:val="de-CH"/>
        </w:rPr>
        <w:t xml:space="preserve">wird </w:t>
      </w:r>
      <w:r w:rsidR="003A5E07" w:rsidRPr="00402FF9">
        <w:rPr>
          <w:lang w:val="de-CH"/>
        </w:rPr>
        <w:t xml:space="preserve">anschliessend </w:t>
      </w:r>
      <w:r w:rsidR="00165BEC" w:rsidRPr="00402FF9">
        <w:rPr>
          <w:lang w:val="de-CH"/>
        </w:rPr>
        <w:t>kommentier</w:t>
      </w:r>
      <w:r w:rsidR="003710F6" w:rsidRPr="00402FF9">
        <w:rPr>
          <w:lang w:val="de-CH"/>
        </w:rPr>
        <w:t>t,</w:t>
      </w:r>
      <w:r w:rsidR="00165BEC" w:rsidRPr="00402FF9">
        <w:rPr>
          <w:lang w:val="de-CH"/>
        </w:rPr>
        <w:t xml:space="preserve"> </w:t>
      </w:r>
      <w:r w:rsidR="00664993" w:rsidRPr="00402FF9">
        <w:rPr>
          <w:lang w:val="de-CH"/>
        </w:rPr>
        <w:t>um</w:t>
      </w:r>
      <w:r w:rsidR="00165BEC" w:rsidRPr="00402FF9">
        <w:rPr>
          <w:lang w:val="de-CH"/>
        </w:rPr>
        <w:t xml:space="preserve"> die Unterschiede </w:t>
      </w:r>
      <w:r w:rsidR="003710F6" w:rsidRPr="00402FF9">
        <w:rPr>
          <w:lang w:val="de-CH"/>
        </w:rPr>
        <w:t xml:space="preserve">im methodischen Vorgehen </w:t>
      </w:r>
      <w:r w:rsidR="007A32B5">
        <w:rPr>
          <w:lang w:val="de-CH"/>
        </w:rPr>
        <w:t>aufzu</w:t>
      </w:r>
      <w:r w:rsidR="00026495" w:rsidRPr="008C7B05">
        <w:rPr>
          <w:lang w:val="de-CH"/>
        </w:rPr>
        <w:t>zeigen</w:t>
      </w:r>
      <w:r w:rsidR="003710F6" w:rsidRPr="00A553E9">
        <w:rPr>
          <w:lang w:val="de-CH"/>
        </w:rPr>
        <w:t xml:space="preserve">. </w:t>
      </w:r>
    </w:p>
    <w:p w14:paraId="7A0A9AA5" w14:textId="1C4034C0" w:rsidR="00002AC4" w:rsidRPr="008C7B05" w:rsidRDefault="00002AC4" w:rsidP="005743E4">
      <w:pPr>
        <w:pStyle w:val="berschrift1"/>
        <w:rPr>
          <w:color w:val="auto"/>
          <w:lang w:val="de-CH"/>
        </w:rPr>
      </w:pPr>
      <w:r w:rsidRPr="008C7B05">
        <w:rPr>
          <w:color w:val="auto"/>
          <w:lang w:val="de-CH"/>
        </w:rPr>
        <w:t>Theoretische Einführung</w:t>
      </w:r>
    </w:p>
    <w:p w14:paraId="39A20BD4" w14:textId="5C36D59B" w:rsidR="00055E27" w:rsidRDefault="00CC2CDD" w:rsidP="00055E27">
      <w:pPr>
        <w:pStyle w:val="Textkrper"/>
        <w:ind w:firstLine="0"/>
        <w:rPr>
          <w:lang w:val="de-CH"/>
        </w:rPr>
      </w:pPr>
      <w:r w:rsidRPr="004701EC">
        <w:rPr>
          <w:noProof/>
          <w:lang w:val="de-CH"/>
        </w:rPr>
        <mc:AlternateContent>
          <mc:Choice Requires="wps">
            <w:drawing>
              <wp:anchor distT="45720" distB="45720" distL="46990" distR="46990" simplePos="0" relativeHeight="251658240" behindDoc="0" locked="0" layoutInCell="1" allowOverlap="0" wp14:anchorId="55B42351" wp14:editId="0626C7B1">
                <wp:simplePos x="0" y="0"/>
                <wp:positionH relativeFrom="page">
                  <wp:posOffset>0</wp:posOffset>
                </wp:positionH>
                <wp:positionV relativeFrom="paragraph">
                  <wp:posOffset>2269605</wp:posOffset>
                </wp:positionV>
                <wp:extent cx="5816600" cy="466725"/>
                <wp:effectExtent l="0" t="0" r="0" b="0"/>
                <wp:wrapTopAndBottom/>
                <wp:docPr id="2006604517" name="Textfeld 2006604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66725"/>
                        </a:xfrm>
                        <a:prstGeom prst="rect">
                          <a:avLst/>
                        </a:prstGeom>
                        <a:noFill/>
                        <a:ln w="9525">
                          <a:noFill/>
                          <a:miter lim="800000"/>
                          <a:headEnd/>
                          <a:tailEnd/>
                        </a:ln>
                      </wps:spPr>
                      <wps:txbx>
                        <w:txbxContent>
                          <w:p w14:paraId="3810B7A1" w14:textId="77777777" w:rsidR="001A7182" w:rsidRDefault="00D163C5" w:rsidP="00551D88">
                            <w:pPr>
                              <w:pStyle w:val="Hervorhebung1"/>
                              <w:rPr>
                                <w:lang w:val="de-CH"/>
                              </w:rPr>
                            </w:pPr>
                            <w:r>
                              <w:rPr>
                                <w:lang w:val="de-CH"/>
                              </w:rPr>
                              <w:t>E</w:t>
                            </w:r>
                            <w:r w:rsidR="00551D88">
                              <w:rPr>
                                <w:lang w:val="de-CH"/>
                              </w:rPr>
                              <w:t xml:space="preserve">ine </w:t>
                            </w:r>
                            <w:r w:rsidR="003861A0">
                              <w:rPr>
                                <w:lang w:val="de-CH"/>
                              </w:rPr>
                              <w:t>p</w:t>
                            </w:r>
                            <w:r w:rsidR="00551D88">
                              <w:rPr>
                                <w:lang w:val="de-CH"/>
                              </w:rPr>
                              <w:t xml:space="preserve">rofessionelle Beratung </w:t>
                            </w:r>
                            <w:r>
                              <w:rPr>
                                <w:lang w:val="de-CH"/>
                              </w:rPr>
                              <w:t>unterstützt</w:t>
                            </w:r>
                            <w:r w:rsidR="00551D88">
                              <w:rPr>
                                <w:lang w:val="de-CH"/>
                              </w:rPr>
                              <w:t xml:space="preserve"> die </w:t>
                            </w:r>
                            <w:proofErr w:type="spellStart"/>
                            <w:r w:rsidR="00551D88">
                              <w:rPr>
                                <w:lang w:val="de-CH"/>
                              </w:rPr>
                              <w:t>Klient:innen</w:t>
                            </w:r>
                            <w:proofErr w:type="spellEnd"/>
                            <w:r w:rsidR="00551D88">
                              <w:rPr>
                                <w:lang w:val="de-CH"/>
                              </w:rPr>
                              <w:t xml:space="preserve"> dabei, die eigene </w:t>
                            </w:r>
                          </w:p>
                          <w:p w14:paraId="06CC2238" w14:textId="097DBEE3" w:rsidR="00551D88" w:rsidRPr="004B0AE6" w:rsidRDefault="00551D88" w:rsidP="00551D88">
                            <w:pPr>
                              <w:pStyle w:val="Hervorhebung1"/>
                              <w:rPr>
                                <w:lang w:val="de-CH"/>
                              </w:rPr>
                            </w:pPr>
                            <w:r>
                              <w:rPr>
                                <w:lang w:val="de-CH"/>
                              </w:rPr>
                              <w:t xml:space="preserve">Erlebniswelt wahrzunehmen und </w:t>
                            </w:r>
                            <w:r w:rsidR="005623F2">
                              <w:rPr>
                                <w:lang w:val="de-CH"/>
                              </w:rPr>
                              <w:t>auch widersprüchliche Emotionen ernst</w:t>
                            </w:r>
                            <w:r w:rsidR="00951227">
                              <w:rPr>
                                <w:lang w:val="de-CH"/>
                              </w:rPr>
                              <w:t xml:space="preserve"> </w:t>
                            </w:r>
                            <w:r w:rsidR="005623F2">
                              <w:rPr>
                                <w:lang w:val="de-CH"/>
                              </w:rPr>
                              <w:t>zu</w:t>
                            </w:r>
                            <w:r w:rsidR="00951227">
                              <w:rPr>
                                <w:lang w:val="de-CH"/>
                              </w:rPr>
                              <w:t xml:space="preserve"> </w:t>
                            </w:r>
                            <w:r w:rsidR="005623F2">
                              <w:rPr>
                                <w:lang w:val="de-CH"/>
                              </w:rPr>
                              <w:t>nehmen.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B42351" id="_x0000_t202" coordsize="21600,21600" o:spt="202" path="m,l,21600r21600,l21600,xe">
                <v:stroke joinstyle="miter"/>
                <v:path gradientshapeok="t" o:connecttype="rect"/>
              </v:shapetype>
              <v:shape id="Textfeld 2006604517" o:spid="_x0000_s1026" type="#_x0000_t202" alt="&quot;&quot;" style="position:absolute;left:0;text-align:left;margin-left:0;margin-top:178.7pt;width:458pt;height:36.75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" o:allowoverlap="f" filled="f" stroked="f">
                <v:textbox inset="29mm,,2.5mm">
                  <w:txbxContent>
                    <w:p w14:paraId="3810B7A1" w14:textId="77777777" w:rsidR="001A7182" w:rsidRDefault="00D163C5" w:rsidP="00551D88">
                      <w:pPr>
                        <w:pStyle w:val="Hervorhebung1"/>
                        <w:rPr>
                          <w:lang w:val="de-CH"/>
                        </w:rPr>
                      </w:pPr>
                      <w:r>
                        <w:rPr>
                          <w:lang w:val="de-CH"/>
                        </w:rPr>
                        <w:t>E</w:t>
                      </w:r>
                      <w:r w:rsidR="00551D88">
                        <w:rPr>
                          <w:lang w:val="de-CH"/>
                        </w:rPr>
                        <w:t xml:space="preserve">ine </w:t>
                      </w:r>
                      <w:r w:rsidR="003861A0">
                        <w:rPr>
                          <w:lang w:val="de-CH"/>
                        </w:rPr>
                        <w:t>p</w:t>
                      </w:r>
                      <w:r w:rsidR="00551D88">
                        <w:rPr>
                          <w:lang w:val="de-CH"/>
                        </w:rPr>
                        <w:t xml:space="preserve">rofessionelle Beratung </w:t>
                      </w:r>
                      <w:r>
                        <w:rPr>
                          <w:lang w:val="de-CH"/>
                        </w:rPr>
                        <w:t>unterstützt</w:t>
                      </w:r>
                      <w:r w:rsidR="00551D88">
                        <w:rPr>
                          <w:lang w:val="de-CH"/>
                        </w:rPr>
                        <w:t xml:space="preserve"> die </w:t>
                      </w:r>
                      <w:proofErr w:type="spellStart"/>
                      <w:r w:rsidR="00551D88">
                        <w:rPr>
                          <w:lang w:val="de-CH"/>
                        </w:rPr>
                        <w:t>Klient:innen</w:t>
                      </w:r>
                      <w:proofErr w:type="spellEnd"/>
                      <w:r w:rsidR="00551D88">
                        <w:rPr>
                          <w:lang w:val="de-CH"/>
                        </w:rPr>
                        <w:t xml:space="preserve"> dabei, die eigene </w:t>
                      </w:r>
                    </w:p>
                    <w:p w14:paraId="06CC2238" w14:textId="097DBEE3" w:rsidR="00551D88" w:rsidRPr="004B0AE6" w:rsidRDefault="00551D88" w:rsidP="00551D88">
                      <w:pPr>
                        <w:pStyle w:val="Hervorhebung1"/>
                        <w:rPr>
                          <w:lang w:val="de-CH"/>
                        </w:rPr>
                      </w:pPr>
                      <w:r>
                        <w:rPr>
                          <w:lang w:val="de-CH"/>
                        </w:rPr>
                        <w:t xml:space="preserve">Erlebniswelt wahrzunehmen und </w:t>
                      </w:r>
                      <w:r w:rsidR="005623F2">
                        <w:rPr>
                          <w:lang w:val="de-CH"/>
                        </w:rPr>
                        <w:t>auch widersprüchliche Emotionen ernst</w:t>
                      </w:r>
                      <w:r w:rsidR="00951227">
                        <w:rPr>
                          <w:lang w:val="de-CH"/>
                        </w:rPr>
                        <w:t xml:space="preserve"> </w:t>
                      </w:r>
                      <w:r w:rsidR="005623F2">
                        <w:rPr>
                          <w:lang w:val="de-CH"/>
                        </w:rPr>
                        <w:t>zu</w:t>
                      </w:r>
                      <w:r w:rsidR="00951227">
                        <w:rPr>
                          <w:lang w:val="de-CH"/>
                        </w:rPr>
                        <w:t xml:space="preserve"> </w:t>
                      </w:r>
                      <w:r w:rsidR="005623F2">
                        <w:rPr>
                          <w:lang w:val="de-CH"/>
                        </w:rPr>
                        <w:t>nehmen.</w:t>
                      </w:r>
                    </w:p>
                  </w:txbxContent>
                </v:textbox>
                <w10:wrap type="topAndBottom" anchorx="page"/>
              </v:shape>
            </w:pict>
          </mc:Fallback>
        </mc:AlternateContent>
      </w:r>
      <w:r w:rsidR="00055E27">
        <w:rPr>
          <w:lang w:val="de-CH"/>
        </w:rPr>
        <w:t>J</w:t>
      </w:r>
      <w:r w:rsidR="00055E27" w:rsidRPr="008C7B05">
        <w:rPr>
          <w:lang w:val="de-CH"/>
        </w:rPr>
        <w:t xml:space="preserve">ede </w:t>
      </w:r>
      <w:r w:rsidR="003861A0">
        <w:rPr>
          <w:lang w:val="de-CH"/>
        </w:rPr>
        <w:t>p</w:t>
      </w:r>
      <w:r w:rsidR="00055E27" w:rsidRPr="008C7B05">
        <w:rPr>
          <w:lang w:val="de-CH"/>
        </w:rPr>
        <w:t xml:space="preserve">rofessionelle Beratung </w:t>
      </w:r>
      <w:r w:rsidR="00055E27">
        <w:rPr>
          <w:lang w:val="de-CH"/>
        </w:rPr>
        <w:t xml:space="preserve">beginnt </w:t>
      </w:r>
      <w:r w:rsidR="00055E27" w:rsidRPr="008C7B05">
        <w:rPr>
          <w:lang w:val="de-CH"/>
        </w:rPr>
        <w:t>mit dem Zuhören</w:t>
      </w:r>
      <w:r w:rsidR="00055E27">
        <w:rPr>
          <w:lang w:val="de-CH"/>
        </w:rPr>
        <w:t>.</w:t>
      </w:r>
      <w:r w:rsidR="00055E27" w:rsidRPr="008C7B05">
        <w:rPr>
          <w:lang w:val="de-CH"/>
        </w:rPr>
        <w:t xml:space="preserve"> </w:t>
      </w:r>
      <w:r w:rsidR="00055E27">
        <w:rPr>
          <w:lang w:val="de-CH"/>
        </w:rPr>
        <w:t>Es sind aber</w:t>
      </w:r>
      <w:r w:rsidR="00055E27" w:rsidRPr="008C7B05">
        <w:rPr>
          <w:lang w:val="de-CH"/>
        </w:rPr>
        <w:t xml:space="preserve"> nicht die Eltern</w:t>
      </w:r>
      <w:r w:rsidR="00055E27">
        <w:rPr>
          <w:lang w:val="de-CH"/>
        </w:rPr>
        <w:t xml:space="preserve"> und </w:t>
      </w:r>
      <w:r w:rsidR="00055E27" w:rsidRPr="008C7B05">
        <w:rPr>
          <w:lang w:val="de-CH"/>
        </w:rPr>
        <w:t>Familienmitglieder</w:t>
      </w:r>
      <w:r w:rsidR="00055E27">
        <w:rPr>
          <w:lang w:val="de-CH"/>
        </w:rPr>
        <w:t xml:space="preserve">, die </w:t>
      </w:r>
      <w:r w:rsidR="00055E27" w:rsidRPr="008C7B05">
        <w:rPr>
          <w:lang w:val="de-CH"/>
        </w:rPr>
        <w:t xml:space="preserve">der </w:t>
      </w:r>
      <w:r w:rsidR="00055E27">
        <w:rPr>
          <w:lang w:val="de-CH"/>
        </w:rPr>
        <w:t>beratenden Person</w:t>
      </w:r>
      <w:r w:rsidR="00055E27" w:rsidRPr="008C7B05">
        <w:rPr>
          <w:lang w:val="de-CH"/>
        </w:rPr>
        <w:t xml:space="preserve"> zu</w:t>
      </w:r>
      <w:r w:rsidR="00055E27">
        <w:rPr>
          <w:lang w:val="de-CH"/>
        </w:rPr>
        <w:t>hören</w:t>
      </w:r>
      <w:r w:rsidR="00055E27" w:rsidRPr="008C7B05">
        <w:rPr>
          <w:lang w:val="de-CH"/>
        </w:rPr>
        <w:t xml:space="preserve"> – wie dies in einer Weiterbildung der Fall </w:t>
      </w:r>
      <w:r w:rsidR="00055E27">
        <w:rPr>
          <w:lang w:val="de-CH"/>
        </w:rPr>
        <w:t>wäre.</w:t>
      </w:r>
      <w:r w:rsidR="00055E27" w:rsidRPr="008C7B05">
        <w:rPr>
          <w:lang w:val="de-CH"/>
        </w:rPr>
        <w:t xml:space="preserve"> </w:t>
      </w:r>
      <w:r w:rsidR="004F4632">
        <w:rPr>
          <w:lang w:val="de-CH"/>
        </w:rPr>
        <w:t>Vielmehr</w:t>
      </w:r>
      <w:r w:rsidR="001D3CB3">
        <w:rPr>
          <w:lang w:val="de-CH"/>
        </w:rPr>
        <w:t xml:space="preserve"> hör</w:t>
      </w:r>
      <w:r w:rsidR="00914226">
        <w:rPr>
          <w:lang w:val="de-CH"/>
        </w:rPr>
        <w:t>t d</w:t>
      </w:r>
      <w:r w:rsidR="00055E27" w:rsidRPr="008C7B05">
        <w:rPr>
          <w:lang w:val="de-CH"/>
        </w:rPr>
        <w:t xml:space="preserve">ie </w:t>
      </w:r>
      <w:r w:rsidR="00914226">
        <w:rPr>
          <w:lang w:val="de-CH"/>
        </w:rPr>
        <w:t>b</w:t>
      </w:r>
      <w:r w:rsidR="00055E27" w:rsidRPr="008C7B05">
        <w:rPr>
          <w:lang w:val="de-CH"/>
        </w:rPr>
        <w:t>erate</w:t>
      </w:r>
      <w:r w:rsidR="00914226">
        <w:rPr>
          <w:lang w:val="de-CH"/>
        </w:rPr>
        <w:t>nde Person</w:t>
      </w:r>
      <w:r w:rsidR="00055E27" w:rsidRPr="008C7B05">
        <w:rPr>
          <w:lang w:val="de-CH"/>
        </w:rPr>
        <w:t xml:space="preserve"> den Eltern und Kindern zu</w:t>
      </w:r>
      <w:r w:rsidR="00AE0F06">
        <w:rPr>
          <w:lang w:val="de-CH"/>
        </w:rPr>
        <w:t>.</w:t>
      </w:r>
      <w:r w:rsidR="00055E27" w:rsidRPr="008C7B05">
        <w:rPr>
          <w:lang w:val="de-CH"/>
        </w:rPr>
        <w:t xml:space="preserve"> </w:t>
      </w:r>
      <w:r w:rsidR="00055E27">
        <w:rPr>
          <w:lang w:val="de-CH"/>
        </w:rPr>
        <w:t>Sie</w:t>
      </w:r>
      <w:r w:rsidR="00055E27" w:rsidRPr="008C7B05">
        <w:rPr>
          <w:lang w:val="de-CH"/>
        </w:rPr>
        <w:t xml:space="preserve"> interessier</w:t>
      </w:r>
      <w:r w:rsidR="00101CCC">
        <w:rPr>
          <w:lang w:val="de-CH"/>
        </w:rPr>
        <w:t>t</w:t>
      </w:r>
      <w:r w:rsidR="00055E27" w:rsidRPr="008C7B05">
        <w:rPr>
          <w:lang w:val="de-CH"/>
        </w:rPr>
        <w:t xml:space="preserve"> sich ernsthaft da</w:t>
      </w:r>
      <w:r w:rsidR="00055E27">
        <w:rPr>
          <w:lang w:val="de-CH"/>
        </w:rPr>
        <w:t>für</w:t>
      </w:r>
      <w:r w:rsidR="00055E27" w:rsidRPr="008C7B05">
        <w:rPr>
          <w:lang w:val="de-CH"/>
        </w:rPr>
        <w:t xml:space="preserve">, was die Eltern mit ihren Kindern und die Kinder mit ihren Eltern erleben und wie sie dieses Erleben deuten. </w:t>
      </w:r>
      <w:r w:rsidR="00E92CA3">
        <w:rPr>
          <w:lang w:val="de-CH"/>
        </w:rPr>
        <w:t>Die beratende Person hört</w:t>
      </w:r>
      <w:r w:rsidR="00055E27" w:rsidRPr="008C7B05">
        <w:rPr>
          <w:lang w:val="de-CH"/>
        </w:rPr>
        <w:t xml:space="preserve"> akzeptierend und nicht bewertend zu</w:t>
      </w:r>
      <w:r w:rsidR="00C145C3">
        <w:rPr>
          <w:lang w:val="de-CH"/>
        </w:rPr>
        <w:t xml:space="preserve">. </w:t>
      </w:r>
      <w:r w:rsidR="00055E27" w:rsidRPr="008C7B05">
        <w:rPr>
          <w:lang w:val="de-CH"/>
        </w:rPr>
        <w:t xml:space="preserve">Das steht im Gegensatz zu </w:t>
      </w:r>
      <w:r w:rsidR="00C145C3">
        <w:rPr>
          <w:lang w:val="de-CH"/>
        </w:rPr>
        <w:t>einem häufig</w:t>
      </w:r>
      <w:r w:rsidR="003D16EC">
        <w:rPr>
          <w:lang w:val="de-CH"/>
        </w:rPr>
        <w:t>en</w:t>
      </w:r>
      <w:r w:rsidR="00AB16FB">
        <w:rPr>
          <w:lang w:val="de-CH"/>
        </w:rPr>
        <w:t xml:space="preserve"> Vorgehen von</w:t>
      </w:r>
      <w:r w:rsidR="00C145C3" w:rsidRPr="008C7B05">
        <w:rPr>
          <w:lang w:val="de-CH"/>
        </w:rPr>
        <w:t xml:space="preserve"> </w:t>
      </w:r>
      <w:r w:rsidR="00055E27" w:rsidRPr="008C7B05">
        <w:rPr>
          <w:lang w:val="de-CH"/>
        </w:rPr>
        <w:t xml:space="preserve">Fachpersonen, </w:t>
      </w:r>
      <w:r w:rsidR="00AB16FB">
        <w:rPr>
          <w:lang w:val="de-CH"/>
        </w:rPr>
        <w:t xml:space="preserve">die </w:t>
      </w:r>
      <w:r w:rsidR="00055E27" w:rsidRPr="008C7B05">
        <w:rPr>
          <w:lang w:val="de-CH"/>
        </w:rPr>
        <w:t xml:space="preserve">Auffälligkeiten </w:t>
      </w:r>
      <w:r w:rsidR="003D16EC">
        <w:rPr>
          <w:lang w:val="de-CH"/>
        </w:rPr>
        <w:t>eines</w:t>
      </w:r>
      <w:r w:rsidR="00AB16FB">
        <w:rPr>
          <w:lang w:val="de-CH"/>
        </w:rPr>
        <w:t xml:space="preserve"> Kindes </w:t>
      </w:r>
      <w:r w:rsidR="00055E27" w:rsidRPr="008C7B05">
        <w:rPr>
          <w:lang w:val="de-CH"/>
        </w:rPr>
        <w:t xml:space="preserve">auf </w:t>
      </w:r>
      <w:r w:rsidR="003D16EC">
        <w:rPr>
          <w:lang w:val="de-CH"/>
        </w:rPr>
        <w:t xml:space="preserve">ein </w:t>
      </w:r>
      <w:r w:rsidR="00055E27" w:rsidRPr="008C7B05">
        <w:rPr>
          <w:lang w:val="de-CH"/>
        </w:rPr>
        <w:t>mangelhafte</w:t>
      </w:r>
      <w:r w:rsidR="00AB16FB">
        <w:rPr>
          <w:lang w:val="de-CH"/>
        </w:rPr>
        <w:t>s</w:t>
      </w:r>
      <w:r w:rsidR="00055E27" w:rsidRPr="008C7B05">
        <w:rPr>
          <w:lang w:val="de-CH"/>
        </w:rPr>
        <w:t xml:space="preserve"> Erziehungsvermögen der Eltern zurückführen. </w:t>
      </w:r>
      <w:r w:rsidR="00DA3008" w:rsidRPr="008C7B05">
        <w:rPr>
          <w:lang w:val="de-CH"/>
        </w:rPr>
        <w:t>Es geht nicht darum</w:t>
      </w:r>
      <w:r w:rsidR="00DA3008">
        <w:rPr>
          <w:lang w:val="de-CH"/>
        </w:rPr>
        <w:t>,</w:t>
      </w:r>
      <w:r w:rsidR="00DA3008" w:rsidRPr="008C7B05">
        <w:rPr>
          <w:lang w:val="de-CH"/>
        </w:rPr>
        <w:t xml:space="preserve"> wer etwas falsch oder richtig macht</w:t>
      </w:r>
      <w:r w:rsidR="006E23A8">
        <w:rPr>
          <w:lang w:val="de-CH"/>
        </w:rPr>
        <w:t>.</w:t>
      </w:r>
      <w:r w:rsidR="00055E27" w:rsidRPr="008C7B05">
        <w:rPr>
          <w:lang w:val="de-CH"/>
        </w:rPr>
        <w:t xml:space="preserve"> Schuldzuweisungen </w:t>
      </w:r>
      <w:r w:rsidR="00055E27">
        <w:rPr>
          <w:lang w:val="de-CH"/>
        </w:rPr>
        <w:t xml:space="preserve">sollen </w:t>
      </w:r>
      <w:r w:rsidR="00055E27" w:rsidRPr="008C7B05">
        <w:rPr>
          <w:lang w:val="de-CH"/>
        </w:rPr>
        <w:t>vermi</w:t>
      </w:r>
      <w:r w:rsidR="00055E27">
        <w:rPr>
          <w:lang w:val="de-CH"/>
        </w:rPr>
        <w:t>e</w:t>
      </w:r>
      <w:r w:rsidR="00055E27" w:rsidRPr="008C7B05">
        <w:rPr>
          <w:lang w:val="de-CH"/>
        </w:rPr>
        <w:t>den</w:t>
      </w:r>
      <w:r w:rsidR="00055E27">
        <w:rPr>
          <w:lang w:val="de-CH"/>
        </w:rPr>
        <w:t xml:space="preserve"> werden</w:t>
      </w:r>
      <w:r w:rsidR="00055E27" w:rsidRPr="008C7B05">
        <w:rPr>
          <w:lang w:val="de-CH"/>
        </w:rPr>
        <w:t xml:space="preserve">. Vielmehr </w:t>
      </w:r>
      <w:r w:rsidR="00055E27">
        <w:rPr>
          <w:lang w:val="de-CH"/>
        </w:rPr>
        <w:t>sollen sich</w:t>
      </w:r>
      <w:r w:rsidR="00055E27" w:rsidRPr="008C7B05">
        <w:rPr>
          <w:lang w:val="de-CH"/>
        </w:rPr>
        <w:t xml:space="preserve"> </w:t>
      </w:r>
      <w:r w:rsidR="001258FC">
        <w:rPr>
          <w:lang w:val="de-CH"/>
        </w:rPr>
        <w:t>die</w:t>
      </w:r>
      <w:r w:rsidR="001258FC" w:rsidRPr="008C7B05">
        <w:rPr>
          <w:lang w:val="de-CH"/>
        </w:rPr>
        <w:t xml:space="preserve"> </w:t>
      </w:r>
      <w:r w:rsidR="00055E27" w:rsidRPr="008C7B05">
        <w:rPr>
          <w:lang w:val="de-CH"/>
        </w:rPr>
        <w:t xml:space="preserve">Familienmitglieder </w:t>
      </w:r>
      <w:r w:rsidR="00055E27">
        <w:rPr>
          <w:lang w:val="de-CH"/>
        </w:rPr>
        <w:t xml:space="preserve">gegenseitig </w:t>
      </w:r>
      <w:r w:rsidR="00055E27" w:rsidRPr="008C7B05">
        <w:rPr>
          <w:lang w:val="de-CH"/>
        </w:rPr>
        <w:t xml:space="preserve">und </w:t>
      </w:r>
      <w:r w:rsidR="001258FC">
        <w:rPr>
          <w:lang w:val="de-CH"/>
        </w:rPr>
        <w:t xml:space="preserve">auch die einzelnen Personen </w:t>
      </w:r>
      <w:r w:rsidR="008A2E61">
        <w:rPr>
          <w:lang w:val="de-CH"/>
        </w:rPr>
        <w:t xml:space="preserve">sich </w:t>
      </w:r>
      <w:r w:rsidR="00055E27" w:rsidRPr="008C7B05">
        <w:rPr>
          <w:lang w:val="de-CH"/>
        </w:rPr>
        <w:t>selbst besser verstehen</w:t>
      </w:r>
      <w:r w:rsidR="007A3D5C">
        <w:rPr>
          <w:lang w:val="de-CH"/>
        </w:rPr>
        <w:t xml:space="preserve"> lernen</w:t>
      </w:r>
      <w:r w:rsidR="00055E27" w:rsidRPr="008C7B05">
        <w:rPr>
          <w:lang w:val="de-CH"/>
        </w:rPr>
        <w:t xml:space="preserve">. Dazu </w:t>
      </w:r>
      <w:r w:rsidR="00F30B38">
        <w:rPr>
          <w:lang w:val="de-CH"/>
        </w:rPr>
        <w:t>sind</w:t>
      </w:r>
      <w:r w:rsidR="00055E27" w:rsidRPr="008C7B05">
        <w:rPr>
          <w:lang w:val="de-CH"/>
        </w:rPr>
        <w:t xml:space="preserve"> Empathie </w:t>
      </w:r>
      <w:r w:rsidR="00055E27" w:rsidRPr="008C7B05">
        <w:rPr>
          <w:i/>
          <w:iCs/>
          <w:lang w:val="de-CH"/>
        </w:rPr>
        <w:t>und</w:t>
      </w:r>
      <w:r w:rsidR="00055E27" w:rsidRPr="008C7B05">
        <w:rPr>
          <w:lang w:val="de-CH"/>
        </w:rPr>
        <w:t xml:space="preserve"> Fachwissen notwendig. Entwicklungstheoretisches Wissen ist relevant, wenn es um Kinder geht</w:t>
      </w:r>
      <w:r w:rsidR="00197FCF">
        <w:rPr>
          <w:lang w:val="de-CH"/>
        </w:rPr>
        <w:t>. Zum Beispiel bei Fragen wie</w:t>
      </w:r>
      <w:r w:rsidR="00055E27" w:rsidRPr="008C7B05">
        <w:rPr>
          <w:lang w:val="de-CH"/>
        </w:rPr>
        <w:t xml:space="preserve">: </w:t>
      </w:r>
      <w:r w:rsidR="008A2E61">
        <w:rPr>
          <w:lang w:val="de-CH"/>
        </w:rPr>
        <w:t>Wo</w:t>
      </w:r>
      <w:r w:rsidR="00055E27" w:rsidRPr="008C7B05">
        <w:rPr>
          <w:lang w:val="de-CH"/>
        </w:rPr>
        <w:t xml:space="preserve"> </w:t>
      </w:r>
      <w:r w:rsidR="008A2E61">
        <w:rPr>
          <w:lang w:val="de-CH"/>
        </w:rPr>
        <w:t>braucht ein Kind</w:t>
      </w:r>
      <w:r w:rsidR="00055E27" w:rsidRPr="008C7B05">
        <w:rPr>
          <w:lang w:val="de-CH"/>
        </w:rPr>
        <w:t xml:space="preserve"> noch Unterstützung</w:t>
      </w:r>
      <w:r w:rsidR="008A2E61">
        <w:rPr>
          <w:lang w:val="de-CH"/>
        </w:rPr>
        <w:t>?</w:t>
      </w:r>
      <w:r w:rsidR="00055E27" w:rsidRPr="008C7B05">
        <w:rPr>
          <w:lang w:val="de-CH"/>
        </w:rPr>
        <w:t xml:space="preserve"> </w:t>
      </w:r>
      <w:r w:rsidR="008A2E61">
        <w:rPr>
          <w:lang w:val="de-CH"/>
        </w:rPr>
        <w:t>W</w:t>
      </w:r>
      <w:r w:rsidR="00055E27" w:rsidRPr="008C7B05">
        <w:rPr>
          <w:lang w:val="de-CH"/>
        </w:rPr>
        <w:t xml:space="preserve">as kann man </w:t>
      </w:r>
      <w:r w:rsidR="008A2E61">
        <w:rPr>
          <w:lang w:val="de-CH"/>
        </w:rPr>
        <w:t xml:space="preserve">bereits </w:t>
      </w:r>
      <w:r w:rsidR="00055E27" w:rsidRPr="008C7B05">
        <w:rPr>
          <w:lang w:val="de-CH"/>
        </w:rPr>
        <w:t xml:space="preserve">von ihm </w:t>
      </w:r>
      <w:r w:rsidR="00673F38">
        <w:rPr>
          <w:lang w:val="de-CH"/>
        </w:rPr>
        <w:t>erwarten</w:t>
      </w:r>
      <w:r w:rsidR="008A2E61">
        <w:rPr>
          <w:lang w:val="de-CH"/>
        </w:rPr>
        <w:t>?</w:t>
      </w:r>
      <w:r w:rsidR="00055E27" w:rsidRPr="008C7B05">
        <w:rPr>
          <w:lang w:val="de-CH"/>
        </w:rPr>
        <w:t xml:space="preserve"> Sozialpsychologisches Wissen ist grundlegend, wenn die Beziehungsgestaltung in ihrer psychodynamischen Verwicklung</w:t>
      </w:r>
      <w:r w:rsidR="00C90170">
        <w:rPr>
          <w:rStyle w:val="Funotenzeichen"/>
          <w:lang w:val="de-CH"/>
        </w:rPr>
        <w:footnoteReference w:id="3"/>
      </w:r>
      <w:r w:rsidR="00055E27" w:rsidRPr="008C7B05">
        <w:rPr>
          <w:lang w:val="de-CH"/>
        </w:rPr>
        <w:t xml:space="preserve"> verstanden werden soll.</w:t>
      </w:r>
    </w:p>
    <w:p w14:paraId="5159E0C1" w14:textId="282AEC98" w:rsidR="00B3316E" w:rsidRDefault="00476A8A" w:rsidP="00CC2CDD">
      <w:pPr>
        <w:pStyle w:val="Textkrper"/>
        <w:ind w:firstLine="0"/>
        <w:rPr>
          <w:lang w:val="de-CH"/>
        </w:rPr>
      </w:pPr>
      <w:r w:rsidRPr="00E764A9">
        <w:rPr>
          <w:lang w:val="de-CH"/>
        </w:rPr>
        <w:t xml:space="preserve">Der vorliegende Artikel stützt sich auf </w:t>
      </w:r>
      <w:r w:rsidR="00E764A9" w:rsidRPr="00E764A9">
        <w:rPr>
          <w:lang w:val="de-CH"/>
        </w:rPr>
        <w:t xml:space="preserve">den </w:t>
      </w:r>
      <w:proofErr w:type="spellStart"/>
      <w:r w:rsidR="00E764A9" w:rsidRPr="00FB2B10">
        <w:rPr>
          <w:i/>
          <w:iCs/>
          <w:lang w:val="de-CH"/>
        </w:rPr>
        <w:t>Personzentrierten</w:t>
      </w:r>
      <w:proofErr w:type="spellEnd"/>
      <w:r w:rsidR="00E764A9" w:rsidRPr="00FB2B10">
        <w:rPr>
          <w:i/>
          <w:iCs/>
          <w:lang w:val="de-CH"/>
        </w:rPr>
        <w:t xml:space="preserve"> Ansatz</w:t>
      </w:r>
      <w:r w:rsidR="00E764A9" w:rsidRPr="00E764A9">
        <w:rPr>
          <w:lang w:val="de-CH"/>
        </w:rPr>
        <w:t xml:space="preserve"> und damit auf </w:t>
      </w:r>
      <w:r w:rsidRPr="00E764A9">
        <w:rPr>
          <w:lang w:val="de-CH"/>
        </w:rPr>
        <w:t xml:space="preserve">die theoretischen Grundlagen der Beratung, die </w:t>
      </w:r>
      <w:r w:rsidR="00B3316E" w:rsidRPr="00E764A9">
        <w:rPr>
          <w:lang w:val="de-CH"/>
        </w:rPr>
        <w:t>Carl Rogers</w:t>
      </w:r>
      <w:r w:rsidR="00207075" w:rsidRPr="00E764A9">
        <w:rPr>
          <w:rStyle w:val="Funotenzeichen"/>
          <w:bCs w:val="0"/>
          <w:iCs w:val="0"/>
          <w:vertAlign w:val="baseline"/>
          <w:lang w:val="de-CH"/>
        </w:rPr>
        <w:t xml:space="preserve"> </w:t>
      </w:r>
      <w:r w:rsidR="00207075" w:rsidRPr="00E764A9">
        <w:rPr>
          <w:lang w:val="de-CH"/>
        </w:rPr>
        <w:t>(1902</w:t>
      </w:r>
      <w:r w:rsidR="004344DB">
        <w:rPr>
          <w:lang w:val="de-CH"/>
        </w:rPr>
        <w:t>–</w:t>
      </w:r>
      <w:r w:rsidR="00207075" w:rsidRPr="00E764A9">
        <w:rPr>
          <w:lang w:val="de-CH"/>
        </w:rPr>
        <w:t xml:space="preserve">1987) </w:t>
      </w:r>
      <w:r w:rsidRPr="00E764A9">
        <w:rPr>
          <w:lang w:val="de-CH"/>
        </w:rPr>
        <w:t xml:space="preserve">entwickelt hat. </w:t>
      </w:r>
      <w:r w:rsidRPr="00B26F1E">
        <w:rPr>
          <w:lang w:val="de-CH"/>
        </w:rPr>
        <w:t xml:space="preserve">Er </w:t>
      </w:r>
      <w:r w:rsidR="00B3316E" w:rsidRPr="00B26F1E">
        <w:rPr>
          <w:lang w:val="de-CH"/>
        </w:rPr>
        <w:t xml:space="preserve">war </w:t>
      </w:r>
      <w:r w:rsidR="002B4D7A">
        <w:rPr>
          <w:lang w:val="de-CH"/>
        </w:rPr>
        <w:t xml:space="preserve">ein </w:t>
      </w:r>
      <w:r w:rsidR="00B3316E" w:rsidRPr="00B26F1E">
        <w:rPr>
          <w:lang w:val="de-CH"/>
        </w:rPr>
        <w:t xml:space="preserve">Pionier der </w:t>
      </w:r>
      <w:r w:rsidR="0053742C" w:rsidRPr="00B26F1E">
        <w:rPr>
          <w:lang w:val="de-CH"/>
        </w:rPr>
        <w:t xml:space="preserve">Familien- und </w:t>
      </w:r>
      <w:r w:rsidR="00B3316E" w:rsidRPr="00B26F1E">
        <w:rPr>
          <w:lang w:val="de-CH"/>
        </w:rPr>
        <w:t xml:space="preserve">Erziehungsberatung. </w:t>
      </w:r>
      <w:r w:rsidR="00F52E0F" w:rsidRPr="00F52E0F">
        <w:rPr>
          <w:lang w:val="de-CH"/>
        </w:rPr>
        <w:t>Als</w:t>
      </w:r>
      <w:r w:rsidR="00B3316E" w:rsidRPr="00F52E0F">
        <w:rPr>
          <w:lang w:val="de-CH"/>
        </w:rPr>
        <w:t xml:space="preserve"> Psychologe und Psychotherapeut </w:t>
      </w:r>
      <w:r w:rsidR="005743E4" w:rsidRPr="00B26F1E">
        <w:rPr>
          <w:lang w:val="de-CH"/>
        </w:rPr>
        <w:t>erlebt</w:t>
      </w:r>
      <w:r w:rsidR="00CE5AD4" w:rsidRPr="00B26F1E">
        <w:rPr>
          <w:lang w:val="de-CH"/>
        </w:rPr>
        <w:t>e er</w:t>
      </w:r>
      <w:r w:rsidR="005743E4" w:rsidRPr="00B26F1E">
        <w:rPr>
          <w:lang w:val="de-CH"/>
        </w:rPr>
        <w:t xml:space="preserve">, dass viele Eltern seine fachlichen Ratschläge nicht aufnehmen konnten. </w:t>
      </w:r>
      <w:r w:rsidR="009230CB" w:rsidRPr="00B26F1E">
        <w:rPr>
          <w:lang w:val="de-CH"/>
        </w:rPr>
        <w:t>Deshalb</w:t>
      </w:r>
      <w:r w:rsidR="00310824" w:rsidRPr="00B26F1E">
        <w:rPr>
          <w:lang w:val="de-CH"/>
        </w:rPr>
        <w:t xml:space="preserve"> begann er</w:t>
      </w:r>
      <w:r w:rsidR="009230CB" w:rsidRPr="00B26F1E">
        <w:rPr>
          <w:lang w:val="de-CH"/>
        </w:rPr>
        <w:t>,</w:t>
      </w:r>
      <w:r w:rsidR="00310824" w:rsidRPr="00B26F1E">
        <w:rPr>
          <w:lang w:val="de-CH"/>
        </w:rPr>
        <w:t xml:space="preserve"> Beratungsgespräche systematisch zu beforschen und entwickelte die Grundlagen des </w:t>
      </w:r>
      <w:proofErr w:type="spellStart"/>
      <w:r w:rsidR="00310824" w:rsidRPr="00FB2B10">
        <w:rPr>
          <w:i/>
          <w:iCs/>
          <w:lang w:val="de-CH"/>
        </w:rPr>
        <w:t>Personzentrierten</w:t>
      </w:r>
      <w:proofErr w:type="spellEnd"/>
      <w:r w:rsidR="00310824" w:rsidRPr="00FB2B10">
        <w:rPr>
          <w:i/>
          <w:iCs/>
          <w:lang w:val="de-CH"/>
        </w:rPr>
        <w:t xml:space="preserve"> Ansatzes</w:t>
      </w:r>
      <w:r w:rsidR="00310824" w:rsidRPr="00B26F1E">
        <w:rPr>
          <w:lang w:val="de-CH"/>
        </w:rPr>
        <w:t xml:space="preserve"> in der </w:t>
      </w:r>
      <w:r w:rsidR="007D5B99" w:rsidRPr="00B26F1E">
        <w:rPr>
          <w:lang w:val="de-CH"/>
        </w:rPr>
        <w:t>Beratung und in der Therapie.</w:t>
      </w:r>
    </w:p>
    <w:p w14:paraId="38A1BE3C" w14:textId="37F67C9E" w:rsidR="00952155" w:rsidRDefault="00C8378B" w:rsidP="00CC2CDD">
      <w:pPr>
        <w:pStyle w:val="Textkrper"/>
        <w:rPr>
          <w:lang w:val="de-CH"/>
        </w:rPr>
      </w:pPr>
      <w:bookmarkStart w:id="3" w:name="_Hlk158302593"/>
      <w:r w:rsidRPr="008C7B05">
        <w:rPr>
          <w:lang w:val="de-CH"/>
        </w:rPr>
        <w:t xml:space="preserve">Ein wichtiges Ergebnis seiner Forschung </w:t>
      </w:r>
      <w:r w:rsidR="00A94033" w:rsidRPr="008C7B05">
        <w:rPr>
          <w:lang w:val="de-CH"/>
        </w:rPr>
        <w:t xml:space="preserve">war </w:t>
      </w:r>
      <w:r w:rsidR="006B78BA" w:rsidRPr="008C7B05">
        <w:rPr>
          <w:lang w:val="de-CH"/>
        </w:rPr>
        <w:t xml:space="preserve">die Bedeutung des </w:t>
      </w:r>
      <w:r w:rsidRPr="008C7B05">
        <w:rPr>
          <w:lang w:val="de-CH"/>
        </w:rPr>
        <w:t>subjektive</w:t>
      </w:r>
      <w:r w:rsidR="004A583E" w:rsidRPr="008C7B05">
        <w:rPr>
          <w:lang w:val="de-CH"/>
        </w:rPr>
        <w:t>n</w:t>
      </w:r>
      <w:r w:rsidRPr="008C7B05">
        <w:rPr>
          <w:lang w:val="de-CH"/>
        </w:rPr>
        <w:t xml:space="preserve"> Erleben</w:t>
      </w:r>
      <w:r w:rsidR="004A583E" w:rsidRPr="008C7B05">
        <w:rPr>
          <w:lang w:val="de-CH"/>
        </w:rPr>
        <w:t>s</w:t>
      </w:r>
      <w:r w:rsidRPr="008C7B05">
        <w:rPr>
          <w:lang w:val="de-CH"/>
        </w:rPr>
        <w:t xml:space="preserve">. </w:t>
      </w:r>
      <w:r w:rsidR="0088003D" w:rsidRPr="007710FF">
        <w:rPr>
          <w:lang w:val="de-CH"/>
        </w:rPr>
        <w:t>Gefühle haben immer einen Sinn</w:t>
      </w:r>
      <w:r w:rsidR="0088003D">
        <w:rPr>
          <w:lang w:val="de-CH"/>
        </w:rPr>
        <w:t>, sie</w:t>
      </w:r>
      <w:r w:rsidR="0088003D" w:rsidRPr="007710FF">
        <w:rPr>
          <w:lang w:val="de-CH"/>
        </w:rPr>
        <w:t xml:space="preserve"> erzählen etwas über prägende Erlebnisse, über Wünsche</w:t>
      </w:r>
      <w:r w:rsidR="0088003D">
        <w:rPr>
          <w:lang w:val="de-CH"/>
        </w:rPr>
        <w:t xml:space="preserve"> </w:t>
      </w:r>
      <w:r w:rsidR="0088003D" w:rsidRPr="007710FF">
        <w:rPr>
          <w:lang w:val="de-CH"/>
        </w:rPr>
        <w:t xml:space="preserve">oder über die </w:t>
      </w:r>
      <w:r w:rsidR="0088003D">
        <w:rPr>
          <w:lang w:val="de-CH"/>
        </w:rPr>
        <w:t>momentanen</w:t>
      </w:r>
      <w:r w:rsidR="0088003D" w:rsidRPr="007710FF">
        <w:rPr>
          <w:lang w:val="de-CH"/>
        </w:rPr>
        <w:t xml:space="preserve"> Bedürfnisse</w:t>
      </w:r>
      <w:r w:rsidR="0088003D">
        <w:rPr>
          <w:lang w:val="de-CH"/>
        </w:rPr>
        <w:t xml:space="preserve"> einer Person</w:t>
      </w:r>
      <w:r w:rsidR="0088003D" w:rsidRPr="007710FF">
        <w:rPr>
          <w:lang w:val="de-CH"/>
        </w:rPr>
        <w:t xml:space="preserve">. </w:t>
      </w:r>
      <w:r w:rsidR="008C7B05" w:rsidRPr="008C7B05">
        <w:rPr>
          <w:lang w:val="de-CH"/>
        </w:rPr>
        <w:t xml:space="preserve">Gefühle wie </w:t>
      </w:r>
      <w:r w:rsidR="00A94033" w:rsidRPr="00A553E9">
        <w:rPr>
          <w:lang w:val="de-CH"/>
        </w:rPr>
        <w:t>Angst, Wut</w:t>
      </w:r>
      <w:r w:rsidR="008C7B05" w:rsidRPr="00A553E9">
        <w:rPr>
          <w:lang w:val="de-CH"/>
        </w:rPr>
        <w:t xml:space="preserve"> oder</w:t>
      </w:r>
      <w:r w:rsidR="00A94033" w:rsidRPr="00A553E9">
        <w:rPr>
          <w:lang w:val="de-CH"/>
        </w:rPr>
        <w:t xml:space="preserve"> Traurigkeit können nicht </w:t>
      </w:r>
      <w:r w:rsidR="002B1ED1">
        <w:rPr>
          <w:lang w:val="de-CH"/>
        </w:rPr>
        <w:t>«</w:t>
      </w:r>
      <w:r w:rsidR="00A94033" w:rsidRPr="00A553E9">
        <w:rPr>
          <w:lang w:val="de-CH"/>
        </w:rPr>
        <w:t>wegerklärt</w:t>
      </w:r>
      <w:r w:rsidR="002B1ED1">
        <w:rPr>
          <w:lang w:val="de-CH"/>
        </w:rPr>
        <w:t>»</w:t>
      </w:r>
      <w:r w:rsidR="00A94033" w:rsidRPr="00A553E9">
        <w:rPr>
          <w:lang w:val="de-CH"/>
        </w:rPr>
        <w:t xml:space="preserve"> werden. </w:t>
      </w:r>
      <w:r w:rsidR="004A583E" w:rsidRPr="00A553E9">
        <w:rPr>
          <w:lang w:val="de-CH"/>
        </w:rPr>
        <w:t xml:space="preserve">Auch </w:t>
      </w:r>
      <w:r w:rsidR="008C7B05" w:rsidRPr="008C7B05">
        <w:rPr>
          <w:lang w:val="de-CH"/>
        </w:rPr>
        <w:t>das</w:t>
      </w:r>
      <w:r w:rsidR="004A583E" w:rsidRPr="00A553E9">
        <w:rPr>
          <w:lang w:val="de-CH"/>
        </w:rPr>
        <w:t xml:space="preserve"> </w:t>
      </w:r>
      <w:r w:rsidR="00141288" w:rsidRPr="00A553E9">
        <w:rPr>
          <w:lang w:val="de-CH"/>
        </w:rPr>
        <w:t>B</w:t>
      </w:r>
      <w:r w:rsidR="004A583E" w:rsidRPr="00A553E9">
        <w:rPr>
          <w:lang w:val="de-CH"/>
        </w:rPr>
        <w:t>edürfnis</w:t>
      </w:r>
      <w:r w:rsidR="008C7B05" w:rsidRPr="008C7B05">
        <w:rPr>
          <w:lang w:val="de-CH"/>
        </w:rPr>
        <w:t xml:space="preserve"> einer Person</w:t>
      </w:r>
      <w:r w:rsidR="004A583E" w:rsidRPr="00A76894">
        <w:rPr>
          <w:lang w:val="de-CH"/>
        </w:rPr>
        <w:t xml:space="preserve"> nach Schutz</w:t>
      </w:r>
      <w:r w:rsidR="00066D56">
        <w:rPr>
          <w:lang w:val="de-CH"/>
        </w:rPr>
        <w:t xml:space="preserve"> und</w:t>
      </w:r>
      <w:r w:rsidR="004A583E" w:rsidRPr="00A76894">
        <w:rPr>
          <w:lang w:val="de-CH"/>
        </w:rPr>
        <w:t xml:space="preserve"> Sicherheit oder </w:t>
      </w:r>
      <w:r w:rsidR="00141288" w:rsidRPr="00A76894">
        <w:rPr>
          <w:lang w:val="de-CH"/>
        </w:rPr>
        <w:t xml:space="preserve">nach </w:t>
      </w:r>
      <w:r w:rsidR="004A583E" w:rsidRPr="00A76894">
        <w:rPr>
          <w:lang w:val="de-CH"/>
        </w:rPr>
        <w:t xml:space="preserve">Abwechslung </w:t>
      </w:r>
      <w:r w:rsidR="00141288" w:rsidRPr="00A76894">
        <w:rPr>
          <w:lang w:val="de-CH"/>
        </w:rPr>
        <w:t>und Abenteuer versch</w:t>
      </w:r>
      <w:r w:rsidR="00141288" w:rsidRPr="003D16EC">
        <w:rPr>
          <w:lang w:val="de-CH"/>
        </w:rPr>
        <w:t>winde</w:t>
      </w:r>
      <w:r w:rsidR="008C7B05" w:rsidRPr="008C7B05">
        <w:rPr>
          <w:lang w:val="de-CH"/>
        </w:rPr>
        <w:t>t</w:t>
      </w:r>
      <w:r w:rsidR="00141288" w:rsidRPr="003D16EC">
        <w:rPr>
          <w:lang w:val="de-CH"/>
        </w:rPr>
        <w:t xml:space="preserve"> nicht durch das Wissen, dass diese</w:t>
      </w:r>
      <w:r w:rsidR="001A6582">
        <w:rPr>
          <w:lang w:val="de-CH"/>
        </w:rPr>
        <w:t>s</w:t>
      </w:r>
      <w:r w:rsidR="00141288" w:rsidRPr="00A553E9">
        <w:rPr>
          <w:lang w:val="de-CH"/>
        </w:rPr>
        <w:t xml:space="preserve"> </w:t>
      </w:r>
      <w:r w:rsidR="00D6341D" w:rsidRPr="00A553E9">
        <w:rPr>
          <w:lang w:val="de-CH"/>
        </w:rPr>
        <w:t xml:space="preserve">im Augenblick fehl am Platz </w:t>
      </w:r>
      <w:r w:rsidR="001A6582">
        <w:rPr>
          <w:lang w:val="de-CH"/>
        </w:rPr>
        <w:t>ist</w:t>
      </w:r>
      <w:r w:rsidR="00A94033" w:rsidRPr="00402FF9">
        <w:rPr>
          <w:lang w:val="de-CH"/>
        </w:rPr>
        <w:t>,</w:t>
      </w:r>
      <w:r w:rsidR="001A6582">
        <w:rPr>
          <w:lang w:val="de-CH"/>
        </w:rPr>
        <w:t xml:space="preserve"> oder</w:t>
      </w:r>
      <w:r w:rsidR="00A94033" w:rsidRPr="00A553E9">
        <w:rPr>
          <w:lang w:val="de-CH"/>
        </w:rPr>
        <w:t xml:space="preserve"> wenn </w:t>
      </w:r>
      <w:r w:rsidR="00F62149">
        <w:rPr>
          <w:lang w:val="de-CH"/>
        </w:rPr>
        <w:t>die</w:t>
      </w:r>
      <w:r w:rsidR="00F62149" w:rsidRPr="00A553E9">
        <w:rPr>
          <w:lang w:val="de-CH"/>
        </w:rPr>
        <w:t xml:space="preserve"> </w:t>
      </w:r>
      <w:r w:rsidR="00A94033" w:rsidRPr="00A553E9">
        <w:rPr>
          <w:lang w:val="de-CH"/>
        </w:rPr>
        <w:t>Ursache</w:t>
      </w:r>
      <w:r w:rsidR="00117977">
        <w:rPr>
          <w:lang w:val="de-CH"/>
        </w:rPr>
        <w:t>n</w:t>
      </w:r>
      <w:r w:rsidR="00A94033" w:rsidRPr="00A553E9">
        <w:rPr>
          <w:lang w:val="de-CH"/>
        </w:rPr>
        <w:t xml:space="preserve"> verstanden w</w:t>
      </w:r>
      <w:r w:rsidR="00D6341D" w:rsidRPr="00A553E9">
        <w:rPr>
          <w:lang w:val="de-CH"/>
        </w:rPr>
        <w:t>erden</w:t>
      </w:r>
      <w:r w:rsidR="00A94033" w:rsidRPr="00A553E9">
        <w:rPr>
          <w:lang w:val="de-CH"/>
        </w:rPr>
        <w:t xml:space="preserve">. </w:t>
      </w:r>
      <w:r w:rsidR="002B1ED1" w:rsidRPr="008C7B05">
        <w:rPr>
          <w:lang w:val="de-CH"/>
        </w:rPr>
        <w:t>Konflikte entstehen</w:t>
      </w:r>
      <w:r w:rsidR="002B1ED1">
        <w:rPr>
          <w:lang w:val="de-CH"/>
        </w:rPr>
        <w:t>, w</w:t>
      </w:r>
      <w:r w:rsidR="004A583E" w:rsidRPr="008C7B05">
        <w:rPr>
          <w:lang w:val="de-CH"/>
        </w:rPr>
        <w:t>enn</w:t>
      </w:r>
      <w:r w:rsidR="00ED2D7A" w:rsidRPr="008C7B05">
        <w:rPr>
          <w:lang w:val="de-CH"/>
        </w:rPr>
        <w:t xml:space="preserve"> Gefühle</w:t>
      </w:r>
      <w:r w:rsidR="00D6341D" w:rsidRPr="008C7B05">
        <w:rPr>
          <w:lang w:val="de-CH"/>
        </w:rPr>
        <w:t>, eigene Bedürfnisse</w:t>
      </w:r>
      <w:r w:rsidR="00ED2D7A" w:rsidRPr="008C7B05">
        <w:rPr>
          <w:lang w:val="de-CH"/>
        </w:rPr>
        <w:t xml:space="preserve"> und d</w:t>
      </w:r>
      <w:r w:rsidR="004A583E" w:rsidRPr="008C7B05">
        <w:rPr>
          <w:lang w:val="de-CH"/>
        </w:rPr>
        <w:t xml:space="preserve">as kognitive </w:t>
      </w:r>
      <w:r w:rsidR="00ED2D7A" w:rsidRPr="008C7B05">
        <w:rPr>
          <w:lang w:val="de-CH"/>
        </w:rPr>
        <w:t>Wissen</w:t>
      </w:r>
      <w:r w:rsidR="00560388">
        <w:rPr>
          <w:lang w:val="de-CH"/>
        </w:rPr>
        <w:t xml:space="preserve"> darüber</w:t>
      </w:r>
      <w:r w:rsidR="0053742C" w:rsidRPr="008C7B05">
        <w:rPr>
          <w:lang w:val="de-CH"/>
        </w:rPr>
        <w:t xml:space="preserve">, welches Verhalten im Augenblick </w:t>
      </w:r>
      <w:r w:rsidR="00D31583">
        <w:rPr>
          <w:lang w:val="de-CH"/>
        </w:rPr>
        <w:t>angebracht</w:t>
      </w:r>
      <w:r w:rsidR="00D31583" w:rsidRPr="008C7B05">
        <w:rPr>
          <w:lang w:val="de-CH"/>
        </w:rPr>
        <w:t xml:space="preserve"> </w:t>
      </w:r>
      <w:r w:rsidR="0053742C" w:rsidRPr="008C7B05">
        <w:rPr>
          <w:lang w:val="de-CH"/>
        </w:rPr>
        <w:t xml:space="preserve">wäre, </w:t>
      </w:r>
      <w:r w:rsidR="00ED2D7A" w:rsidRPr="008C7B05">
        <w:rPr>
          <w:lang w:val="de-CH"/>
        </w:rPr>
        <w:t>ausei</w:t>
      </w:r>
      <w:r w:rsidR="0029032C" w:rsidRPr="008C7B05">
        <w:rPr>
          <w:lang w:val="de-CH"/>
        </w:rPr>
        <w:t>n</w:t>
      </w:r>
      <w:r w:rsidR="00ED2D7A" w:rsidRPr="008C7B05">
        <w:rPr>
          <w:lang w:val="de-CH"/>
        </w:rPr>
        <w:t>anderklaffen</w:t>
      </w:r>
      <w:r w:rsidR="004A583E" w:rsidRPr="008C7B05">
        <w:rPr>
          <w:lang w:val="de-CH"/>
        </w:rPr>
        <w:t xml:space="preserve">. </w:t>
      </w:r>
      <w:r w:rsidR="004A583E" w:rsidRPr="00A553E9">
        <w:rPr>
          <w:lang w:val="de-CH"/>
        </w:rPr>
        <w:t xml:space="preserve">Rogers nennt </w:t>
      </w:r>
      <w:r w:rsidR="00560388">
        <w:rPr>
          <w:lang w:val="de-CH"/>
        </w:rPr>
        <w:t xml:space="preserve">dies </w:t>
      </w:r>
      <w:r w:rsidR="008C7B05">
        <w:rPr>
          <w:lang w:val="de-CH"/>
        </w:rPr>
        <w:t>«</w:t>
      </w:r>
      <w:r w:rsidR="004A583E" w:rsidRPr="00FB2B10">
        <w:rPr>
          <w:lang w:val="de-CH"/>
        </w:rPr>
        <w:t>Inkongruenz</w:t>
      </w:r>
      <w:r w:rsidR="008C7B05">
        <w:rPr>
          <w:lang w:val="de-CH"/>
        </w:rPr>
        <w:t>»</w:t>
      </w:r>
      <w:r w:rsidR="004A583E" w:rsidRPr="00FB2B10">
        <w:rPr>
          <w:lang w:val="de-CH"/>
        </w:rPr>
        <w:t xml:space="preserve">. </w:t>
      </w:r>
      <w:r w:rsidR="003521F7">
        <w:rPr>
          <w:lang w:val="de-CH"/>
        </w:rPr>
        <w:t>W</w:t>
      </w:r>
      <w:r w:rsidR="00560388">
        <w:rPr>
          <w:lang w:val="de-CH"/>
        </w:rPr>
        <w:t>enn</w:t>
      </w:r>
      <w:r w:rsidR="003521F7">
        <w:rPr>
          <w:lang w:val="de-CH"/>
        </w:rPr>
        <w:t xml:space="preserve"> zum Beispiel</w:t>
      </w:r>
      <w:r w:rsidR="00560388">
        <w:rPr>
          <w:lang w:val="de-CH"/>
        </w:rPr>
        <w:t xml:space="preserve"> ein</w:t>
      </w:r>
      <w:r w:rsidR="004A583E" w:rsidRPr="001E2ED0">
        <w:rPr>
          <w:lang w:val="de-CH"/>
        </w:rPr>
        <w:t xml:space="preserve"> Eltern</w:t>
      </w:r>
      <w:r w:rsidR="00560388">
        <w:rPr>
          <w:lang w:val="de-CH"/>
        </w:rPr>
        <w:t>teil</w:t>
      </w:r>
      <w:r w:rsidR="004A583E" w:rsidRPr="00A553E9">
        <w:rPr>
          <w:lang w:val="de-CH"/>
        </w:rPr>
        <w:t xml:space="preserve"> wütend </w:t>
      </w:r>
      <w:r w:rsidR="00560388">
        <w:rPr>
          <w:lang w:val="de-CH"/>
        </w:rPr>
        <w:t>ist</w:t>
      </w:r>
      <w:r w:rsidR="00560388" w:rsidRPr="00A553E9">
        <w:rPr>
          <w:lang w:val="de-CH"/>
        </w:rPr>
        <w:t xml:space="preserve"> </w:t>
      </w:r>
      <w:r w:rsidR="004A583E" w:rsidRPr="00A553E9">
        <w:rPr>
          <w:lang w:val="de-CH"/>
        </w:rPr>
        <w:t xml:space="preserve">und </w:t>
      </w:r>
      <w:r w:rsidR="00F639E7">
        <w:rPr>
          <w:lang w:val="de-CH"/>
        </w:rPr>
        <w:t>das</w:t>
      </w:r>
      <w:r w:rsidR="00F639E7" w:rsidRPr="00A553E9">
        <w:rPr>
          <w:lang w:val="de-CH"/>
        </w:rPr>
        <w:t xml:space="preserve"> </w:t>
      </w:r>
      <w:r w:rsidR="00D6341D" w:rsidRPr="00A553E9">
        <w:rPr>
          <w:lang w:val="de-CH"/>
        </w:rPr>
        <w:t>K</w:t>
      </w:r>
      <w:r w:rsidR="004A583E" w:rsidRPr="00A553E9">
        <w:rPr>
          <w:lang w:val="de-CH"/>
        </w:rPr>
        <w:t xml:space="preserve">ind </w:t>
      </w:r>
      <w:r w:rsidR="00D6341D" w:rsidRPr="00A553E9">
        <w:rPr>
          <w:lang w:val="de-CH"/>
        </w:rPr>
        <w:t xml:space="preserve">oder </w:t>
      </w:r>
      <w:r w:rsidR="00F639E7">
        <w:rPr>
          <w:lang w:val="de-CH"/>
        </w:rPr>
        <w:t>den</w:t>
      </w:r>
      <w:r w:rsidR="00560388">
        <w:rPr>
          <w:lang w:val="de-CH"/>
        </w:rPr>
        <w:t xml:space="preserve"> andere</w:t>
      </w:r>
      <w:r w:rsidR="00F639E7">
        <w:rPr>
          <w:lang w:val="de-CH"/>
        </w:rPr>
        <w:t>n</w:t>
      </w:r>
      <w:r w:rsidR="00560388" w:rsidRPr="00A553E9">
        <w:rPr>
          <w:lang w:val="de-CH"/>
        </w:rPr>
        <w:t xml:space="preserve"> </w:t>
      </w:r>
      <w:r w:rsidR="00560388">
        <w:rPr>
          <w:lang w:val="de-CH"/>
        </w:rPr>
        <w:t>Elternteil</w:t>
      </w:r>
      <w:r w:rsidR="00560388" w:rsidRPr="00A553E9">
        <w:rPr>
          <w:lang w:val="de-CH"/>
        </w:rPr>
        <w:t xml:space="preserve"> </w:t>
      </w:r>
      <w:r w:rsidR="004A583E" w:rsidRPr="00A553E9">
        <w:rPr>
          <w:lang w:val="de-CH"/>
        </w:rPr>
        <w:t>anschrei</w:t>
      </w:r>
      <w:r w:rsidR="00560388">
        <w:rPr>
          <w:lang w:val="de-CH"/>
        </w:rPr>
        <w:t>t</w:t>
      </w:r>
      <w:r w:rsidR="00ED2D7A" w:rsidRPr="001E2ED0">
        <w:rPr>
          <w:lang w:val="de-CH"/>
        </w:rPr>
        <w:t xml:space="preserve">, </w:t>
      </w:r>
      <w:r w:rsidR="00560388">
        <w:rPr>
          <w:lang w:val="de-CH"/>
        </w:rPr>
        <w:t xml:space="preserve">obwohl </w:t>
      </w:r>
      <w:r w:rsidR="003D16EC">
        <w:rPr>
          <w:lang w:val="de-CH"/>
        </w:rPr>
        <w:t>er</w:t>
      </w:r>
      <w:r w:rsidR="00560388" w:rsidRPr="00A553E9">
        <w:rPr>
          <w:lang w:val="de-CH"/>
        </w:rPr>
        <w:t xml:space="preserve"> </w:t>
      </w:r>
      <w:r w:rsidR="00E341A4">
        <w:rPr>
          <w:lang w:val="de-CH"/>
        </w:rPr>
        <w:t>i</w:t>
      </w:r>
      <w:r w:rsidR="004B1C07">
        <w:rPr>
          <w:lang w:val="de-CH"/>
        </w:rPr>
        <w:t>hnen</w:t>
      </w:r>
      <w:r w:rsidR="00C719DB">
        <w:rPr>
          <w:lang w:val="de-CH"/>
        </w:rPr>
        <w:t xml:space="preserve"> eigentlich </w:t>
      </w:r>
      <w:r w:rsidR="004A583E" w:rsidRPr="00A553E9">
        <w:rPr>
          <w:lang w:val="de-CH"/>
        </w:rPr>
        <w:t>freundlich und</w:t>
      </w:r>
      <w:r w:rsidR="00ED2D7A" w:rsidRPr="00A553E9">
        <w:rPr>
          <w:lang w:val="de-CH"/>
        </w:rPr>
        <w:t xml:space="preserve"> </w:t>
      </w:r>
      <w:r w:rsidR="004A583E" w:rsidRPr="00A553E9">
        <w:rPr>
          <w:lang w:val="de-CH"/>
        </w:rPr>
        <w:t>l</w:t>
      </w:r>
      <w:r w:rsidR="00D6341D" w:rsidRPr="00A553E9">
        <w:rPr>
          <w:lang w:val="de-CH"/>
        </w:rPr>
        <w:t>ie</w:t>
      </w:r>
      <w:r w:rsidR="004A583E" w:rsidRPr="00A553E9">
        <w:rPr>
          <w:lang w:val="de-CH"/>
        </w:rPr>
        <w:t>bevol</w:t>
      </w:r>
      <w:r w:rsidR="008C7B05">
        <w:rPr>
          <w:lang w:val="de-CH"/>
        </w:rPr>
        <w:t>l</w:t>
      </w:r>
      <w:r w:rsidR="004A583E" w:rsidRPr="00A553E9">
        <w:rPr>
          <w:lang w:val="de-CH"/>
        </w:rPr>
        <w:t xml:space="preserve"> </w:t>
      </w:r>
      <w:r w:rsidR="00560388">
        <w:rPr>
          <w:lang w:val="de-CH"/>
        </w:rPr>
        <w:t>begegnen möchte</w:t>
      </w:r>
      <w:r w:rsidR="00952155">
        <w:rPr>
          <w:lang w:val="de-CH"/>
        </w:rPr>
        <w:t xml:space="preserve">, </w:t>
      </w:r>
      <w:r w:rsidR="00B92C0C">
        <w:rPr>
          <w:lang w:val="de-CH"/>
        </w:rPr>
        <w:t>verweist dies auf</w:t>
      </w:r>
      <w:r w:rsidR="00952155">
        <w:rPr>
          <w:lang w:val="de-CH"/>
        </w:rPr>
        <w:t xml:space="preserve"> ein</w:t>
      </w:r>
      <w:r w:rsidR="00B92C0C">
        <w:rPr>
          <w:lang w:val="de-CH"/>
        </w:rPr>
        <w:t>en</w:t>
      </w:r>
      <w:r w:rsidR="00952155">
        <w:rPr>
          <w:lang w:val="de-CH"/>
        </w:rPr>
        <w:t xml:space="preserve"> innerpsychische</w:t>
      </w:r>
      <w:r w:rsidR="003521F7">
        <w:rPr>
          <w:lang w:val="de-CH"/>
        </w:rPr>
        <w:t>n</w:t>
      </w:r>
      <w:r w:rsidR="00952155">
        <w:rPr>
          <w:lang w:val="de-CH"/>
        </w:rPr>
        <w:t xml:space="preserve"> Konflikt, der sich in einer Ambivalenz im Verhalten der Person äu</w:t>
      </w:r>
      <w:r w:rsidR="003521F7">
        <w:rPr>
          <w:lang w:val="de-CH"/>
        </w:rPr>
        <w:t>ss</w:t>
      </w:r>
      <w:r w:rsidR="00952155">
        <w:rPr>
          <w:lang w:val="de-CH"/>
        </w:rPr>
        <w:t>ert. Dies führt zu Missverständnisse</w:t>
      </w:r>
      <w:r w:rsidR="00D10915">
        <w:rPr>
          <w:lang w:val="de-CH"/>
        </w:rPr>
        <w:t>n</w:t>
      </w:r>
      <w:r w:rsidR="00952155">
        <w:rPr>
          <w:lang w:val="de-CH"/>
        </w:rPr>
        <w:t xml:space="preserve">, weil das Kind widersprüchliche Signale erhält. </w:t>
      </w:r>
      <w:r w:rsidR="009C6C1B">
        <w:rPr>
          <w:lang w:val="de-CH"/>
        </w:rPr>
        <w:t xml:space="preserve">Diese Inkongruenz </w:t>
      </w:r>
      <w:r w:rsidR="00661787">
        <w:rPr>
          <w:lang w:val="de-CH"/>
        </w:rPr>
        <w:t>kommt</w:t>
      </w:r>
      <w:r w:rsidR="009C6C1B">
        <w:rPr>
          <w:lang w:val="de-CH"/>
        </w:rPr>
        <w:t xml:space="preserve"> oft auch i</w:t>
      </w:r>
      <w:r w:rsidR="004F04CD">
        <w:rPr>
          <w:lang w:val="de-CH"/>
        </w:rPr>
        <w:t>nnerhalb von</w:t>
      </w:r>
      <w:r w:rsidR="009C6C1B">
        <w:rPr>
          <w:lang w:val="de-CH"/>
        </w:rPr>
        <w:t xml:space="preserve"> Team</w:t>
      </w:r>
      <w:r w:rsidR="004F04CD">
        <w:rPr>
          <w:lang w:val="de-CH"/>
        </w:rPr>
        <w:t>s</w:t>
      </w:r>
      <w:r w:rsidR="00C707E0">
        <w:rPr>
          <w:lang w:val="de-CH"/>
        </w:rPr>
        <w:t xml:space="preserve"> vor</w:t>
      </w:r>
      <w:r w:rsidR="004F04CD">
        <w:rPr>
          <w:lang w:val="de-CH"/>
        </w:rPr>
        <w:t xml:space="preserve"> zum Beispiel</w:t>
      </w:r>
      <w:r w:rsidR="009C6C1B">
        <w:rPr>
          <w:lang w:val="de-CH"/>
        </w:rPr>
        <w:t xml:space="preserve"> </w:t>
      </w:r>
      <w:r w:rsidR="00661787">
        <w:rPr>
          <w:lang w:val="de-CH"/>
        </w:rPr>
        <w:t>von</w:t>
      </w:r>
      <w:r w:rsidR="009C6C1B">
        <w:rPr>
          <w:lang w:val="de-CH"/>
        </w:rPr>
        <w:t xml:space="preserve"> </w:t>
      </w:r>
      <w:proofErr w:type="spellStart"/>
      <w:r w:rsidR="009C6C1B">
        <w:rPr>
          <w:lang w:val="de-CH"/>
        </w:rPr>
        <w:t>Erzieher:innen</w:t>
      </w:r>
      <w:proofErr w:type="spellEnd"/>
      <w:r w:rsidR="0010462E">
        <w:rPr>
          <w:lang w:val="de-CH"/>
        </w:rPr>
        <w:t>:</w:t>
      </w:r>
      <w:r w:rsidR="009C6C1B">
        <w:rPr>
          <w:lang w:val="de-CH"/>
        </w:rPr>
        <w:t xml:space="preserve"> </w:t>
      </w:r>
      <w:r w:rsidR="0010462E">
        <w:rPr>
          <w:lang w:val="de-CH"/>
        </w:rPr>
        <w:t>E</w:t>
      </w:r>
      <w:r w:rsidR="009C6C1B">
        <w:rPr>
          <w:lang w:val="de-CH"/>
        </w:rPr>
        <w:t xml:space="preserve">inige Personen </w:t>
      </w:r>
      <w:r w:rsidR="00E1591C">
        <w:rPr>
          <w:lang w:val="de-CH"/>
        </w:rPr>
        <w:t xml:space="preserve">übernehmen </w:t>
      </w:r>
      <w:r w:rsidR="009C6C1B">
        <w:rPr>
          <w:lang w:val="de-CH"/>
        </w:rPr>
        <w:t>die freundliche</w:t>
      </w:r>
      <w:r w:rsidR="00E1591C">
        <w:rPr>
          <w:lang w:val="de-CH"/>
        </w:rPr>
        <w:t>,</w:t>
      </w:r>
      <w:r w:rsidR="009C6C1B">
        <w:rPr>
          <w:lang w:val="de-CH"/>
        </w:rPr>
        <w:t xml:space="preserve"> verstehende Haltung und andere verlangen einen konsequenteren Umgang mit dem Kind. </w:t>
      </w:r>
    </w:p>
    <w:p w14:paraId="40833D50" w14:textId="411C6FA9" w:rsidR="007E29FC" w:rsidRPr="00156C14" w:rsidRDefault="00951227" w:rsidP="00CC6B9D">
      <w:pPr>
        <w:pStyle w:val="Textkrper"/>
        <w:rPr>
          <w:lang w:val="de-CH"/>
        </w:rPr>
      </w:pPr>
      <w:bookmarkStart w:id="4" w:name="_Hlk162355784"/>
      <w:r w:rsidRPr="004846BD">
        <w:rPr>
          <w:lang w:val="de-CH"/>
        </w:rPr>
        <w:t xml:space="preserve">Eine professionelle Beratung unterstützt die </w:t>
      </w:r>
      <w:proofErr w:type="spellStart"/>
      <w:r w:rsidRPr="004846BD">
        <w:rPr>
          <w:lang w:val="de-CH"/>
        </w:rPr>
        <w:t>Klient:innen</w:t>
      </w:r>
      <w:proofErr w:type="spellEnd"/>
      <w:r w:rsidRPr="004846BD">
        <w:rPr>
          <w:lang w:val="de-CH"/>
        </w:rPr>
        <w:t xml:space="preserve"> dabei, die eigene Erlebniswelt wahrzunehmen und alle</w:t>
      </w:r>
      <w:r w:rsidR="006D7EFF">
        <w:rPr>
          <w:lang w:val="de-CH"/>
        </w:rPr>
        <w:t>,</w:t>
      </w:r>
      <w:r w:rsidRPr="004846BD">
        <w:rPr>
          <w:lang w:val="de-CH"/>
        </w:rPr>
        <w:t xml:space="preserve"> auch widersprüchliche Emotionen ernst zu nehmen.</w:t>
      </w:r>
      <w:r>
        <w:rPr>
          <w:lang w:val="de-CH"/>
        </w:rPr>
        <w:t xml:space="preserve"> </w:t>
      </w:r>
      <w:bookmarkEnd w:id="4"/>
      <w:r w:rsidR="005A322A" w:rsidRPr="00A553E9">
        <w:rPr>
          <w:lang w:val="de-CH"/>
        </w:rPr>
        <w:t xml:space="preserve">Die </w:t>
      </w:r>
      <w:r w:rsidR="005410A6">
        <w:rPr>
          <w:lang w:val="de-CH"/>
        </w:rPr>
        <w:t>beratende Person</w:t>
      </w:r>
      <w:r w:rsidR="005410A6" w:rsidRPr="00A553E9">
        <w:rPr>
          <w:lang w:val="de-CH"/>
        </w:rPr>
        <w:t xml:space="preserve"> </w:t>
      </w:r>
      <w:r w:rsidR="005A322A" w:rsidRPr="00A553E9">
        <w:rPr>
          <w:lang w:val="de-CH"/>
        </w:rPr>
        <w:t>spricht</w:t>
      </w:r>
      <w:r w:rsidR="00926F31">
        <w:rPr>
          <w:lang w:val="de-CH"/>
        </w:rPr>
        <w:t xml:space="preserve"> in der psychosozialen Beratung</w:t>
      </w:r>
      <w:r w:rsidR="005A322A" w:rsidRPr="00A553E9">
        <w:rPr>
          <w:lang w:val="de-CH"/>
        </w:rPr>
        <w:t xml:space="preserve"> </w:t>
      </w:r>
      <w:r w:rsidR="005410A6">
        <w:rPr>
          <w:lang w:val="de-CH"/>
        </w:rPr>
        <w:t xml:space="preserve">aus, welche </w:t>
      </w:r>
      <w:r w:rsidR="005A322A" w:rsidRPr="003D16EC">
        <w:rPr>
          <w:lang w:val="de-CH"/>
        </w:rPr>
        <w:t xml:space="preserve">Gefühle </w:t>
      </w:r>
      <w:r w:rsidR="005410A6">
        <w:rPr>
          <w:lang w:val="de-CH"/>
        </w:rPr>
        <w:t xml:space="preserve">sie seitens </w:t>
      </w:r>
      <w:r w:rsidR="005A322A" w:rsidRPr="00A553E9">
        <w:rPr>
          <w:lang w:val="de-CH"/>
        </w:rPr>
        <w:t>der Person</w:t>
      </w:r>
      <w:r w:rsidR="004B1A9A">
        <w:rPr>
          <w:lang w:val="de-CH"/>
        </w:rPr>
        <w:t>,</w:t>
      </w:r>
      <w:r w:rsidR="005A322A" w:rsidRPr="00A553E9">
        <w:rPr>
          <w:lang w:val="de-CH"/>
        </w:rPr>
        <w:t xml:space="preserve"> </w:t>
      </w:r>
      <w:r w:rsidR="004B1A9A" w:rsidRPr="00A553E9">
        <w:rPr>
          <w:lang w:val="de-CH"/>
        </w:rPr>
        <w:t>die sie berät</w:t>
      </w:r>
      <w:r w:rsidR="004B1A9A">
        <w:rPr>
          <w:lang w:val="de-CH"/>
        </w:rPr>
        <w:t>,</w:t>
      </w:r>
      <w:r w:rsidR="004B1A9A" w:rsidRPr="00A553E9" w:rsidDel="005410A6">
        <w:rPr>
          <w:lang w:val="de-CH"/>
        </w:rPr>
        <w:t xml:space="preserve"> </w:t>
      </w:r>
      <w:r w:rsidR="005410A6">
        <w:rPr>
          <w:lang w:val="de-CH"/>
        </w:rPr>
        <w:t>vermutet.</w:t>
      </w:r>
      <w:r w:rsidR="005A322A" w:rsidRPr="00A553E9">
        <w:rPr>
          <w:lang w:val="de-CH"/>
        </w:rPr>
        <w:t xml:space="preserve"> </w:t>
      </w:r>
      <w:r w:rsidR="005410A6">
        <w:rPr>
          <w:lang w:val="de-CH"/>
        </w:rPr>
        <w:t>G</w:t>
      </w:r>
      <w:r w:rsidR="005A322A" w:rsidRPr="00A76894">
        <w:rPr>
          <w:lang w:val="de-CH"/>
        </w:rPr>
        <w:t xml:space="preserve">leichzeitig formuliert sie diese </w:t>
      </w:r>
      <w:r w:rsidR="005410A6">
        <w:rPr>
          <w:lang w:val="de-CH"/>
        </w:rPr>
        <w:t xml:space="preserve">Gefühle </w:t>
      </w:r>
      <w:r w:rsidR="005A322A" w:rsidRPr="00A553E9">
        <w:rPr>
          <w:lang w:val="de-CH"/>
        </w:rPr>
        <w:t xml:space="preserve">positiv um. </w:t>
      </w:r>
      <w:r w:rsidR="005410A6">
        <w:rPr>
          <w:lang w:val="de-CH"/>
        </w:rPr>
        <w:t>Beim Beispiel</w:t>
      </w:r>
      <w:r w:rsidR="005A322A" w:rsidRPr="00A553E9">
        <w:rPr>
          <w:lang w:val="de-CH"/>
        </w:rPr>
        <w:t xml:space="preserve"> eine</w:t>
      </w:r>
      <w:r w:rsidR="005410A6">
        <w:rPr>
          <w:lang w:val="de-CH"/>
        </w:rPr>
        <w:t>r</w:t>
      </w:r>
      <w:r w:rsidR="005A322A" w:rsidRPr="00A553E9">
        <w:rPr>
          <w:lang w:val="de-CH"/>
        </w:rPr>
        <w:t xml:space="preserve"> Mutter</w:t>
      </w:r>
      <w:r w:rsidR="005410A6">
        <w:rPr>
          <w:lang w:val="de-CH"/>
        </w:rPr>
        <w:t>, die</w:t>
      </w:r>
      <w:r w:rsidR="005A322A" w:rsidRPr="00A553E9">
        <w:rPr>
          <w:lang w:val="de-CH"/>
        </w:rPr>
        <w:t xml:space="preserve"> ihr Kind anschreit, </w:t>
      </w:r>
      <w:r w:rsidR="005410A6">
        <w:rPr>
          <w:lang w:val="de-CH"/>
        </w:rPr>
        <w:t xml:space="preserve">könnte sie </w:t>
      </w:r>
      <w:r w:rsidR="005A322A" w:rsidRPr="001E2ED0">
        <w:rPr>
          <w:lang w:val="de-CH"/>
        </w:rPr>
        <w:t>beispielsweise so</w:t>
      </w:r>
      <w:r w:rsidR="005410A6">
        <w:rPr>
          <w:lang w:val="de-CH"/>
        </w:rPr>
        <w:t xml:space="preserve"> reagieren</w:t>
      </w:r>
      <w:r w:rsidR="005A322A" w:rsidRPr="00A553E9">
        <w:rPr>
          <w:lang w:val="de-CH"/>
        </w:rPr>
        <w:t xml:space="preserve">: </w:t>
      </w:r>
      <w:r w:rsidR="005410A6">
        <w:rPr>
          <w:lang w:val="de-CH"/>
        </w:rPr>
        <w:t>«</w:t>
      </w:r>
      <w:r w:rsidR="005A322A" w:rsidRPr="00A553E9">
        <w:rPr>
          <w:lang w:val="de-CH"/>
        </w:rPr>
        <w:t xml:space="preserve">Manchmal haben </w:t>
      </w:r>
      <w:r w:rsidR="005410A6">
        <w:rPr>
          <w:lang w:val="de-CH"/>
        </w:rPr>
        <w:t>S</w:t>
      </w:r>
      <w:r w:rsidR="005A322A" w:rsidRPr="003D16EC">
        <w:rPr>
          <w:lang w:val="de-CH"/>
        </w:rPr>
        <w:t xml:space="preserve">ie einfach </w:t>
      </w:r>
      <w:r w:rsidR="005A322A" w:rsidRPr="003D16EC">
        <w:rPr>
          <w:lang w:val="de-CH"/>
        </w:rPr>
        <w:lastRenderedPageBreak/>
        <w:t>keine Kraft mehr, dann schreien sie ihr Kind an.</w:t>
      </w:r>
      <w:r w:rsidR="005410A6">
        <w:rPr>
          <w:lang w:val="de-CH"/>
        </w:rPr>
        <w:t>»</w:t>
      </w:r>
      <w:r w:rsidR="005A322A" w:rsidRPr="00A553E9">
        <w:rPr>
          <w:lang w:val="de-CH"/>
        </w:rPr>
        <w:t xml:space="preserve"> </w:t>
      </w:r>
      <w:r w:rsidR="005410A6">
        <w:rPr>
          <w:lang w:val="de-CH"/>
        </w:rPr>
        <w:t>Ob d</w:t>
      </w:r>
      <w:r w:rsidR="005A322A" w:rsidRPr="006A0E96">
        <w:rPr>
          <w:lang w:val="de-CH"/>
        </w:rPr>
        <w:t xml:space="preserve">as Schreien der Mutter </w:t>
      </w:r>
      <w:r w:rsidR="005410A6">
        <w:rPr>
          <w:lang w:val="de-CH"/>
        </w:rPr>
        <w:t>tatsächlich</w:t>
      </w:r>
      <w:r w:rsidR="005A322A" w:rsidRPr="00A553E9">
        <w:rPr>
          <w:lang w:val="de-CH"/>
        </w:rPr>
        <w:t xml:space="preserve"> </w:t>
      </w:r>
      <w:r w:rsidR="005410A6">
        <w:rPr>
          <w:lang w:val="de-CH"/>
        </w:rPr>
        <w:t>in fehlender Kraft gründet,</w:t>
      </w:r>
      <w:r w:rsidR="005A322A" w:rsidRPr="00A76894">
        <w:rPr>
          <w:lang w:val="de-CH"/>
        </w:rPr>
        <w:t xml:space="preserve"> </w:t>
      </w:r>
      <w:r w:rsidR="005410A6">
        <w:rPr>
          <w:lang w:val="de-CH"/>
        </w:rPr>
        <w:t>versucht die</w:t>
      </w:r>
      <w:r w:rsidR="005410A6" w:rsidRPr="00A553E9">
        <w:rPr>
          <w:lang w:val="de-CH"/>
        </w:rPr>
        <w:t xml:space="preserve"> </w:t>
      </w:r>
      <w:r w:rsidR="005410A6">
        <w:rPr>
          <w:lang w:val="de-CH"/>
        </w:rPr>
        <w:t>beratende Person</w:t>
      </w:r>
      <w:r w:rsidR="005A322A" w:rsidRPr="00A553E9">
        <w:rPr>
          <w:lang w:val="de-CH"/>
        </w:rPr>
        <w:t xml:space="preserve"> durch ihr E</w:t>
      </w:r>
      <w:r w:rsidR="005410A6">
        <w:rPr>
          <w:lang w:val="de-CH"/>
        </w:rPr>
        <w:t>i</w:t>
      </w:r>
      <w:r w:rsidR="005A322A" w:rsidRPr="00A553E9">
        <w:rPr>
          <w:lang w:val="de-CH"/>
        </w:rPr>
        <w:t>nfühlungsvermögen herauszufinden.</w:t>
      </w:r>
      <w:r w:rsidR="00156C14" w:rsidRPr="00156C14">
        <w:rPr>
          <w:lang w:val="de-CH"/>
        </w:rPr>
        <w:t xml:space="preserve"> </w:t>
      </w:r>
      <w:r w:rsidR="00156C14" w:rsidRPr="007710FF">
        <w:rPr>
          <w:lang w:val="de-CH"/>
        </w:rPr>
        <w:t>D</w:t>
      </w:r>
      <w:r w:rsidR="00156C14">
        <w:rPr>
          <w:lang w:val="de-CH"/>
        </w:rPr>
        <w:t>ie</w:t>
      </w:r>
      <w:r w:rsidR="00156C14" w:rsidRPr="007710FF">
        <w:rPr>
          <w:lang w:val="de-CH"/>
        </w:rPr>
        <w:t xml:space="preserve"> </w:t>
      </w:r>
      <w:r w:rsidR="00156C14">
        <w:rPr>
          <w:lang w:val="de-CH"/>
        </w:rPr>
        <w:t>verstehende Haltung</w:t>
      </w:r>
      <w:r w:rsidR="00156C14" w:rsidRPr="007710FF">
        <w:rPr>
          <w:lang w:val="de-CH"/>
        </w:rPr>
        <w:t xml:space="preserve"> der </w:t>
      </w:r>
      <w:r w:rsidR="00156C14">
        <w:rPr>
          <w:lang w:val="de-CH"/>
        </w:rPr>
        <w:t>beratenden Person</w:t>
      </w:r>
      <w:r w:rsidR="00156C14" w:rsidRPr="007710FF">
        <w:rPr>
          <w:lang w:val="de-CH"/>
        </w:rPr>
        <w:t xml:space="preserve"> </w:t>
      </w:r>
      <w:r w:rsidR="00156C14">
        <w:rPr>
          <w:lang w:val="de-CH"/>
        </w:rPr>
        <w:t xml:space="preserve">in diesem Beispiel </w:t>
      </w:r>
      <w:r w:rsidR="00156C14" w:rsidRPr="007710FF">
        <w:rPr>
          <w:lang w:val="de-CH"/>
        </w:rPr>
        <w:t xml:space="preserve">bedeutet </w:t>
      </w:r>
      <w:r w:rsidR="00156C14">
        <w:rPr>
          <w:lang w:val="de-CH"/>
        </w:rPr>
        <w:t>nicht, dass sie Anschreien als Verhalten gutheisst. I</w:t>
      </w:r>
      <w:r w:rsidR="00156C14" w:rsidRPr="007710FF">
        <w:rPr>
          <w:lang w:val="de-CH"/>
        </w:rPr>
        <w:t>m Gegenteil</w:t>
      </w:r>
      <w:r w:rsidR="00156C14">
        <w:rPr>
          <w:lang w:val="de-CH"/>
        </w:rPr>
        <w:t>:</w:t>
      </w:r>
      <w:r w:rsidR="00156C14" w:rsidRPr="007710FF">
        <w:rPr>
          <w:lang w:val="de-CH"/>
        </w:rPr>
        <w:t xml:space="preserve"> </w:t>
      </w:r>
      <w:r w:rsidR="00156C14">
        <w:rPr>
          <w:lang w:val="de-CH"/>
        </w:rPr>
        <w:t>Sie</w:t>
      </w:r>
      <w:r w:rsidR="00156C14" w:rsidRPr="007710FF">
        <w:rPr>
          <w:lang w:val="de-CH"/>
        </w:rPr>
        <w:t xml:space="preserve"> steh</w:t>
      </w:r>
      <w:r w:rsidR="00156C14">
        <w:rPr>
          <w:lang w:val="de-CH"/>
        </w:rPr>
        <w:t>t dazu</w:t>
      </w:r>
      <w:r w:rsidR="00156C14" w:rsidRPr="007710FF">
        <w:rPr>
          <w:lang w:val="de-CH"/>
        </w:rPr>
        <w:t xml:space="preserve">, dass </w:t>
      </w:r>
      <w:r w:rsidR="00156C14">
        <w:rPr>
          <w:lang w:val="de-CH"/>
        </w:rPr>
        <w:t>dies</w:t>
      </w:r>
      <w:r w:rsidR="00156C14" w:rsidRPr="007710FF">
        <w:rPr>
          <w:lang w:val="de-CH"/>
        </w:rPr>
        <w:t xml:space="preserve"> keine förderliche Erziehungsmethode ist.</w:t>
      </w:r>
      <w:r w:rsidR="005A322A" w:rsidRPr="00A553E9">
        <w:rPr>
          <w:lang w:val="de-CH"/>
        </w:rPr>
        <w:t xml:space="preserve"> </w:t>
      </w:r>
      <w:r w:rsidR="007E29FC" w:rsidRPr="00A553E9">
        <w:rPr>
          <w:lang w:val="de-CH"/>
        </w:rPr>
        <w:t>Einfühlsam</w:t>
      </w:r>
      <w:r w:rsidR="00DD184B" w:rsidRPr="00A553E9">
        <w:rPr>
          <w:rStyle w:val="Funotenzeichen"/>
          <w:bCs w:val="0"/>
          <w:iCs w:val="0"/>
          <w:lang w:val="de-CH"/>
        </w:rPr>
        <w:footnoteReference w:id="4"/>
      </w:r>
      <w:r w:rsidR="007E29FC" w:rsidRPr="00A553E9">
        <w:rPr>
          <w:lang w:val="de-CH"/>
        </w:rPr>
        <w:t xml:space="preserve"> und wertschätzend </w:t>
      </w:r>
      <w:r w:rsidR="005410A6">
        <w:rPr>
          <w:lang w:val="de-CH"/>
        </w:rPr>
        <w:t>sowie</w:t>
      </w:r>
      <w:r w:rsidR="007E29FC" w:rsidRPr="003D16EC">
        <w:rPr>
          <w:lang w:val="de-CH"/>
        </w:rPr>
        <w:t xml:space="preserve"> </w:t>
      </w:r>
      <w:r w:rsidR="007E29FC" w:rsidRPr="00FB2B10">
        <w:rPr>
          <w:lang w:val="de-CH"/>
        </w:rPr>
        <w:t>kongruent</w:t>
      </w:r>
      <w:r w:rsidR="005410A6">
        <w:rPr>
          <w:lang w:val="de-CH"/>
        </w:rPr>
        <w:t xml:space="preserve"> und </w:t>
      </w:r>
      <w:r w:rsidR="007E29FC" w:rsidRPr="00FB2B10">
        <w:rPr>
          <w:lang w:val="de-CH"/>
        </w:rPr>
        <w:t xml:space="preserve">authentisch </w:t>
      </w:r>
      <w:r w:rsidR="005410A6">
        <w:rPr>
          <w:lang w:val="de-CH"/>
        </w:rPr>
        <w:t xml:space="preserve">zu sein, </w:t>
      </w:r>
      <w:r w:rsidR="007E29FC" w:rsidRPr="00A553E9">
        <w:rPr>
          <w:lang w:val="de-CH"/>
        </w:rPr>
        <w:t xml:space="preserve">sind drei </w:t>
      </w:r>
      <w:r w:rsidR="005410A6">
        <w:rPr>
          <w:lang w:val="de-CH"/>
        </w:rPr>
        <w:t xml:space="preserve">wichtige </w:t>
      </w:r>
      <w:r w:rsidR="007E29FC" w:rsidRPr="00A553E9">
        <w:rPr>
          <w:lang w:val="de-CH"/>
        </w:rPr>
        <w:t>Grundhaltungen</w:t>
      </w:r>
      <w:r w:rsidR="005410A6">
        <w:rPr>
          <w:lang w:val="de-CH"/>
        </w:rPr>
        <w:t xml:space="preserve">. Sie helfen </w:t>
      </w:r>
      <w:r w:rsidR="007E29FC" w:rsidRPr="00FB2B10">
        <w:rPr>
          <w:lang w:val="de-CH"/>
        </w:rPr>
        <w:t>de</w:t>
      </w:r>
      <w:r w:rsidR="005410A6">
        <w:rPr>
          <w:lang w:val="de-CH"/>
        </w:rPr>
        <w:t>n</w:t>
      </w:r>
      <w:r w:rsidR="007E29FC" w:rsidRPr="00FB2B10">
        <w:rPr>
          <w:lang w:val="de-CH"/>
        </w:rPr>
        <w:t xml:space="preserve"> </w:t>
      </w:r>
      <w:proofErr w:type="spellStart"/>
      <w:r w:rsidR="007E29FC" w:rsidRPr="00FB2B10">
        <w:rPr>
          <w:lang w:val="de-CH"/>
        </w:rPr>
        <w:t>Klient</w:t>
      </w:r>
      <w:r w:rsidR="005410A6">
        <w:rPr>
          <w:lang w:val="de-CH"/>
        </w:rPr>
        <w:t>:inn</w:t>
      </w:r>
      <w:r w:rsidR="007E29FC" w:rsidRPr="00A553E9">
        <w:rPr>
          <w:lang w:val="de-CH"/>
        </w:rPr>
        <w:t>en</w:t>
      </w:r>
      <w:proofErr w:type="spellEnd"/>
      <w:r w:rsidR="007E29FC" w:rsidRPr="00A553E9">
        <w:rPr>
          <w:lang w:val="de-CH"/>
        </w:rPr>
        <w:t xml:space="preserve"> </w:t>
      </w:r>
      <w:r w:rsidR="000D4CC3">
        <w:rPr>
          <w:lang w:val="de-CH"/>
        </w:rPr>
        <w:t xml:space="preserve">dabei, </w:t>
      </w:r>
      <w:r w:rsidR="007E29FC" w:rsidRPr="00A553E9">
        <w:rPr>
          <w:lang w:val="de-CH"/>
        </w:rPr>
        <w:t xml:space="preserve">sich selbst emotional zu regulieren und </w:t>
      </w:r>
      <w:r w:rsidR="005410A6">
        <w:rPr>
          <w:lang w:val="de-CH"/>
        </w:rPr>
        <w:t>sich</w:t>
      </w:r>
      <w:r w:rsidR="005410A6" w:rsidRPr="00A553E9">
        <w:rPr>
          <w:lang w:val="de-CH"/>
        </w:rPr>
        <w:t xml:space="preserve"> </w:t>
      </w:r>
      <w:r w:rsidR="007E29FC" w:rsidRPr="00A553E9">
        <w:rPr>
          <w:lang w:val="de-CH"/>
        </w:rPr>
        <w:t>– in einer zweiten Phase –</w:t>
      </w:r>
      <w:r w:rsidR="005410A6">
        <w:rPr>
          <w:lang w:val="de-CH"/>
        </w:rPr>
        <w:t xml:space="preserve"> </w:t>
      </w:r>
      <w:r w:rsidR="007E29FC" w:rsidRPr="003D16EC">
        <w:rPr>
          <w:lang w:val="de-CH"/>
        </w:rPr>
        <w:t xml:space="preserve">auch </w:t>
      </w:r>
      <w:r w:rsidR="005410A6">
        <w:rPr>
          <w:lang w:val="de-CH"/>
        </w:rPr>
        <w:t>fachlichen</w:t>
      </w:r>
      <w:r w:rsidR="005410A6" w:rsidRPr="00A553E9">
        <w:rPr>
          <w:lang w:val="de-CH"/>
        </w:rPr>
        <w:t xml:space="preserve"> </w:t>
      </w:r>
      <w:r w:rsidR="007E29FC" w:rsidRPr="00A553E9">
        <w:rPr>
          <w:lang w:val="de-CH"/>
        </w:rPr>
        <w:t xml:space="preserve">Erklärungen zu öffnen. </w:t>
      </w:r>
    </w:p>
    <w:p w14:paraId="50002685" w14:textId="346AB074" w:rsidR="00CF4FEC" w:rsidRPr="000F03A7" w:rsidRDefault="00BC3D27" w:rsidP="00BC3D27">
      <w:pPr>
        <w:pStyle w:val="Textkrper"/>
        <w:rPr>
          <w:lang w:val="de-CH"/>
        </w:rPr>
      </w:pPr>
      <w:r w:rsidRPr="00156C14">
        <w:rPr>
          <w:lang w:val="de-CH"/>
        </w:rPr>
        <w:t xml:space="preserve">Das </w:t>
      </w:r>
      <w:r>
        <w:rPr>
          <w:lang w:val="de-CH"/>
        </w:rPr>
        <w:t xml:space="preserve">Ziel einer </w:t>
      </w:r>
      <w:r w:rsidR="003861A0">
        <w:rPr>
          <w:lang w:val="de-CH"/>
        </w:rPr>
        <w:t>p</w:t>
      </w:r>
      <w:r w:rsidR="00C8378B" w:rsidRPr="00A553E9">
        <w:rPr>
          <w:lang w:val="de-CH"/>
        </w:rPr>
        <w:t>r</w:t>
      </w:r>
      <w:r w:rsidR="007E29FC" w:rsidRPr="00A553E9">
        <w:rPr>
          <w:lang w:val="de-CH"/>
        </w:rPr>
        <w:t>ofessionelle</w:t>
      </w:r>
      <w:r w:rsidR="0090442C">
        <w:rPr>
          <w:lang w:val="de-CH"/>
        </w:rPr>
        <w:t>n</w:t>
      </w:r>
      <w:r w:rsidR="00C8378B" w:rsidRPr="00A553E9">
        <w:rPr>
          <w:lang w:val="de-CH"/>
        </w:rPr>
        <w:t xml:space="preserve"> Beratung </w:t>
      </w:r>
      <w:r>
        <w:rPr>
          <w:lang w:val="de-CH"/>
        </w:rPr>
        <w:t>liegt nicht darin</w:t>
      </w:r>
      <w:r w:rsidR="00C8378B" w:rsidRPr="00A553E9">
        <w:rPr>
          <w:lang w:val="de-CH"/>
        </w:rPr>
        <w:t xml:space="preserve">, </w:t>
      </w:r>
      <w:r>
        <w:rPr>
          <w:lang w:val="de-CH"/>
        </w:rPr>
        <w:t>einen Menschen zu</w:t>
      </w:r>
      <w:r w:rsidRPr="00A553E9">
        <w:rPr>
          <w:lang w:val="de-CH"/>
        </w:rPr>
        <w:t xml:space="preserve"> </w:t>
      </w:r>
      <w:r w:rsidR="00C8378B" w:rsidRPr="00A553E9">
        <w:rPr>
          <w:lang w:val="de-CH"/>
        </w:rPr>
        <w:t>veränd</w:t>
      </w:r>
      <w:r w:rsidR="007E29FC" w:rsidRPr="00A553E9">
        <w:rPr>
          <w:lang w:val="de-CH"/>
        </w:rPr>
        <w:t xml:space="preserve">ern. </w:t>
      </w:r>
      <w:r>
        <w:rPr>
          <w:lang w:val="de-CH"/>
        </w:rPr>
        <w:t xml:space="preserve">Vielmehr möchte sie </w:t>
      </w:r>
      <w:r w:rsidRPr="000F03A7">
        <w:rPr>
          <w:lang w:val="de-CH"/>
        </w:rPr>
        <w:t>den einzelnen Personen oder</w:t>
      </w:r>
      <w:r w:rsidR="007E29FC" w:rsidRPr="000F03A7">
        <w:rPr>
          <w:lang w:val="de-CH"/>
        </w:rPr>
        <w:t xml:space="preserve"> Familienmitglieder</w:t>
      </w:r>
      <w:r w:rsidRPr="000F03A7">
        <w:rPr>
          <w:lang w:val="de-CH"/>
        </w:rPr>
        <w:t>n das nötige Wissen</w:t>
      </w:r>
      <w:r w:rsidR="007E29FC" w:rsidRPr="000F03A7">
        <w:rPr>
          <w:lang w:val="de-CH"/>
        </w:rPr>
        <w:t xml:space="preserve"> </w:t>
      </w:r>
      <w:bookmarkEnd w:id="3"/>
      <w:r w:rsidRPr="000F03A7">
        <w:rPr>
          <w:lang w:val="de-CH"/>
        </w:rPr>
        <w:t>vermitteln, das ihnen noch</w:t>
      </w:r>
      <w:r w:rsidR="00B64566" w:rsidRPr="000F03A7">
        <w:rPr>
          <w:lang w:val="de-CH"/>
        </w:rPr>
        <w:t xml:space="preserve"> fehlt</w:t>
      </w:r>
      <w:r w:rsidR="009C486F">
        <w:rPr>
          <w:lang w:val="de-CH"/>
        </w:rPr>
        <w:t>; u</w:t>
      </w:r>
      <w:r w:rsidRPr="00B26F1E">
        <w:rPr>
          <w:lang w:val="de-CH"/>
        </w:rPr>
        <w:t>nd zwar</w:t>
      </w:r>
      <w:r w:rsidR="00B64566" w:rsidRPr="00B26F1E">
        <w:rPr>
          <w:lang w:val="de-CH"/>
        </w:rPr>
        <w:t xml:space="preserve"> </w:t>
      </w:r>
      <w:r w:rsidR="00A12138" w:rsidRPr="00B26F1E">
        <w:rPr>
          <w:lang w:val="de-CH"/>
        </w:rPr>
        <w:t xml:space="preserve">ganz konkret auf </w:t>
      </w:r>
      <w:r w:rsidR="0094071F" w:rsidRPr="00B26F1E">
        <w:rPr>
          <w:lang w:val="de-CH"/>
        </w:rPr>
        <w:t xml:space="preserve">ihre </w:t>
      </w:r>
      <w:r w:rsidR="00A12138" w:rsidRPr="00B26F1E">
        <w:rPr>
          <w:lang w:val="de-CH"/>
        </w:rPr>
        <w:t>jeweilige Situation bezogen</w:t>
      </w:r>
      <w:r w:rsidR="00B64566" w:rsidRPr="00B26F1E">
        <w:rPr>
          <w:lang w:val="de-CH"/>
        </w:rPr>
        <w:t xml:space="preserve">. </w:t>
      </w:r>
      <w:r w:rsidR="00B64566" w:rsidRPr="00A553E9">
        <w:rPr>
          <w:lang w:val="de-CH"/>
        </w:rPr>
        <w:t xml:space="preserve">Häufig entwickeln </w:t>
      </w:r>
      <w:r w:rsidR="00A12138" w:rsidRPr="00A553E9">
        <w:rPr>
          <w:lang w:val="de-CH"/>
        </w:rPr>
        <w:t>Familienmitgl</w:t>
      </w:r>
      <w:r w:rsidRPr="00A553E9">
        <w:rPr>
          <w:lang w:val="de-CH"/>
        </w:rPr>
        <w:t>i</w:t>
      </w:r>
      <w:r w:rsidR="00A12138" w:rsidRPr="00A553E9">
        <w:rPr>
          <w:lang w:val="de-CH"/>
        </w:rPr>
        <w:t>eder</w:t>
      </w:r>
      <w:r w:rsidR="00B64566" w:rsidRPr="00A553E9">
        <w:rPr>
          <w:lang w:val="de-CH"/>
        </w:rPr>
        <w:t xml:space="preserve"> </w:t>
      </w:r>
      <w:r>
        <w:rPr>
          <w:lang w:val="de-CH"/>
        </w:rPr>
        <w:t>–</w:t>
      </w:r>
      <w:r w:rsidRPr="00A553E9">
        <w:rPr>
          <w:lang w:val="de-CH"/>
        </w:rPr>
        <w:t xml:space="preserve"> </w:t>
      </w:r>
      <w:r w:rsidR="00A12138" w:rsidRPr="00A553E9">
        <w:rPr>
          <w:lang w:val="de-CH"/>
        </w:rPr>
        <w:t>sobald sie sich emotional besser regulieren können</w:t>
      </w:r>
      <w:r>
        <w:rPr>
          <w:lang w:val="de-CH"/>
        </w:rPr>
        <w:t xml:space="preserve"> – </w:t>
      </w:r>
      <w:r w:rsidRPr="007710FF">
        <w:rPr>
          <w:lang w:val="de-CH"/>
        </w:rPr>
        <w:t>selbst neue Strategien,</w:t>
      </w:r>
      <w:r w:rsidR="00A12138" w:rsidRPr="003D16EC">
        <w:rPr>
          <w:lang w:val="de-CH"/>
        </w:rPr>
        <w:t xml:space="preserve"> </w:t>
      </w:r>
      <w:r w:rsidR="00B64566" w:rsidRPr="003D16EC">
        <w:rPr>
          <w:lang w:val="de-CH"/>
        </w:rPr>
        <w:t xml:space="preserve">die </w:t>
      </w:r>
      <w:r w:rsidR="00B64566" w:rsidRPr="00A524D7">
        <w:rPr>
          <w:lang w:val="de-CH"/>
        </w:rPr>
        <w:t xml:space="preserve">für alle Familienmitglieder </w:t>
      </w:r>
      <w:r w:rsidR="00B64566" w:rsidRPr="003D16EC">
        <w:rPr>
          <w:lang w:val="de-CH"/>
        </w:rPr>
        <w:t>besser</w:t>
      </w:r>
      <w:r w:rsidR="00FC4F2E" w:rsidRPr="003D16EC">
        <w:rPr>
          <w:lang w:val="de-CH"/>
        </w:rPr>
        <w:t xml:space="preserve"> </w:t>
      </w:r>
      <w:r w:rsidR="00A76894">
        <w:rPr>
          <w:rFonts w:cs="Open Sans SemiCondensed SemiCon"/>
          <w:lang w:val="de-CH"/>
        </w:rPr>
        <w:t>passen</w:t>
      </w:r>
      <w:r w:rsidR="00B64566" w:rsidRPr="00A553E9">
        <w:rPr>
          <w:lang w:val="de-CH"/>
        </w:rPr>
        <w:t>. Damit das geschehen kann</w:t>
      </w:r>
      <w:r w:rsidR="0090442C" w:rsidRPr="00A553E9">
        <w:rPr>
          <w:lang w:val="de-CH"/>
        </w:rPr>
        <w:t>,</w:t>
      </w:r>
      <w:r w:rsidR="00B64566" w:rsidRPr="00A553E9">
        <w:rPr>
          <w:lang w:val="de-CH"/>
        </w:rPr>
        <w:t xml:space="preserve"> </w:t>
      </w:r>
      <w:r w:rsidR="0090442C" w:rsidRPr="00A553E9">
        <w:rPr>
          <w:lang w:val="de-CH"/>
        </w:rPr>
        <w:t xml:space="preserve">braucht </w:t>
      </w:r>
      <w:r w:rsidR="00B64566" w:rsidRPr="00A553E9">
        <w:rPr>
          <w:lang w:val="de-CH"/>
        </w:rPr>
        <w:t>es</w:t>
      </w:r>
      <w:r w:rsidR="0090442C" w:rsidRPr="00A553E9">
        <w:rPr>
          <w:lang w:val="de-CH"/>
        </w:rPr>
        <w:t xml:space="preserve"> vor der Fachberatung</w:t>
      </w:r>
      <w:r w:rsidR="00B64566" w:rsidRPr="00A553E9">
        <w:rPr>
          <w:lang w:val="de-CH"/>
        </w:rPr>
        <w:t xml:space="preserve"> immer zuerst eine psychosoziale Beratung, in der die eigenen Gefühle, Erlebnisse und Bedürfnisse wahrgenommen, verstanden und </w:t>
      </w:r>
      <w:r w:rsidR="0090442C">
        <w:rPr>
          <w:lang w:val="de-CH"/>
        </w:rPr>
        <w:t>verarbeitet werden können</w:t>
      </w:r>
      <w:r w:rsidR="00B64566" w:rsidRPr="003D16EC">
        <w:rPr>
          <w:lang w:val="de-CH"/>
        </w:rPr>
        <w:t xml:space="preserve">. </w:t>
      </w:r>
      <w:r w:rsidR="009D13FD" w:rsidRPr="003D16EC">
        <w:rPr>
          <w:lang w:val="de-CH"/>
        </w:rPr>
        <w:t>Auch die</w:t>
      </w:r>
      <w:r w:rsidR="0094071F" w:rsidRPr="003D16EC">
        <w:rPr>
          <w:lang w:val="de-CH"/>
        </w:rPr>
        <w:t xml:space="preserve"> anschliessende</w:t>
      </w:r>
      <w:r w:rsidR="009D13FD" w:rsidRPr="003D16EC">
        <w:rPr>
          <w:lang w:val="de-CH"/>
        </w:rPr>
        <w:t xml:space="preserve"> Fachberatung unterscheidet sich von einer Weiterbildung</w:t>
      </w:r>
      <w:r w:rsidR="0094071F" w:rsidRPr="003D16EC">
        <w:rPr>
          <w:lang w:val="de-CH"/>
        </w:rPr>
        <w:t>:</w:t>
      </w:r>
      <w:r w:rsidR="009D13FD" w:rsidRPr="003D16EC">
        <w:rPr>
          <w:lang w:val="de-CH"/>
        </w:rPr>
        <w:t xml:space="preserve"> Es </w:t>
      </w:r>
      <w:r w:rsidR="00F57F6C">
        <w:rPr>
          <w:lang w:val="de-CH"/>
        </w:rPr>
        <w:t xml:space="preserve">werden </w:t>
      </w:r>
      <w:r w:rsidR="009D13FD" w:rsidRPr="00A524D7">
        <w:rPr>
          <w:lang w:val="de-CH"/>
        </w:rPr>
        <w:t>nur Wissen</w:t>
      </w:r>
      <w:r w:rsidR="0094071F">
        <w:rPr>
          <w:lang w:val="de-CH"/>
        </w:rPr>
        <w:t xml:space="preserve"> und Methoden</w:t>
      </w:r>
      <w:r w:rsidR="009D13FD" w:rsidRPr="00A553E9">
        <w:rPr>
          <w:lang w:val="de-CH"/>
        </w:rPr>
        <w:t xml:space="preserve"> vermittelt, welche der </w:t>
      </w:r>
      <w:r w:rsidR="0094071F" w:rsidRPr="00A553E9">
        <w:rPr>
          <w:lang w:val="de-CH"/>
        </w:rPr>
        <w:t xml:space="preserve">beratenen </w:t>
      </w:r>
      <w:r w:rsidR="009D13FD" w:rsidRPr="00A553E9">
        <w:rPr>
          <w:lang w:val="de-CH"/>
        </w:rPr>
        <w:t>Person</w:t>
      </w:r>
      <w:r w:rsidR="0094071F" w:rsidRPr="00A553E9">
        <w:rPr>
          <w:lang w:val="de-CH"/>
        </w:rPr>
        <w:t xml:space="preserve"> </w:t>
      </w:r>
      <w:r w:rsidR="008C710C">
        <w:rPr>
          <w:lang w:val="de-CH"/>
        </w:rPr>
        <w:t>helfen</w:t>
      </w:r>
      <w:r w:rsidR="00F61A8B" w:rsidRPr="00A553E9">
        <w:rPr>
          <w:lang w:val="de-CH"/>
        </w:rPr>
        <w:t>,</w:t>
      </w:r>
      <w:r w:rsidR="009D13FD" w:rsidRPr="00A553E9">
        <w:rPr>
          <w:lang w:val="de-CH"/>
        </w:rPr>
        <w:t xml:space="preserve"> sich selbst</w:t>
      </w:r>
      <w:r w:rsidR="0094071F" w:rsidRPr="00A553E9">
        <w:rPr>
          <w:lang w:val="de-CH"/>
        </w:rPr>
        <w:t xml:space="preserve">, </w:t>
      </w:r>
      <w:r w:rsidR="009D13FD" w:rsidRPr="00A553E9">
        <w:rPr>
          <w:lang w:val="de-CH"/>
        </w:rPr>
        <w:t>die anderen Familienmitglieder</w:t>
      </w:r>
      <w:r w:rsidR="0094071F" w:rsidRPr="00A553E9">
        <w:rPr>
          <w:lang w:val="de-CH"/>
        </w:rPr>
        <w:t xml:space="preserve"> und</w:t>
      </w:r>
      <w:r w:rsidR="009D13FD" w:rsidRPr="00A553E9">
        <w:rPr>
          <w:lang w:val="de-CH"/>
        </w:rPr>
        <w:t xml:space="preserve"> </w:t>
      </w:r>
      <w:r w:rsidR="003A36D9">
        <w:rPr>
          <w:lang w:val="de-CH"/>
        </w:rPr>
        <w:t>die</w:t>
      </w:r>
      <w:r w:rsidR="003A36D9" w:rsidRPr="00A553E9">
        <w:rPr>
          <w:lang w:val="de-CH"/>
        </w:rPr>
        <w:t xml:space="preserve"> </w:t>
      </w:r>
      <w:r w:rsidR="009D13FD" w:rsidRPr="00A553E9">
        <w:rPr>
          <w:lang w:val="de-CH"/>
        </w:rPr>
        <w:t>Beziehungen untereinander besser zu verstehen</w:t>
      </w:r>
      <w:r w:rsidR="0094071F">
        <w:rPr>
          <w:lang w:val="de-CH"/>
        </w:rPr>
        <w:t>.</w:t>
      </w:r>
    </w:p>
    <w:p w14:paraId="19337594" w14:textId="50BB7CC8" w:rsidR="00CF4FEC" w:rsidRPr="008C7B05" w:rsidRDefault="13126523" w:rsidP="46776655">
      <w:pPr>
        <w:pStyle w:val="Textkrper"/>
        <w:rPr>
          <w:lang w:val="de-CH"/>
        </w:rPr>
      </w:pPr>
      <w:r w:rsidRPr="46776655">
        <w:rPr>
          <w:lang w:val="de-CH"/>
        </w:rPr>
        <w:t xml:space="preserve">Im Folgenden möchte ich an einem Beispiel die konkrete Vorgehensweise einer </w:t>
      </w:r>
      <w:r w:rsidR="2269FF4C" w:rsidRPr="46776655">
        <w:rPr>
          <w:lang w:val="de-CH"/>
        </w:rPr>
        <w:t>Beratung</w:t>
      </w:r>
      <w:r w:rsidRPr="46776655">
        <w:rPr>
          <w:lang w:val="de-CH"/>
        </w:rPr>
        <w:t xml:space="preserve"> nach Rogers verdeutlichen. </w:t>
      </w:r>
      <w:r w:rsidR="2269FF4C" w:rsidRPr="46776655">
        <w:rPr>
          <w:lang w:val="de-CH"/>
        </w:rPr>
        <w:t>B</w:t>
      </w:r>
      <w:r w:rsidRPr="46776655">
        <w:rPr>
          <w:lang w:val="de-CH"/>
        </w:rPr>
        <w:t>eratungen können selbstverständlich auch andere Frage</w:t>
      </w:r>
      <w:r w:rsidR="00CF4FEC" w:rsidRPr="46776655">
        <w:rPr>
          <w:lang w:val="de-CH"/>
        </w:rPr>
        <w:t>n</w:t>
      </w:r>
      <w:r w:rsidRPr="46776655">
        <w:rPr>
          <w:lang w:val="de-CH"/>
        </w:rPr>
        <w:t xml:space="preserve"> </w:t>
      </w:r>
      <w:r w:rsidR="00F57F6C">
        <w:rPr>
          <w:lang w:val="de-CH"/>
        </w:rPr>
        <w:t>behandeln als die nachfolgend dargestellte</w:t>
      </w:r>
      <w:r w:rsidRPr="46776655">
        <w:rPr>
          <w:lang w:val="de-CH"/>
        </w:rPr>
        <w:t xml:space="preserve">. </w:t>
      </w:r>
    </w:p>
    <w:p w14:paraId="0894E22D" w14:textId="6E390FC9" w:rsidR="00CF4FEC" w:rsidRPr="008C7B05" w:rsidRDefault="00CC44C5" w:rsidP="00005913">
      <w:pPr>
        <w:pStyle w:val="berschrift1"/>
        <w:rPr>
          <w:color w:val="auto"/>
          <w:lang w:val="de-CH"/>
        </w:rPr>
      </w:pPr>
      <w:bookmarkStart w:id="5" w:name="heading-3"/>
      <w:bookmarkEnd w:id="1"/>
      <w:r w:rsidRPr="008C7B05">
        <w:rPr>
          <w:color w:val="auto"/>
          <w:lang w:val="de-CH"/>
        </w:rPr>
        <w:t xml:space="preserve">Ablauf einer </w:t>
      </w:r>
      <w:r w:rsidR="006B78BA" w:rsidRPr="008C7B05">
        <w:rPr>
          <w:color w:val="auto"/>
          <w:lang w:val="de-CH"/>
        </w:rPr>
        <w:t>B</w:t>
      </w:r>
      <w:r w:rsidRPr="008C7B05">
        <w:rPr>
          <w:color w:val="auto"/>
          <w:lang w:val="de-CH"/>
        </w:rPr>
        <w:t>eratung</w:t>
      </w:r>
      <w:r w:rsidR="00875CAD">
        <w:rPr>
          <w:color w:val="auto"/>
          <w:lang w:val="de-CH"/>
        </w:rPr>
        <w:t xml:space="preserve"> </w:t>
      </w:r>
      <w:r w:rsidRPr="008C7B05">
        <w:rPr>
          <w:color w:val="auto"/>
          <w:lang w:val="de-CH"/>
        </w:rPr>
        <w:t xml:space="preserve">– ein </w:t>
      </w:r>
      <w:r w:rsidR="00CF4FEC" w:rsidRPr="008C7B05">
        <w:rPr>
          <w:color w:val="auto"/>
          <w:lang w:val="de-CH"/>
        </w:rPr>
        <w:t>Beispiel</w:t>
      </w:r>
    </w:p>
    <w:p w14:paraId="4AA7EC68" w14:textId="11B16EBB" w:rsidR="0002244C" w:rsidRPr="008C7B05" w:rsidRDefault="00CF4FEC" w:rsidP="0002244C">
      <w:pPr>
        <w:pStyle w:val="Textkrper"/>
        <w:ind w:firstLine="0"/>
        <w:rPr>
          <w:rFonts w:cstheme="minorHAnsi"/>
          <w:lang w:val="de-CH"/>
        </w:rPr>
      </w:pPr>
      <w:r w:rsidRPr="008C7B05">
        <w:rPr>
          <w:lang w:val="de-CH"/>
        </w:rPr>
        <w:t>Laura</w:t>
      </w:r>
      <w:r w:rsidRPr="00A553E9">
        <w:rPr>
          <w:rStyle w:val="Funotenzeichen"/>
          <w:lang w:val="de-CH"/>
        </w:rPr>
        <w:footnoteReference w:id="5"/>
      </w:r>
      <w:r w:rsidRPr="008C7B05">
        <w:rPr>
          <w:sz w:val="16"/>
          <w:szCs w:val="16"/>
          <w:lang w:val="de-CH"/>
        </w:rPr>
        <w:t xml:space="preserve"> </w:t>
      </w:r>
      <w:r w:rsidRPr="008C7B05">
        <w:rPr>
          <w:lang w:val="de-CH"/>
        </w:rPr>
        <w:t xml:space="preserve">ist Heilpädagogin. Sie unterstützt </w:t>
      </w:r>
      <w:r w:rsidR="00BF5E31" w:rsidRPr="008C7B05">
        <w:rPr>
          <w:lang w:val="de-CH"/>
        </w:rPr>
        <w:t xml:space="preserve">stundenweise </w:t>
      </w:r>
      <w:r w:rsidRPr="008C7B05">
        <w:rPr>
          <w:lang w:val="de-CH"/>
        </w:rPr>
        <w:t>Kinder im Kindergarten, die im Verhalten unterschiedliche Auffälligkeiten zeigen</w:t>
      </w:r>
      <w:r w:rsidR="0002244C" w:rsidRPr="008C7B05">
        <w:rPr>
          <w:lang w:val="de-CH"/>
        </w:rPr>
        <w:t xml:space="preserve"> und sie berät </w:t>
      </w:r>
      <w:r w:rsidR="00BF5E31">
        <w:rPr>
          <w:lang w:val="de-CH"/>
        </w:rPr>
        <w:t>deren</w:t>
      </w:r>
      <w:r w:rsidR="00BF5E31" w:rsidRPr="008C7B05">
        <w:rPr>
          <w:lang w:val="de-CH"/>
        </w:rPr>
        <w:t xml:space="preserve"> </w:t>
      </w:r>
      <w:r w:rsidR="0002244C" w:rsidRPr="008C7B05">
        <w:rPr>
          <w:lang w:val="de-CH"/>
        </w:rPr>
        <w:t>Eltern in Erziehungsfragen</w:t>
      </w:r>
      <w:r w:rsidRPr="008C7B05">
        <w:rPr>
          <w:lang w:val="de-CH"/>
        </w:rPr>
        <w:t xml:space="preserve">. </w:t>
      </w:r>
      <w:r w:rsidR="00BF5E31">
        <w:rPr>
          <w:lang w:val="de-CH"/>
        </w:rPr>
        <w:t>Laura</w:t>
      </w:r>
      <w:r w:rsidR="00BF5E31" w:rsidRPr="008C7B05">
        <w:rPr>
          <w:lang w:val="de-CH"/>
        </w:rPr>
        <w:t xml:space="preserve"> </w:t>
      </w:r>
      <w:r w:rsidR="00C86B1D" w:rsidRPr="008C7B05">
        <w:rPr>
          <w:lang w:val="de-CH"/>
        </w:rPr>
        <w:t>besucht bei mir eine Weiterbildung zur professionellen Beraterin</w:t>
      </w:r>
      <w:r w:rsidR="00D977D8" w:rsidRPr="008C7B05">
        <w:rPr>
          <w:lang w:val="de-CH"/>
        </w:rPr>
        <w:t xml:space="preserve">. In der Weiterbildung stellen die </w:t>
      </w:r>
      <w:proofErr w:type="spellStart"/>
      <w:r w:rsidR="00D977D8" w:rsidRPr="008C7B05">
        <w:rPr>
          <w:lang w:val="de-CH"/>
        </w:rPr>
        <w:t>Teilnehmer</w:t>
      </w:r>
      <w:r w:rsidR="00A553E9">
        <w:rPr>
          <w:lang w:val="de-CH"/>
        </w:rPr>
        <w:t>:</w:t>
      </w:r>
      <w:r w:rsidR="00D977D8" w:rsidRPr="008C7B05">
        <w:rPr>
          <w:lang w:val="de-CH"/>
        </w:rPr>
        <w:t>innen</w:t>
      </w:r>
      <w:proofErr w:type="spellEnd"/>
      <w:r w:rsidR="00D977D8" w:rsidRPr="008C7B05">
        <w:rPr>
          <w:lang w:val="de-CH"/>
        </w:rPr>
        <w:t xml:space="preserve"> Situationen aus ihrer Praxis vor </w:t>
      </w:r>
      <w:r w:rsidR="00C86B1D" w:rsidRPr="008C7B05">
        <w:rPr>
          <w:lang w:val="de-CH"/>
        </w:rPr>
        <w:t xml:space="preserve">und </w:t>
      </w:r>
      <w:r w:rsidR="00D977D8" w:rsidRPr="008C7B05">
        <w:rPr>
          <w:lang w:val="de-CH"/>
        </w:rPr>
        <w:t xml:space="preserve">diese werden dann von mir supervidiert. Laura </w:t>
      </w:r>
      <w:r w:rsidRPr="008C7B05">
        <w:rPr>
          <w:lang w:val="de-CH"/>
        </w:rPr>
        <w:t>erzählt folgendes Beispiel</w:t>
      </w:r>
      <w:r w:rsidR="00C86B1D" w:rsidRPr="008C7B05">
        <w:rPr>
          <w:lang w:val="de-CH"/>
        </w:rPr>
        <w:t xml:space="preserve">: </w:t>
      </w:r>
    </w:p>
    <w:p w14:paraId="51DE240F" w14:textId="4C5B05E7" w:rsidR="00CF4FEC" w:rsidRPr="008C7B05" w:rsidRDefault="00CF4FEC" w:rsidP="006B640A">
      <w:pPr>
        <w:pStyle w:val="Zitat1"/>
        <w:rPr>
          <w:lang w:val="de-CH"/>
        </w:rPr>
      </w:pPr>
      <w:r w:rsidRPr="008C7B05">
        <w:rPr>
          <w:lang w:val="de-CH"/>
        </w:rPr>
        <w:t xml:space="preserve">Anna ist 4½ Jahre alt. </w:t>
      </w:r>
      <w:r w:rsidR="00A553E9">
        <w:rPr>
          <w:lang w:val="de-CH"/>
        </w:rPr>
        <w:t>S</w:t>
      </w:r>
      <w:r w:rsidRPr="008C7B05">
        <w:rPr>
          <w:lang w:val="de-CH"/>
        </w:rPr>
        <w:t xml:space="preserve">ie </w:t>
      </w:r>
      <w:r w:rsidR="00A553E9">
        <w:rPr>
          <w:lang w:val="de-CH"/>
        </w:rPr>
        <w:t xml:space="preserve">hat </w:t>
      </w:r>
      <w:r w:rsidRPr="008C7B05">
        <w:rPr>
          <w:lang w:val="de-CH"/>
        </w:rPr>
        <w:t xml:space="preserve">im Kindergarten </w:t>
      </w:r>
      <w:r w:rsidR="00A553E9">
        <w:rPr>
          <w:lang w:val="de-CH"/>
        </w:rPr>
        <w:t>Mühe</w:t>
      </w:r>
      <w:r w:rsidRPr="008C7B05">
        <w:rPr>
          <w:lang w:val="de-CH"/>
        </w:rPr>
        <w:t>, sich einzufügen</w:t>
      </w:r>
      <w:r w:rsidR="001E4E3A">
        <w:rPr>
          <w:lang w:val="de-CH"/>
        </w:rPr>
        <w:t>.</w:t>
      </w:r>
      <w:r w:rsidRPr="008C7B05">
        <w:rPr>
          <w:lang w:val="de-CH"/>
        </w:rPr>
        <w:t xml:space="preserve"> </w:t>
      </w:r>
      <w:r w:rsidR="00255B07">
        <w:rPr>
          <w:lang w:val="de-CH"/>
        </w:rPr>
        <w:t>B</w:t>
      </w:r>
      <w:r w:rsidRPr="008C7B05">
        <w:rPr>
          <w:lang w:val="de-CH"/>
        </w:rPr>
        <w:t xml:space="preserve">eim </w:t>
      </w:r>
      <w:r w:rsidR="00A553E9">
        <w:rPr>
          <w:lang w:val="de-CH"/>
        </w:rPr>
        <w:t>Spielen</w:t>
      </w:r>
      <w:r w:rsidR="00A553E9" w:rsidRPr="008C7B05">
        <w:rPr>
          <w:lang w:val="de-CH"/>
        </w:rPr>
        <w:t xml:space="preserve"> </w:t>
      </w:r>
      <w:r w:rsidRPr="008C7B05">
        <w:rPr>
          <w:lang w:val="de-CH"/>
        </w:rPr>
        <w:t xml:space="preserve">mit den anderen Kindern </w:t>
      </w:r>
      <w:r w:rsidR="00A553E9">
        <w:rPr>
          <w:lang w:val="de-CH"/>
        </w:rPr>
        <w:t>kommt es oft</w:t>
      </w:r>
      <w:r w:rsidR="00A553E9" w:rsidRPr="008C7B05">
        <w:rPr>
          <w:lang w:val="de-CH"/>
        </w:rPr>
        <w:t xml:space="preserve"> </w:t>
      </w:r>
      <w:r w:rsidRPr="008C7B05">
        <w:rPr>
          <w:lang w:val="de-CH"/>
        </w:rPr>
        <w:t>zu Konflikten</w:t>
      </w:r>
      <w:r w:rsidR="00A553E9">
        <w:rPr>
          <w:lang w:val="de-CH"/>
        </w:rPr>
        <w:t>. Deshalb</w:t>
      </w:r>
      <w:r w:rsidRPr="008C7B05">
        <w:rPr>
          <w:lang w:val="de-CH"/>
        </w:rPr>
        <w:t xml:space="preserve"> wird Anna stundenweise im Kindergarten von der Heilpädagogin unterstützt. Anna hat eine kleine Schwester, welche </w:t>
      </w:r>
      <w:r w:rsidR="00A553E9">
        <w:rPr>
          <w:lang w:val="de-CH"/>
        </w:rPr>
        <w:t>ein</w:t>
      </w:r>
      <w:r w:rsidRPr="008C7B05">
        <w:rPr>
          <w:lang w:val="de-CH"/>
        </w:rPr>
        <w:t xml:space="preserve"> Monat alt ist und ganztags zu Hause bei der Mutter ist.</w:t>
      </w:r>
      <w:r w:rsidR="00A553E9">
        <w:rPr>
          <w:lang w:val="de-CH"/>
        </w:rPr>
        <w:t xml:space="preserve"> </w:t>
      </w:r>
      <w:r w:rsidRPr="008C7B05">
        <w:rPr>
          <w:lang w:val="de-CH"/>
        </w:rPr>
        <w:t>Laura</w:t>
      </w:r>
      <w:r w:rsidR="00A553E9">
        <w:rPr>
          <w:lang w:val="de-CH"/>
        </w:rPr>
        <w:t xml:space="preserve"> erzählt</w:t>
      </w:r>
      <w:r w:rsidRPr="008C7B05">
        <w:rPr>
          <w:lang w:val="de-CH"/>
        </w:rPr>
        <w:t xml:space="preserve">: </w:t>
      </w:r>
      <w:r w:rsidR="00A553E9">
        <w:rPr>
          <w:lang w:val="de-CH"/>
        </w:rPr>
        <w:t>«</w:t>
      </w:r>
      <w:r w:rsidRPr="008C7B05">
        <w:rPr>
          <w:lang w:val="de-CH"/>
        </w:rPr>
        <w:t xml:space="preserve">Ich hatte am Montag ein Elterngespräch mit der Mutter eines Kindes [Anna], welches ich im Kindergarten begleite. </w:t>
      </w:r>
      <w:r w:rsidR="00BE5553">
        <w:rPr>
          <w:lang w:val="de-CH"/>
        </w:rPr>
        <w:t>Die Mutter</w:t>
      </w:r>
      <w:r w:rsidR="00BE5553" w:rsidRPr="008C7B05">
        <w:rPr>
          <w:lang w:val="de-CH"/>
        </w:rPr>
        <w:t xml:space="preserve"> </w:t>
      </w:r>
      <w:r w:rsidRPr="008C7B05">
        <w:rPr>
          <w:lang w:val="de-CH"/>
        </w:rPr>
        <w:t>hat mir erzählt, dass Anna zuhause</w:t>
      </w:r>
      <w:r w:rsidR="006507AF">
        <w:rPr>
          <w:lang w:val="de-CH"/>
        </w:rPr>
        <w:t xml:space="preserve"> </w:t>
      </w:r>
      <w:r w:rsidR="00BE5553">
        <w:rPr>
          <w:lang w:val="de-CH"/>
        </w:rPr>
        <w:t xml:space="preserve">oft </w:t>
      </w:r>
      <w:r w:rsidRPr="008C7B05">
        <w:rPr>
          <w:lang w:val="de-CH"/>
        </w:rPr>
        <w:t xml:space="preserve">Wutanfälle </w:t>
      </w:r>
      <w:r w:rsidR="00386B73">
        <w:rPr>
          <w:lang w:val="de-CH"/>
        </w:rPr>
        <w:t>habe</w:t>
      </w:r>
      <w:r w:rsidRPr="008C7B05">
        <w:rPr>
          <w:lang w:val="de-CH"/>
        </w:rPr>
        <w:t xml:space="preserve">. Sie ist eifersüchtig auf die kleine Schwester. </w:t>
      </w:r>
      <w:r w:rsidR="00B167DC">
        <w:rPr>
          <w:lang w:val="de-CH"/>
        </w:rPr>
        <w:t xml:space="preserve">Die </w:t>
      </w:r>
      <w:r w:rsidRPr="008C7B05">
        <w:rPr>
          <w:lang w:val="de-CH"/>
        </w:rPr>
        <w:t xml:space="preserve">Mutter sperrt </w:t>
      </w:r>
      <w:r w:rsidR="00B167DC">
        <w:rPr>
          <w:lang w:val="de-CH"/>
        </w:rPr>
        <w:t>Anna</w:t>
      </w:r>
      <w:r w:rsidR="00B167DC" w:rsidRPr="008C7B05">
        <w:rPr>
          <w:lang w:val="de-CH"/>
        </w:rPr>
        <w:t xml:space="preserve"> </w:t>
      </w:r>
      <w:r w:rsidRPr="008C7B05">
        <w:rPr>
          <w:lang w:val="de-CH"/>
        </w:rPr>
        <w:t xml:space="preserve">dann ins Zimmer </w:t>
      </w:r>
      <w:r w:rsidR="00B167DC">
        <w:rPr>
          <w:lang w:val="de-CH"/>
        </w:rPr>
        <w:t xml:space="preserve">ein </w:t>
      </w:r>
      <w:r w:rsidRPr="008C7B05">
        <w:rPr>
          <w:lang w:val="de-CH"/>
        </w:rPr>
        <w:t>und sagt ihr, dass Wüten</w:t>
      </w:r>
      <w:r w:rsidR="00581301" w:rsidRPr="008C7B05">
        <w:rPr>
          <w:lang w:val="de-CH"/>
        </w:rPr>
        <w:t>d</w:t>
      </w:r>
      <w:r w:rsidRPr="008C7B05">
        <w:rPr>
          <w:lang w:val="de-CH"/>
        </w:rPr>
        <w:t xml:space="preserve">-Sein etwas Schlimmes </w:t>
      </w:r>
      <w:r w:rsidR="00B167DC">
        <w:rPr>
          <w:lang w:val="de-CH"/>
        </w:rPr>
        <w:t>sei</w:t>
      </w:r>
      <w:r w:rsidRPr="008C7B05">
        <w:rPr>
          <w:lang w:val="de-CH"/>
        </w:rPr>
        <w:t xml:space="preserve">. </w:t>
      </w:r>
      <w:r w:rsidR="00581301" w:rsidRPr="008C7B05">
        <w:rPr>
          <w:lang w:val="de-CH"/>
        </w:rPr>
        <w:t xml:space="preserve">Ausserdem </w:t>
      </w:r>
      <w:r w:rsidRPr="008C7B05">
        <w:rPr>
          <w:lang w:val="de-CH"/>
        </w:rPr>
        <w:t xml:space="preserve">macht sie sich Sorgen um </w:t>
      </w:r>
      <w:r w:rsidR="00E027BD">
        <w:rPr>
          <w:lang w:val="de-CH"/>
        </w:rPr>
        <w:t>ihre Tochte</w:t>
      </w:r>
      <w:r w:rsidR="00055F24">
        <w:rPr>
          <w:lang w:val="de-CH"/>
        </w:rPr>
        <w:t>r</w:t>
      </w:r>
      <w:r w:rsidRPr="008C7B05">
        <w:rPr>
          <w:lang w:val="de-CH"/>
        </w:rPr>
        <w:t xml:space="preserve">, weil sie so </w:t>
      </w:r>
      <w:r w:rsidR="00581301" w:rsidRPr="008C7B05">
        <w:rPr>
          <w:lang w:val="de-CH"/>
        </w:rPr>
        <w:t xml:space="preserve">ausser </w:t>
      </w:r>
      <w:r w:rsidRPr="008C7B05">
        <w:rPr>
          <w:lang w:val="de-CH"/>
        </w:rPr>
        <w:t>sich gerät.</w:t>
      </w:r>
      <w:r w:rsidR="00A553E9">
        <w:rPr>
          <w:lang w:val="de-CH"/>
        </w:rPr>
        <w:t>»</w:t>
      </w:r>
      <w:r w:rsidR="006507AF">
        <w:rPr>
          <w:lang w:val="de-CH"/>
        </w:rPr>
        <w:t xml:space="preserve"> </w:t>
      </w:r>
      <w:r w:rsidRPr="008C7B05">
        <w:rPr>
          <w:lang w:val="de-CH"/>
        </w:rPr>
        <w:t xml:space="preserve">Laura </w:t>
      </w:r>
      <w:r w:rsidR="00703DF1" w:rsidRPr="008C7B05">
        <w:rPr>
          <w:lang w:val="de-CH"/>
        </w:rPr>
        <w:t>ist entsetzt</w:t>
      </w:r>
      <w:r w:rsidRPr="008C7B05">
        <w:rPr>
          <w:lang w:val="de-CH"/>
        </w:rPr>
        <w:t xml:space="preserve">, </w:t>
      </w:r>
      <w:r w:rsidR="00703DF1" w:rsidRPr="008C7B05">
        <w:rPr>
          <w:lang w:val="de-CH"/>
        </w:rPr>
        <w:t xml:space="preserve">dass </w:t>
      </w:r>
      <w:r w:rsidRPr="008C7B05">
        <w:rPr>
          <w:lang w:val="de-CH"/>
        </w:rPr>
        <w:t>Anna ins Zimmer ein</w:t>
      </w:r>
      <w:r w:rsidR="00703DF1" w:rsidRPr="008C7B05">
        <w:rPr>
          <w:lang w:val="de-CH"/>
        </w:rPr>
        <w:t>gesperrt wird. Ihrer Ansicht nach benötigt</w:t>
      </w:r>
      <w:r w:rsidRPr="008C7B05">
        <w:rPr>
          <w:lang w:val="de-CH"/>
        </w:rPr>
        <w:t xml:space="preserve"> </w:t>
      </w:r>
      <w:r w:rsidR="00A57EBA" w:rsidRPr="008C7B05">
        <w:rPr>
          <w:lang w:val="de-CH"/>
        </w:rPr>
        <w:t>Anna</w:t>
      </w:r>
      <w:r w:rsidRPr="008C7B05">
        <w:rPr>
          <w:lang w:val="de-CH"/>
        </w:rPr>
        <w:t xml:space="preserve"> </w:t>
      </w:r>
      <w:r w:rsidR="00703DF1" w:rsidRPr="008C7B05">
        <w:rPr>
          <w:lang w:val="de-CH"/>
        </w:rPr>
        <w:t>Unterstützung</w:t>
      </w:r>
      <w:r w:rsidRPr="008C7B05">
        <w:rPr>
          <w:lang w:val="de-CH"/>
        </w:rPr>
        <w:t xml:space="preserve">, wenn sie emotional überflutet wird. Laura ist aber auch selbst irritiert, weil Anna zu ihr gesagt hat: </w:t>
      </w:r>
      <w:r w:rsidR="00F91EE7">
        <w:rPr>
          <w:lang w:val="de-CH"/>
        </w:rPr>
        <w:t>«</w:t>
      </w:r>
      <w:r w:rsidRPr="008C7B05">
        <w:rPr>
          <w:lang w:val="de-CH"/>
        </w:rPr>
        <w:t>Laura</w:t>
      </w:r>
      <w:r w:rsidR="0009217C">
        <w:rPr>
          <w:lang w:val="de-CH"/>
        </w:rPr>
        <w:t>,</w:t>
      </w:r>
      <w:r w:rsidRPr="008C7B05">
        <w:rPr>
          <w:lang w:val="de-CH"/>
        </w:rPr>
        <w:t xml:space="preserve"> ich will deine Tränen sehen. Ich will sehen, wie du weinst.</w:t>
      </w:r>
      <w:r w:rsidR="00F91EE7">
        <w:rPr>
          <w:lang w:val="de-CH"/>
        </w:rPr>
        <w:t>»</w:t>
      </w:r>
      <w:r w:rsidRPr="008C7B05">
        <w:rPr>
          <w:lang w:val="de-CH"/>
        </w:rPr>
        <w:t xml:space="preserve"> Laura erzählt, dass sie sich dabei sehr nackt und unwohl </w:t>
      </w:r>
      <w:r w:rsidR="00F57F6C">
        <w:rPr>
          <w:lang w:val="de-CH"/>
        </w:rPr>
        <w:t>ge</w:t>
      </w:r>
      <w:r w:rsidRPr="008C7B05">
        <w:rPr>
          <w:lang w:val="de-CH"/>
        </w:rPr>
        <w:t>fühlt</w:t>
      </w:r>
      <w:r w:rsidR="00F57F6C">
        <w:rPr>
          <w:lang w:val="de-CH"/>
        </w:rPr>
        <w:t xml:space="preserve"> hat</w:t>
      </w:r>
      <w:r w:rsidRPr="008C7B05">
        <w:rPr>
          <w:lang w:val="de-CH"/>
        </w:rPr>
        <w:t xml:space="preserve"> und in gewisser Weise auch provoziert.</w:t>
      </w:r>
    </w:p>
    <w:p w14:paraId="521A462A" w14:textId="3D1DD2BA" w:rsidR="00CF4FEC" w:rsidRPr="008C7B05" w:rsidRDefault="00F97544" w:rsidP="00CA0DA1">
      <w:pPr>
        <w:pStyle w:val="Textkrper"/>
        <w:ind w:firstLine="0"/>
        <w:rPr>
          <w:rFonts w:cstheme="minorHAnsi"/>
          <w:lang w:val="de-CH"/>
        </w:rPr>
      </w:pPr>
      <w:r>
        <w:rPr>
          <w:rFonts w:cstheme="minorHAnsi"/>
          <w:lang w:val="de-CH"/>
        </w:rPr>
        <w:t>D</w:t>
      </w:r>
      <w:r w:rsidR="00CF4FEC" w:rsidRPr="008C7B05">
        <w:rPr>
          <w:rFonts w:cstheme="minorHAnsi"/>
          <w:lang w:val="de-CH"/>
        </w:rPr>
        <w:t>iese</w:t>
      </w:r>
      <w:r w:rsidR="00055F24">
        <w:rPr>
          <w:rFonts w:cstheme="minorHAnsi"/>
          <w:lang w:val="de-CH"/>
        </w:rPr>
        <w:t>s</w:t>
      </w:r>
      <w:r w:rsidR="00CF4FEC" w:rsidRPr="008C7B05">
        <w:rPr>
          <w:rFonts w:cstheme="minorHAnsi"/>
          <w:lang w:val="de-CH"/>
        </w:rPr>
        <w:t xml:space="preserve"> Beispiel </w:t>
      </w:r>
      <w:r>
        <w:rPr>
          <w:rFonts w:cstheme="minorHAnsi"/>
          <w:lang w:val="de-CH"/>
        </w:rPr>
        <w:t>zeigt</w:t>
      </w:r>
      <w:r w:rsidR="00CF4FEC" w:rsidRPr="008C7B05">
        <w:rPr>
          <w:rFonts w:cstheme="minorHAnsi"/>
          <w:lang w:val="de-CH"/>
        </w:rPr>
        <w:t xml:space="preserve">, welch </w:t>
      </w:r>
      <w:r w:rsidR="00BD3A68">
        <w:rPr>
          <w:rFonts w:cstheme="minorHAnsi"/>
          <w:lang w:val="de-CH"/>
        </w:rPr>
        <w:t xml:space="preserve">grosse </w:t>
      </w:r>
      <w:r w:rsidR="00CF4FEC" w:rsidRPr="008C7B05">
        <w:rPr>
          <w:rFonts w:cstheme="minorHAnsi"/>
          <w:lang w:val="de-CH"/>
        </w:rPr>
        <w:t xml:space="preserve">emotionale Wirkung Anna auf </w:t>
      </w:r>
      <w:r w:rsidR="00CA0DA1">
        <w:rPr>
          <w:rFonts w:cstheme="minorHAnsi"/>
          <w:lang w:val="de-CH"/>
        </w:rPr>
        <w:t>ihre</w:t>
      </w:r>
      <w:r w:rsidR="00CA0DA1" w:rsidRPr="008C7B05">
        <w:rPr>
          <w:rFonts w:cstheme="minorHAnsi"/>
          <w:lang w:val="de-CH"/>
        </w:rPr>
        <w:t xml:space="preserve"> </w:t>
      </w:r>
      <w:r w:rsidR="00CF4FEC" w:rsidRPr="008C7B05">
        <w:rPr>
          <w:rFonts w:cstheme="minorHAnsi"/>
          <w:lang w:val="de-CH"/>
        </w:rPr>
        <w:t xml:space="preserve">Mutter und die Heilpädagogin Laura hat. In beiden löst sie eine starke Resonanz aus. Die Mutter empfindet die Wut </w:t>
      </w:r>
      <w:r w:rsidR="00BD3A68">
        <w:rPr>
          <w:rFonts w:cstheme="minorHAnsi"/>
          <w:lang w:val="de-CH"/>
        </w:rPr>
        <w:t>ihrer</w:t>
      </w:r>
      <w:r w:rsidR="00BD3A68" w:rsidRPr="008C7B05">
        <w:rPr>
          <w:rFonts w:cstheme="minorHAnsi"/>
          <w:lang w:val="de-CH"/>
        </w:rPr>
        <w:t xml:space="preserve"> </w:t>
      </w:r>
      <w:r w:rsidR="00CF4FEC" w:rsidRPr="008C7B05">
        <w:rPr>
          <w:rFonts w:cstheme="minorHAnsi"/>
          <w:lang w:val="de-CH"/>
        </w:rPr>
        <w:t xml:space="preserve">Tochter als </w:t>
      </w:r>
      <w:r w:rsidR="00FD3A03">
        <w:rPr>
          <w:rFonts w:cstheme="minorHAnsi"/>
          <w:lang w:val="de-CH"/>
        </w:rPr>
        <w:t>«</w:t>
      </w:r>
      <w:r w:rsidR="00CF4FEC" w:rsidRPr="008C7B05">
        <w:rPr>
          <w:rFonts w:cstheme="minorHAnsi"/>
          <w:lang w:val="de-CH"/>
        </w:rPr>
        <w:t>etwas Schlimmes</w:t>
      </w:r>
      <w:r w:rsidR="00FD3A03">
        <w:rPr>
          <w:rFonts w:cstheme="minorHAnsi"/>
          <w:lang w:val="de-CH"/>
        </w:rPr>
        <w:t>»</w:t>
      </w:r>
      <w:r w:rsidR="00CF4FEC" w:rsidRPr="008C7B05">
        <w:rPr>
          <w:rFonts w:cstheme="minorHAnsi"/>
          <w:lang w:val="de-CH"/>
        </w:rPr>
        <w:t xml:space="preserve">. Sie sperrt sie in ihr Zimmer ein, sodass sie die Wut nicht miterleben muss. Sie schützt </w:t>
      </w:r>
      <w:r w:rsidR="00597F6F" w:rsidRPr="008C7B05">
        <w:rPr>
          <w:rFonts w:cstheme="minorHAnsi"/>
          <w:lang w:val="de-CH"/>
        </w:rPr>
        <w:t xml:space="preserve">gewissermassen </w:t>
      </w:r>
      <w:r w:rsidR="002A28FF" w:rsidRPr="008C7B05">
        <w:rPr>
          <w:rFonts w:cstheme="minorHAnsi"/>
          <w:lang w:val="de-CH"/>
        </w:rPr>
        <w:t xml:space="preserve">sich </w:t>
      </w:r>
      <w:r w:rsidR="00CF4FEC" w:rsidRPr="008C7B05">
        <w:rPr>
          <w:rFonts w:cstheme="minorHAnsi"/>
          <w:lang w:val="de-CH"/>
        </w:rPr>
        <w:t xml:space="preserve">selbst und natürlich auch das kleinere Geschwister vor der unbändigen Wut </w:t>
      </w:r>
      <w:r w:rsidR="002C225C">
        <w:rPr>
          <w:rFonts w:cstheme="minorHAnsi"/>
          <w:lang w:val="de-CH"/>
        </w:rPr>
        <w:t>von</w:t>
      </w:r>
      <w:r w:rsidR="00CF4FEC" w:rsidRPr="008C7B05">
        <w:rPr>
          <w:rFonts w:cstheme="minorHAnsi"/>
          <w:lang w:val="de-CH"/>
        </w:rPr>
        <w:t xml:space="preserve"> Anna. Laura findet das </w:t>
      </w:r>
      <w:r w:rsidR="0002244C" w:rsidRPr="008C7B05">
        <w:rPr>
          <w:rFonts w:cstheme="minorHAnsi"/>
          <w:lang w:val="de-CH"/>
        </w:rPr>
        <w:t xml:space="preserve">Verhalten der Mutter </w:t>
      </w:r>
      <w:r w:rsidR="00CF4FEC" w:rsidRPr="008C7B05">
        <w:rPr>
          <w:rFonts w:cstheme="minorHAnsi"/>
          <w:lang w:val="de-CH"/>
        </w:rPr>
        <w:t>nicht richtig</w:t>
      </w:r>
      <w:r w:rsidR="00F30A3E">
        <w:rPr>
          <w:rFonts w:cstheme="minorHAnsi"/>
          <w:lang w:val="de-CH"/>
        </w:rPr>
        <w:t>. Sie selbst</w:t>
      </w:r>
      <w:r w:rsidR="00CF4FEC" w:rsidRPr="008C7B05">
        <w:rPr>
          <w:rFonts w:cstheme="minorHAnsi"/>
          <w:lang w:val="de-CH"/>
        </w:rPr>
        <w:t xml:space="preserve"> fühlt sich aber auch unwohl und </w:t>
      </w:r>
      <w:r w:rsidR="00FD3A03">
        <w:rPr>
          <w:rFonts w:cstheme="minorHAnsi"/>
          <w:lang w:val="de-CH"/>
        </w:rPr>
        <w:t xml:space="preserve">zudem </w:t>
      </w:r>
      <w:r w:rsidR="00CF4FEC" w:rsidRPr="008C7B05">
        <w:rPr>
          <w:rFonts w:cstheme="minorHAnsi"/>
          <w:lang w:val="de-CH"/>
        </w:rPr>
        <w:t xml:space="preserve">provoziert durch die starken Gefühle von Anna. </w:t>
      </w:r>
      <w:r w:rsidR="0002244C" w:rsidRPr="008C7B05">
        <w:rPr>
          <w:rFonts w:cstheme="minorHAnsi"/>
          <w:lang w:val="de-CH"/>
        </w:rPr>
        <w:t xml:space="preserve">Ausserdem spürt sie, dass sie bei der Beratung der Mutter an ihre Grenzen kommt. Die Mutter will ihre fachlichen Ratschläge nicht annehmen und weist sie ab. </w:t>
      </w:r>
      <w:r w:rsidR="00C86B1D" w:rsidRPr="008C7B05">
        <w:rPr>
          <w:rFonts w:cstheme="minorHAnsi"/>
          <w:lang w:val="de-CH"/>
        </w:rPr>
        <w:t>Deshalb bringt sie die Situation in der Supervision ein.</w:t>
      </w:r>
    </w:p>
    <w:p w14:paraId="58459B32" w14:textId="1EF3CC32" w:rsidR="00CF4FEC" w:rsidRPr="008C7B05" w:rsidRDefault="00CF4FEC" w:rsidP="0002244C">
      <w:pPr>
        <w:pStyle w:val="berschrift2"/>
        <w:rPr>
          <w:lang w:val="de-CH"/>
        </w:rPr>
      </w:pPr>
      <w:r w:rsidRPr="008C7B05">
        <w:rPr>
          <w:lang w:val="de-CH"/>
        </w:rPr>
        <w:t xml:space="preserve">Die Welt des </w:t>
      </w:r>
      <w:r w:rsidR="003B3822">
        <w:rPr>
          <w:lang w:val="de-CH"/>
        </w:rPr>
        <w:t xml:space="preserve">Erlebens </w:t>
      </w:r>
      <w:r w:rsidRPr="008C7B05">
        <w:rPr>
          <w:lang w:val="de-CH"/>
        </w:rPr>
        <w:t xml:space="preserve">und die Welt des </w:t>
      </w:r>
      <w:r w:rsidR="003B3822">
        <w:rPr>
          <w:lang w:val="de-CH"/>
        </w:rPr>
        <w:t>Wissens</w:t>
      </w:r>
    </w:p>
    <w:p w14:paraId="67E460F7" w14:textId="2E2B5746" w:rsidR="00402FA3" w:rsidRPr="008C7B05" w:rsidRDefault="00CF4FEC" w:rsidP="00A83F21">
      <w:pPr>
        <w:pStyle w:val="Textkrper"/>
        <w:ind w:firstLine="0"/>
        <w:rPr>
          <w:lang w:val="de-CH"/>
        </w:rPr>
      </w:pPr>
      <w:r w:rsidRPr="008C7B05">
        <w:rPr>
          <w:lang w:val="de-CH"/>
        </w:rPr>
        <w:t xml:space="preserve">In der professionellen </w:t>
      </w:r>
      <w:r w:rsidR="0004771E" w:rsidRPr="008C7B05">
        <w:rPr>
          <w:lang w:val="de-CH"/>
        </w:rPr>
        <w:t>Familien</w:t>
      </w:r>
      <w:r w:rsidRPr="008C7B05">
        <w:rPr>
          <w:lang w:val="de-CH"/>
        </w:rPr>
        <w:t xml:space="preserve">beratung berücksichtigen wir </w:t>
      </w:r>
      <w:r w:rsidR="00E32898">
        <w:rPr>
          <w:lang w:val="de-CH"/>
        </w:rPr>
        <w:t xml:space="preserve">die Welt des subjektiven Erlebens </w:t>
      </w:r>
      <w:r w:rsidR="00E32898" w:rsidRPr="00F57F6C">
        <w:rPr>
          <w:lang w:val="de-CH"/>
        </w:rPr>
        <w:t>im Rahmen einer psychosozialen Beratung</w:t>
      </w:r>
      <w:r w:rsidR="00F57F6C" w:rsidRPr="00F57F6C">
        <w:rPr>
          <w:lang w:val="de-CH"/>
        </w:rPr>
        <w:t xml:space="preserve"> und</w:t>
      </w:r>
      <w:r w:rsidR="006D15DE" w:rsidRPr="00F57F6C">
        <w:rPr>
          <w:lang w:val="de-CH"/>
        </w:rPr>
        <w:t xml:space="preserve"> </w:t>
      </w:r>
      <w:r w:rsidRPr="00F57F6C">
        <w:rPr>
          <w:lang w:val="de-CH"/>
        </w:rPr>
        <w:t>die Welt des Wissens,</w:t>
      </w:r>
      <w:r w:rsidRPr="008C7B05">
        <w:rPr>
          <w:lang w:val="de-CH"/>
        </w:rPr>
        <w:t xml:space="preserve"> </w:t>
      </w:r>
      <w:r w:rsidR="00544E2E">
        <w:rPr>
          <w:lang w:val="de-CH"/>
        </w:rPr>
        <w:t>indem</w:t>
      </w:r>
      <w:r w:rsidRPr="008C7B05">
        <w:rPr>
          <w:lang w:val="de-CH"/>
        </w:rPr>
        <w:t xml:space="preserve"> wir eine fachliche Beratung</w:t>
      </w:r>
      <w:r w:rsidR="00544E2E">
        <w:rPr>
          <w:lang w:val="de-CH"/>
        </w:rPr>
        <w:t xml:space="preserve"> geben</w:t>
      </w:r>
      <w:r w:rsidRPr="008C7B05">
        <w:rPr>
          <w:lang w:val="de-CH"/>
        </w:rPr>
        <w:t xml:space="preserve">. Zuerst wenden wir uns </w:t>
      </w:r>
      <w:r w:rsidR="005B5939" w:rsidRPr="008C7B05">
        <w:rPr>
          <w:lang w:val="de-CH"/>
        </w:rPr>
        <w:t xml:space="preserve">immer </w:t>
      </w:r>
      <w:r w:rsidRPr="008C7B05">
        <w:rPr>
          <w:lang w:val="de-CH"/>
        </w:rPr>
        <w:t>dem subjektiven Erleben zu</w:t>
      </w:r>
      <w:r w:rsidR="00AB1F42">
        <w:rPr>
          <w:lang w:val="de-CH"/>
        </w:rPr>
        <w:t>. W</w:t>
      </w:r>
      <w:r w:rsidRPr="008C7B05">
        <w:rPr>
          <w:lang w:val="de-CH"/>
        </w:rPr>
        <w:t xml:space="preserve">enn </w:t>
      </w:r>
      <w:r w:rsidR="00D167D2">
        <w:rPr>
          <w:lang w:val="de-CH"/>
        </w:rPr>
        <w:t>dieser Schritt abgeschlossen ist</w:t>
      </w:r>
      <w:r w:rsidRPr="008C7B05">
        <w:rPr>
          <w:lang w:val="de-CH"/>
        </w:rPr>
        <w:t xml:space="preserve">, dann </w:t>
      </w:r>
      <w:r w:rsidR="0003371A" w:rsidRPr="008C7B05">
        <w:rPr>
          <w:lang w:val="de-CH"/>
        </w:rPr>
        <w:t xml:space="preserve">erst </w:t>
      </w:r>
      <w:r w:rsidRPr="008C7B05">
        <w:rPr>
          <w:lang w:val="de-CH"/>
        </w:rPr>
        <w:t>beginnt die fachliche Beratung.</w:t>
      </w:r>
    </w:p>
    <w:p w14:paraId="3D01D427" w14:textId="1D35253D" w:rsidR="00CF4FEC" w:rsidRPr="008C7B05" w:rsidRDefault="00CF4FEC" w:rsidP="006D0CF4">
      <w:pPr>
        <w:pStyle w:val="berschrift3"/>
        <w:rPr>
          <w:lang w:val="de-CH"/>
        </w:rPr>
      </w:pPr>
      <w:r w:rsidRPr="008C7B05">
        <w:rPr>
          <w:lang w:val="de-CH"/>
        </w:rPr>
        <w:t xml:space="preserve">Die </w:t>
      </w:r>
      <w:r w:rsidR="009D53B5" w:rsidRPr="008C7B05">
        <w:rPr>
          <w:lang w:val="de-CH"/>
        </w:rPr>
        <w:t>Welt des Erlebens</w:t>
      </w:r>
      <w:r w:rsidR="003D5745" w:rsidRPr="008C7B05">
        <w:rPr>
          <w:lang w:val="de-CH"/>
        </w:rPr>
        <w:t xml:space="preserve"> (psychosoziale Beratung)</w:t>
      </w:r>
    </w:p>
    <w:p w14:paraId="06EE9481" w14:textId="4308F608" w:rsidR="00920476" w:rsidRDefault="008A59C6" w:rsidP="008C5585">
      <w:pPr>
        <w:pStyle w:val="Textkrper"/>
        <w:ind w:firstLine="0"/>
        <w:rPr>
          <w:lang w:val="de-CH"/>
        </w:rPr>
      </w:pPr>
      <w:r>
        <w:rPr>
          <w:lang w:val="de-CH"/>
        </w:rPr>
        <w:t xml:space="preserve">In der psychosozialen Beratung hört die beratende Person </w:t>
      </w:r>
      <w:r w:rsidR="00FE1EB7">
        <w:rPr>
          <w:lang w:val="de-CH"/>
        </w:rPr>
        <w:t xml:space="preserve">der ratsuchenden Person </w:t>
      </w:r>
      <w:r w:rsidR="00F154BD">
        <w:rPr>
          <w:lang w:val="de-CH"/>
        </w:rPr>
        <w:t>aufmerksam zu. In unsere</w:t>
      </w:r>
      <w:r w:rsidR="00804970">
        <w:rPr>
          <w:lang w:val="de-CH"/>
        </w:rPr>
        <w:t xml:space="preserve">m Beispiel </w:t>
      </w:r>
      <w:r w:rsidR="0047664A">
        <w:rPr>
          <w:lang w:val="de-CH"/>
        </w:rPr>
        <w:t>nimmt</w:t>
      </w:r>
      <w:r w:rsidR="00804970">
        <w:rPr>
          <w:lang w:val="de-CH"/>
        </w:rPr>
        <w:t xml:space="preserve"> </w:t>
      </w:r>
      <w:r w:rsidR="0094644D">
        <w:rPr>
          <w:lang w:val="de-CH"/>
        </w:rPr>
        <w:t>Laura</w:t>
      </w:r>
      <w:r w:rsidR="0047664A">
        <w:rPr>
          <w:lang w:val="de-CH"/>
        </w:rPr>
        <w:t xml:space="preserve"> wahr</w:t>
      </w:r>
      <w:r w:rsidR="00804970">
        <w:rPr>
          <w:lang w:val="de-CH"/>
        </w:rPr>
        <w:t>, dass d</w:t>
      </w:r>
      <w:r w:rsidR="00CF4FEC" w:rsidRPr="008C7B05">
        <w:rPr>
          <w:lang w:val="de-CH"/>
        </w:rPr>
        <w:t xml:space="preserve">ie Mutter die starke Wut von Anna </w:t>
      </w:r>
      <w:r w:rsidR="00804970" w:rsidRPr="008C7B05">
        <w:rPr>
          <w:lang w:val="de-CH"/>
        </w:rPr>
        <w:t xml:space="preserve">erlebt </w:t>
      </w:r>
      <w:r w:rsidR="00CF4FEC" w:rsidRPr="008C7B05">
        <w:rPr>
          <w:lang w:val="de-CH"/>
        </w:rPr>
        <w:t xml:space="preserve">und diese starke, </w:t>
      </w:r>
      <w:r w:rsidR="001F4C4C">
        <w:rPr>
          <w:lang w:val="de-CH"/>
        </w:rPr>
        <w:t>offen</w:t>
      </w:r>
      <w:r w:rsidR="001F4C4C" w:rsidRPr="008C7B05">
        <w:rPr>
          <w:lang w:val="de-CH"/>
        </w:rPr>
        <w:t xml:space="preserve"> </w:t>
      </w:r>
      <w:r w:rsidR="00CF4FEC" w:rsidRPr="008C7B05">
        <w:rPr>
          <w:lang w:val="de-CH"/>
        </w:rPr>
        <w:t xml:space="preserve">gezeigte </w:t>
      </w:r>
      <w:r w:rsidR="001F4C4C">
        <w:rPr>
          <w:lang w:val="de-CH"/>
        </w:rPr>
        <w:t>Emotion</w:t>
      </w:r>
      <w:r w:rsidR="001F4C4C" w:rsidRPr="008C7B05">
        <w:rPr>
          <w:lang w:val="de-CH"/>
        </w:rPr>
        <w:t xml:space="preserve"> </w:t>
      </w:r>
      <w:r w:rsidR="00804970">
        <w:rPr>
          <w:lang w:val="de-CH"/>
        </w:rPr>
        <w:t xml:space="preserve">sie </w:t>
      </w:r>
      <w:r w:rsidR="00CF4FEC" w:rsidRPr="008C7B05">
        <w:rPr>
          <w:lang w:val="de-CH"/>
        </w:rPr>
        <w:t>erschreckt. Wir wissen nicht, warum der Schrecken der Mutter so gro</w:t>
      </w:r>
      <w:r w:rsidR="00E91FA4" w:rsidRPr="008C7B05">
        <w:rPr>
          <w:lang w:val="de-CH"/>
        </w:rPr>
        <w:t>ss</w:t>
      </w:r>
      <w:r w:rsidR="00CF4FEC" w:rsidRPr="008C7B05">
        <w:rPr>
          <w:lang w:val="de-CH"/>
        </w:rPr>
        <w:t xml:space="preserve"> ist. Als </w:t>
      </w:r>
      <w:r w:rsidR="00635D5E">
        <w:rPr>
          <w:lang w:val="de-CH"/>
        </w:rPr>
        <w:t>beratende Person</w:t>
      </w:r>
      <w:r w:rsidR="00CF4FEC" w:rsidRPr="008C7B05">
        <w:rPr>
          <w:lang w:val="de-CH"/>
        </w:rPr>
        <w:t xml:space="preserve"> muss man die tieferen Gründe</w:t>
      </w:r>
      <w:r>
        <w:rPr>
          <w:lang w:val="de-CH"/>
        </w:rPr>
        <w:t xml:space="preserve"> für ein Verhalten</w:t>
      </w:r>
      <w:r w:rsidR="00CF4FEC" w:rsidRPr="008C7B05">
        <w:rPr>
          <w:lang w:val="de-CH"/>
        </w:rPr>
        <w:t xml:space="preserve"> nicht </w:t>
      </w:r>
      <w:r>
        <w:rPr>
          <w:lang w:val="de-CH"/>
        </w:rPr>
        <w:t>kennen</w:t>
      </w:r>
      <w:r w:rsidR="00CF4FEC" w:rsidRPr="008C7B05">
        <w:rPr>
          <w:lang w:val="de-CH"/>
        </w:rPr>
        <w:t xml:space="preserve">. </w:t>
      </w:r>
      <w:r w:rsidR="00920476" w:rsidRPr="008C7B05">
        <w:rPr>
          <w:lang w:val="de-CH"/>
        </w:rPr>
        <w:t xml:space="preserve">In den meisten Fällen erzählen Menschen – sobald sie sich verstanden und wertschätzend angenommen fühlen – mehr von ihren Gefühlen und wie sie zustande gekommen sind. Es kann also </w:t>
      </w:r>
      <w:proofErr w:type="gramStart"/>
      <w:r w:rsidR="00920476" w:rsidRPr="008C7B05">
        <w:rPr>
          <w:lang w:val="de-CH"/>
        </w:rPr>
        <w:t>durchaus sein</w:t>
      </w:r>
      <w:proofErr w:type="gramEnd"/>
      <w:r w:rsidR="00920476" w:rsidRPr="008C7B05">
        <w:rPr>
          <w:lang w:val="de-CH"/>
        </w:rPr>
        <w:t xml:space="preserve">, dass die Mutter Erlebnisse aus </w:t>
      </w:r>
      <w:r w:rsidR="00F57F6C">
        <w:rPr>
          <w:lang w:val="de-CH"/>
        </w:rPr>
        <w:t xml:space="preserve">ihrer eigenen </w:t>
      </w:r>
      <w:r w:rsidR="00920476" w:rsidRPr="008C7B05">
        <w:rPr>
          <w:lang w:val="de-CH"/>
        </w:rPr>
        <w:t>der Kindheit erzählt, die uns verständlich machen, warum die Wutausbrüche ihrer Tochter so erschreckend für sie sind.</w:t>
      </w:r>
      <w:r w:rsidR="00DB03D0">
        <w:rPr>
          <w:lang w:val="de-CH"/>
        </w:rPr>
        <w:t xml:space="preserve"> </w:t>
      </w:r>
      <w:r w:rsidR="00DB03D0" w:rsidRPr="008C7B05">
        <w:rPr>
          <w:lang w:val="de-CH"/>
        </w:rPr>
        <w:t xml:space="preserve">In </w:t>
      </w:r>
      <w:r w:rsidR="001D2279">
        <w:rPr>
          <w:lang w:val="de-CH"/>
        </w:rPr>
        <w:t>diesem Fall</w:t>
      </w:r>
      <w:r w:rsidR="00DB03D0" w:rsidRPr="008C7B05">
        <w:rPr>
          <w:lang w:val="de-CH"/>
        </w:rPr>
        <w:t xml:space="preserve"> </w:t>
      </w:r>
      <w:r w:rsidR="00DB03D0">
        <w:rPr>
          <w:lang w:val="de-CH"/>
        </w:rPr>
        <w:t>zeigt die beratende Person</w:t>
      </w:r>
      <w:r w:rsidR="00DB03D0" w:rsidRPr="008C7B05">
        <w:rPr>
          <w:lang w:val="de-CH"/>
        </w:rPr>
        <w:t xml:space="preserve"> Verständnis</w:t>
      </w:r>
      <w:r w:rsidR="00DB03D0">
        <w:rPr>
          <w:lang w:val="de-CH"/>
        </w:rPr>
        <w:t xml:space="preserve"> für diese Hintergründe</w:t>
      </w:r>
      <w:r w:rsidR="00DB03D0" w:rsidRPr="008C7B05">
        <w:rPr>
          <w:lang w:val="de-CH"/>
        </w:rPr>
        <w:t xml:space="preserve">, </w:t>
      </w:r>
      <w:r w:rsidR="00DB03D0">
        <w:rPr>
          <w:lang w:val="de-CH"/>
        </w:rPr>
        <w:t>sie werden aber</w:t>
      </w:r>
      <w:r w:rsidR="00DB03D0" w:rsidRPr="008C7B05">
        <w:rPr>
          <w:lang w:val="de-CH"/>
        </w:rPr>
        <w:t xml:space="preserve"> in der Beratung nicht </w:t>
      </w:r>
      <w:r w:rsidR="00DB03D0">
        <w:rPr>
          <w:lang w:val="de-CH"/>
        </w:rPr>
        <w:t>vertieft</w:t>
      </w:r>
      <w:r w:rsidR="00DB03D0" w:rsidRPr="008C7B05">
        <w:rPr>
          <w:lang w:val="de-CH"/>
        </w:rPr>
        <w:t xml:space="preserve">. Das könnte in einer Therapie geschehen, sofern die Mutter </w:t>
      </w:r>
      <w:r w:rsidR="007B6F78">
        <w:rPr>
          <w:lang w:val="de-CH"/>
        </w:rPr>
        <w:t>das</w:t>
      </w:r>
      <w:r w:rsidR="00DB03D0" w:rsidRPr="008C7B05">
        <w:rPr>
          <w:lang w:val="de-CH"/>
        </w:rPr>
        <w:t xml:space="preserve"> wünscht.</w:t>
      </w:r>
    </w:p>
    <w:p w14:paraId="25463179" w14:textId="3599BD18" w:rsidR="00CF4FEC" w:rsidRPr="00F57F6C" w:rsidRDefault="00DB03D0" w:rsidP="00022B8B">
      <w:pPr>
        <w:pStyle w:val="Textkrper"/>
        <w:rPr>
          <w:lang w:val="de-CH"/>
        </w:rPr>
      </w:pPr>
      <w:r w:rsidRPr="00022B8B">
        <w:rPr>
          <w:lang w:val="de-CH"/>
        </w:rPr>
        <w:t>In</w:t>
      </w:r>
      <w:r>
        <w:rPr>
          <w:lang w:val="de-CH"/>
        </w:rPr>
        <w:t xml:space="preserve"> der psychosozialen Beratung wendet die beratende Person </w:t>
      </w:r>
      <w:r w:rsidR="0004771E" w:rsidRPr="00DB03D0">
        <w:rPr>
          <w:lang w:val="de-CH"/>
        </w:rPr>
        <w:t>d</w:t>
      </w:r>
      <w:r w:rsidR="00B5520F" w:rsidRPr="00DB03D0">
        <w:rPr>
          <w:lang w:val="de-CH"/>
        </w:rPr>
        <w:t>i</w:t>
      </w:r>
      <w:r w:rsidR="0004771E" w:rsidRPr="00DB03D0">
        <w:rPr>
          <w:lang w:val="de-CH"/>
        </w:rPr>
        <w:t xml:space="preserve">e </w:t>
      </w:r>
      <w:r w:rsidR="00CF4FEC" w:rsidRPr="00DB03D0">
        <w:rPr>
          <w:lang w:val="de-CH"/>
        </w:rPr>
        <w:t>Methode des aktiven Zuhörens</w:t>
      </w:r>
      <w:r w:rsidR="003F686D" w:rsidRPr="00DB03D0">
        <w:rPr>
          <w:lang w:val="de-CH"/>
        </w:rPr>
        <w:t xml:space="preserve"> an</w:t>
      </w:r>
      <w:r w:rsidR="00CF4FEC" w:rsidRPr="00DB03D0">
        <w:rPr>
          <w:lang w:val="de-CH"/>
        </w:rPr>
        <w:t xml:space="preserve">. </w:t>
      </w:r>
      <w:r w:rsidR="00CF4FEC" w:rsidRPr="00060B6F">
        <w:rPr>
          <w:lang w:val="de-CH"/>
        </w:rPr>
        <w:t xml:space="preserve">Beim aktiven Zuhören wiederholt die </w:t>
      </w:r>
      <w:r w:rsidR="00D5566B" w:rsidRPr="00060B6F">
        <w:rPr>
          <w:lang w:val="de-CH"/>
        </w:rPr>
        <w:t>beratende Person</w:t>
      </w:r>
      <w:r w:rsidR="00CF4FEC" w:rsidRPr="00060B6F">
        <w:rPr>
          <w:lang w:val="de-CH"/>
        </w:rPr>
        <w:t>, was sie gehört hat</w:t>
      </w:r>
      <w:r w:rsidR="00D5566B" w:rsidRPr="00060B6F">
        <w:rPr>
          <w:lang w:val="de-CH"/>
        </w:rPr>
        <w:t>.</w:t>
      </w:r>
      <w:r w:rsidR="00B224CC" w:rsidRPr="00060B6F">
        <w:rPr>
          <w:lang w:val="de-CH"/>
        </w:rPr>
        <w:t xml:space="preserve"> </w:t>
      </w:r>
      <w:r w:rsidR="00D5566B" w:rsidRPr="00F57F6C">
        <w:rPr>
          <w:lang w:val="de-CH"/>
        </w:rPr>
        <w:t>Dies geschieht</w:t>
      </w:r>
      <w:r w:rsidR="00B224CC" w:rsidRPr="00F57F6C">
        <w:rPr>
          <w:lang w:val="de-CH"/>
        </w:rPr>
        <w:t xml:space="preserve"> auf unterschiedlichen Ebenen in der </w:t>
      </w:r>
      <w:r w:rsidR="00D5566B" w:rsidRPr="00F57F6C">
        <w:rPr>
          <w:lang w:val="de-CH"/>
        </w:rPr>
        <w:t xml:space="preserve">folgenden </w:t>
      </w:r>
      <w:r w:rsidR="00B224CC" w:rsidRPr="00F57F6C">
        <w:rPr>
          <w:lang w:val="de-CH"/>
        </w:rPr>
        <w:t>Reihenfolge:</w:t>
      </w:r>
    </w:p>
    <w:p w14:paraId="10E4C79A" w14:textId="707CDE48" w:rsidR="00CF4FEC" w:rsidRPr="00F43571" w:rsidRDefault="007B0399" w:rsidP="00F43571">
      <w:pPr>
        <w:pStyle w:val="Liste"/>
        <w:rPr>
          <w:lang w:val="de-CH"/>
        </w:rPr>
      </w:pPr>
      <w:r w:rsidRPr="00F43571">
        <w:rPr>
          <w:lang w:val="de-CH"/>
        </w:rPr>
        <w:t xml:space="preserve">Die beratende Person </w:t>
      </w:r>
      <w:r w:rsidR="00A159D1" w:rsidRPr="00F43571">
        <w:rPr>
          <w:lang w:val="de-CH"/>
        </w:rPr>
        <w:t xml:space="preserve">hört zu, </w:t>
      </w:r>
      <w:r w:rsidR="00650BA4" w:rsidRPr="00F43571">
        <w:rPr>
          <w:lang w:val="de-CH"/>
        </w:rPr>
        <w:t xml:space="preserve">was </w:t>
      </w:r>
      <w:r w:rsidR="00A159D1" w:rsidRPr="00F43571">
        <w:rPr>
          <w:lang w:val="de-CH"/>
        </w:rPr>
        <w:t>die Mutter erzählt</w:t>
      </w:r>
      <w:r w:rsidR="009929EF" w:rsidRPr="00F43571">
        <w:rPr>
          <w:lang w:val="de-CH"/>
        </w:rPr>
        <w:t>. S</w:t>
      </w:r>
      <w:r w:rsidR="005E317E" w:rsidRPr="00F43571">
        <w:rPr>
          <w:lang w:val="de-CH"/>
        </w:rPr>
        <w:t xml:space="preserve">ie </w:t>
      </w:r>
      <w:r w:rsidR="00E54512" w:rsidRPr="00F43571">
        <w:rPr>
          <w:lang w:val="de-CH"/>
        </w:rPr>
        <w:t>wiederholt, fas</w:t>
      </w:r>
      <w:r w:rsidR="00650BA4" w:rsidRPr="00F43571">
        <w:rPr>
          <w:lang w:val="de-CH"/>
        </w:rPr>
        <w:t>s</w:t>
      </w:r>
      <w:r w:rsidR="00E54512" w:rsidRPr="00F43571">
        <w:rPr>
          <w:lang w:val="de-CH"/>
        </w:rPr>
        <w:t>t zusammen und zeigt damit, dass sie gehört hat, was die Mutter ihr erzählt</w:t>
      </w:r>
      <w:r w:rsidRPr="00F43571">
        <w:rPr>
          <w:lang w:val="de-CH"/>
        </w:rPr>
        <w:t>.</w:t>
      </w:r>
    </w:p>
    <w:p w14:paraId="33CA0DDA" w14:textId="468A1CD4" w:rsidR="00CF4FEC" w:rsidRPr="00F43571" w:rsidRDefault="00A159D1" w:rsidP="00F43571">
      <w:pPr>
        <w:pStyle w:val="Liste"/>
        <w:rPr>
          <w:lang w:val="de-CH"/>
        </w:rPr>
      </w:pPr>
      <w:r w:rsidRPr="00F43571">
        <w:rPr>
          <w:lang w:val="de-CH"/>
        </w:rPr>
        <w:t>Sie versuch</w:t>
      </w:r>
      <w:r w:rsidR="00E54512" w:rsidRPr="00F43571">
        <w:rPr>
          <w:lang w:val="de-CH"/>
        </w:rPr>
        <w:t>t</w:t>
      </w:r>
      <w:r w:rsidR="00B873E4" w:rsidRPr="00F43571">
        <w:rPr>
          <w:lang w:val="de-CH"/>
        </w:rPr>
        <w:t>,</w:t>
      </w:r>
      <w:r w:rsidRPr="00F43571">
        <w:rPr>
          <w:lang w:val="de-CH"/>
        </w:rPr>
        <w:t xml:space="preserve"> die</w:t>
      </w:r>
      <w:r w:rsidR="00CF4FEC" w:rsidRPr="00F43571">
        <w:rPr>
          <w:lang w:val="de-CH"/>
        </w:rPr>
        <w:t xml:space="preserve"> Gefühl</w:t>
      </w:r>
      <w:r w:rsidRPr="00F43571">
        <w:rPr>
          <w:lang w:val="de-CH"/>
        </w:rPr>
        <w:t>e</w:t>
      </w:r>
      <w:r w:rsidR="00CF4FEC" w:rsidRPr="00F43571">
        <w:rPr>
          <w:lang w:val="de-CH"/>
        </w:rPr>
        <w:t>, d</w:t>
      </w:r>
      <w:r w:rsidRPr="00F43571">
        <w:rPr>
          <w:lang w:val="de-CH"/>
        </w:rPr>
        <w:t>ie</w:t>
      </w:r>
      <w:r w:rsidR="00CF4FEC" w:rsidRPr="00F43571">
        <w:rPr>
          <w:lang w:val="de-CH"/>
        </w:rPr>
        <w:t xml:space="preserve"> </w:t>
      </w:r>
      <w:r w:rsidR="00E54512" w:rsidRPr="00F43571">
        <w:rPr>
          <w:lang w:val="de-CH"/>
        </w:rPr>
        <w:t>die Mutter ausdrückt</w:t>
      </w:r>
      <w:r w:rsidR="00CF4FEC" w:rsidRPr="00F43571">
        <w:rPr>
          <w:lang w:val="de-CH"/>
        </w:rPr>
        <w:t xml:space="preserve"> und die Gefühle, die </w:t>
      </w:r>
      <w:r w:rsidR="003E2748" w:rsidRPr="00F43571">
        <w:rPr>
          <w:lang w:val="de-CH"/>
        </w:rPr>
        <w:t xml:space="preserve">sie </w:t>
      </w:r>
      <w:r w:rsidR="005D6051" w:rsidRPr="00F43571">
        <w:rPr>
          <w:lang w:val="de-CH"/>
        </w:rPr>
        <w:t xml:space="preserve">vermutet, aber die </w:t>
      </w:r>
      <w:r w:rsidR="00CF4FEC" w:rsidRPr="00F43571">
        <w:rPr>
          <w:lang w:val="de-CH"/>
        </w:rPr>
        <w:t xml:space="preserve">nicht </w:t>
      </w:r>
      <w:r w:rsidR="005D6051" w:rsidRPr="00F43571">
        <w:rPr>
          <w:lang w:val="de-CH"/>
        </w:rPr>
        <w:t>an</w:t>
      </w:r>
      <w:r w:rsidR="00CF4FEC" w:rsidRPr="00F43571">
        <w:rPr>
          <w:lang w:val="de-CH"/>
        </w:rPr>
        <w:t>gesprochen werden</w:t>
      </w:r>
      <w:r w:rsidR="003E2748" w:rsidRPr="00F43571">
        <w:rPr>
          <w:lang w:val="de-CH"/>
        </w:rPr>
        <w:t>,</w:t>
      </w:r>
      <w:r w:rsidRPr="00F43571">
        <w:rPr>
          <w:lang w:val="de-CH"/>
        </w:rPr>
        <w:t xml:space="preserve"> wahrzunehmen und diese</w:t>
      </w:r>
      <w:r w:rsidR="003E2748" w:rsidRPr="00F43571">
        <w:rPr>
          <w:lang w:val="de-CH"/>
        </w:rPr>
        <w:t xml:space="preserve"> zu benennen.</w:t>
      </w:r>
    </w:p>
    <w:p w14:paraId="698232CB" w14:textId="684330A9" w:rsidR="00CF4FEC" w:rsidRPr="00F43571" w:rsidRDefault="00E54512" w:rsidP="00F43571">
      <w:pPr>
        <w:pStyle w:val="Liste"/>
        <w:rPr>
          <w:lang w:val="de-CH"/>
        </w:rPr>
      </w:pPr>
      <w:r w:rsidRPr="00F43571">
        <w:rPr>
          <w:lang w:val="de-CH"/>
        </w:rPr>
        <w:t>Sie spricht aus</w:t>
      </w:r>
      <w:r w:rsidR="00CF4FEC" w:rsidRPr="00F43571">
        <w:rPr>
          <w:lang w:val="de-CH"/>
        </w:rPr>
        <w:t>, was zwischen den Zeilen mitschwingt</w:t>
      </w:r>
      <w:r w:rsidR="00055963" w:rsidRPr="00F43571">
        <w:rPr>
          <w:lang w:val="de-CH"/>
        </w:rPr>
        <w:t>.</w:t>
      </w:r>
    </w:p>
    <w:p w14:paraId="3ABD1A3D" w14:textId="77D2739D" w:rsidR="00A83F21" w:rsidRPr="00F43571" w:rsidRDefault="00E54512" w:rsidP="00F43571">
      <w:pPr>
        <w:pStyle w:val="Liste"/>
        <w:rPr>
          <w:lang w:val="de-CH"/>
        </w:rPr>
      </w:pPr>
      <w:r w:rsidRPr="00F43571">
        <w:rPr>
          <w:lang w:val="de-CH"/>
        </w:rPr>
        <w:t>Sie versucht die</w:t>
      </w:r>
      <w:r w:rsidR="00CF4FEC" w:rsidRPr="00F43571">
        <w:rPr>
          <w:lang w:val="de-CH"/>
        </w:rPr>
        <w:t xml:space="preserve"> geheimen Wünsche und Bedürfnisse</w:t>
      </w:r>
      <w:r w:rsidR="00B224CC" w:rsidRPr="00F43571">
        <w:rPr>
          <w:lang w:val="de-CH"/>
        </w:rPr>
        <w:t>, die vermutlich hinter dem Gesagten stehen</w:t>
      </w:r>
      <w:r w:rsidRPr="00F43571">
        <w:rPr>
          <w:lang w:val="de-CH"/>
        </w:rPr>
        <w:t xml:space="preserve">, zu erahnen und </w:t>
      </w:r>
      <w:r w:rsidR="00055963" w:rsidRPr="00F43571">
        <w:rPr>
          <w:lang w:val="de-CH"/>
        </w:rPr>
        <w:t xml:space="preserve">sie zu </w:t>
      </w:r>
      <w:r w:rsidRPr="00F43571">
        <w:rPr>
          <w:lang w:val="de-CH"/>
        </w:rPr>
        <w:t>äusser</w:t>
      </w:r>
      <w:r w:rsidR="00055963" w:rsidRPr="00F43571">
        <w:rPr>
          <w:lang w:val="de-CH"/>
        </w:rPr>
        <w:t>n.</w:t>
      </w:r>
    </w:p>
    <w:p w14:paraId="2D58DB58" w14:textId="4CA6F142" w:rsidR="00CF4FEC" w:rsidRPr="00F43571" w:rsidRDefault="00E54512" w:rsidP="00F43571">
      <w:pPr>
        <w:pStyle w:val="Liste"/>
        <w:rPr>
          <w:lang w:val="de-CH"/>
        </w:rPr>
      </w:pPr>
      <w:r w:rsidRPr="00F43571">
        <w:rPr>
          <w:lang w:val="de-CH"/>
        </w:rPr>
        <w:t xml:space="preserve">Sie spricht </w:t>
      </w:r>
      <w:r w:rsidR="009C791F" w:rsidRPr="00F43571">
        <w:rPr>
          <w:lang w:val="de-CH"/>
        </w:rPr>
        <w:t xml:space="preserve">auch </w:t>
      </w:r>
      <w:r w:rsidRPr="00F43571">
        <w:rPr>
          <w:lang w:val="de-CH"/>
        </w:rPr>
        <w:t>aus</w:t>
      </w:r>
      <w:r w:rsidR="00CF4FEC" w:rsidRPr="00F43571">
        <w:rPr>
          <w:lang w:val="de-CH"/>
        </w:rPr>
        <w:t xml:space="preserve">, was die Person </w:t>
      </w:r>
      <w:r w:rsidR="004C7E7F" w:rsidRPr="00F43571">
        <w:rPr>
          <w:lang w:val="de-CH"/>
        </w:rPr>
        <w:t xml:space="preserve">vermutlich </w:t>
      </w:r>
      <w:r w:rsidR="00CF4FEC" w:rsidRPr="00F43571">
        <w:rPr>
          <w:lang w:val="de-CH"/>
        </w:rPr>
        <w:t xml:space="preserve">nicht </w:t>
      </w:r>
      <w:r w:rsidR="00E14DE8" w:rsidRPr="00F43571">
        <w:rPr>
          <w:lang w:val="de-CH"/>
        </w:rPr>
        <w:t xml:space="preserve">aussprechen </w:t>
      </w:r>
      <w:r w:rsidR="00CF4FEC" w:rsidRPr="00F43571">
        <w:rPr>
          <w:lang w:val="de-CH"/>
        </w:rPr>
        <w:t>will</w:t>
      </w:r>
      <w:r w:rsidR="004C7E7F" w:rsidRPr="00F43571">
        <w:rPr>
          <w:lang w:val="de-CH"/>
        </w:rPr>
        <w:t>.</w:t>
      </w:r>
    </w:p>
    <w:p w14:paraId="44E37B5C" w14:textId="76D9CDA4" w:rsidR="00CF4FEC" w:rsidRPr="008C7B05" w:rsidRDefault="00CF4FEC" w:rsidP="008C5585">
      <w:pPr>
        <w:pStyle w:val="Textkrper"/>
        <w:ind w:firstLine="0"/>
        <w:rPr>
          <w:lang w:val="de-CH"/>
        </w:rPr>
      </w:pPr>
      <w:r w:rsidRPr="008C7B05">
        <w:rPr>
          <w:lang w:val="de-CH"/>
        </w:rPr>
        <w:t>Bezogen auf das Beispiel formulier</w:t>
      </w:r>
      <w:r w:rsidR="005B5939" w:rsidRPr="008C7B05">
        <w:rPr>
          <w:lang w:val="de-CH"/>
        </w:rPr>
        <w:t xml:space="preserve">t </w:t>
      </w:r>
      <w:r w:rsidR="00402A36">
        <w:rPr>
          <w:lang w:val="de-CH"/>
        </w:rPr>
        <w:t>Laura</w:t>
      </w:r>
      <w:r w:rsidRPr="008C7B05">
        <w:rPr>
          <w:lang w:val="de-CH"/>
        </w:rPr>
        <w:t>, dass die unbändige Wut</w:t>
      </w:r>
      <w:r w:rsidR="00D51345">
        <w:rPr>
          <w:lang w:val="de-CH"/>
        </w:rPr>
        <w:t xml:space="preserve"> von Anna</w:t>
      </w:r>
      <w:r w:rsidRPr="008C7B05">
        <w:rPr>
          <w:lang w:val="de-CH"/>
        </w:rPr>
        <w:t xml:space="preserve"> für die Mutter kaum erträglich ist</w:t>
      </w:r>
      <w:r w:rsidR="00D8510F">
        <w:rPr>
          <w:lang w:val="de-CH"/>
        </w:rPr>
        <w:t>.</w:t>
      </w:r>
      <w:r w:rsidRPr="008C7B05">
        <w:rPr>
          <w:lang w:val="de-CH"/>
        </w:rPr>
        <w:t xml:space="preserve"> </w:t>
      </w:r>
      <w:r w:rsidR="00FB59FE" w:rsidRPr="008C7B05">
        <w:rPr>
          <w:lang w:val="de-CH"/>
        </w:rPr>
        <w:t xml:space="preserve">Wenn </w:t>
      </w:r>
      <w:r w:rsidR="00C0185E">
        <w:rPr>
          <w:lang w:val="de-CH"/>
        </w:rPr>
        <w:t xml:space="preserve">Laura </w:t>
      </w:r>
      <w:r w:rsidR="00FB59FE">
        <w:rPr>
          <w:lang w:val="de-CH"/>
        </w:rPr>
        <w:t xml:space="preserve">die </w:t>
      </w:r>
      <w:r w:rsidR="00FB59FE" w:rsidRPr="008C7B05">
        <w:rPr>
          <w:lang w:val="de-CH"/>
        </w:rPr>
        <w:t xml:space="preserve">vermuteten Ängste und Bedürfnisse </w:t>
      </w:r>
      <w:r w:rsidR="00FB59FE">
        <w:rPr>
          <w:lang w:val="de-CH"/>
        </w:rPr>
        <w:t xml:space="preserve">der Mutter </w:t>
      </w:r>
      <w:r w:rsidR="00FB59FE" w:rsidRPr="008C7B05">
        <w:rPr>
          <w:lang w:val="de-CH"/>
        </w:rPr>
        <w:t xml:space="preserve">nicht genau </w:t>
      </w:r>
      <w:r w:rsidR="00FB59FE">
        <w:rPr>
          <w:lang w:val="de-CH"/>
        </w:rPr>
        <w:t>trifft</w:t>
      </w:r>
      <w:r w:rsidR="00FB59FE" w:rsidRPr="008C7B05">
        <w:rPr>
          <w:lang w:val="de-CH"/>
        </w:rPr>
        <w:t xml:space="preserve">, dann wird die Mutter </w:t>
      </w:r>
      <w:r w:rsidR="00FB59FE">
        <w:rPr>
          <w:lang w:val="de-CH"/>
        </w:rPr>
        <w:t>sie</w:t>
      </w:r>
      <w:r w:rsidR="00FB59FE" w:rsidRPr="008C7B05">
        <w:rPr>
          <w:lang w:val="de-CH"/>
        </w:rPr>
        <w:t xml:space="preserve"> korrigieren und diese Korrektur wird </w:t>
      </w:r>
      <w:r w:rsidR="00C0185E">
        <w:rPr>
          <w:lang w:val="de-CH"/>
        </w:rPr>
        <w:t xml:space="preserve">Laura </w:t>
      </w:r>
      <w:r w:rsidR="00FB59FE" w:rsidRPr="008C7B05">
        <w:rPr>
          <w:lang w:val="de-CH"/>
        </w:rPr>
        <w:t xml:space="preserve">übernommen. </w:t>
      </w:r>
      <w:r w:rsidR="00D8510F">
        <w:rPr>
          <w:lang w:val="de-CH"/>
        </w:rPr>
        <w:t>Danach</w:t>
      </w:r>
      <w:r w:rsidR="005B5939" w:rsidRPr="008C7B05">
        <w:rPr>
          <w:lang w:val="de-CH"/>
        </w:rPr>
        <w:t xml:space="preserve"> formuliert sie </w:t>
      </w:r>
      <w:r w:rsidRPr="008C7B05">
        <w:rPr>
          <w:lang w:val="de-CH"/>
        </w:rPr>
        <w:t>die</w:t>
      </w:r>
      <w:r w:rsidR="005B5939" w:rsidRPr="008C7B05">
        <w:rPr>
          <w:lang w:val="de-CH"/>
        </w:rPr>
        <w:t xml:space="preserve"> Aussagen der Mutter </w:t>
      </w:r>
      <w:r w:rsidRPr="008C7B05">
        <w:rPr>
          <w:lang w:val="de-CH"/>
        </w:rPr>
        <w:t>wertschätzend</w:t>
      </w:r>
      <w:r w:rsidR="005B5939" w:rsidRPr="008C7B05">
        <w:rPr>
          <w:lang w:val="de-CH"/>
        </w:rPr>
        <w:t xml:space="preserve"> und </w:t>
      </w:r>
      <w:r w:rsidRPr="008C7B05">
        <w:rPr>
          <w:lang w:val="de-CH"/>
        </w:rPr>
        <w:t>verständnisvoll</w:t>
      </w:r>
      <w:r w:rsidR="005B5939" w:rsidRPr="008C7B05">
        <w:rPr>
          <w:lang w:val="de-CH"/>
        </w:rPr>
        <w:t xml:space="preserve"> um</w:t>
      </w:r>
      <w:r w:rsidRPr="008C7B05">
        <w:rPr>
          <w:lang w:val="de-CH"/>
        </w:rPr>
        <w:t xml:space="preserve"> beispielsweise so:</w:t>
      </w:r>
    </w:p>
    <w:p w14:paraId="660061B2" w14:textId="2E2CCA02" w:rsidR="00CF4FEC" w:rsidRPr="008C7B05" w:rsidRDefault="00D8510F" w:rsidP="00A83F21">
      <w:pPr>
        <w:pStyle w:val="Liste"/>
        <w:rPr>
          <w:lang w:val="de-CH"/>
        </w:rPr>
      </w:pPr>
      <w:r>
        <w:rPr>
          <w:lang w:val="de-CH"/>
        </w:rPr>
        <w:t>«</w:t>
      </w:r>
      <w:r w:rsidR="00CF4FEC" w:rsidRPr="008C7B05">
        <w:rPr>
          <w:lang w:val="de-CH"/>
        </w:rPr>
        <w:t>Ihre Tochter ist au</w:t>
      </w:r>
      <w:r w:rsidR="00E91FA4" w:rsidRPr="008C7B05">
        <w:rPr>
          <w:lang w:val="de-CH"/>
        </w:rPr>
        <w:t>ss</w:t>
      </w:r>
      <w:r w:rsidR="00CF4FEC" w:rsidRPr="008C7B05">
        <w:rPr>
          <w:lang w:val="de-CH"/>
        </w:rPr>
        <w:t xml:space="preserve">er sich vor Wut. Sie wünscht sich, dass </w:t>
      </w:r>
      <w:r w:rsidR="00B061D4">
        <w:rPr>
          <w:lang w:val="de-CH"/>
        </w:rPr>
        <w:t>S</w:t>
      </w:r>
      <w:r w:rsidR="00CF4FEC" w:rsidRPr="008C7B05">
        <w:rPr>
          <w:lang w:val="de-CH"/>
        </w:rPr>
        <w:t xml:space="preserve">ie mehr Zeit für sie haben. Aber </w:t>
      </w:r>
      <w:r w:rsidR="004B6D1C">
        <w:rPr>
          <w:lang w:val="de-CH"/>
        </w:rPr>
        <w:t>S</w:t>
      </w:r>
      <w:r w:rsidR="00CF4FEC" w:rsidRPr="008C7B05">
        <w:rPr>
          <w:lang w:val="de-CH"/>
        </w:rPr>
        <w:t xml:space="preserve">ie müssen nun </w:t>
      </w:r>
      <w:r w:rsidR="00B061D4">
        <w:rPr>
          <w:lang w:val="de-CH"/>
        </w:rPr>
        <w:t>I</w:t>
      </w:r>
      <w:r w:rsidR="00CF4FEC" w:rsidRPr="008C7B05">
        <w:rPr>
          <w:lang w:val="de-CH"/>
        </w:rPr>
        <w:t>hre Aufmerksamkeit auf beide Kinder verteilen.</w:t>
      </w:r>
      <w:r>
        <w:rPr>
          <w:lang w:val="de-CH"/>
        </w:rPr>
        <w:t>»</w:t>
      </w:r>
    </w:p>
    <w:p w14:paraId="37B0CB5F" w14:textId="121F8A9E" w:rsidR="00CF4FEC" w:rsidRPr="008C7B05" w:rsidRDefault="00D8510F" w:rsidP="00A83F21">
      <w:pPr>
        <w:pStyle w:val="Liste"/>
        <w:rPr>
          <w:lang w:val="de-CH"/>
        </w:rPr>
      </w:pPr>
      <w:r>
        <w:rPr>
          <w:lang w:val="de-CH"/>
        </w:rPr>
        <w:t>«</w:t>
      </w:r>
      <w:r w:rsidR="00CF4FEC" w:rsidRPr="008C7B05">
        <w:rPr>
          <w:lang w:val="de-CH"/>
        </w:rPr>
        <w:t>Ihre Tochter ist sehr wütend und zeigt ihre Gefühle ganz direkt und ehrlich.</w:t>
      </w:r>
      <w:r>
        <w:rPr>
          <w:lang w:val="de-CH"/>
        </w:rPr>
        <w:t>»</w:t>
      </w:r>
    </w:p>
    <w:p w14:paraId="1476CFF5" w14:textId="6B5B4E87" w:rsidR="00CF4FEC" w:rsidRPr="008C7B05" w:rsidRDefault="00D8510F" w:rsidP="00A83F21">
      <w:pPr>
        <w:pStyle w:val="Liste"/>
        <w:rPr>
          <w:lang w:val="de-CH"/>
        </w:rPr>
      </w:pPr>
      <w:r>
        <w:rPr>
          <w:lang w:val="de-CH"/>
        </w:rPr>
        <w:t>«</w:t>
      </w:r>
      <w:r w:rsidR="00CF4FEC" w:rsidRPr="008C7B05">
        <w:rPr>
          <w:lang w:val="de-CH"/>
        </w:rPr>
        <w:t xml:space="preserve">Die starke Wut </w:t>
      </w:r>
      <w:r w:rsidR="00B061D4">
        <w:rPr>
          <w:lang w:val="de-CH"/>
        </w:rPr>
        <w:t>I</w:t>
      </w:r>
      <w:r w:rsidR="00CF4FEC" w:rsidRPr="008C7B05">
        <w:rPr>
          <w:lang w:val="de-CH"/>
        </w:rPr>
        <w:t>hrer Tochter kann einem schon Angst machen.</w:t>
      </w:r>
      <w:r>
        <w:rPr>
          <w:lang w:val="de-CH"/>
        </w:rPr>
        <w:t>»</w:t>
      </w:r>
    </w:p>
    <w:p w14:paraId="2D14B8AE" w14:textId="2832E4C2" w:rsidR="00CF4FEC" w:rsidRPr="008C7B05" w:rsidRDefault="00D8510F" w:rsidP="00A83F21">
      <w:pPr>
        <w:pStyle w:val="Liste"/>
        <w:rPr>
          <w:lang w:val="de-CH"/>
        </w:rPr>
      </w:pPr>
      <w:r>
        <w:rPr>
          <w:lang w:val="de-CH"/>
        </w:rPr>
        <w:t>«</w:t>
      </w:r>
      <w:r w:rsidR="00CF4FEC" w:rsidRPr="008C7B05">
        <w:rPr>
          <w:lang w:val="de-CH"/>
        </w:rPr>
        <w:t xml:space="preserve">Das Toben </w:t>
      </w:r>
      <w:r w:rsidR="00557774">
        <w:rPr>
          <w:lang w:val="de-CH"/>
        </w:rPr>
        <w:t>I</w:t>
      </w:r>
      <w:r w:rsidR="00CF4FEC" w:rsidRPr="008C7B05">
        <w:rPr>
          <w:lang w:val="de-CH"/>
        </w:rPr>
        <w:t xml:space="preserve">hrer Tochter ist </w:t>
      </w:r>
      <w:r w:rsidR="004B6D1C">
        <w:rPr>
          <w:lang w:val="de-CH"/>
        </w:rPr>
        <w:t xml:space="preserve">für Sie </w:t>
      </w:r>
      <w:r w:rsidR="00CF4FEC" w:rsidRPr="008C7B05">
        <w:rPr>
          <w:lang w:val="de-CH"/>
        </w:rPr>
        <w:t>schwer zu ertragen.</w:t>
      </w:r>
      <w:r>
        <w:rPr>
          <w:lang w:val="de-CH"/>
        </w:rPr>
        <w:t>»</w:t>
      </w:r>
    </w:p>
    <w:p w14:paraId="0EFDBA6A" w14:textId="6C776534" w:rsidR="00CF4FEC" w:rsidRPr="008C7B05" w:rsidRDefault="00D8510F" w:rsidP="00A83F21">
      <w:pPr>
        <w:pStyle w:val="Liste"/>
        <w:rPr>
          <w:lang w:val="de-CH"/>
        </w:rPr>
      </w:pPr>
      <w:r>
        <w:rPr>
          <w:lang w:val="de-CH"/>
        </w:rPr>
        <w:t>«</w:t>
      </w:r>
      <w:r w:rsidR="00CF4FEC" w:rsidRPr="008C7B05">
        <w:rPr>
          <w:lang w:val="de-CH"/>
        </w:rPr>
        <w:t xml:space="preserve">Sie wünschen sich, dass </w:t>
      </w:r>
      <w:r w:rsidR="00557774">
        <w:rPr>
          <w:lang w:val="de-CH"/>
        </w:rPr>
        <w:t>I</w:t>
      </w:r>
      <w:r w:rsidR="00CF4FEC" w:rsidRPr="008C7B05">
        <w:rPr>
          <w:lang w:val="de-CH"/>
        </w:rPr>
        <w:t>hre Tochter nicht tobt, damit die anderen Kinder gerne mit ihr spielen.</w:t>
      </w:r>
      <w:r>
        <w:rPr>
          <w:lang w:val="de-CH"/>
        </w:rPr>
        <w:t>»</w:t>
      </w:r>
    </w:p>
    <w:p w14:paraId="49ADFADD" w14:textId="441EB29D" w:rsidR="00E3596B" w:rsidRDefault="00B068B8" w:rsidP="00557774">
      <w:pPr>
        <w:pStyle w:val="Textkrper"/>
        <w:ind w:firstLine="0"/>
        <w:rPr>
          <w:lang w:val="de-CH"/>
        </w:rPr>
      </w:pPr>
      <w:r>
        <w:rPr>
          <w:lang w:val="de-CH"/>
        </w:rPr>
        <w:t>Laura, d</w:t>
      </w:r>
      <w:r w:rsidR="004B6D1C">
        <w:rPr>
          <w:lang w:val="de-CH"/>
        </w:rPr>
        <w:t>ie beratende Person</w:t>
      </w:r>
      <w:r w:rsidR="00331A43">
        <w:rPr>
          <w:lang w:val="de-CH"/>
        </w:rPr>
        <w:t>,</w:t>
      </w:r>
      <w:r w:rsidR="004B6D1C" w:rsidRPr="008C7B05">
        <w:rPr>
          <w:lang w:val="de-CH"/>
        </w:rPr>
        <w:t xml:space="preserve"> </w:t>
      </w:r>
      <w:r w:rsidR="00CF4FEC" w:rsidRPr="008C7B05">
        <w:rPr>
          <w:lang w:val="de-CH"/>
        </w:rPr>
        <w:t>zeigt also</w:t>
      </w:r>
      <w:r w:rsidR="004B6D1C">
        <w:rPr>
          <w:lang w:val="de-CH"/>
        </w:rPr>
        <w:t xml:space="preserve"> gegenüber</w:t>
      </w:r>
      <w:r w:rsidR="00CF4FEC" w:rsidRPr="008C7B05">
        <w:rPr>
          <w:lang w:val="de-CH"/>
        </w:rPr>
        <w:t xml:space="preserve"> </w:t>
      </w:r>
      <w:r w:rsidR="00C43EBB">
        <w:rPr>
          <w:lang w:val="de-CH"/>
        </w:rPr>
        <w:t xml:space="preserve">dem Verhalten </w:t>
      </w:r>
      <w:r w:rsidR="00CF4FEC" w:rsidRPr="008C7B05">
        <w:rPr>
          <w:lang w:val="de-CH"/>
        </w:rPr>
        <w:t>der Mutter Verständnis</w:t>
      </w:r>
      <w:r w:rsidR="00C43EBB">
        <w:rPr>
          <w:lang w:val="de-CH"/>
        </w:rPr>
        <w:t>,</w:t>
      </w:r>
      <w:r w:rsidR="00CF4FEC" w:rsidRPr="008C7B05">
        <w:rPr>
          <w:lang w:val="de-CH"/>
        </w:rPr>
        <w:t xml:space="preserve"> </w:t>
      </w:r>
      <w:r w:rsidR="00CF4FEC" w:rsidRPr="001C513F">
        <w:rPr>
          <w:lang w:val="de-CH"/>
        </w:rPr>
        <w:t xml:space="preserve">ohne es deshalb </w:t>
      </w:r>
      <w:r w:rsidR="00CF4FEC" w:rsidRPr="00B74780">
        <w:rPr>
          <w:lang w:val="de-CH"/>
        </w:rPr>
        <w:t>gutzu</w:t>
      </w:r>
      <w:r w:rsidR="00597F6F" w:rsidRPr="00B74780">
        <w:rPr>
          <w:lang w:val="de-CH"/>
        </w:rPr>
        <w:t>heissen</w:t>
      </w:r>
      <w:r w:rsidR="00CF4FEC" w:rsidRPr="00B74780">
        <w:rPr>
          <w:lang w:val="de-CH"/>
        </w:rPr>
        <w:t>,</w:t>
      </w:r>
      <w:r w:rsidR="00CF4FEC" w:rsidRPr="008C7B05">
        <w:rPr>
          <w:lang w:val="de-CH"/>
        </w:rPr>
        <w:t xml:space="preserve"> beispielsweise so</w:t>
      </w:r>
      <w:r w:rsidR="00E91FA4" w:rsidRPr="008C7B05">
        <w:rPr>
          <w:lang w:val="de-CH"/>
        </w:rPr>
        <w:t>:</w:t>
      </w:r>
      <w:r w:rsidR="00557774">
        <w:rPr>
          <w:lang w:val="de-CH"/>
        </w:rPr>
        <w:t xml:space="preserve"> </w:t>
      </w:r>
      <w:r w:rsidR="00D8510F" w:rsidRPr="00E3596B">
        <w:rPr>
          <w:lang w:val="de-CH"/>
        </w:rPr>
        <w:t>«</w:t>
      </w:r>
      <w:r w:rsidR="00CF4FEC" w:rsidRPr="00E3596B">
        <w:rPr>
          <w:lang w:val="de-CH"/>
        </w:rPr>
        <w:t xml:space="preserve">Die Wut ihrer Tochter ist so schlimm, dass </w:t>
      </w:r>
      <w:r w:rsidR="003743E1" w:rsidRPr="00E3596B">
        <w:rPr>
          <w:lang w:val="de-CH"/>
        </w:rPr>
        <w:t>S</w:t>
      </w:r>
      <w:r w:rsidR="00CF4FEC" w:rsidRPr="00E3596B">
        <w:rPr>
          <w:lang w:val="de-CH"/>
        </w:rPr>
        <w:t xml:space="preserve">ie sich nicht anders zu helfen wissen, als </w:t>
      </w:r>
      <w:r w:rsidR="003743E1" w:rsidRPr="00E3596B">
        <w:rPr>
          <w:lang w:val="de-CH"/>
        </w:rPr>
        <w:t>I</w:t>
      </w:r>
      <w:r w:rsidR="00CF4FEC" w:rsidRPr="00E3596B">
        <w:rPr>
          <w:lang w:val="de-CH"/>
        </w:rPr>
        <w:t>hre Tochter ins Zimmer einzusperren.</w:t>
      </w:r>
      <w:r w:rsidR="00D8510F" w:rsidRPr="00E3596B">
        <w:rPr>
          <w:lang w:val="de-CH"/>
        </w:rPr>
        <w:t>»</w:t>
      </w:r>
    </w:p>
    <w:p w14:paraId="61170BF3" w14:textId="54B88789" w:rsidR="00402FA3" w:rsidRPr="00557774" w:rsidRDefault="005647DE" w:rsidP="00557774">
      <w:pPr>
        <w:pStyle w:val="Textkrper"/>
        <w:rPr>
          <w:lang w:val="de-CH"/>
        </w:rPr>
      </w:pPr>
      <w:r w:rsidRPr="00557774">
        <w:rPr>
          <w:lang w:val="de-CH"/>
        </w:rPr>
        <w:t>Es würde nichts bringen, d</w:t>
      </w:r>
      <w:r w:rsidR="00CF4FEC" w:rsidRPr="00557774">
        <w:rPr>
          <w:lang w:val="de-CH"/>
        </w:rPr>
        <w:t xml:space="preserve">er Mutter an dieser Stelle zu sagen, dass alle Kinder in </w:t>
      </w:r>
      <w:r w:rsidRPr="00557774">
        <w:rPr>
          <w:lang w:val="de-CH"/>
        </w:rPr>
        <w:t xml:space="preserve">Annas </w:t>
      </w:r>
      <w:r w:rsidR="00CF4FEC" w:rsidRPr="00557774">
        <w:rPr>
          <w:lang w:val="de-CH"/>
        </w:rPr>
        <w:t xml:space="preserve">Alter ihre Wut noch nicht beherrschen können und die meisten erstgeborenen Kinder eifersüchtig </w:t>
      </w:r>
      <w:r w:rsidR="00667D33" w:rsidRPr="00557774">
        <w:rPr>
          <w:lang w:val="de-CH"/>
        </w:rPr>
        <w:t xml:space="preserve">sind </w:t>
      </w:r>
      <w:r w:rsidR="00CF4FEC" w:rsidRPr="00557774">
        <w:rPr>
          <w:lang w:val="de-CH"/>
        </w:rPr>
        <w:t xml:space="preserve">auf ihr </w:t>
      </w:r>
      <w:proofErr w:type="spellStart"/>
      <w:r w:rsidR="00CF4FEC" w:rsidRPr="00557774">
        <w:rPr>
          <w:lang w:val="de-CH"/>
        </w:rPr>
        <w:t>neugeborenes</w:t>
      </w:r>
      <w:proofErr w:type="spellEnd"/>
      <w:r w:rsidR="00CF4FEC" w:rsidRPr="00557774">
        <w:rPr>
          <w:lang w:val="de-CH"/>
        </w:rPr>
        <w:t xml:space="preserve"> Geschwister</w:t>
      </w:r>
      <w:r w:rsidR="005A70F0" w:rsidRPr="00557774">
        <w:rPr>
          <w:lang w:val="de-CH"/>
        </w:rPr>
        <w:t>.</w:t>
      </w:r>
      <w:r w:rsidR="00667D33" w:rsidRPr="00557774">
        <w:rPr>
          <w:lang w:val="de-CH"/>
        </w:rPr>
        <w:t xml:space="preserve"> </w:t>
      </w:r>
      <w:r w:rsidR="005A70F0" w:rsidRPr="00557774">
        <w:rPr>
          <w:lang w:val="de-CH"/>
        </w:rPr>
        <w:t>Diese Informationen sind</w:t>
      </w:r>
      <w:r w:rsidR="00CF4FEC" w:rsidRPr="00557774">
        <w:rPr>
          <w:lang w:val="de-CH"/>
        </w:rPr>
        <w:t xml:space="preserve"> der Inhalt einer </w:t>
      </w:r>
      <w:r w:rsidR="00557010" w:rsidRPr="00557774">
        <w:rPr>
          <w:lang w:val="de-CH"/>
        </w:rPr>
        <w:t xml:space="preserve">anschliessenden </w:t>
      </w:r>
      <w:r w:rsidR="00CF4FEC" w:rsidRPr="00557774">
        <w:rPr>
          <w:lang w:val="de-CH"/>
        </w:rPr>
        <w:t xml:space="preserve">Fachberatung. In diesem Moment </w:t>
      </w:r>
      <w:r w:rsidR="00A64B07" w:rsidRPr="00557774">
        <w:rPr>
          <w:lang w:val="de-CH"/>
        </w:rPr>
        <w:t xml:space="preserve">bestimmt </w:t>
      </w:r>
      <w:r w:rsidR="00CF4FEC" w:rsidRPr="00557774">
        <w:rPr>
          <w:lang w:val="de-CH"/>
        </w:rPr>
        <w:t xml:space="preserve">die Angst vor </w:t>
      </w:r>
      <w:r w:rsidR="00A64B07" w:rsidRPr="00557774">
        <w:rPr>
          <w:lang w:val="de-CH"/>
        </w:rPr>
        <w:t xml:space="preserve">Annas </w:t>
      </w:r>
      <w:r w:rsidR="00CF4FEC" w:rsidRPr="00557774">
        <w:rPr>
          <w:lang w:val="de-CH"/>
        </w:rPr>
        <w:t xml:space="preserve">Wut die Erlebniswelt der Mutter. </w:t>
      </w:r>
      <w:r w:rsidR="00A64B07" w:rsidRPr="00557774">
        <w:rPr>
          <w:lang w:val="de-CH"/>
        </w:rPr>
        <w:t>Dieses Gefühl kann</w:t>
      </w:r>
      <w:r w:rsidR="00CF4FEC" w:rsidRPr="00557774">
        <w:rPr>
          <w:lang w:val="de-CH"/>
        </w:rPr>
        <w:t xml:space="preserve"> nicht </w:t>
      </w:r>
      <w:r w:rsidR="00274878" w:rsidRPr="00557774">
        <w:rPr>
          <w:lang w:val="de-CH"/>
        </w:rPr>
        <w:t>«</w:t>
      </w:r>
      <w:r w:rsidR="00CF4FEC" w:rsidRPr="00557774">
        <w:rPr>
          <w:lang w:val="de-CH"/>
        </w:rPr>
        <w:t>wegerklärt</w:t>
      </w:r>
      <w:r w:rsidR="00274878" w:rsidRPr="00557774">
        <w:rPr>
          <w:lang w:val="de-CH"/>
        </w:rPr>
        <w:t>»</w:t>
      </w:r>
      <w:r w:rsidR="00CF4FEC" w:rsidRPr="00557774">
        <w:rPr>
          <w:lang w:val="de-CH"/>
        </w:rPr>
        <w:t xml:space="preserve"> werden. Wird die Angst der Mutter gesehen und angenommen, dann kann die Mutter diese Angst in Ruhe betrachten</w:t>
      </w:r>
      <w:r w:rsidR="001738FD">
        <w:rPr>
          <w:lang w:val="de-CH"/>
        </w:rPr>
        <w:t>. S</w:t>
      </w:r>
      <w:r w:rsidR="00CF4FEC" w:rsidRPr="00557774">
        <w:rPr>
          <w:lang w:val="de-CH"/>
        </w:rPr>
        <w:t>ie wird verstehen, wo</w:t>
      </w:r>
      <w:r w:rsidR="001738FD">
        <w:rPr>
          <w:lang w:val="de-CH"/>
        </w:rPr>
        <w:t>her</w:t>
      </w:r>
      <w:r w:rsidR="00CF4FEC" w:rsidRPr="00557774">
        <w:rPr>
          <w:lang w:val="de-CH"/>
        </w:rPr>
        <w:t xml:space="preserve"> sie kommt und sie wird dadurch Wege finden</w:t>
      </w:r>
      <w:r w:rsidR="00D75827" w:rsidRPr="00557774">
        <w:rPr>
          <w:lang w:val="de-CH"/>
        </w:rPr>
        <w:t>,</w:t>
      </w:r>
      <w:r w:rsidR="00CF4FEC" w:rsidRPr="00557774">
        <w:rPr>
          <w:lang w:val="de-CH"/>
        </w:rPr>
        <w:t xml:space="preserve"> mit ihrer Angst umzugehen. Ab diesem Augenblick verliert die Wut </w:t>
      </w:r>
      <w:r w:rsidR="00D75827" w:rsidRPr="00557774">
        <w:rPr>
          <w:lang w:val="de-CH"/>
        </w:rPr>
        <w:t xml:space="preserve">von </w:t>
      </w:r>
      <w:r w:rsidR="00CF4FEC" w:rsidRPr="00557774">
        <w:rPr>
          <w:lang w:val="de-CH"/>
        </w:rPr>
        <w:t xml:space="preserve">Anna den Schrecken, den sie bis dahin ausgelöst hat. Sie ist dann einfach die Wut, die jedes kleine Kind in diesem Alter haben kann. </w:t>
      </w:r>
    </w:p>
    <w:p w14:paraId="2E1DD154" w14:textId="77777777" w:rsidR="00CF4FEC" w:rsidRPr="008C7B05" w:rsidRDefault="00CF4FEC" w:rsidP="00013470">
      <w:pPr>
        <w:pStyle w:val="berschrift3"/>
        <w:rPr>
          <w:lang w:val="de-CH"/>
        </w:rPr>
      </w:pPr>
      <w:r w:rsidRPr="008C7B05">
        <w:rPr>
          <w:lang w:val="de-CH"/>
        </w:rPr>
        <w:t>Die Welt des Wissens (Fachberatung)</w:t>
      </w:r>
    </w:p>
    <w:p w14:paraId="5D5E6F64" w14:textId="1397D6D2" w:rsidR="00CF4FEC" w:rsidRPr="008C7B05" w:rsidRDefault="00E12AF4" w:rsidP="00611454">
      <w:pPr>
        <w:pStyle w:val="Textkrper"/>
        <w:ind w:firstLine="0"/>
        <w:rPr>
          <w:lang w:val="de-CH"/>
        </w:rPr>
      </w:pPr>
      <w:r w:rsidRPr="004701EC">
        <w:rPr>
          <w:noProof/>
          <w:lang w:val="de-CH"/>
        </w:rPr>
        <mc:AlternateContent>
          <mc:Choice Requires="wps">
            <w:drawing>
              <wp:anchor distT="45720" distB="45720" distL="46990" distR="46990" simplePos="0" relativeHeight="251658241" behindDoc="0" locked="0" layoutInCell="1" allowOverlap="0" wp14:anchorId="091A7B32" wp14:editId="2CF25FB5">
                <wp:simplePos x="0" y="0"/>
                <wp:positionH relativeFrom="page">
                  <wp:posOffset>0</wp:posOffset>
                </wp:positionH>
                <wp:positionV relativeFrom="paragraph">
                  <wp:posOffset>3499485</wp:posOffset>
                </wp:positionV>
                <wp:extent cx="5270500" cy="492760"/>
                <wp:effectExtent l="0" t="0" r="0" b="2540"/>
                <wp:wrapTopAndBottom/>
                <wp:docPr id="1309014637" name="Textfeld 1309014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492760"/>
                        </a:xfrm>
                        <a:prstGeom prst="rect">
                          <a:avLst/>
                        </a:prstGeom>
                        <a:noFill/>
                        <a:ln w="9525">
                          <a:noFill/>
                          <a:miter lim="800000"/>
                          <a:headEnd/>
                          <a:tailEnd/>
                        </a:ln>
                      </wps:spPr>
                      <wps:txbx>
                        <w:txbxContent>
                          <w:p w14:paraId="129112C2" w14:textId="77777777" w:rsidR="00C2022F" w:rsidRDefault="00C2022F" w:rsidP="00EB69C6">
                            <w:pPr>
                              <w:pStyle w:val="Hervorhebung1"/>
                              <w:rPr>
                                <w:lang w:val="de-CH"/>
                              </w:rPr>
                            </w:pPr>
                            <w:r>
                              <w:rPr>
                                <w:lang w:val="de-CH"/>
                              </w:rPr>
                              <w:t xml:space="preserve">Erst wenn eine Person zur Ruhe gekommen ist und sie diese Ruhe auch </w:t>
                            </w:r>
                          </w:p>
                          <w:p w14:paraId="3A722114" w14:textId="63496ABF" w:rsidR="00EB69C6" w:rsidRPr="004B0AE6" w:rsidRDefault="00C2022F" w:rsidP="00EB69C6">
                            <w:pPr>
                              <w:pStyle w:val="Hervorhebung1"/>
                              <w:rPr>
                                <w:lang w:val="de-CH"/>
                              </w:rPr>
                            </w:pPr>
                            <w:r>
                              <w:rPr>
                                <w:lang w:val="de-CH"/>
                              </w:rPr>
                              <w:t>ausstrahlt, wird mit einer Fachberatung begonnen.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A7B32" id="Textfeld 1309014637" o:spid="_x0000_s1027" type="#_x0000_t202" alt="&quot;&quot;" style="position:absolute;left:0;text-align:left;margin-left:0;margin-top:275.55pt;width:415pt;height:38.8pt;z-index:251658241;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" o:allowoverlap="f" filled="f" stroked="f">
                <v:textbox inset="29mm,,2.5mm">
                  <w:txbxContent>
                    <w:p w14:paraId="129112C2" w14:textId="77777777" w:rsidR="00C2022F" w:rsidRDefault="00C2022F" w:rsidP="00EB69C6">
                      <w:pPr>
                        <w:pStyle w:val="Hervorhebung1"/>
                        <w:rPr>
                          <w:lang w:val="de-CH"/>
                        </w:rPr>
                      </w:pPr>
                      <w:r>
                        <w:rPr>
                          <w:lang w:val="de-CH"/>
                        </w:rPr>
                        <w:t xml:space="preserve">Erst wenn eine Person zur Ruhe gekommen ist und sie diese Ruhe auch </w:t>
                      </w:r>
                    </w:p>
                    <w:p w14:paraId="3A722114" w14:textId="63496ABF" w:rsidR="00EB69C6" w:rsidRPr="004B0AE6" w:rsidRDefault="00C2022F" w:rsidP="00EB69C6">
                      <w:pPr>
                        <w:pStyle w:val="Hervorhebung1"/>
                        <w:rPr>
                          <w:lang w:val="de-CH"/>
                        </w:rPr>
                      </w:pPr>
                      <w:r>
                        <w:rPr>
                          <w:lang w:val="de-CH"/>
                        </w:rPr>
                        <w:t>ausstrahlt, wird mit einer Fachberatung begonnen.</w:t>
                      </w:r>
                    </w:p>
                  </w:txbxContent>
                </v:textbox>
                <w10:wrap type="topAndBottom" anchorx="page"/>
              </v:shape>
            </w:pict>
          </mc:Fallback>
        </mc:AlternateContent>
      </w:r>
      <w:r w:rsidR="00BA53B4" w:rsidRPr="008C7B05">
        <w:rPr>
          <w:lang w:val="de-CH"/>
        </w:rPr>
        <w:t xml:space="preserve">Erst </w:t>
      </w:r>
      <w:r w:rsidR="00BA53B4">
        <w:rPr>
          <w:lang w:val="de-CH"/>
        </w:rPr>
        <w:t>an diesem Punkt</w:t>
      </w:r>
      <w:r w:rsidR="00BA53B4" w:rsidRPr="008C7B05">
        <w:rPr>
          <w:lang w:val="de-CH"/>
        </w:rPr>
        <w:t xml:space="preserve"> kann die Fachberatung </w:t>
      </w:r>
      <w:r w:rsidR="00BA53B4">
        <w:rPr>
          <w:lang w:val="de-CH"/>
        </w:rPr>
        <w:t>beginnen</w:t>
      </w:r>
      <w:r w:rsidR="00BA53B4" w:rsidRPr="008C7B05">
        <w:rPr>
          <w:lang w:val="de-CH"/>
        </w:rPr>
        <w:t>. Fachberatung bedeutet hier</w:t>
      </w:r>
      <w:r w:rsidR="00BA53B4">
        <w:rPr>
          <w:lang w:val="de-CH"/>
        </w:rPr>
        <w:t>,</w:t>
      </w:r>
      <w:r w:rsidR="00BA53B4" w:rsidRPr="008C7B05">
        <w:rPr>
          <w:lang w:val="de-CH"/>
        </w:rPr>
        <w:t xml:space="preserve"> der Mutter das Verhalten von Anna verständlich zu machen und ihr Methoden an die Hand zu geben, wie </w:t>
      </w:r>
      <w:r w:rsidR="00BA53B4" w:rsidRPr="008C7B05">
        <w:rPr>
          <w:i/>
          <w:iCs/>
          <w:lang w:val="de-CH"/>
        </w:rPr>
        <w:t>sie</w:t>
      </w:r>
      <w:r w:rsidR="00BA53B4" w:rsidRPr="008C7B05">
        <w:rPr>
          <w:lang w:val="de-CH"/>
        </w:rPr>
        <w:t xml:space="preserve"> Anna </w:t>
      </w:r>
      <w:r w:rsidR="00BA53B4">
        <w:rPr>
          <w:lang w:val="de-CH"/>
        </w:rPr>
        <w:t>helfen kann,</w:t>
      </w:r>
      <w:r w:rsidR="00BA53B4" w:rsidRPr="008C7B05">
        <w:rPr>
          <w:lang w:val="de-CH"/>
        </w:rPr>
        <w:t xml:space="preserve"> mit der Situation zurechtzukommen.</w:t>
      </w:r>
      <w:r w:rsidR="00BA53B4">
        <w:rPr>
          <w:lang w:val="de-CH"/>
        </w:rPr>
        <w:t xml:space="preserve"> </w:t>
      </w:r>
      <w:r w:rsidR="00CF4FEC" w:rsidRPr="008C7B05">
        <w:rPr>
          <w:lang w:val="de-CH"/>
        </w:rPr>
        <w:t xml:space="preserve">Anna kann wie jedes Kindergartenkind </w:t>
      </w:r>
      <w:r w:rsidR="008959A0" w:rsidRPr="008C7B05">
        <w:rPr>
          <w:lang w:val="de-CH"/>
        </w:rPr>
        <w:t>ihre</w:t>
      </w:r>
      <w:r w:rsidR="00CF4FEC" w:rsidRPr="008C7B05">
        <w:rPr>
          <w:lang w:val="de-CH"/>
        </w:rPr>
        <w:t xml:space="preserve"> Gefühle noch nicht selbst regulieren (</w:t>
      </w:r>
      <w:proofErr w:type="spellStart"/>
      <w:r w:rsidR="00CF4FEC" w:rsidRPr="008C7B05">
        <w:rPr>
          <w:lang w:val="de-CH"/>
        </w:rPr>
        <w:t>Sappok</w:t>
      </w:r>
      <w:proofErr w:type="spellEnd"/>
      <w:r w:rsidR="00CF4FEC" w:rsidRPr="008C7B05">
        <w:rPr>
          <w:lang w:val="de-CH"/>
        </w:rPr>
        <w:t xml:space="preserve"> </w:t>
      </w:r>
      <w:r w:rsidR="0040606A">
        <w:rPr>
          <w:lang w:val="de-CH"/>
        </w:rPr>
        <w:t>et al</w:t>
      </w:r>
      <w:r w:rsidR="00CF4FEC" w:rsidRPr="008C7B05">
        <w:rPr>
          <w:lang w:val="de-CH"/>
        </w:rPr>
        <w:t xml:space="preserve">., 2018). Da sie das erstgeborene Kind ist, hat sie noch nicht gelernt, die Mutter mit einem Geschwister zu teilen. Sie ist wütend und traurig, da die Mutter ihr weniger Aufmerksamkeit schenkt. Diese starken Gefühle kann sie nicht </w:t>
      </w:r>
      <w:r w:rsidR="004A75C9">
        <w:rPr>
          <w:lang w:val="de-CH"/>
        </w:rPr>
        <w:t>kontrollieren</w:t>
      </w:r>
      <w:r w:rsidR="00CF4FEC" w:rsidRPr="008C7B05">
        <w:rPr>
          <w:lang w:val="de-CH"/>
        </w:rPr>
        <w:t xml:space="preserve">. Damit </w:t>
      </w:r>
      <w:r w:rsidR="00B95804">
        <w:rPr>
          <w:lang w:val="de-CH"/>
        </w:rPr>
        <w:t>ein</w:t>
      </w:r>
      <w:r w:rsidR="00B95804" w:rsidRPr="008C7B05">
        <w:rPr>
          <w:lang w:val="de-CH"/>
        </w:rPr>
        <w:t xml:space="preserve"> </w:t>
      </w:r>
      <w:r w:rsidR="00CF4FEC" w:rsidRPr="008C7B05">
        <w:rPr>
          <w:lang w:val="de-CH"/>
        </w:rPr>
        <w:t>kleine</w:t>
      </w:r>
      <w:r w:rsidR="00B95804">
        <w:rPr>
          <w:lang w:val="de-CH"/>
        </w:rPr>
        <w:t>s</w:t>
      </w:r>
      <w:r w:rsidR="00CF4FEC" w:rsidRPr="008C7B05">
        <w:rPr>
          <w:lang w:val="de-CH"/>
        </w:rPr>
        <w:t xml:space="preserve"> Kind seine </w:t>
      </w:r>
      <w:r w:rsidR="004A75C9">
        <w:rPr>
          <w:lang w:val="de-CH"/>
        </w:rPr>
        <w:t>Emotionen</w:t>
      </w:r>
      <w:r w:rsidR="00CF4FEC" w:rsidRPr="008C7B05">
        <w:rPr>
          <w:lang w:val="de-CH"/>
        </w:rPr>
        <w:t xml:space="preserve"> bewältigen kann, benötigt es eine konstante, kohärente Bezugsperson, die verhindert, dass </w:t>
      </w:r>
      <w:r w:rsidR="00B95804">
        <w:rPr>
          <w:lang w:val="de-CH"/>
        </w:rPr>
        <w:t>es</w:t>
      </w:r>
      <w:r w:rsidR="00CF4FEC" w:rsidRPr="008C7B05">
        <w:rPr>
          <w:lang w:val="de-CH"/>
        </w:rPr>
        <w:t xml:space="preserve"> von seinen Gefühlen überflutet wird. Donald Woods </w:t>
      </w:r>
      <w:proofErr w:type="spellStart"/>
      <w:r w:rsidR="00CF4FEC" w:rsidRPr="008C7B05">
        <w:rPr>
          <w:lang w:val="de-CH"/>
        </w:rPr>
        <w:t>Winnicott</w:t>
      </w:r>
      <w:proofErr w:type="spellEnd"/>
      <w:r w:rsidR="00CF4FEC" w:rsidRPr="008C7B05">
        <w:rPr>
          <w:lang w:val="de-CH"/>
        </w:rPr>
        <w:t xml:space="preserve"> bezeichnet dies als </w:t>
      </w:r>
      <w:r w:rsidR="00B70CD9">
        <w:rPr>
          <w:lang w:val="de-CH"/>
        </w:rPr>
        <w:t>«</w:t>
      </w:r>
      <w:r w:rsidR="00CF4FEC" w:rsidRPr="008C7B05">
        <w:rPr>
          <w:lang w:val="de-CH"/>
        </w:rPr>
        <w:t>haltende Beziehung</w:t>
      </w:r>
      <w:r w:rsidR="00B70CD9">
        <w:rPr>
          <w:lang w:val="de-CH"/>
        </w:rPr>
        <w:t>»</w:t>
      </w:r>
      <w:r w:rsidR="00CF4FEC" w:rsidRPr="008C7B05">
        <w:rPr>
          <w:lang w:val="de-CH"/>
        </w:rPr>
        <w:t xml:space="preserve"> (</w:t>
      </w:r>
      <w:proofErr w:type="spellStart"/>
      <w:r w:rsidR="00CF4FEC" w:rsidRPr="008C7B05">
        <w:rPr>
          <w:lang w:val="de-CH"/>
        </w:rPr>
        <w:t>Winnicott</w:t>
      </w:r>
      <w:proofErr w:type="spellEnd"/>
      <w:r w:rsidR="00CF4FEC" w:rsidRPr="008C7B05">
        <w:rPr>
          <w:lang w:val="de-CH"/>
        </w:rPr>
        <w:t xml:space="preserve">, 2015). </w:t>
      </w:r>
      <w:r w:rsidR="00B95804">
        <w:rPr>
          <w:lang w:val="de-CH"/>
        </w:rPr>
        <w:t xml:space="preserve">Bezogen auf das Beispiel </w:t>
      </w:r>
      <w:r w:rsidR="00CF4FEC" w:rsidRPr="008C7B05">
        <w:rPr>
          <w:lang w:val="de-CH"/>
        </w:rPr>
        <w:t>bedeutet</w:t>
      </w:r>
      <w:r w:rsidR="00B95804">
        <w:rPr>
          <w:lang w:val="de-CH"/>
        </w:rPr>
        <w:t xml:space="preserve"> das</w:t>
      </w:r>
      <w:r w:rsidR="00CF4FEC" w:rsidRPr="008C7B05">
        <w:rPr>
          <w:lang w:val="de-CH"/>
        </w:rPr>
        <w:t xml:space="preserve">, dass die Mutter das Gefühl </w:t>
      </w:r>
      <w:r w:rsidR="00B95804">
        <w:rPr>
          <w:lang w:val="de-CH"/>
        </w:rPr>
        <w:t>von Anna</w:t>
      </w:r>
      <w:r w:rsidR="00CF4FEC" w:rsidRPr="008C7B05">
        <w:rPr>
          <w:lang w:val="de-CH"/>
        </w:rPr>
        <w:t xml:space="preserve"> wahrnimmt, versteht, anerkennt und eine angemessene Forderung zurückgibt. </w:t>
      </w:r>
      <w:r w:rsidR="00B95804">
        <w:rPr>
          <w:lang w:val="de-CH"/>
        </w:rPr>
        <w:t>Sie muss</w:t>
      </w:r>
      <w:r w:rsidR="00CF4FEC" w:rsidRPr="008C7B05">
        <w:rPr>
          <w:lang w:val="de-CH"/>
        </w:rPr>
        <w:t xml:space="preserve"> Anna zeigen, dass sie versteht, dass </w:t>
      </w:r>
      <w:r w:rsidR="00D16157">
        <w:rPr>
          <w:lang w:val="de-CH"/>
        </w:rPr>
        <w:t>Anna</w:t>
      </w:r>
      <w:r w:rsidR="00D16157" w:rsidRPr="008C7B05">
        <w:rPr>
          <w:lang w:val="de-CH"/>
        </w:rPr>
        <w:t xml:space="preserve"> </w:t>
      </w:r>
      <w:r w:rsidR="00CF4FEC" w:rsidRPr="008C7B05">
        <w:rPr>
          <w:lang w:val="de-CH"/>
        </w:rPr>
        <w:t xml:space="preserve">ungern wartet, bis die Mutter Zeit für sie hat und </w:t>
      </w:r>
      <w:r w:rsidR="003F1A87">
        <w:rPr>
          <w:lang w:val="de-CH"/>
        </w:rPr>
        <w:t xml:space="preserve">dass </w:t>
      </w:r>
      <w:r w:rsidR="00CF4FEC" w:rsidRPr="008C7B05">
        <w:rPr>
          <w:lang w:val="de-CH"/>
        </w:rPr>
        <w:t>es schwer ist, die Aufmerksamkeit der Mutter zu teilen</w:t>
      </w:r>
      <w:r w:rsidR="00D16157">
        <w:rPr>
          <w:lang w:val="de-CH"/>
        </w:rPr>
        <w:t>.</w:t>
      </w:r>
      <w:r w:rsidR="009D3367">
        <w:rPr>
          <w:lang w:val="de-CH"/>
        </w:rPr>
        <w:t xml:space="preserve"> </w:t>
      </w:r>
      <w:r w:rsidR="00D16157">
        <w:rPr>
          <w:lang w:val="de-CH"/>
        </w:rPr>
        <w:t>A</w:t>
      </w:r>
      <w:r w:rsidR="00CF4FEC" w:rsidRPr="008C7B05">
        <w:rPr>
          <w:lang w:val="de-CH"/>
        </w:rPr>
        <w:t xml:space="preserve">ber </w:t>
      </w:r>
      <w:r w:rsidR="000B24A5">
        <w:rPr>
          <w:lang w:val="de-CH"/>
        </w:rPr>
        <w:t xml:space="preserve">sie vermittelt ihrer Tochter </w:t>
      </w:r>
      <w:r w:rsidR="00CF4FEC" w:rsidRPr="008C7B05">
        <w:rPr>
          <w:lang w:val="de-CH"/>
        </w:rPr>
        <w:t xml:space="preserve">auch, dass sie Vertrauen in </w:t>
      </w:r>
      <w:r w:rsidR="000B24A5">
        <w:rPr>
          <w:lang w:val="de-CH"/>
        </w:rPr>
        <w:t xml:space="preserve">sie </w:t>
      </w:r>
      <w:r w:rsidR="00CF4FEC" w:rsidRPr="008C7B05">
        <w:rPr>
          <w:lang w:val="de-CH"/>
        </w:rPr>
        <w:t>hat</w:t>
      </w:r>
      <w:r w:rsidR="000B24A5">
        <w:rPr>
          <w:lang w:val="de-CH"/>
        </w:rPr>
        <w:t xml:space="preserve"> und</w:t>
      </w:r>
      <w:r w:rsidR="00CF4FEC" w:rsidRPr="008C7B05">
        <w:rPr>
          <w:lang w:val="de-CH"/>
        </w:rPr>
        <w:t xml:space="preserve"> dass sie d</w:t>
      </w:r>
      <w:r w:rsidR="00893AD2" w:rsidRPr="008C7B05">
        <w:rPr>
          <w:lang w:val="de-CH"/>
        </w:rPr>
        <w:t>ie</w:t>
      </w:r>
      <w:r w:rsidR="00CF4FEC" w:rsidRPr="008C7B05">
        <w:rPr>
          <w:lang w:val="de-CH"/>
        </w:rPr>
        <w:t xml:space="preserve">s lernen wird. </w:t>
      </w:r>
      <w:r w:rsidR="00F27FA0">
        <w:rPr>
          <w:lang w:val="de-CH"/>
        </w:rPr>
        <w:t>Die Mutter</w:t>
      </w:r>
      <w:r w:rsidR="00CF4FEC" w:rsidRPr="008C7B05">
        <w:rPr>
          <w:lang w:val="de-CH"/>
        </w:rPr>
        <w:t xml:space="preserve"> kann von </w:t>
      </w:r>
      <w:r w:rsidR="00F27FA0">
        <w:rPr>
          <w:lang w:val="de-CH"/>
        </w:rPr>
        <w:t>Anna</w:t>
      </w:r>
      <w:r w:rsidR="00CF4FEC" w:rsidRPr="008C7B05">
        <w:rPr>
          <w:lang w:val="de-CH"/>
        </w:rPr>
        <w:t xml:space="preserve"> fordern, dass sie trotz der Wut keine Dinge herumwirft und nicht schreit, denn sonst schläft die kleinere Tochter nicht ein. </w:t>
      </w:r>
      <w:r w:rsidR="006B14AA">
        <w:rPr>
          <w:lang w:val="de-CH"/>
        </w:rPr>
        <w:t>S</w:t>
      </w:r>
      <w:r w:rsidR="00CF4FEC" w:rsidRPr="008C7B05">
        <w:rPr>
          <w:lang w:val="de-CH"/>
        </w:rPr>
        <w:t xml:space="preserve">ie kann die Gefühle </w:t>
      </w:r>
      <w:r w:rsidR="00D16157">
        <w:rPr>
          <w:lang w:val="de-CH"/>
        </w:rPr>
        <w:t xml:space="preserve">von Anna </w:t>
      </w:r>
      <w:r w:rsidR="00CF4FEC" w:rsidRPr="008C7B05">
        <w:rPr>
          <w:lang w:val="de-CH"/>
        </w:rPr>
        <w:t>auf die Zeit</w:t>
      </w:r>
      <w:r w:rsidR="00D16157">
        <w:rPr>
          <w:lang w:val="de-CH"/>
        </w:rPr>
        <w:t xml:space="preserve"> lenken</w:t>
      </w:r>
      <w:r w:rsidR="00CF4FEC" w:rsidRPr="008C7B05">
        <w:rPr>
          <w:lang w:val="de-CH"/>
        </w:rPr>
        <w:t xml:space="preserve">, die die Mutter mit </w:t>
      </w:r>
      <w:r w:rsidR="00D16157">
        <w:rPr>
          <w:lang w:val="de-CH"/>
        </w:rPr>
        <w:t>ihr verbringt</w:t>
      </w:r>
      <w:r w:rsidR="00CF4FEC" w:rsidRPr="008C7B05">
        <w:rPr>
          <w:lang w:val="de-CH"/>
        </w:rPr>
        <w:t xml:space="preserve">, nachdem sie </w:t>
      </w:r>
      <w:r w:rsidR="00D16157">
        <w:rPr>
          <w:lang w:val="de-CH"/>
        </w:rPr>
        <w:t xml:space="preserve">die zweite Tochter </w:t>
      </w:r>
      <w:r w:rsidR="00CF4FEC" w:rsidRPr="008C7B05">
        <w:rPr>
          <w:lang w:val="de-CH"/>
        </w:rPr>
        <w:t xml:space="preserve">gestillt hat. Sie kann </w:t>
      </w:r>
      <w:r w:rsidR="00D16157">
        <w:rPr>
          <w:lang w:val="de-CH"/>
        </w:rPr>
        <w:t>Anna</w:t>
      </w:r>
      <w:r w:rsidR="00D16157" w:rsidRPr="008C7B05">
        <w:rPr>
          <w:lang w:val="de-CH"/>
        </w:rPr>
        <w:t xml:space="preserve"> </w:t>
      </w:r>
      <w:r w:rsidR="00CF4FEC" w:rsidRPr="008C7B05">
        <w:rPr>
          <w:lang w:val="de-CH"/>
        </w:rPr>
        <w:t>auch Vorschläge machen, wie die Zeit bis dahin schneller vergeht</w:t>
      </w:r>
      <w:r w:rsidR="002A5F3F">
        <w:rPr>
          <w:lang w:val="de-CH"/>
        </w:rPr>
        <w:t>. Sie könnte beispielsweise ein</w:t>
      </w:r>
      <w:r w:rsidR="00CF4FEC" w:rsidRPr="008C7B05">
        <w:rPr>
          <w:lang w:val="de-CH"/>
        </w:rPr>
        <w:t xml:space="preserve"> Bild mal</w:t>
      </w:r>
      <w:r w:rsidR="002A5F3F">
        <w:rPr>
          <w:lang w:val="de-CH"/>
        </w:rPr>
        <w:t>en</w:t>
      </w:r>
      <w:r w:rsidR="00CF4FEC" w:rsidRPr="008C7B05">
        <w:rPr>
          <w:lang w:val="de-CH"/>
        </w:rPr>
        <w:t xml:space="preserve"> oder mit ihrer Puppe spiel</w:t>
      </w:r>
      <w:r w:rsidR="002A5F3F">
        <w:rPr>
          <w:lang w:val="de-CH"/>
        </w:rPr>
        <w:t>en</w:t>
      </w:r>
      <w:r w:rsidR="00CF4FEC" w:rsidRPr="008C7B05">
        <w:rPr>
          <w:lang w:val="de-CH"/>
        </w:rPr>
        <w:t>.</w:t>
      </w:r>
      <w:r w:rsidR="00611454">
        <w:rPr>
          <w:lang w:val="de-CH"/>
        </w:rPr>
        <w:t xml:space="preserve"> </w:t>
      </w:r>
      <w:r w:rsidR="00CF4FEC" w:rsidRPr="008C7B05">
        <w:rPr>
          <w:lang w:val="de-CH"/>
        </w:rPr>
        <w:t>Dies alles kann die Mutter nur</w:t>
      </w:r>
      <w:r w:rsidR="003B0231">
        <w:rPr>
          <w:lang w:val="de-CH"/>
        </w:rPr>
        <w:t xml:space="preserve"> tun</w:t>
      </w:r>
      <w:r w:rsidR="00CF4FEC" w:rsidRPr="008C7B05">
        <w:rPr>
          <w:lang w:val="de-CH"/>
        </w:rPr>
        <w:t xml:space="preserve">, wenn </w:t>
      </w:r>
      <w:r w:rsidR="00A461B0">
        <w:rPr>
          <w:lang w:val="de-CH"/>
        </w:rPr>
        <w:t>d</w:t>
      </w:r>
      <w:r w:rsidR="00A461B0" w:rsidRPr="008C7B05">
        <w:rPr>
          <w:lang w:val="de-CH"/>
        </w:rPr>
        <w:t xml:space="preserve">ie </w:t>
      </w:r>
      <w:r w:rsidR="00CF4FEC" w:rsidRPr="008C7B05">
        <w:rPr>
          <w:lang w:val="de-CH"/>
        </w:rPr>
        <w:t xml:space="preserve">Angst über die Wut der Tochter </w:t>
      </w:r>
      <w:r w:rsidR="00A461B0">
        <w:rPr>
          <w:lang w:val="de-CH"/>
        </w:rPr>
        <w:t xml:space="preserve">sie </w:t>
      </w:r>
      <w:r w:rsidR="00CF4FEC" w:rsidRPr="008C7B05">
        <w:rPr>
          <w:lang w:val="de-CH"/>
        </w:rPr>
        <w:t>nicht mehr überflutet</w:t>
      </w:r>
      <w:r w:rsidR="0030369C">
        <w:rPr>
          <w:lang w:val="de-CH"/>
        </w:rPr>
        <w:t>,</w:t>
      </w:r>
      <w:r w:rsidR="00CF4FEC" w:rsidRPr="008C7B05">
        <w:rPr>
          <w:lang w:val="de-CH"/>
        </w:rPr>
        <w:t xml:space="preserve"> </w:t>
      </w:r>
      <w:r w:rsidR="003B0231">
        <w:rPr>
          <w:lang w:val="de-CH"/>
        </w:rPr>
        <w:t xml:space="preserve">wenn </w:t>
      </w:r>
      <w:r w:rsidR="00CF4FEC" w:rsidRPr="008C7B05">
        <w:rPr>
          <w:lang w:val="de-CH"/>
        </w:rPr>
        <w:t xml:space="preserve">sie </w:t>
      </w:r>
      <w:r w:rsidR="0030369C">
        <w:rPr>
          <w:lang w:val="de-CH"/>
        </w:rPr>
        <w:t>zur</w:t>
      </w:r>
      <w:r w:rsidR="008959A0" w:rsidRPr="008C7B05">
        <w:rPr>
          <w:lang w:val="de-CH"/>
        </w:rPr>
        <w:t xml:space="preserve"> Ruhe </w:t>
      </w:r>
      <w:r w:rsidR="0030369C">
        <w:rPr>
          <w:lang w:val="de-CH"/>
        </w:rPr>
        <w:t>kommt</w:t>
      </w:r>
      <w:r w:rsidR="0030369C" w:rsidRPr="008C7B05">
        <w:rPr>
          <w:lang w:val="de-CH"/>
        </w:rPr>
        <w:t xml:space="preserve"> </w:t>
      </w:r>
      <w:r w:rsidR="008959A0" w:rsidRPr="008C7B05">
        <w:rPr>
          <w:lang w:val="de-CH"/>
        </w:rPr>
        <w:t xml:space="preserve">und diese </w:t>
      </w:r>
      <w:r w:rsidR="00CF4FEC" w:rsidRPr="008C7B05">
        <w:rPr>
          <w:lang w:val="de-CH"/>
        </w:rPr>
        <w:t xml:space="preserve">Ruhe ausstrahlt. </w:t>
      </w:r>
      <w:r w:rsidR="0020246E">
        <w:rPr>
          <w:lang w:val="de-CH"/>
        </w:rPr>
        <w:t xml:space="preserve">Bevor dieser Zustand eintritt, bringt eine Fachberatung nichts. </w:t>
      </w:r>
    </w:p>
    <w:p w14:paraId="2E0D26EF" w14:textId="5BB3C84A" w:rsidR="00CF4FEC" w:rsidRPr="008C7B05" w:rsidRDefault="00CF4FEC" w:rsidP="008959A0">
      <w:pPr>
        <w:pStyle w:val="berschrift2"/>
        <w:rPr>
          <w:lang w:val="de-CH"/>
        </w:rPr>
      </w:pPr>
      <w:r w:rsidRPr="008C7B05">
        <w:rPr>
          <w:lang w:val="de-CH"/>
        </w:rPr>
        <w:t>Empathie, Ansteckung und Resonanz</w:t>
      </w:r>
    </w:p>
    <w:p w14:paraId="5E377CCB" w14:textId="50E484B8" w:rsidR="00CF4FEC" w:rsidRPr="008C7B05" w:rsidRDefault="003B0231" w:rsidP="00C22572">
      <w:pPr>
        <w:pStyle w:val="Textkrper"/>
        <w:ind w:firstLine="0"/>
        <w:rPr>
          <w:lang w:val="de-CH"/>
        </w:rPr>
      </w:pPr>
      <w:r>
        <w:rPr>
          <w:lang w:val="de-CH"/>
        </w:rPr>
        <w:t>Die Heilpädagogin</w:t>
      </w:r>
      <w:r w:rsidRPr="008C7B05">
        <w:rPr>
          <w:lang w:val="de-CH"/>
        </w:rPr>
        <w:t xml:space="preserve"> </w:t>
      </w:r>
      <w:r w:rsidR="00130942" w:rsidRPr="008C7B05">
        <w:rPr>
          <w:lang w:val="de-CH"/>
        </w:rPr>
        <w:t>Laura hat in ihrer Weiterbildung zu</w:t>
      </w:r>
      <w:r w:rsidR="00907D97">
        <w:rPr>
          <w:lang w:val="de-CH"/>
        </w:rPr>
        <w:t>r</w:t>
      </w:r>
      <w:r w:rsidR="00130942" w:rsidRPr="008C7B05">
        <w:rPr>
          <w:lang w:val="de-CH"/>
        </w:rPr>
        <w:t xml:space="preserve"> professionellen Beraterin gelernt</w:t>
      </w:r>
      <w:r w:rsidR="003C5B94">
        <w:rPr>
          <w:lang w:val="de-CH"/>
        </w:rPr>
        <w:t xml:space="preserve">, wie eine </w:t>
      </w:r>
      <w:r w:rsidR="00907D97">
        <w:rPr>
          <w:lang w:val="de-CH"/>
        </w:rPr>
        <w:t>Beratung abläuft</w:t>
      </w:r>
      <w:r w:rsidR="00130942" w:rsidRPr="008C7B05">
        <w:rPr>
          <w:lang w:val="de-CH"/>
        </w:rPr>
        <w:t>. Warum konnte sie ihre Kompetenzen in der Beratung der Mutter nicht anwenden?</w:t>
      </w:r>
      <w:r w:rsidR="00CF4FEC" w:rsidRPr="008C7B05">
        <w:rPr>
          <w:lang w:val="de-CH"/>
        </w:rPr>
        <w:t xml:space="preserve"> </w:t>
      </w:r>
      <w:r w:rsidR="006648FD">
        <w:rPr>
          <w:lang w:val="de-CH"/>
        </w:rPr>
        <w:t xml:space="preserve">Das Kindergartenkind </w:t>
      </w:r>
      <w:r w:rsidR="00F11F76">
        <w:rPr>
          <w:lang w:val="de-CH"/>
        </w:rPr>
        <w:t xml:space="preserve">Anna </w:t>
      </w:r>
      <w:r w:rsidR="00EB5CD3">
        <w:rPr>
          <w:lang w:val="de-CH"/>
        </w:rPr>
        <w:t xml:space="preserve">übt </w:t>
      </w:r>
      <w:r w:rsidR="00F11F76">
        <w:rPr>
          <w:lang w:val="de-CH"/>
        </w:rPr>
        <w:t xml:space="preserve">auch auf </w:t>
      </w:r>
      <w:r w:rsidR="00CF4FEC" w:rsidRPr="008C7B05">
        <w:rPr>
          <w:lang w:val="de-CH"/>
        </w:rPr>
        <w:t>Laura</w:t>
      </w:r>
      <w:r w:rsidR="00F11F76">
        <w:rPr>
          <w:lang w:val="de-CH"/>
        </w:rPr>
        <w:t xml:space="preserve"> </w:t>
      </w:r>
      <w:r w:rsidR="00CF4FEC" w:rsidRPr="008C7B05">
        <w:rPr>
          <w:lang w:val="de-CH"/>
        </w:rPr>
        <w:t>eine starke emotionale Wirkung</w:t>
      </w:r>
      <w:r w:rsidR="00F11F76">
        <w:rPr>
          <w:lang w:val="de-CH"/>
        </w:rPr>
        <w:t xml:space="preserve"> aus</w:t>
      </w:r>
      <w:r w:rsidR="00CF4FEC" w:rsidRPr="008C7B05">
        <w:rPr>
          <w:lang w:val="de-CH"/>
        </w:rPr>
        <w:t xml:space="preserve">. </w:t>
      </w:r>
      <w:r w:rsidR="00EB5CD3">
        <w:rPr>
          <w:lang w:val="de-CH"/>
        </w:rPr>
        <w:t>Sie</w:t>
      </w:r>
      <w:r w:rsidR="00CF4FEC" w:rsidRPr="008C7B05">
        <w:rPr>
          <w:lang w:val="de-CH"/>
        </w:rPr>
        <w:t xml:space="preserve"> fühlt sich unwohl und provoziert, weil Anna zu ihr gesagt hat: </w:t>
      </w:r>
      <w:r w:rsidR="00EB5CD3">
        <w:rPr>
          <w:lang w:val="de-CH"/>
        </w:rPr>
        <w:t>«</w:t>
      </w:r>
      <w:r w:rsidR="00CF4FEC" w:rsidRPr="008C7B05">
        <w:rPr>
          <w:lang w:val="de-CH"/>
        </w:rPr>
        <w:t>Laura</w:t>
      </w:r>
      <w:r w:rsidR="00EB5CD3">
        <w:rPr>
          <w:lang w:val="de-CH"/>
        </w:rPr>
        <w:t>,</w:t>
      </w:r>
      <w:r w:rsidR="00CF4FEC" w:rsidRPr="008C7B05">
        <w:rPr>
          <w:lang w:val="de-CH"/>
        </w:rPr>
        <w:t xml:space="preserve"> ich will deine Tränen sehen. Ich will sehen, wie du weinst.</w:t>
      </w:r>
      <w:r w:rsidR="00EB5CD3">
        <w:rPr>
          <w:lang w:val="de-CH"/>
        </w:rPr>
        <w:t>»</w:t>
      </w:r>
      <w:r w:rsidR="00CF4FEC" w:rsidRPr="008C7B05">
        <w:rPr>
          <w:lang w:val="de-CH"/>
        </w:rPr>
        <w:t xml:space="preserve"> </w:t>
      </w:r>
      <w:r w:rsidR="00EB5CD3">
        <w:rPr>
          <w:lang w:val="de-CH"/>
        </w:rPr>
        <w:t>W</w:t>
      </w:r>
      <w:r w:rsidR="00CF4FEC" w:rsidRPr="008C7B05">
        <w:rPr>
          <w:lang w:val="de-CH"/>
        </w:rPr>
        <w:t>ie kann Laura damit umgehen?</w:t>
      </w:r>
    </w:p>
    <w:p w14:paraId="463C3423" w14:textId="4300C9C8" w:rsidR="009241FB" w:rsidRDefault="00CF4FEC" w:rsidP="009241FB">
      <w:pPr>
        <w:pStyle w:val="Textkrper"/>
        <w:rPr>
          <w:lang w:val="de-CH"/>
        </w:rPr>
      </w:pPr>
      <w:r w:rsidRPr="008C7B05">
        <w:rPr>
          <w:lang w:val="de-CH"/>
        </w:rPr>
        <w:t xml:space="preserve">Jedes Gefühl erzählt etwas. Die Wut von Anna will der Mutter sagen: </w:t>
      </w:r>
      <w:r w:rsidR="00DB0159">
        <w:rPr>
          <w:lang w:val="de-CH"/>
        </w:rPr>
        <w:t>«</w:t>
      </w:r>
      <w:r w:rsidRPr="008C7B05">
        <w:rPr>
          <w:lang w:val="de-CH"/>
        </w:rPr>
        <w:t>Ich bin auch da</w:t>
      </w:r>
      <w:r w:rsidR="00DB0159">
        <w:rPr>
          <w:lang w:val="de-CH"/>
        </w:rPr>
        <w:t>»</w:t>
      </w:r>
      <w:r w:rsidR="00DB0159" w:rsidRPr="008C7B05">
        <w:rPr>
          <w:lang w:val="de-CH"/>
        </w:rPr>
        <w:t xml:space="preserve">, </w:t>
      </w:r>
      <w:r w:rsidR="00DB0159">
        <w:rPr>
          <w:lang w:val="de-CH"/>
        </w:rPr>
        <w:t>«</w:t>
      </w:r>
      <w:r w:rsidRPr="008C7B05">
        <w:rPr>
          <w:lang w:val="de-CH"/>
        </w:rPr>
        <w:t>Ich wünsche mir Aufmerksamkeit von meiner Mutter</w:t>
      </w:r>
      <w:r w:rsidR="00DB0159">
        <w:rPr>
          <w:lang w:val="de-CH"/>
        </w:rPr>
        <w:t>»</w:t>
      </w:r>
      <w:r w:rsidR="00DB0159" w:rsidRPr="008C7B05">
        <w:rPr>
          <w:lang w:val="de-CH"/>
        </w:rPr>
        <w:t xml:space="preserve">, </w:t>
      </w:r>
      <w:r w:rsidR="00DB0159">
        <w:rPr>
          <w:lang w:val="de-CH"/>
        </w:rPr>
        <w:t>«</w:t>
      </w:r>
      <w:r w:rsidRPr="008C7B05">
        <w:rPr>
          <w:lang w:val="de-CH"/>
        </w:rPr>
        <w:t>Ich muss spüren, dass mich meine Mutter genauso fest liebt wie meine kleine Schwester</w:t>
      </w:r>
      <w:r w:rsidR="005D7BC5">
        <w:rPr>
          <w:lang w:val="de-CH"/>
        </w:rPr>
        <w:t>.</w:t>
      </w:r>
      <w:r w:rsidR="00DB0159">
        <w:rPr>
          <w:lang w:val="de-CH"/>
        </w:rPr>
        <w:t>»</w:t>
      </w:r>
      <w:r w:rsidR="00DB0159" w:rsidRPr="008C7B05">
        <w:rPr>
          <w:lang w:val="de-CH"/>
        </w:rPr>
        <w:t xml:space="preserve"> </w:t>
      </w:r>
      <w:r w:rsidR="009241FB">
        <w:rPr>
          <w:lang w:val="de-CH"/>
        </w:rPr>
        <w:t>Weil</w:t>
      </w:r>
      <w:r w:rsidR="009241FB" w:rsidRPr="008C7B05">
        <w:rPr>
          <w:lang w:val="de-CH"/>
        </w:rPr>
        <w:t xml:space="preserve"> </w:t>
      </w:r>
      <w:r w:rsidR="00E41610">
        <w:rPr>
          <w:lang w:val="de-CH"/>
        </w:rPr>
        <w:t xml:space="preserve">die Mutter </w:t>
      </w:r>
      <w:r w:rsidRPr="008C7B05">
        <w:rPr>
          <w:lang w:val="de-CH"/>
        </w:rPr>
        <w:t>Anna gesagt</w:t>
      </w:r>
      <w:r w:rsidR="009241FB">
        <w:rPr>
          <w:lang w:val="de-CH"/>
        </w:rPr>
        <w:t xml:space="preserve"> </w:t>
      </w:r>
      <w:r w:rsidR="00E41610">
        <w:rPr>
          <w:lang w:val="de-CH"/>
        </w:rPr>
        <w:t>hat</w:t>
      </w:r>
      <w:r w:rsidRPr="008C7B05">
        <w:rPr>
          <w:lang w:val="de-CH"/>
        </w:rPr>
        <w:t>, dass Wut schlecht sei</w:t>
      </w:r>
      <w:r w:rsidR="009241FB">
        <w:rPr>
          <w:lang w:val="de-CH"/>
        </w:rPr>
        <w:t>,</w:t>
      </w:r>
      <w:r w:rsidRPr="008C7B05">
        <w:rPr>
          <w:lang w:val="de-CH"/>
        </w:rPr>
        <w:t xml:space="preserve"> </w:t>
      </w:r>
      <w:r w:rsidR="009241FB">
        <w:rPr>
          <w:lang w:val="de-CH"/>
        </w:rPr>
        <w:t xml:space="preserve">reagiert </w:t>
      </w:r>
      <w:r w:rsidR="0092095A">
        <w:rPr>
          <w:lang w:val="de-CH"/>
        </w:rPr>
        <w:t>Anna</w:t>
      </w:r>
      <w:r w:rsidR="009241FB">
        <w:rPr>
          <w:lang w:val="de-CH"/>
        </w:rPr>
        <w:t xml:space="preserve"> auf</w:t>
      </w:r>
      <w:r w:rsidRPr="008C7B05">
        <w:rPr>
          <w:lang w:val="de-CH"/>
        </w:rPr>
        <w:t xml:space="preserve"> </w:t>
      </w:r>
      <w:r w:rsidR="00893AD2" w:rsidRPr="008C7B05">
        <w:rPr>
          <w:lang w:val="de-CH"/>
        </w:rPr>
        <w:t>diese Situation</w:t>
      </w:r>
      <w:r w:rsidR="009241FB">
        <w:rPr>
          <w:lang w:val="de-CH"/>
        </w:rPr>
        <w:t>, indem sie</w:t>
      </w:r>
      <w:r w:rsidR="00893AD2" w:rsidRPr="008C7B05">
        <w:rPr>
          <w:lang w:val="de-CH"/>
        </w:rPr>
        <w:t xml:space="preserve"> Laura</w:t>
      </w:r>
      <w:r w:rsidR="009241FB">
        <w:rPr>
          <w:lang w:val="de-CH"/>
        </w:rPr>
        <w:t xml:space="preserve"> mit der obigen Aussage provoziert.</w:t>
      </w:r>
      <w:r w:rsidRPr="008C7B05">
        <w:rPr>
          <w:lang w:val="de-CH"/>
        </w:rPr>
        <w:t xml:space="preserve"> </w:t>
      </w:r>
      <w:r w:rsidR="00F57F6C">
        <w:rPr>
          <w:lang w:val="de-CH"/>
        </w:rPr>
        <w:t>Auf diese Weise</w:t>
      </w:r>
      <w:r w:rsidR="009241FB" w:rsidRPr="008C7B05">
        <w:rPr>
          <w:lang w:val="de-CH"/>
        </w:rPr>
        <w:t xml:space="preserve"> </w:t>
      </w:r>
      <w:r w:rsidR="000C1BEF">
        <w:rPr>
          <w:lang w:val="de-CH"/>
        </w:rPr>
        <w:t>teilt</w:t>
      </w:r>
      <w:r w:rsidR="000C1BEF" w:rsidRPr="008C7B05">
        <w:rPr>
          <w:lang w:val="de-CH"/>
        </w:rPr>
        <w:t xml:space="preserve"> </w:t>
      </w:r>
      <w:r w:rsidRPr="008C7B05">
        <w:rPr>
          <w:lang w:val="de-CH"/>
        </w:rPr>
        <w:t>Anna</w:t>
      </w:r>
      <w:r w:rsidR="000C1BEF">
        <w:rPr>
          <w:lang w:val="de-CH"/>
        </w:rPr>
        <w:t xml:space="preserve"> mit</w:t>
      </w:r>
      <w:r w:rsidRPr="008C7B05">
        <w:rPr>
          <w:lang w:val="de-CH"/>
        </w:rPr>
        <w:t xml:space="preserve">: </w:t>
      </w:r>
      <w:r w:rsidR="009241FB">
        <w:rPr>
          <w:lang w:val="de-CH"/>
        </w:rPr>
        <w:t>«</w:t>
      </w:r>
      <w:r w:rsidRPr="008C7B05">
        <w:rPr>
          <w:lang w:val="de-CH"/>
        </w:rPr>
        <w:t>Ich will meine Gefühle nicht unterdrücken. Ich habe starke Gefühle und dies</w:t>
      </w:r>
      <w:r w:rsidR="00E260F8">
        <w:rPr>
          <w:lang w:val="de-CH"/>
        </w:rPr>
        <w:t>e</w:t>
      </w:r>
      <w:r w:rsidRPr="008C7B05">
        <w:rPr>
          <w:lang w:val="de-CH"/>
        </w:rPr>
        <w:t xml:space="preserve"> Gefühle sind im Recht</w:t>
      </w:r>
      <w:r w:rsidR="009241FB" w:rsidRPr="008C7B05">
        <w:rPr>
          <w:lang w:val="de-CH"/>
        </w:rPr>
        <w:t>!</w:t>
      </w:r>
      <w:r w:rsidR="009241FB">
        <w:rPr>
          <w:lang w:val="de-CH"/>
        </w:rPr>
        <w:t>»</w:t>
      </w:r>
      <w:r w:rsidR="009241FB" w:rsidRPr="008C7B05">
        <w:rPr>
          <w:lang w:val="de-CH"/>
        </w:rPr>
        <w:t xml:space="preserve"> </w:t>
      </w:r>
    </w:p>
    <w:p w14:paraId="1E4EE9DF" w14:textId="77777777" w:rsidR="00C23B78" w:rsidRDefault="00130942" w:rsidP="00ED1EB2">
      <w:pPr>
        <w:pStyle w:val="Textkrper"/>
        <w:rPr>
          <w:lang w:val="de-CH"/>
        </w:rPr>
      </w:pPr>
      <w:r w:rsidRPr="008C7B05">
        <w:rPr>
          <w:lang w:val="de-CH"/>
        </w:rPr>
        <w:t>Laura ist eine sehr einfühlsame und empathische Fachperson</w:t>
      </w:r>
      <w:r w:rsidR="00B14F06">
        <w:rPr>
          <w:lang w:val="de-CH"/>
        </w:rPr>
        <w:t xml:space="preserve">. </w:t>
      </w:r>
      <w:r w:rsidR="00B245DC">
        <w:rPr>
          <w:lang w:val="de-CH"/>
        </w:rPr>
        <w:t xml:space="preserve">Durch </w:t>
      </w:r>
      <w:r w:rsidR="00CF4FEC" w:rsidRPr="008C7B05">
        <w:rPr>
          <w:lang w:val="de-CH"/>
        </w:rPr>
        <w:t xml:space="preserve">Empathie </w:t>
      </w:r>
      <w:r w:rsidR="00B245DC">
        <w:rPr>
          <w:lang w:val="de-CH"/>
        </w:rPr>
        <w:t>geben</w:t>
      </w:r>
      <w:r w:rsidR="00CF4FEC" w:rsidRPr="008C7B05">
        <w:rPr>
          <w:lang w:val="de-CH"/>
        </w:rPr>
        <w:t xml:space="preserve"> wir die Distanz zu anderen Menschen auf.</w:t>
      </w:r>
      <w:r w:rsidRPr="008C7B05">
        <w:rPr>
          <w:lang w:val="de-CH"/>
        </w:rPr>
        <w:t xml:space="preserve"> </w:t>
      </w:r>
      <w:r w:rsidR="00B245DC">
        <w:rPr>
          <w:lang w:val="de-CH"/>
        </w:rPr>
        <w:t>So</w:t>
      </w:r>
      <w:r w:rsidR="00B245DC" w:rsidRPr="008C7B05">
        <w:rPr>
          <w:lang w:val="de-CH"/>
        </w:rPr>
        <w:t xml:space="preserve"> </w:t>
      </w:r>
      <w:r w:rsidRPr="008C7B05">
        <w:rPr>
          <w:lang w:val="de-CH"/>
        </w:rPr>
        <w:t xml:space="preserve">passiert es </w:t>
      </w:r>
      <w:r w:rsidR="00B245DC">
        <w:rPr>
          <w:lang w:val="de-CH"/>
        </w:rPr>
        <w:t>schnell</w:t>
      </w:r>
      <w:r w:rsidRPr="008C7B05">
        <w:rPr>
          <w:lang w:val="de-CH"/>
        </w:rPr>
        <w:t>, dass man von den Gefühlen</w:t>
      </w:r>
      <w:r w:rsidR="00B245DC">
        <w:rPr>
          <w:lang w:val="de-CH"/>
        </w:rPr>
        <w:t xml:space="preserve"> einer anderen Person</w:t>
      </w:r>
      <w:r w:rsidRPr="008C7B05">
        <w:rPr>
          <w:lang w:val="de-CH"/>
        </w:rPr>
        <w:t xml:space="preserve"> angesteckt wird</w:t>
      </w:r>
      <w:r w:rsidR="003E09DA" w:rsidRPr="008C7B05">
        <w:rPr>
          <w:lang w:val="de-CH"/>
        </w:rPr>
        <w:t xml:space="preserve">. </w:t>
      </w:r>
      <w:r w:rsidR="00CF4FEC" w:rsidRPr="008C7B05">
        <w:rPr>
          <w:lang w:val="de-CH"/>
        </w:rPr>
        <w:t>Wenn Laura die Wut und den Schmerz, der sich hinter Anna</w:t>
      </w:r>
      <w:r w:rsidR="0030443C">
        <w:rPr>
          <w:lang w:val="de-CH"/>
        </w:rPr>
        <w:t>s Toben</w:t>
      </w:r>
      <w:r w:rsidR="00CF4FEC" w:rsidRPr="008C7B05">
        <w:rPr>
          <w:lang w:val="de-CH"/>
        </w:rPr>
        <w:t xml:space="preserve"> verbirgt, mitempfindet, </w:t>
      </w:r>
      <w:r w:rsidR="00893AD2" w:rsidRPr="008C7B05">
        <w:rPr>
          <w:lang w:val="de-CH"/>
        </w:rPr>
        <w:t>wird sie davon angesteckt</w:t>
      </w:r>
      <w:r w:rsidR="00CF4FEC" w:rsidRPr="008C7B05">
        <w:rPr>
          <w:lang w:val="de-CH"/>
        </w:rPr>
        <w:t xml:space="preserve">. Viele Erwachsene </w:t>
      </w:r>
      <w:r w:rsidR="00875352" w:rsidRPr="008C7B05">
        <w:rPr>
          <w:lang w:val="de-CH"/>
        </w:rPr>
        <w:t>spalten ihre</w:t>
      </w:r>
      <w:r w:rsidR="00CF4FEC" w:rsidRPr="008C7B05">
        <w:rPr>
          <w:lang w:val="de-CH"/>
        </w:rPr>
        <w:t xml:space="preserve"> Gefühle ab</w:t>
      </w:r>
      <w:r w:rsidR="00875352" w:rsidRPr="008C7B05">
        <w:rPr>
          <w:lang w:val="de-CH"/>
        </w:rPr>
        <w:t>, weil sie zu schmerzhaft sind</w:t>
      </w:r>
      <w:r w:rsidR="00CF4FEC" w:rsidRPr="008C7B05">
        <w:rPr>
          <w:lang w:val="de-CH"/>
        </w:rPr>
        <w:t>. Emotionale Selbstregulation bedeutet aber, die Gefühle auszuhalten</w:t>
      </w:r>
      <w:r w:rsidR="008B56A2">
        <w:rPr>
          <w:lang w:val="de-CH"/>
        </w:rPr>
        <w:t>. U</w:t>
      </w:r>
      <w:r w:rsidR="00CF4FEC" w:rsidRPr="008C7B05">
        <w:rPr>
          <w:lang w:val="de-CH"/>
        </w:rPr>
        <w:t xml:space="preserve">nd die </w:t>
      </w:r>
      <w:r w:rsidR="00CF4FEC" w:rsidRPr="00437D0B">
        <w:rPr>
          <w:i/>
          <w:iCs/>
          <w:lang w:val="de-CH"/>
        </w:rPr>
        <w:t>Unterstützung</w:t>
      </w:r>
      <w:r w:rsidR="00CF4FEC" w:rsidRPr="008C7B05">
        <w:rPr>
          <w:lang w:val="de-CH"/>
        </w:rPr>
        <w:t xml:space="preserve"> der emotionalen Selbstregul</w:t>
      </w:r>
      <w:r w:rsidR="008B56A2">
        <w:rPr>
          <w:lang w:val="de-CH"/>
        </w:rPr>
        <w:t>ation</w:t>
      </w:r>
      <w:r w:rsidR="00CF4FEC" w:rsidRPr="008C7B05">
        <w:rPr>
          <w:lang w:val="de-CH"/>
        </w:rPr>
        <w:t xml:space="preserve"> besteht darin, dass Laura die Gefühle von Anna nicht kleinredet, sondern </w:t>
      </w:r>
      <w:r w:rsidR="00751E6F">
        <w:rPr>
          <w:lang w:val="de-CH"/>
        </w:rPr>
        <w:t>sie «</w:t>
      </w:r>
      <w:r w:rsidR="00CF4FEC" w:rsidRPr="008C7B05">
        <w:rPr>
          <w:lang w:val="de-CH"/>
        </w:rPr>
        <w:t>mitaushält</w:t>
      </w:r>
      <w:r w:rsidR="00751E6F">
        <w:rPr>
          <w:lang w:val="de-CH"/>
        </w:rPr>
        <w:t>»</w:t>
      </w:r>
      <w:r w:rsidR="00CF4FEC" w:rsidRPr="008C7B05">
        <w:rPr>
          <w:lang w:val="de-CH"/>
        </w:rPr>
        <w:t xml:space="preserve">. Was gibt es Schlimmeres, als wenn ein kleines Kind denkt, dass die eigene Mutter es nicht mehr liebt, weil sie jetzt ein zweites Kind hat, das sie vielleicht viel lieber hat? Anna will Laura mitteilen: </w:t>
      </w:r>
      <w:r w:rsidR="00F85D11">
        <w:rPr>
          <w:lang w:val="de-CH"/>
        </w:rPr>
        <w:t>«</w:t>
      </w:r>
      <w:r w:rsidR="00CF4FEC" w:rsidRPr="008C7B05">
        <w:rPr>
          <w:lang w:val="de-CH"/>
        </w:rPr>
        <w:t xml:space="preserve">Wenn Du mich wirklich verstehst, dann würdest Du </w:t>
      </w:r>
      <w:r w:rsidR="00437D0B">
        <w:rPr>
          <w:lang w:val="de-CH"/>
        </w:rPr>
        <w:t xml:space="preserve">auch </w:t>
      </w:r>
      <w:r w:rsidR="00CF4FEC" w:rsidRPr="008C7B05">
        <w:rPr>
          <w:lang w:val="de-CH"/>
        </w:rPr>
        <w:t>weinen</w:t>
      </w:r>
      <w:r w:rsidR="00F85D11" w:rsidRPr="008C7B05">
        <w:rPr>
          <w:lang w:val="de-CH"/>
        </w:rPr>
        <w:t>.</w:t>
      </w:r>
      <w:r w:rsidR="00F85D11">
        <w:rPr>
          <w:lang w:val="de-CH"/>
        </w:rPr>
        <w:t>»</w:t>
      </w:r>
      <w:r w:rsidR="006B79B0">
        <w:rPr>
          <w:lang w:val="de-CH"/>
        </w:rPr>
        <w:t xml:space="preserve"> </w:t>
      </w:r>
      <w:r w:rsidR="00CF4FEC" w:rsidRPr="008C7B05">
        <w:rPr>
          <w:lang w:val="de-CH"/>
        </w:rPr>
        <w:t>Laura muss Anna</w:t>
      </w:r>
      <w:r w:rsidR="006B79B0">
        <w:rPr>
          <w:lang w:val="de-CH"/>
        </w:rPr>
        <w:t xml:space="preserve"> also</w:t>
      </w:r>
      <w:r w:rsidR="00CF4FEC" w:rsidRPr="008C7B05">
        <w:rPr>
          <w:lang w:val="de-CH"/>
        </w:rPr>
        <w:t xml:space="preserve"> zeigen, dass sie sie versteht, und zwar nicht </w:t>
      </w:r>
      <w:r w:rsidR="00875352" w:rsidRPr="008C7B05">
        <w:rPr>
          <w:lang w:val="de-CH"/>
        </w:rPr>
        <w:t xml:space="preserve">nur </w:t>
      </w:r>
      <w:r w:rsidR="00CF4FEC" w:rsidRPr="008C7B05">
        <w:rPr>
          <w:lang w:val="de-CH"/>
        </w:rPr>
        <w:t xml:space="preserve">intellektuell, sondern </w:t>
      </w:r>
      <w:r w:rsidR="00875352" w:rsidRPr="008C7B05">
        <w:rPr>
          <w:lang w:val="de-CH"/>
        </w:rPr>
        <w:t xml:space="preserve">auch </w:t>
      </w:r>
      <w:r w:rsidR="008347DD">
        <w:rPr>
          <w:lang w:val="de-CH"/>
        </w:rPr>
        <w:t>emotional</w:t>
      </w:r>
      <w:r w:rsidR="00CF4FEC" w:rsidRPr="008C7B05">
        <w:rPr>
          <w:lang w:val="de-CH"/>
        </w:rPr>
        <w:t xml:space="preserve">. Das kann sie </w:t>
      </w:r>
      <w:r w:rsidR="00F113C2">
        <w:rPr>
          <w:lang w:val="de-CH"/>
        </w:rPr>
        <w:t xml:space="preserve">zum Beispiel, indem sie </w:t>
      </w:r>
      <w:r w:rsidR="00875352" w:rsidRPr="008C7B05">
        <w:rPr>
          <w:lang w:val="de-CH"/>
        </w:rPr>
        <w:t xml:space="preserve">mit Anna </w:t>
      </w:r>
      <w:r w:rsidR="00F113C2">
        <w:rPr>
          <w:lang w:val="de-CH"/>
        </w:rPr>
        <w:t>spricht</w:t>
      </w:r>
      <w:r w:rsidR="00CF4FEC" w:rsidRPr="008C7B05">
        <w:rPr>
          <w:lang w:val="de-CH"/>
        </w:rPr>
        <w:t xml:space="preserve"> </w:t>
      </w:r>
      <w:r w:rsidR="00F113C2">
        <w:rPr>
          <w:lang w:val="de-CH"/>
        </w:rPr>
        <w:t>und da</w:t>
      </w:r>
      <w:r w:rsidR="00875352" w:rsidRPr="008C7B05">
        <w:rPr>
          <w:lang w:val="de-CH"/>
        </w:rPr>
        <w:t>bei</w:t>
      </w:r>
      <w:r w:rsidR="00CF4FEC" w:rsidRPr="008C7B05">
        <w:rPr>
          <w:lang w:val="de-CH"/>
        </w:rPr>
        <w:t xml:space="preserve"> die Gefühle theatralisch</w:t>
      </w:r>
      <w:r w:rsidR="00EF49F9">
        <w:rPr>
          <w:rStyle w:val="Funotenzeichen"/>
          <w:lang w:val="de-CH"/>
        </w:rPr>
        <w:footnoteReference w:id="6"/>
      </w:r>
      <w:r w:rsidR="00CF4FEC" w:rsidRPr="008C7B05">
        <w:rPr>
          <w:lang w:val="de-CH"/>
        </w:rPr>
        <w:t xml:space="preserve"> auflädt. </w:t>
      </w:r>
      <w:r w:rsidR="00F23EAF">
        <w:rPr>
          <w:lang w:val="de-CH"/>
        </w:rPr>
        <w:t>Die Gefühle</w:t>
      </w:r>
      <w:r w:rsidR="00F23EAF" w:rsidRPr="008C7B05">
        <w:rPr>
          <w:lang w:val="de-CH"/>
        </w:rPr>
        <w:t xml:space="preserve"> </w:t>
      </w:r>
      <w:r w:rsidR="00CF4FEC" w:rsidRPr="008C7B05">
        <w:rPr>
          <w:lang w:val="de-CH"/>
        </w:rPr>
        <w:t xml:space="preserve">müssen </w:t>
      </w:r>
      <w:r w:rsidR="00F23EAF">
        <w:rPr>
          <w:lang w:val="de-CH"/>
        </w:rPr>
        <w:t>jedoch</w:t>
      </w:r>
      <w:r w:rsidR="00F23EAF" w:rsidRPr="008C7B05">
        <w:rPr>
          <w:lang w:val="de-CH"/>
        </w:rPr>
        <w:t xml:space="preserve"> </w:t>
      </w:r>
      <w:r w:rsidR="00CF4FEC" w:rsidRPr="008C7B05">
        <w:rPr>
          <w:lang w:val="de-CH"/>
        </w:rPr>
        <w:t>echt sein</w:t>
      </w:r>
      <w:r w:rsidR="005D7BC5">
        <w:rPr>
          <w:lang w:val="de-CH"/>
        </w:rPr>
        <w:t>. Denn j</w:t>
      </w:r>
      <w:r w:rsidR="00CF4FEC" w:rsidRPr="008C7B05">
        <w:rPr>
          <w:lang w:val="de-CH"/>
        </w:rPr>
        <w:t xml:space="preserve">edes Kind merkt sofort, ob Gefühle nur gespielt oder echt sind. </w:t>
      </w:r>
      <w:r w:rsidR="002473C8">
        <w:rPr>
          <w:lang w:val="de-CH"/>
        </w:rPr>
        <w:t>Laura</w:t>
      </w:r>
      <w:r w:rsidR="00F23EAF" w:rsidRPr="008C7B05">
        <w:rPr>
          <w:lang w:val="de-CH"/>
        </w:rPr>
        <w:t xml:space="preserve"> </w:t>
      </w:r>
      <w:r w:rsidR="00CF4FEC" w:rsidRPr="008C7B05">
        <w:rPr>
          <w:lang w:val="de-CH"/>
        </w:rPr>
        <w:t xml:space="preserve">könnte auch die ganze Situation in einem Puppenspiel mit Anna </w:t>
      </w:r>
      <w:r w:rsidR="002158F1">
        <w:rPr>
          <w:lang w:val="de-CH"/>
        </w:rPr>
        <w:t>nach</w:t>
      </w:r>
      <w:r w:rsidR="00CF4FEC" w:rsidRPr="008C7B05">
        <w:rPr>
          <w:lang w:val="de-CH"/>
        </w:rPr>
        <w:t>spielen</w:t>
      </w:r>
      <w:r w:rsidR="002158F1">
        <w:rPr>
          <w:lang w:val="de-CH"/>
        </w:rPr>
        <w:t xml:space="preserve">. Eine Puppe erlebt </w:t>
      </w:r>
      <w:r w:rsidR="001F7E1F">
        <w:rPr>
          <w:lang w:val="de-CH"/>
        </w:rPr>
        <w:t xml:space="preserve">Annas Gefühle, nämlich </w:t>
      </w:r>
      <w:r w:rsidR="00CF4FEC" w:rsidRPr="008C7B05">
        <w:rPr>
          <w:lang w:val="de-CH"/>
        </w:rPr>
        <w:t>die Wut, de</w:t>
      </w:r>
      <w:r w:rsidR="00932A10">
        <w:rPr>
          <w:lang w:val="de-CH"/>
        </w:rPr>
        <w:t>n</w:t>
      </w:r>
      <w:r w:rsidR="00CF4FEC" w:rsidRPr="008C7B05">
        <w:rPr>
          <w:lang w:val="de-CH"/>
        </w:rPr>
        <w:t xml:space="preserve"> Schmerz und die Angst, die Liebe der Mutter verloren zu haben</w:t>
      </w:r>
      <w:r w:rsidR="001F7E1F">
        <w:rPr>
          <w:lang w:val="de-CH"/>
        </w:rPr>
        <w:t>.</w:t>
      </w:r>
      <w:r w:rsidR="00CF4FEC" w:rsidRPr="008C7B05">
        <w:rPr>
          <w:lang w:val="de-CH"/>
        </w:rPr>
        <w:t xml:space="preserve"> </w:t>
      </w:r>
      <w:r w:rsidR="001F7E1F">
        <w:rPr>
          <w:lang w:val="de-CH"/>
        </w:rPr>
        <w:t>D</w:t>
      </w:r>
      <w:r w:rsidR="00CF4FEC" w:rsidRPr="008C7B05">
        <w:rPr>
          <w:lang w:val="de-CH"/>
        </w:rPr>
        <w:t xml:space="preserve">ie Mutter </w:t>
      </w:r>
      <w:r w:rsidR="001F7E1F">
        <w:rPr>
          <w:lang w:val="de-CH"/>
        </w:rPr>
        <w:t xml:space="preserve">könnte </w:t>
      </w:r>
      <w:r w:rsidR="00CF4FEC" w:rsidRPr="008C7B05">
        <w:rPr>
          <w:lang w:val="de-CH"/>
        </w:rPr>
        <w:t>dann die Puppe im Arm wieg</w:t>
      </w:r>
      <w:r w:rsidR="001F7E1F">
        <w:rPr>
          <w:lang w:val="de-CH"/>
        </w:rPr>
        <w:t>en</w:t>
      </w:r>
      <w:r w:rsidR="00CF4FEC" w:rsidRPr="008C7B05">
        <w:rPr>
          <w:lang w:val="de-CH"/>
        </w:rPr>
        <w:t xml:space="preserve"> und ihr erklär</w:t>
      </w:r>
      <w:r w:rsidR="001F7E1F">
        <w:rPr>
          <w:lang w:val="de-CH"/>
        </w:rPr>
        <w:t>en</w:t>
      </w:r>
      <w:r w:rsidR="00CF4FEC" w:rsidRPr="008C7B05">
        <w:rPr>
          <w:lang w:val="de-CH"/>
        </w:rPr>
        <w:t>, dass sie zwei Töchter hat</w:t>
      </w:r>
      <w:r w:rsidR="001F7E1F">
        <w:rPr>
          <w:lang w:val="de-CH"/>
        </w:rPr>
        <w:t>, die</w:t>
      </w:r>
      <w:r w:rsidR="001F7E1F" w:rsidRPr="008C7B05">
        <w:rPr>
          <w:lang w:val="de-CH"/>
        </w:rPr>
        <w:t xml:space="preserve"> </w:t>
      </w:r>
      <w:r w:rsidR="00CF4FEC" w:rsidRPr="008C7B05">
        <w:rPr>
          <w:lang w:val="de-CH"/>
        </w:rPr>
        <w:t xml:space="preserve">sie beide </w:t>
      </w:r>
      <w:r w:rsidR="001F7E1F">
        <w:rPr>
          <w:lang w:val="de-CH"/>
        </w:rPr>
        <w:t xml:space="preserve">gleich fest </w:t>
      </w:r>
      <w:r w:rsidR="00CF4FEC" w:rsidRPr="008C7B05">
        <w:rPr>
          <w:lang w:val="de-CH"/>
        </w:rPr>
        <w:t>liebt.</w:t>
      </w:r>
    </w:p>
    <w:p w14:paraId="6C912C23" w14:textId="7072D53F" w:rsidR="003E09DA" w:rsidRPr="00C5763C" w:rsidRDefault="00C23B78" w:rsidP="00B26F1E">
      <w:pPr>
        <w:pStyle w:val="Textkrper"/>
        <w:rPr>
          <w:lang w:val="de-CH"/>
        </w:rPr>
      </w:pPr>
      <w:r w:rsidRPr="00C23B78">
        <w:rPr>
          <w:noProof/>
          <w:lang w:val="de-CH"/>
        </w:rPr>
        <mc:AlternateContent>
          <mc:Choice Requires="wps">
            <w:drawing>
              <wp:anchor distT="45720" distB="45720" distL="46990" distR="46990" simplePos="0" relativeHeight="251660289" behindDoc="0" locked="0" layoutInCell="1" allowOverlap="0" wp14:anchorId="7AF413E1" wp14:editId="376D77AD">
                <wp:simplePos x="0" y="0"/>
                <wp:positionH relativeFrom="page">
                  <wp:posOffset>0</wp:posOffset>
                </wp:positionH>
                <wp:positionV relativeFrom="paragraph">
                  <wp:posOffset>1685463</wp:posOffset>
                </wp:positionV>
                <wp:extent cx="5270500" cy="492760"/>
                <wp:effectExtent l="0" t="0" r="0" b="2540"/>
                <wp:wrapTopAndBottom/>
                <wp:docPr id="1945447766" name="Textfeld 1945447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492760"/>
                        </a:xfrm>
                        <a:prstGeom prst="rect">
                          <a:avLst/>
                        </a:prstGeom>
                        <a:noFill/>
                        <a:ln w="9525">
                          <a:noFill/>
                          <a:miter lim="800000"/>
                          <a:headEnd/>
                          <a:tailEnd/>
                        </a:ln>
                      </wps:spPr>
                      <wps:txbx>
                        <w:txbxContent>
                          <w:p w14:paraId="02B1342D" w14:textId="77777777" w:rsidR="00EC0DFD" w:rsidRDefault="00EC0DFD" w:rsidP="00C23B78">
                            <w:pPr>
                              <w:pStyle w:val="Hervorhebung1"/>
                              <w:rPr>
                                <w:lang w:val="de-CH"/>
                              </w:rPr>
                            </w:pPr>
                            <w:r w:rsidRPr="00EC0DFD">
                              <w:rPr>
                                <w:lang w:val="de-CH"/>
                              </w:rPr>
                              <w:t xml:space="preserve">In einer professionellen Beratung muss die beratende Person zu jedem </w:t>
                            </w:r>
                          </w:p>
                          <w:p w14:paraId="3AE66635" w14:textId="3E3497D2" w:rsidR="00C23B78" w:rsidRPr="004B0AE6" w:rsidRDefault="00EC0DFD" w:rsidP="00C23B78">
                            <w:pPr>
                              <w:pStyle w:val="Hervorhebung1"/>
                              <w:rPr>
                                <w:lang w:val="de-CH"/>
                              </w:rPr>
                            </w:pPr>
                            <w:r w:rsidRPr="00EC0DFD">
                              <w:rPr>
                                <w:lang w:val="de-CH"/>
                              </w:rPr>
                              <w:t>Zeitpunkt genau wissen, was ihre Aufgabe ist</w:t>
                            </w:r>
                            <w:r>
                              <w:rPr>
                                <w:lang w:val="de-CH"/>
                              </w:rP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413E1" id="Textfeld 1945447766" o:spid="_x0000_s1028" type="#_x0000_t202" alt="&quot;&quot;" style="position:absolute;left:0;text-align:left;margin-left:0;margin-top:132.7pt;width:415pt;height:38.8pt;z-index:251660289;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" o:allowoverlap="f" filled="f" stroked="f">
                <v:textbox inset="29mm,,2.5mm">
                  <w:txbxContent>
                    <w:p w14:paraId="02B1342D" w14:textId="77777777" w:rsidR="00EC0DFD" w:rsidRDefault="00EC0DFD" w:rsidP="00C23B78">
                      <w:pPr>
                        <w:pStyle w:val="Hervorhebung1"/>
                        <w:rPr>
                          <w:lang w:val="de-CH"/>
                        </w:rPr>
                      </w:pPr>
                      <w:r w:rsidRPr="00EC0DFD">
                        <w:rPr>
                          <w:lang w:val="de-CH"/>
                        </w:rPr>
                        <w:t xml:space="preserve">In einer professionellen Beratung muss die beratende Person zu jedem </w:t>
                      </w:r>
                    </w:p>
                    <w:p w14:paraId="3AE66635" w14:textId="3E3497D2" w:rsidR="00C23B78" w:rsidRPr="004B0AE6" w:rsidRDefault="00EC0DFD" w:rsidP="00C23B78">
                      <w:pPr>
                        <w:pStyle w:val="Hervorhebung1"/>
                        <w:rPr>
                          <w:lang w:val="de-CH"/>
                        </w:rPr>
                      </w:pPr>
                      <w:r w:rsidRPr="00EC0DFD">
                        <w:rPr>
                          <w:lang w:val="de-CH"/>
                        </w:rPr>
                        <w:t>Zeitpunkt genau wissen, was ihre Aufgabe ist</w:t>
                      </w:r>
                      <w:r>
                        <w:rPr>
                          <w:lang w:val="de-CH"/>
                        </w:rPr>
                        <w:t>.</w:t>
                      </w:r>
                    </w:p>
                  </w:txbxContent>
                </v:textbox>
                <w10:wrap type="topAndBottom" anchorx="page"/>
              </v:shape>
            </w:pict>
          </mc:Fallback>
        </mc:AlternateContent>
      </w:r>
      <w:r w:rsidR="00CF4FEC" w:rsidRPr="008C7B05">
        <w:rPr>
          <w:lang w:val="de-CH"/>
        </w:rPr>
        <w:t xml:space="preserve">Laura muss sich schützen, damit sie </w:t>
      </w:r>
      <w:r w:rsidR="006D499E">
        <w:rPr>
          <w:lang w:val="de-CH"/>
        </w:rPr>
        <w:t>gegenüber Anna</w:t>
      </w:r>
      <w:r w:rsidR="00FD114F">
        <w:rPr>
          <w:lang w:val="de-CH"/>
        </w:rPr>
        <w:t xml:space="preserve">, </w:t>
      </w:r>
      <w:r w:rsidR="006D499E">
        <w:rPr>
          <w:lang w:val="de-CH"/>
        </w:rPr>
        <w:t>ihrer Mutter</w:t>
      </w:r>
      <w:r w:rsidR="00FD114F">
        <w:rPr>
          <w:lang w:val="de-CH"/>
        </w:rPr>
        <w:t xml:space="preserve"> und deren Gefühle</w:t>
      </w:r>
      <w:r w:rsidR="006D499E">
        <w:rPr>
          <w:lang w:val="de-CH"/>
        </w:rPr>
        <w:t xml:space="preserve"> </w:t>
      </w:r>
      <w:r w:rsidR="00CF4FEC" w:rsidRPr="008C7B05">
        <w:rPr>
          <w:lang w:val="de-CH"/>
        </w:rPr>
        <w:t xml:space="preserve">nicht </w:t>
      </w:r>
      <w:r w:rsidR="006D499E">
        <w:rPr>
          <w:lang w:val="de-CH"/>
        </w:rPr>
        <w:t>«</w:t>
      </w:r>
      <w:r w:rsidR="00CF4FEC" w:rsidRPr="008C7B05">
        <w:rPr>
          <w:lang w:val="de-CH"/>
        </w:rPr>
        <w:t>nackt</w:t>
      </w:r>
      <w:r w:rsidR="006D499E">
        <w:rPr>
          <w:lang w:val="de-CH"/>
        </w:rPr>
        <w:t>»</w:t>
      </w:r>
      <w:r w:rsidR="006D499E" w:rsidRPr="008C7B05">
        <w:rPr>
          <w:lang w:val="de-CH"/>
        </w:rPr>
        <w:t xml:space="preserve"> </w:t>
      </w:r>
      <w:r w:rsidR="00CF4FEC" w:rsidRPr="008C7B05">
        <w:rPr>
          <w:lang w:val="de-CH"/>
        </w:rPr>
        <w:t xml:space="preserve">dasteht. Sie tut das, </w:t>
      </w:r>
      <w:r w:rsidR="006D499E">
        <w:rPr>
          <w:lang w:val="de-CH"/>
        </w:rPr>
        <w:t>indem</w:t>
      </w:r>
      <w:r w:rsidR="006D499E" w:rsidRPr="008C7B05">
        <w:rPr>
          <w:lang w:val="de-CH"/>
        </w:rPr>
        <w:t xml:space="preserve"> </w:t>
      </w:r>
      <w:r w:rsidR="00CF4FEC" w:rsidRPr="008C7B05">
        <w:rPr>
          <w:lang w:val="de-CH"/>
        </w:rPr>
        <w:t>sie sich in jedem Augenblick bewusst macht, dass sie die Gefühle von Anna</w:t>
      </w:r>
      <w:r w:rsidR="00B41C89">
        <w:rPr>
          <w:lang w:val="de-CH"/>
        </w:rPr>
        <w:t xml:space="preserve"> zwar</w:t>
      </w:r>
      <w:r w:rsidR="00CF4FEC" w:rsidRPr="008C7B05">
        <w:rPr>
          <w:lang w:val="de-CH"/>
        </w:rPr>
        <w:t xml:space="preserve"> mit</w:t>
      </w:r>
      <w:r w:rsidR="00CF4FEC" w:rsidRPr="008C7B05">
        <w:rPr>
          <w:i/>
          <w:iCs/>
          <w:lang w:val="de-CH"/>
        </w:rPr>
        <w:t>erlebt</w:t>
      </w:r>
      <w:r w:rsidR="00CF4FEC" w:rsidRPr="008C7B05">
        <w:rPr>
          <w:iCs/>
          <w:lang w:val="de-CH"/>
        </w:rPr>
        <w:t>,</w:t>
      </w:r>
      <w:r w:rsidR="00CF4FEC" w:rsidRPr="008C7B05">
        <w:rPr>
          <w:b/>
          <w:bCs/>
          <w:i/>
          <w:iCs/>
          <w:lang w:val="de-CH"/>
        </w:rPr>
        <w:t xml:space="preserve"> </w:t>
      </w:r>
      <w:r w:rsidR="00B41C89">
        <w:rPr>
          <w:lang w:val="de-CH"/>
        </w:rPr>
        <w:t>dies aber</w:t>
      </w:r>
      <w:r w:rsidR="00CF4FEC" w:rsidRPr="008C7B05">
        <w:rPr>
          <w:lang w:val="de-CH"/>
        </w:rPr>
        <w:t xml:space="preserve"> nicht ihre </w:t>
      </w:r>
      <w:r w:rsidR="00B41C89">
        <w:rPr>
          <w:lang w:val="de-CH"/>
        </w:rPr>
        <w:t xml:space="preserve">eigenen </w:t>
      </w:r>
      <w:r w:rsidR="00CF4FEC" w:rsidRPr="008C7B05">
        <w:rPr>
          <w:lang w:val="de-CH"/>
        </w:rPr>
        <w:t>Gefühle sind</w:t>
      </w:r>
      <w:r w:rsidR="003D2EED">
        <w:rPr>
          <w:lang w:val="de-CH"/>
        </w:rPr>
        <w:t>, s</w:t>
      </w:r>
      <w:r w:rsidR="00CF4FEC" w:rsidRPr="008C7B05">
        <w:rPr>
          <w:lang w:val="de-CH"/>
        </w:rPr>
        <w:t xml:space="preserve">elbst wenn sie vielleicht ähnliche Ängste auch in </w:t>
      </w:r>
      <w:r w:rsidR="00B41C89">
        <w:rPr>
          <w:lang w:val="de-CH"/>
        </w:rPr>
        <w:t>ihrer</w:t>
      </w:r>
      <w:r w:rsidR="00B41C89" w:rsidRPr="008C7B05">
        <w:rPr>
          <w:lang w:val="de-CH"/>
        </w:rPr>
        <w:t xml:space="preserve"> </w:t>
      </w:r>
      <w:r w:rsidR="00CF4FEC" w:rsidRPr="008C7B05">
        <w:rPr>
          <w:lang w:val="de-CH"/>
        </w:rPr>
        <w:t xml:space="preserve">Kindheit erlebt hat. </w:t>
      </w:r>
      <w:r w:rsidR="003E09DA" w:rsidRPr="00590E57">
        <w:rPr>
          <w:lang w:val="de-CH"/>
        </w:rPr>
        <w:t>In der Supervision k</w:t>
      </w:r>
      <w:r w:rsidR="00C94B45">
        <w:rPr>
          <w:lang w:val="de-CH"/>
        </w:rPr>
        <w:t>ann</w:t>
      </w:r>
      <w:r w:rsidR="003E09DA" w:rsidRPr="00590E57">
        <w:rPr>
          <w:lang w:val="de-CH"/>
        </w:rPr>
        <w:t xml:space="preserve"> Laura wahrnehmen, </w:t>
      </w:r>
      <w:r w:rsidR="00590E57" w:rsidRPr="00B26F1E">
        <w:rPr>
          <w:lang w:val="de-CH"/>
        </w:rPr>
        <w:t>wa</w:t>
      </w:r>
      <w:r w:rsidR="00590E57">
        <w:rPr>
          <w:lang w:val="de-CH"/>
        </w:rPr>
        <w:t>s</w:t>
      </w:r>
      <w:r w:rsidR="003E09DA" w:rsidRPr="00590E57">
        <w:rPr>
          <w:lang w:val="de-CH"/>
        </w:rPr>
        <w:t xml:space="preserve"> die Wut von Anna und die Verzweiflung der Mutter in ihr ausgelöst ha</w:t>
      </w:r>
      <w:r w:rsidR="00590E57">
        <w:rPr>
          <w:lang w:val="de-CH"/>
        </w:rPr>
        <w:t xml:space="preserve">ben </w:t>
      </w:r>
      <w:r w:rsidR="00487E05">
        <w:rPr>
          <w:lang w:val="de-CH"/>
        </w:rPr>
        <w:t>und</w:t>
      </w:r>
      <w:r w:rsidR="003E09DA" w:rsidRPr="00590E57">
        <w:rPr>
          <w:lang w:val="de-CH"/>
        </w:rPr>
        <w:t xml:space="preserve"> </w:t>
      </w:r>
      <w:r w:rsidR="00ED072B">
        <w:rPr>
          <w:lang w:val="de-CH"/>
        </w:rPr>
        <w:t>sie k</w:t>
      </w:r>
      <w:r w:rsidR="00C94B45">
        <w:rPr>
          <w:lang w:val="de-CH"/>
        </w:rPr>
        <w:t>ann</w:t>
      </w:r>
      <w:r w:rsidR="00ED072B">
        <w:rPr>
          <w:lang w:val="de-CH"/>
        </w:rPr>
        <w:t xml:space="preserve"> </w:t>
      </w:r>
      <w:r w:rsidR="003E09DA" w:rsidRPr="00590E57">
        <w:rPr>
          <w:lang w:val="de-CH"/>
        </w:rPr>
        <w:t xml:space="preserve">diese Emotionen und Gefühle verarbeiten. </w:t>
      </w:r>
      <w:r w:rsidR="00F24518" w:rsidRPr="00B26F1E">
        <w:rPr>
          <w:lang w:val="de-CH"/>
        </w:rPr>
        <w:t>Du</w:t>
      </w:r>
      <w:r w:rsidR="00F24518">
        <w:rPr>
          <w:lang w:val="de-CH"/>
        </w:rPr>
        <w:t>rch die Supervision k</w:t>
      </w:r>
      <w:r w:rsidR="003B27B1">
        <w:rPr>
          <w:lang w:val="de-CH"/>
        </w:rPr>
        <w:t>ann</w:t>
      </w:r>
      <w:r w:rsidR="00F24518">
        <w:rPr>
          <w:lang w:val="de-CH"/>
        </w:rPr>
        <w:t xml:space="preserve"> sie</w:t>
      </w:r>
      <w:r w:rsidR="003E09DA" w:rsidRPr="00F24518">
        <w:rPr>
          <w:lang w:val="de-CH"/>
        </w:rPr>
        <w:t xml:space="preserve"> ihre eigenen Kindheitserlebnisse von </w:t>
      </w:r>
      <w:r w:rsidR="00F24518">
        <w:rPr>
          <w:lang w:val="de-CH"/>
        </w:rPr>
        <w:t>jenen</w:t>
      </w:r>
      <w:r w:rsidR="003E09DA" w:rsidRPr="00F24518">
        <w:rPr>
          <w:lang w:val="de-CH"/>
        </w:rPr>
        <w:t xml:space="preserve"> Annas trennen. </w:t>
      </w:r>
      <w:r w:rsidR="003E09DA" w:rsidRPr="00C5763C">
        <w:rPr>
          <w:lang w:val="de-CH"/>
        </w:rPr>
        <w:t>In der Folge k</w:t>
      </w:r>
      <w:r w:rsidR="00C94B45">
        <w:rPr>
          <w:lang w:val="de-CH"/>
        </w:rPr>
        <w:t>ann</w:t>
      </w:r>
      <w:r w:rsidR="003E09DA" w:rsidRPr="00C5763C">
        <w:rPr>
          <w:lang w:val="de-CH"/>
        </w:rPr>
        <w:t xml:space="preserve"> sie Anna und ihrer Mutter einfühlsam und wertschätzend begegnen</w:t>
      </w:r>
      <w:r w:rsidR="00BD5504">
        <w:rPr>
          <w:lang w:val="de-CH"/>
        </w:rPr>
        <w:t>.</w:t>
      </w:r>
      <w:r w:rsidR="003E09DA" w:rsidRPr="00F57F6C">
        <w:rPr>
          <w:lang w:val="de-CH"/>
        </w:rPr>
        <w:t xml:space="preserve"> </w:t>
      </w:r>
      <w:r w:rsidR="00BD5504">
        <w:rPr>
          <w:lang w:val="de-CH"/>
        </w:rPr>
        <w:t>D</w:t>
      </w:r>
      <w:r w:rsidR="003E09DA" w:rsidRPr="00C5763C">
        <w:rPr>
          <w:lang w:val="de-CH"/>
        </w:rPr>
        <w:t>er Mutter</w:t>
      </w:r>
      <w:r w:rsidR="00BD5504">
        <w:rPr>
          <w:lang w:val="de-CH"/>
        </w:rPr>
        <w:t xml:space="preserve"> k</w:t>
      </w:r>
      <w:r w:rsidR="00020BAE">
        <w:rPr>
          <w:lang w:val="de-CH"/>
        </w:rPr>
        <w:t>ann</w:t>
      </w:r>
      <w:r w:rsidR="00BD5504">
        <w:rPr>
          <w:lang w:val="de-CH"/>
        </w:rPr>
        <w:t xml:space="preserve"> sie</w:t>
      </w:r>
      <w:r w:rsidR="003E09DA" w:rsidRPr="00C5763C">
        <w:rPr>
          <w:lang w:val="de-CH"/>
        </w:rPr>
        <w:t xml:space="preserve"> </w:t>
      </w:r>
      <w:r w:rsidR="00C5763C" w:rsidRPr="00B26F1E">
        <w:rPr>
          <w:lang w:val="de-CH"/>
        </w:rPr>
        <w:t xml:space="preserve">in der Fachberatung </w:t>
      </w:r>
      <w:r w:rsidR="003E09DA" w:rsidRPr="00C5763C">
        <w:rPr>
          <w:lang w:val="de-CH"/>
        </w:rPr>
        <w:t>das nötige Verständnis für ihre Tochter vermitteln</w:t>
      </w:r>
      <w:r w:rsidR="0036473C" w:rsidRPr="00C5763C">
        <w:rPr>
          <w:lang w:val="de-CH"/>
        </w:rPr>
        <w:t>,</w:t>
      </w:r>
      <w:r w:rsidR="003E09DA" w:rsidRPr="00C5763C">
        <w:rPr>
          <w:lang w:val="de-CH"/>
        </w:rPr>
        <w:t xml:space="preserve"> </w:t>
      </w:r>
      <w:r w:rsidR="00575D1E" w:rsidRPr="00C5763C">
        <w:rPr>
          <w:lang w:val="de-CH"/>
        </w:rPr>
        <w:t>aus dem sich ein Einsperren</w:t>
      </w:r>
      <w:r w:rsidR="0036473C" w:rsidRPr="00C5763C">
        <w:rPr>
          <w:lang w:val="de-CH"/>
        </w:rPr>
        <w:t xml:space="preserve"> </w:t>
      </w:r>
      <w:r w:rsidR="00575D1E" w:rsidRPr="00C5763C">
        <w:rPr>
          <w:lang w:val="de-CH"/>
        </w:rPr>
        <w:t>verbiete</w:t>
      </w:r>
      <w:r w:rsidR="0036473C" w:rsidRPr="00C5763C">
        <w:rPr>
          <w:lang w:val="de-CH"/>
        </w:rPr>
        <w:t xml:space="preserve">t und auch überflüssig macht, da </w:t>
      </w:r>
      <w:r w:rsidR="00BD5504">
        <w:rPr>
          <w:lang w:val="de-CH"/>
        </w:rPr>
        <w:t>die Mutter</w:t>
      </w:r>
      <w:r w:rsidR="00BD5504" w:rsidRPr="00C5763C">
        <w:rPr>
          <w:lang w:val="de-CH"/>
        </w:rPr>
        <w:t xml:space="preserve"> </w:t>
      </w:r>
      <w:r w:rsidR="00AC6DF5">
        <w:rPr>
          <w:lang w:val="de-CH"/>
        </w:rPr>
        <w:t xml:space="preserve">inzwischen </w:t>
      </w:r>
      <w:r w:rsidR="0036473C" w:rsidRPr="00C5763C">
        <w:rPr>
          <w:lang w:val="de-CH"/>
        </w:rPr>
        <w:t xml:space="preserve">andere pädagogische Methoden </w:t>
      </w:r>
      <w:r w:rsidR="00AC6DF5">
        <w:rPr>
          <w:lang w:val="de-CH"/>
        </w:rPr>
        <w:t>kennengelernt hat</w:t>
      </w:r>
      <w:r w:rsidR="0036473C" w:rsidRPr="00C5763C">
        <w:rPr>
          <w:lang w:val="de-CH"/>
        </w:rPr>
        <w:t>.</w:t>
      </w:r>
    </w:p>
    <w:p w14:paraId="61B04218" w14:textId="31F3C900" w:rsidR="00CF4FEC" w:rsidRPr="008C7B05" w:rsidRDefault="00363EFF" w:rsidP="00B26F1E">
      <w:pPr>
        <w:pStyle w:val="berschrift1"/>
        <w:rPr>
          <w:color w:val="auto"/>
          <w:lang w:val="de-CH"/>
        </w:rPr>
      </w:pPr>
      <w:r w:rsidRPr="008C7B05">
        <w:rPr>
          <w:color w:val="auto"/>
          <w:lang w:val="de-CH"/>
        </w:rPr>
        <w:t>Fazit</w:t>
      </w:r>
    </w:p>
    <w:p w14:paraId="43290757" w14:textId="73CBB426" w:rsidR="00CF4FEC" w:rsidRPr="008C7B05" w:rsidRDefault="044A3101" w:rsidP="000C17F3">
      <w:pPr>
        <w:pStyle w:val="Textkrper"/>
        <w:ind w:firstLine="0"/>
        <w:rPr>
          <w:lang w:val="de-CH"/>
        </w:rPr>
      </w:pPr>
      <w:r w:rsidRPr="7294A871">
        <w:rPr>
          <w:lang w:val="de-CH"/>
        </w:rPr>
        <w:t>In einer Fachberatung wird Wissen vermittelt</w:t>
      </w:r>
      <w:r w:rsidR="2A13E6F6" w:rsidRPr="7294A871">
        <w:rPr>
          <w:lang w:val="de-CH"/>
        </w:rPr>
        <w:t>.</w:t>
      </w:r>
      <w:r w:rsidRPr="7294A871">
        <w:rPr>
          <w:lang w:val="de-CH"/>
        </w:rPr>
        <w:t xml:space="preserve"> </w:t>
      </w:r>
      <w:r w:rsidR="2A13E6F6" w:rsidRPr="7294A871">
        <w:rPr>
          <w:lang w:val="de-CH"/>
        </w:rPr>
        <w:t>I</w:t>
      </w:r>
      <w:r w:rsidRPr="7294A871">
        <w:rPr>
          <w:lang w:val="de-CH"/>
        </w:rPr>
        <w:t xml:space="preserve">n einer </w:t>
      </w:r>
      <w:r w:rsidR="5C280D66" w:rsidRPr="7294A871">
        <w:rPr>
          <w:lang w:val="de-CH"/>
        </w:rPr>
        <w:t xml:space="preserve">psychosozialen </w:t>
      </w:r>
      <w:r w:rsidRPr="7294A871">
        <w:rPr>
          <w:lang w:val="de-CH"/>
        </w:rPr>
        <w:t xml:space="preserve">Beratung wird eine Person darin unterstützt, ihre Gefühle </w:t>
      </w:r>
      <w:r w:rsidR="00402FA3" w:rsidRPr="7294A871">
        <w:rPr>
          <w:lang w:val="de-CH"/>
        </w:rPr>
        <w:t xml:space="preserve">differenziert </w:t>
      </w:r>
      <w:r w:rsidRPr="7294A871">
        <w:rPr>
          <w:lang w:val="de-CH"/>
        </w:rPr>
        <w:t>wahrzunehmen</w:t>
      </w:r>
      <w:r w:rsidR="2A13E6F6" w:rsidRPr="7294A871">
        <w:rPr>
          <w:lang w:val="de-CH"/>
        </w:rPr>
        <w:t xml:space="preserve"> und</w:t>
      </w:r>
      <w:r w:rsidRPr="7294A871">
        <w:rPr>
          <w:lang w:val="de-CH"/>
        </w:rPr>
        <w:t xml:space="preserve"> sie nicht wegzuschieben, sondern sie auszuhalten und zu regulieren. Die</w:t>
      </w:r>
      <w:r w:rsidR="126AB0D7" w:rsidRPr="7294A871">
        <w:rPr>
          <w:lang w:val="de-CH"/>
        </w:rPr>
        <w:t xml:space="preserve"> </w:t>
      </w:r>
      <w:r w:rsidR="15DAE7BB" w:rsidRPr="7294A871">
        <w:rPr>
          <w:lang w:val="de-CH"/>
        </w:rPr>
        <w:t>psychosoziale Beratung</w:t>
      </w:r>
      <w:r w:rsidRPr="7294A871">
        <w:rPr>
          <w:lang w:val="de-CH"/>
        </w:rPr>
        <w:t xml:space="preserve"> ist meistens ein längerer Prozess, bei dem </w:t>
      </w:r>
      <w:r w:rsidR="006A315E">
        <w:rPr>
          <w:lang w:val="de-CH"/>
        </w:rPr>
        <w:t>verschiedene</w:t>
      </w:r>
      <w:r w:rsidRPr="7294A871">
        <w:rPr>
          <w:lang w:val="de-CH"/>
        </w:rPr>
        <w:t xml:space="preserve"> Methoden zur Verfügung stehen</w:t>
      </w:r>
      <w:r w:rsidR="0AC71864" w:rsidRPr="7294A871">
        <w:rPr>
          <w:lang w:val="de-CH"/>
        </w:rPr>
        <w:t xml:space="preserve">, zum Beispiel </w:t>
      </w:r>
      <w:r w:rsidR="126AB0D7" w:rsidRPr="7294A871">
        <w:rPr>
          <w:lang w:val="de-CH"/>
        </w:rPr>
        <w:t>das a</w:t>
      </w:r>
      <w:r w:rsidRPr="7294A871">
        <w:rPr>
          <w:lang w:val="de-CH"/>
        </w:rPr>
        <w:t xml:space="preserve">ktive Zuhören. In einer </w:t>
      </w:r>
      <w:r w:rsidR="76BCD6DC" w:rsidRPr="7294A871">
        <w:rPr>
          <w:lang w:val="de-CH"/>
        </w:rPr>
        <w:t>professionellen</w:t>
      </w:r>
      <w:r w:rsidRPr="7294A871">
        <w:rPr>
          <w:lang w:val="de-CH"/>
        </w:rPr>
        <w:t xml:space="preserve"> Beratung muss die </w:t>
      </w:r>
      <w:r w:rsidR="0AC71864" w:rsidRPr="7294A871">
        <w:rPr>
          <w:lang w:val="de-CH"/>
        </w:rPr>
        <w:t>beratende Person</w:t>
      </w:r>
      <w:r w:rsidRPr="7294A871">
        <w:rPr>
          <w:lang w:val="de-CH"/>
        </w:rPr>
        <w:t xml:space="preserve"> zu jedem Zeitpunkt genau wissen, was ihre Aufgabe ist: </w:t>
      </w:r>
      <w:r w:rsidR="0AC71864" w:rsidRPr="7294A871">
        <w:rPr>
          <w:lang w:val="de-CH"/>
        </w:rPr>
        <w:t>M</w:t>
      </w:r>
      <w:r w:rsidRPr="7294A871">
        <w:rPr>
          <w:lang w:val="de-CH"/>
        </w:rPr>
        <w:t xml:space="preserve">uss sie die emotionale Selbstregulation </w:t>
      </w:r>
      <w:r w:rsidR="0AC71864" w:rsidRPr="7294A871">
        <w:rPr>
          <w:lang w:val="de-CH"/>
        </w:rPr>
        <w:t>der ratsuchenden Person unterstützen</w:t>
      </w:r>
      <w:r w:rsidRPr="7294A871">
        <w:rPr>
          <w:lang w:val="de-CH"/>
        </w:rPr>
        <w:t>, Besonderheiten der Entwicklung erklären oder pädagogische Verhaltensweisen</w:t>
      </w:r>
      <w:r w:rsidR="3B4FA95C" w:rsidRPr="7294A871">
        <w:rPr>
          <w:lang w:val="de-CH"/>
        </w:rPr>
        <w:t xml:space="preserve"> </w:t>
      </w:r>
      <w:r w:rsidRPr="7294A871">
        <w:rPr>
          <w:lang w:val="de-CH"/>
        </w:rPr>
        <w:t>vermitteln</w:t>
      </w:r>
      <w:r w:rsidR="3B4FA95C" w:rsidRPr="7294A871">
        <w:rPr>
          <w:lang w:val="de-CH"/>
        </w:rPr>
        <w:t>?</w:t>
      </w:r>
      <w:r w:rsidRPr="7294A871">
        <w:rPr>
          <w:lang w:val="de-CH"/>
        </w:rPr>
        <w:t xml:space="preserve"> </w:t>
      </w:r>
      <w:r w:rsidR="7A54CE11" w:rsidRPr="7294A871">
        <w:rPr>
          <w:lang w:val="de-CH"/>
        </w:rPr>
        <w:t>Anhand dieser Fragen wählt sie</w:t>
      </w:r>
      <w:r w:rsidRPr="7294A871">
        <w:rPr>
          <w:lang w:val="de-CH"/>
        </w:rPr>
        <w:t xml:space="preserve"> die passenden Methoden der Gesprächsführung.</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6B5540" w:rsidRPr="00A553E9" w14:paraId="0E51B76D" w14:textId="77777777" w:rsidTr="00603EF8">
        <w:tc>
          <w:tcPr>
            <w:tcW w:w="1667" w:type="pct"/>
            <w:vAlign w:val="center"/>
          </w:tcPr>
          <w:bookmarkEnd w:id="5"/>
          <w:p w14:paraId="52AA6B44" w14:textId="10E0E0CD" w:rsidR="006B5540" w:rsidRPr="00A553E9" w:rsidRDefault="000628FB" w:rsidP="00C23B78">
            <w:pPr>
              <w:pStyle w:val="Textkrper"/>
              <w:ind w:firstLine="0"/>
              <w:rPr>
                <w:lang w:val="de-CH"/>
              </w:rPr>
            </w:pPr>
            <w:r w:rsidRPr="00820E6C">
              <w:rPr>
                <w:noProof/>
                <w:lang w:val="de-CH"/>
              </w:rPr>
              <w:drawing>
                <wp:inline distT="0" distB="0" distL="0" distR="0" wp14:anchorId="1E1CCDF9" wp14:editId="7C5BDC52">
                  <wp:extent cx="1036320" cy="1036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7" w:type="pct"/>
            <w:vAlign w:val="center"/>
          </w:tcPr>
          <w:p w14:paraId="6EE1F7B3" w14:textId="7A1E8907" w:rsidR="006B5540" w:rsidRPr="00A553E9" w:rsidRDefault="006B5540" w:rsidP="007F5E1D">
            <w:pPr>
              <w:pStyle w:val="Textkrper"/>
              <w:rPr>
                <w:noProof/>
                <w:lang w:val="de-CH"/>
              </w:rPr>
            </w:pPr>
          </w:p>
        </w:tc>
        <w:tc>
          <w:tcPr>
            <w:tcW w:w="1666" w:type="pct"/>
            <w:vAlign w:val="center"/>
          </w:tcPr>
          <w:p w14:paraId="6DE892B9" w14:textId="72B4C7B8" w:rsidR="006B5540" w:rsidRPr="00A553E9" w:rsidRDefault="006B5540" w:rsidP="007F5E1D">
            <w:pPr>
              <w:pStyle w:val="Textkrper"/>
              <w:rPr>
                <w:noProof/>
                <w:lang w:val="de-CH"/>
              </w:rPr>
            </w:pPr>
          </w:p>
        </w:tc>
      </w:tr>
      <w:tr w:rsidR="006B5540" w:rsidRPr="00F43571" w14:paraId="27E4A13E" w14:textId="77777777" w:rsidTr="00603EF8">
        <w:trPr>
          <w:trHeight w:val="960"/>
        </w:trPr>
        <w:tc>
          <w:tcPr>
            <w:tcW w:w="1667" w:type="pct"/>
          </w:tcPr>
          <w:p w14:paraId="6FF67995" w14:textId="263A5011" w:rsidR="006B5540" w:rsidRPr="008C7B05" w:rsidRDefault="003C22E4" w:rsidP="00B21D4E">
            <w:pPr>
              <w:pStyle w:val="Textkrper3"/>
            </w:pPr>
            <w:r w:rsidRPr="008C7B05">
              <w:t xml:space="preserve">Dr. </w:t>
            </w:r>
            <w:r w:rsidR="00402FA3" w:rsidRPr="008C7B05">
              <w:t>Gisela Erdin</w:t>
            </w:r>
          </w:p>
          <w:p w14:paraId="7E78627F" w14:textId="2CAB0F6A" w:rsidR="00402FA3" w:rsidRPr="008C7B05" w:rsidRDefault="00402FA3" w:rsidP="00B21D4E">
            <w:pPr>
              <w:pStyle w:val="Textkrper3"/>
            </w:pPr>
            <w:r w:rsidRPr="008C7B05">
              <w:t xml:space="preserve">Weiterbildungsleiterin </w:t>
            </w:r>
          </w:p>
          <w:p w14:paraId="58CE4671" w14:textId="688E1C74" w:rsidR="00402FA3" w:rsidRPr="008C7B05" w:rsidRDefault="003C22E4" w:rsidP="00B21D4E">
            <w:pPr>
              <w:pStyle w:val="Textkrper3"/>
            </w:pPr>
            <w:r w:rsidRPr="008C7B05">
              <w:t xml:space="preserve">Gesellschaft für </w:t>
            </w:r>
            <w:proofErr w:type="spellStart"/>
            <w:r w:rsidR="00402FA3" w:rsidRPr="008C7B05">
              <w:t>Personzentrierte</w:t>
            </w:r>
            <w:proofErr w:type="spellEnd"/>
            <w:r w:rsidR="00402FA3" w:rsidRPr="008C7B05">
              <w:t xml:space="preserve"> </w:t>
            </w:r>
          </w:p>
          <w:p w14:paraId="722C1913" w14:textId="7B1AF919" w:rsidR="006B5540" w:rsidRPr="008C7B05" w:rsidRDefault="00402FA3" w:rsidP="00B21D4E">
            <w:pPr>
              <w:pStyle w:val="Textkrper3"/>
            </w:pPr>
            <w:r w:rsidRPr="008C7B05">
              <w:t>Psychotherapie und Beratung</w:t>
            </w:r>
          </w:p>
          <w:p w14:paraId="588F5E3F" w14:textId="39CD50F6" w:rsidR="00402FA3" w:rsidRPr="008C7B05" w:rsidRDefault="00F43571" w:rsidP="00B21D4E">
            <w:pPr>
              <w:pStyle w:val="Textkrper3"/>
            </w:pPr>
            <w:hyperlink r:id="rId16" w:history="1">
              <w:r w:rsidR="00402FA3" w:rsidRPr="008C7B05">
                <w:rPr>
                  <w:rStyle w:val="Hyperlink"/>
                </w:rPr>
                <w:t>www.beratung-erdin.ch</w:t>
              </w:r>
            </w:hyperlink>
            <w:r w:rsidR="00402FA3" w:rsidRPr="008C7B05">
              <w:t xml:space="preserve"> </w:t>
            </w:r>
          </w:p>
        </w:tc>
        <w:tc>
          <w:tcPr>
            <w:tcW w:w="1667" w:type="pct"/>
          </w:tcPr>
          <w:p w14:paraId="1428381A" w14:textId="7DBE5321" w:rsidR="006B5540" w:rsidRPr="008C7B05" w:rsidRDefault="006B5540" w:rsidP="00B21D4E">
            <w:pPr>
              <w:pStyle w:val="Textkrper3"/>
            </w:pPr>
          </w:p>
        </w:tc>
        <w:tc>
          <w:tcPr>
            <w:tcW w:w="1666" w:type="pct"/>
          </w:tcPr>
          <w:p w14:paraId="327AB0FD" w14:textId="62792456" w:rsidR="006B5540" w:rsidRPr="008C7B05" w:rsidRDefault="006B5540" w:rsidP="00B21D4E">
            <w:pPr>
              <w:pStyle w:val="Textkrper3"/>
            </w:pPr>
          </w:p>
        </w:tc>
      </w:tr>
    </w:tbl>
    <w:p w14:paraId="776A43A1" w14:textId="1F4A76AD" w:rsidR="00D232F1" w:rsidRPr="0042648A" w:rsidRDefault="00D232F1" w:rsidP="0022535F">
      <w:pPr>
        <w:pStyle w:val="berschrift1"/>
      </w:pPr>
      <w:proofErr w:type="spellStart"/>
      <w:r w:rsidRPr="0042648A">
        <w:t>Literatur</w:t>
      </w:r>
      <w:proofErr w:type="spellEnd"/>
    </w:p>
    <w:p w14:paraId="4B08BFF0" w14:textId="091C605F" w:rsidR="00371C69" w:rsidRPr="00D73256" w:rsidRDefault="00371C69" w:rsidP="00EA5B45">
      <w:pPr>
        <w:pStyle w:val="Literaturverzeichnis"/>
        <w:jc w:val="both"/>
        <w:rPr>
          <w:lang w:val="de-CH"/>
        </w:rPr>
      </w:pPr>
      <w:r w:rsidRPr="00EA5B45">
        <w:t>Gergely, G. &amp; Watson, J.</w:t>
      </w:r>
      <w:r w:rsidR="0022535F">
        <w:t> </w:t>
      </w:r>
      <w:r w:rsidRPr="00EA5B45">
        <w:t xml:space="preserve">S. (2004). </w:t>
      </w:r>
      <w:r w:rsidRPr="00D73256">
        <w:rPr>
          <w:lang w:val="de-CH"/>
        </w:rPr>
        <w:t xml:space="preserve">Die Theorie des sozialen Biofeedbacks durch mütterliche Affektspiegelung. Die Entwicklung von emotionaler Selbstbewusstheit und Selbstkontrolle im Säuglingsalter. </w:t>
      </w:r>
      <w:r w:rsidRPr="00D73256">
        <w:rPr>
          <w:i/>
          <w:iCs/>
          <w:lang w:val="de-CH"/>
        </w:rPr>
        <w:t>Selbstpsychologie, 17/18</w:t>
      </w:r>
      <w:r w:rsidR="005A6AE8">
        <w:rPr>
          <w:lang w:val="de-CH"/>
        </w:rPr>
        <w:t> </w:t>
      </w:r>
      <w:r w:rsidRPr="00D73256">
        <w:rPr>
          <w:lang w:val="de-CH"/>
        </w:rPr>
        <w:t>(5) 3</w:t>
      </w:r>
      <w:r w:rsidR="005A6AE8">
        <w:rPr>
          <w:lang w:val="de-CH"/>
        </w:rPr>
        <w:t>–</w:t>
      </w:r>
      <w:r w:rsidRPr="00D73256">
        <w:rPr>
          <w:lang w:val="de-CH"/>
        </w:rPr>
        <w:t>4, 143</w:t>
      </w:r>
      <w:r w:rsidR="005A6AE8">
        <w:rPr>
          <w:lang w:val="de-CH"/>
        </w:rPr>
        <w:t>–</w:t>
      </w:r>
      <w:r w:rsidRPr="00D73256">
        <w:rPr>
          <w:lang w:val="de-CH"/>
        </w:rPr>
        <w:t>194.</w:t>
      </w:r>
    </w:p>
    <w:p w14:paraId="3828A64A" w14:textId="796A35B0" w:rsidR="00640231" w:rsidRPr="00D73256" w:rsidRDefault="00640231" w:rsidP="00EA5B45">
      <w:pPr>
        <w:pStyle w:val="Literaturverzeichnis"/>
        <w:jc w:val="both"/>
        <w:rPr>
          <w:lang w:val="de-CH"/>
        </w:rPr>
      </w:pPr>
      <w:r w:rsidRPr="00D73256">
        <w:rPr>
          <w:lang w:val="de-CH"/>
        </w:rPr>
        <w:t>Piaget, J. (</w:t>
      </w:r>
      <w:r w:rsidR="00940767" w:rsidRPr="00D73256">
        <w:rPr>
          <w:lang w:val="de-CH"/>
        </w:rPr>
        <w:t>1969/</w:t>
      </w:r>
      <w:r w:rsidRPr="00D73256">
        <w:rPr>
          <w:lang w:val="de-CH"/>
        </w:rPr>
        <w:t>2009)</w:t>
      </w:r>
      <w:r w:rsidR="00940767" w:rsidRPr="00D73256">
        <w:rPr>
          <w:lang w:val="de-CH"/>
        </w:rPr>
        <w:t>.</w:t>
      </w:r>
      <w:r w:rsidRPr="00D73256">
        <w:rPr>
          <w:lang w:val="de-CH"/>
        </w:rPr>
        <w:t xml:space="preserve"> </w:t>
      </w:r>
      <w:r w:rsidRPr="00D73256">
        <w:rPr>
          <w:i/>
          <w:iCs/>
          <w:lang w:val="de-CH"/>
        </w:rPr>
        <w:t>Das Erwachen der Intelligenz beim Kinde</w:t>
      </w:r>
      <w:r w:rsidR="00940767" w:rsidRPr="00D73256">
        <w:rPr>
          <w:lang w:val="de-CH"/>
        </w:rPr>
        <w:t xml:space="preserve"> (6.</w:t>
      </w:r>
      <w:r w:rsidR="005A6AE8">
        <w:rPr>
          <w:lang w:val="de-CH"/>
        </w:rPr>
        <w:t> </w:t>
      </w:r>
      <w:r w:rsidR="00940767" w:rsidRPr="00D73256">
        <w:rPr>
          <w:lang w:val="de-CH"/>
        </w:rPr>
        <w:t>Aufl</w:t>
      </w:r>
      <w:r w:rsidR="009C16EF" w:rsidRPr="00D73256">
        <w:rPr>
          <w:lang w:val="de-CH"/>
        </w:rPr>
        <w:t>.</w:t>
      </w:r>
      <w:r w:rsidR="00940767" w:rsidRPr="00D73256">
        <w:rPr>
          <w:lang w:val="de-CH"/>
        </w:rPr>
        <w:t>)</w:t>
      </w:r>
      <w:r w:rsidRPr="00D73256">
        <w:rPr>
          <w:lang w:val="de-CH"/>
        </w:rPr>
        <w:t>. Klett</w:t>
      </w:r>
      <w:r w:rsidR="00940767" w:rsidRPr="00D73256">
        <w:rPr>
          <w:lang w:val="de-CH"/>
        </w:rPr>
        <w:t>-Cotta.</w:t>
      </w:r>
      <w:r w:rsidRPr="00D73256">
        <w:rPr>
          <w:lang w:val="de-CH"/>
        </w:rPr>
        <w:t xml:space="preserve"> </w:t>
      </w:r>
    </w:p>
    <w:p w14:paraId="646EC304" w14:textId="0E1BCBA0" w:rsidR="00402FA3" w:rsidRPr="00D73256" w:rsidRDefault="2D4D1A44" w:rsidP="00EA5B45">
      <w:pPr>
        <w:pStyle w:val="Literaturverzeichnis"/>
        <w:jc w:val="both"/>
        <w:rPr>
          <w:lang w:val="de-CH"/>
        </w:rPr>
      </w:pPr>
      <w:r w:rsidRPr="00D73256">
        <w:rPr>
          <w:lang w:val="de-CH"/>
        </w:rPr>
        <w:t>Rogers, C.</w:t>
      </w:r>
      <w:r w:rsidR="009E0FF6">
        <w:rPr>
          <w:lang w:val="de-CH"/>
        </w:rPr>
        <w:t> </w:t>
      </w:r>
      <w:r w:rsidRPr="00D73256">
        <w:rPr>
          <w:lang w:val="de-CH"/>
        </w:rPr>
        <w:t>R. (1959/2009)</w:t>
      </w:r>
      <w:r w:rsidR="7F2A70E6" w:rsidRPr="00D73256">
        <w:rPr>
          <w:lang w:val="de-CH"/>
        </w:rPr>
        <w:t>.</w:t>
      </w:r>
      <w:r w:rsidRPr="00D73256">
        <w:rPr>
          <w:lang w:val="de-CH"/>
        </w:rPr>
        <w:t xml:space="preserve"> </w:t>
      </w:r>
      <w:r w:rsidRPr="00D73256">
        <w:rPr>
          <w:i/>
          <w:iCs/>
          <w:lang w:val="de-CH"/>
        </w:rPr>
        <w:t>Eine Theorie der Psychotherapie</w:t>
      </w:r>
      <w:r w:rsidRPr="00D73256">
        <w:rPr>
          <w:lang w:val="de-CH"/>
        </w:rPr>
        <w:t xml:space="preserve">. Reinhardt. </w:t>
      </w:r>
    </w:p>
    <w:p w14:paraId="083C5E27" w14:textId="19D638D6" w:rsidR="00402FA3" w:rsidRPr="00D73256" w:rsidRDefault="00402FA3" w:rsidP="00EA5B45">
      <w:pPr>
        <w:pStyle w:val="Literaturverzeichnis"/>
        <w:jc w:val="both"/>
        <w:rPr>
          <w:lang w:val="de-CH"/>
        </w:rPr>
      </w:pPr>
      <w:proofErr w:type="spellStart"/>
      <w:r w:rsidRPr="00D73256">
        <w:rPr>
          <w:lang w:val="de-CH"/>
        </w:rPr>
        <w:t>Sappok</w:t>
      </w:r>
      <w:proofErr w:type="spellEnd"/>
      <w:r w:rsidRPr="00D73256">
        <w:rPr>
          <w:lang w:val="de-CH"/>
        </w:rPr>
        <w:t xml:space="preserve">, T., </w:t>
      </w:r>
      <w:proofErr w:type="spellStart"/>
      <w:r w:rsidRPr="00D73256">
        <w:rPr>
          <w:lang w:val="de-CH"/>
        </w:rPr>
        <w:t>Zepperitz</w:t>
      </w:r>
      <w:proofErr w:type="spellEnd"/>
      <w:r w:rsidRPr="00D73256">
        <w:rPr>
          <w:lang w:val="de-CH"/>
        </w:rPr>
        <w:t>, S., Barrett, B.</w:t>
      </w:r>
      <w:r w:rsidR="00F150FF" w:rsidRPr="00D73256">
        <w:rPr>
          <w:lang w:val="de-CH"/>
        </w:rPr>
        <w:t> </w:t>
      </w:r>
      <w:r w:rsidRPr="00D73256">
        <w:rPr>
          <w:lang w:val="de-CH"/>
        </w:rPr>
        <w:t xml:space="preserve">F. &amp; </w:t>
      </w:r>
      <w:proofErr w:type="spellStart"/>
      <w:r w:rsidRPr="00D73256">
        <w:rPr>
          <w:lang w:val="de-CH"/>
        </w:rPr>
        <w:t>Došen</w:t>
      </w:r>
      <w:proofErr w:type="spellEnd"/>
      <w:r w:rsidRPr="00D73256">
        <w:rPr>
          <w:lang w:val="de-CH"/>
        </w:rPr>
        <w:t>, A. (2018).</w:t>
      </w:r>
      <w:r w:rsidR="00A1003E">
        <w:rPr>
          <w:lang w:val="de-CH"/>
        </w:rPr>
        <w:t xml:space="preserve"> </w:t>
      </w:r>
      <w:r w:rsidRPr="00D73256">
        <w:rPr>
          <w:i/>
          <w:iCs/>
          <w:lang w:val="de-CH"/>
        </w:rPr>
        <w:t>Skala der emotionalen Entwicklung – Diagnostik (SEE-D) – Diagnostik</w:t>
      </w:r>
      <w:r w:rsidRPr="00D73256">
        <w:rPr>
          <w:lang w:val="de-CH"/>
        </w:rPr>
        <w:t xml:space="preserve">. </w:t>
      </w:r>
      <w:bookmarkStart w:id="6" w:name="_Hlk125879559"/>
      <w:r w:rsidRPr="00D73256">
        <w:rPr>
          <w:lang w:val="de-CH"/>
        </w:rPr>
        <w:t>Hogrefe.</w:t>
      </w:r>
      <w:bookmarkEnd w:id="6"/>
    </w:p>
    <w:p w14:paraId="27D2FE33" w14:textId="51164B8F" w:rsidR="00402FA3" w:rsidRPr="00D73256" w:rsidRDefault="00402FA3" w:rsidP="00EA5B45">
      <w:pPr>
        <w:pStyle w:val="Literaturverzeichnis"/>
        <w:jc w:val="both"/>
        <w:rPr>
          <w:lang w:val="de-CH"/>
        </w:rPr>
      </w:pPr>
      <w:proofErr w:type="spellStart"/>
      <w:r w:rsidRPr="00D73256">
        <w:rPr>
          <w:lang w:val="de-CH"/>
        </w:rPr>
        <w:t>Winnicott</w:t>
      </w:r>
      <w:proofErr w:type="spellEnd"/>
      <w:r w:rsidRPr="00D73256">
        <w:rPr>
          <w:lang w:val="de-CH"/>
        </w:rPr>
        <w:t>, D.</w:t>
      </w:r>
      <w:r w:rsidR="00F150FF" w:rsidRPr="00D73256">
        <w:rPr>
          <w:lang w:val="de-CH"/>
        </w:rPr>
        <w:t> </w:t>
      </w:r>
      <w:r w:rsidRPr="00D73256">
        <w:rPr>
          <w:lang w:val="de-CH"/>
        </w:rPr>
        <w:t xml:space="preserve">W. (2015). </w:t>
      </w:r>
      <w:r w:rsidRPr="00D73256">
        <w:rPr>
          <w:i/>
          <w:iCs/>
          <w:lang w:val="de-CH"/>
        </w:rPr>
        <w:t>Vom Spiel zur Kreativität</w:t>
      </w:r>
      <w:r w:rsidR="00F150FF" w:rsidRPr="00D73256">
        <w:rPr>
          <w:lang w:val="de-CH"/>
        </w:rPr>
        <w:t xml:space="preserve"> (14.</w:t>
      </w:r>
      <w:r w:rsidR="009E0FF6">
        <w:rPr>
          <w:lang w:val="de-CH"/>
        </w:rPr>
        <w:t> </w:t>
      </w:r>
      <w:r w:rsidR="00F150FF" w:rsidRPr="00D73256">
        <w:rPr>
          <w:lang w:val="de-CH"/>
        </w:rPr>
        <w:t>Aufl</w:t>
      </w:r>
      <w:r w:rsidR="009C16EF" w:rsidRPr="00D73256">
        <w:rPr>
          <w:lang w:val="de-CH"/>
        </w:rPr>
        <w:t>.</w:t>
      </w:r>
      <w:r w:rsidR="00F150FF" w:rsidRPr="00D73256">
        <w:rPr>
          <w:lang w:val="de-CH"/>
        </w:rPr>
        <w:t>)</w:t>
      </w:r>
      <w:r w:rsidRPr="00D73256">
        <w:rPr>
          <w:lang w:val="de-CH"/>
        </w:rPr>
        <w:t xml:space="preserve">. Klett-Cotta. </w:t>
      </w:r>
    </w:p>
    <w:sectPr w:rsidR="00402FA3" w:rsidRPr="00D73256" w:rsidSect="00CC65E0">
      <w:headerReference w:type="default" r:id="rId17"/>
      <w:footerReference w:type="default" r:id="rId18"/>
      <w:pgSz w:w="11907" w:h="16840" w:code="9"/>
      <w:pgMar w:top="1418" w:right="1418" w:bottom="1134" w:left="1418" w:header="720" w:footer="567" w:gutter="0"/>
      <w:pgNumType w:start="2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08CC95" w14:textId="77777777" w:rsidR="00CC65E0" w:rsidRDefault="00CC65E0">
      <w:pPr>
        <w:spacing w:line="240" w:lineRule="auto"/>
      </w:pPr>
      <w:r>
        <w:separator/>
      </w:r>
    </w:p>
  </w:endnote>
  <w:endnote w:type="continuationSeparator" w:id="0">
    <w:p w14:paraId="2C76946D" w14:textId="77777777" w:rsidR="00CC65E0" w:rsidRDefault="00CC65E0">
      <w:pPr>
        <w:spacing w:line="240" w:lineRule="auto"/>
      </w:pPr>
      <w:r>
        <w:continuationSeparator/>
      </w:r>
    </w:p>
  </w:endnote>
  <w:endnote w:type="continuationNotice" w:id="1">
    <w:p w14:paraId="26278E5E" w14:textId="77777777" w:rsidR="00CC65E0" w:rsidRDefault="00CC65E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SemiCon">
    <w:altName w:val="Segoe UI"/>
    <w:charset w:val="00"/>
    <w:family w:val="auto"/>
    <w:pitch w:val="variable"/>
    <w:sig w:usb0="E00002FF" w:usb1="4000201B" w:usb2="00000028" w:usb3="00000000" w:csb0="0000019F" w:csb1="00000000"/>
    <w:embedRegular r:id="rId1" w:fontKey="{05D059FA-3A4C-4CFF-8EC1-889529E23A6B}"/>
    <w:embedBold r:id="rId2" w:fontKey="{9E6D7A62-5768-4925-A78C-9837C26F311F}"/>
    <w:embedItalic r:id="rId3" w:fontKey="{69AA6C3C-A84E-448E-89CD-24E870682698}"/>
    <w:embedBoldItalic r:id="rId4" w:fontKey="{F2EA1F6B-53AD-487E-8E8C-7CA4D486B5D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panose1 w:val="00000000000000000000"/>
    <w:charset w:val="00"/>
    <w:family w:val="auto"/>
    <w:pitch w:val="variable"/>
    <w:sig w:usb0="E00002FF" w:usb1="4000201B" w:usb2="00000028" w:usb3="00000000" w:csb0="0000019F" w:csb1="00000000"/>
    <w:embedRegular r:id="rId5" w:fontKey="{CA7E6A60-8964-4C24-B4F3-27A63123EAA4}"/>
    <w:embedBold r:id="rId6" w:fontKey="{E8858EBC-F4F9-49E1-A987-5746A251C5CF}"/>
    <w:embedItalic r:id="rId7" w:fontKey="{D5B3289B-0201-4C11-95C6-C4B7CF51CA10}"/>
    <w:embedBoldItalic r:id="rId8" w:fontKey="{71DAB85E-11BD-44AC-BD82-905EC0E03CB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15D56FC2-947D-4CF1-AACC-3312FCCFB55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E1E65"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53492E57" wp14:editId="3983B445">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3B8FF2" w14:textId="77777777" w:rsidR="00CC65E0" w:rsidRPr="00777A2F" w:rsidRDefault="00CC65E0"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3A33C387" w14:textId="77777777" w:rsidR="00CC65E0" w:rsidRDefault="00CC65E0">
      <w:r>
        <w:continuationSeparator/>
      </w:r>
    </w:p>
  </w:footnote>
  <w:footnote w:type="continuationNotice" w:id="1">
    <w:p w14:paraId="46F9A0EF" w14:textId="77777777" w:rsidR="00CC65E0" w:rsidRDefault="00CC65E0">
      <w:pPr>
        <w:spacing w:line="240" w:lineRule="auto"/>
      </w:pPr>
    </w:p>
  </w:footnote>
  <w:footnote w:id="2">
    <w:p w14:paraId="548ABB04" w14:textId="66846351" w:rsidR="003B7728" w:rsidRPr="00E44A14" w:rsidRDefault="003B7728" w:rsidP="00554DAE">
      <w:pPr>
        <w:pStyle w:val="Funotentext"/>
        <w:jc w:val="both"/>
        <w:rPr>
          <w:lang w:val="de-CH"/>
        </w:rPr>
      </w:pPr>
      <w:r w:rsidRPr="00554DAE">
        <w:rPr>
          <w:rStyle w:val="Funotenzeichen"/>
          <w:bCs w:val="0"/>
          <w:iCs w:val="0"/>
          <w:sz w:val="18"/>
        </w:rPr>
        <w:footnoteRef/>
      </w:r>
      <w:r w:rsidRPr="00C30B16">
        <w:rPr>
          <w:lang w:val="de-CH"/>
        </w:rPr>
        <w:t xml:space="preserve"> </w:t>
      </w:r>
      <w:r w:rsidRPr="00C30B16">
        <w:rPr>
          <w:rStyle w:val="cf01"/>
          <w:rFonts w:ascii="Open Sans SemiCondensed SemiCon" w:hAnsi="Open Sans SemiCondensed SemiCon" w:cstheme="minorBidi"/>
          <w:szCs w:val="20"/>
          <w:lang w:val="de-CH"/>
        </w:rPr>
        <w:t>Einen übergeordneten Fachverband für Beratung (</w:t>
      </w:r>
      <w:proofErr w:type="spellStart"/>
      <w:r w:rsidRPr="00C30B16">
        <w:rPr>
          <w:rStyle w:val="cf01"/>
          <w:rFonts w:ascii="Open Sans SemiCondensed SemiCon" w:hAnsi="Open Sans SemiCondensed SemiCon" w:cstheme="minorBidi"/>
          <w:szCs w:val="20"/>
          <w:lang w:val="de-CH"/>
        </w:rPr>
        <w:t>DGfB</w:t>
      </w:r>
      <w:proofErr w:type="spellEnd"/>
      <w:r w:rsidRPr="00C30B16">
        <w:rPr>
          <w:rStyle w:val="cf01"/>
          <w:rFonts w:ascii="Open Sans SemiCondensed SemiCon" w:hAnsi="Open Sans SemiCondensed SemiCon" w:cstheme="minorBidi"/>
          <w:szCs w:val="20"/>
          <w:lang w:val="de-CH"/>
        </w:rPr>
        <w:t xml:space="preserve">) gibt es in Deutschland erst seit dem Jahr 2003. </w:t>
      </w:r>
      <w:r w:rsidR="00B55C6E">
        <w:rPr>
          <w:rStyle w:val="cf01"/>
          <w:rFonts w:ascii="Open Sans SemiCondensed SemiCon" w:hAnsi="Open Sans SemiCondensed SemiCon" w:cstheme="minorBidi"/>
          <w:szCs w:val="20"/>
          <w:lang w:val="de-CH"/>
        </w:rPr>
        <w:t xml:space="preserve">Am 19.06.2003 wurde das Gründungsdokument verabschiedet: </w:t>
      </w:r>
      <w:hyperlink r:id="rId1" w:history="1">
        <w:r w:rsidR="00322C6B" w:rsidRPr="00197066">
          <w:rPr>
            <w:rStyle w:val="Hyperlink"/>
            <w:sz w:val="18"/>
            <w:lang w:val="de-CH"/>
          </w:rPr>
          <w:t>https://dachverband-beratung.de/dokumente/DGfB_Beratungsverstaendnis.pdf</w:t>
        </w:r>
      </w:hyperlink>
      <w:r w:rsidR="00EC3E6E" w:rsidRPr="00EC3E6E">
        <w:rPr>
          <w:rStyle w:val="Hyperlink"/>
          <w:color w:val="auto"/>
          <w:sz w:val="18"/>
          <w:lang w:val="de-CH"/>
        </w:rPr>
        <w:t>.</w:t>
      </w:r>
      <w:r w:rsidR="00322C6B">
        <w:rPr>
          <w:rStyle w:val="Hyperlink"/>
          <w:sz w:val="18"/>
          <w:lang w:val="de-CH"/>
        </w:rPr>
        <w:t xml:space="preserve"> </w:t>
      </w:r>
      <w:r w:rsidR="00EC3E6E">
        <w:rPr>
          <w:rStyle w:val="cf01"/>
          <w:rFonts w:ascii="Open Sans SemiCondensed SemiCon" w:hAnsi="Open Sans SemiCondensed SemiCon" w:cstheme="minorBidi"/>
          <w:szCs w:val="20"/>
          <w:lang w:val="de-CH"/>
        </w:rPr>
        <w:t>D</w:t>
      </w:r>
      <w:r w:rsidR="002177BA">
        <w:rPr>
          <w:rStyle w:val="cf01"/>
          <w:rFonts w:ascii="Open Sans SemiCondensed SemiCon" w:hAnsi="Open Sans SemiCondensed SemiCon" w:cstheme="minorBidi"/>
          <w:szCs w:val="20"/>
          <w:lang w:val="de-CH"/>
        </w:rPr>
        <w:t xml:space="preserve">er Dachverband </w:t>
      </w:r>
      <w:r w:rsidR="00EC3E6E">
        <w:rPr>
          <w:rStyle w:val="cf01"/>
          <w:rFonts w:ascii="Open Sans SemiCondensed SemiCon" w:hAnsi="Open Sans SemiCondensed SemiCon" w:cstheme="minorBidi"/>
          <w:szCs w:val="20"/>
          <w:lang w:val="de-CH"/>
        </w:rPr>
        <w:t>hat</w:t>
      </w:r>
      <w:r w:rsidR="00EC3E6E" w:rsidRPr="00E44A14">
        <w:rPr>
          <w:rStyle w:val="cf01"/>
          <w:rFonts w:ascii="Open Sans SemiCondensed SemiCon" w:hAnsi="Open Sans SemiCondensed SemiCon" w:cstheme="minorBidi"/>
          <w:szCs w:val="20"/>
          <w:lang w:val="de-CH"/>
        </w:rPr>
        <w:t xml:space="preserve"> Mindeststandards </w:t>
      </w:r>
      <w:r w:rsidR="00EC3E6E">
        <w:rPr>
          <w:rStyle w:val="cf01"/>
          <w:rFonts w:ascii="Open Sans SemiCondensed SemiCon" w:hAnsi="Open Sans SemiCondensed SemiCon" w:cstheme="minorBidi"/>
          <w:szCs w:val="20"/>
          <w:lang w:val="de-CH"/>
        </w:rPr>
        <w:t xml:space="preserve">für die Weiterbildung </w:t>
      </w:r>
      <w:r w:rsidR="00EC3E6E" w:rsidRPr="00E44A14">
        <w:rPr>
          <w:rStyle w:val="cf01"/>
          <w:rFonts w:ascii="Open Sans SemiCondensed SemiCon" w:hAnsi="Open Sans SemiCondensed SemiCon" w:cstheme="minorBidi"/>
          <w:szCs w:val="20"/>
          <w:lang w:val="de-CH"/>
        </w:rPr>
        <w:t>festgelegt.</w:t>
      </w:r>
    </w:p>
  </w:footnote>
  <w:footnote w:id="3">
    <w:p w14:paraId="7A8260AC" w14:textId="488E7459" w:rsidR="00C90170" w:rsidRPr="00C90170" w:rsidRDefault="00C90170" w:rsidP="00C90170">
      <w:pPr>
        <w:pStyle w:val="Funotentext"/>
        <w:jc w:val="both"/>
        <w:rPr>
          <w:lang w:val="de-DE"/>
        </w:rPr>
      </w:pPr>
      <w:r>
        <w:rPr>
          <w:rStyle w:val="Funotenzeichen"/>
        </w:rPr>
        <w:footnoteRef/>
      </w:r>
      <w:r w:rsidRPr="00C90170">
        <w:rPr>
          <w:lang w:val="de-CH"/>
        </w:rPr>
        <w:t xml:space="preserve"> </w:t>
      </w:r>
      <w:r>
        <w:rPr>
          <w:lang w:val="de-CH"/>
        </w:rPr>
        <w:t xml:space="preserve">Unter </w:t>
      </w:r>
      <w:r w:rsidRPr="00C90170">
        <w:rPr>
          <w:i/>
          <w:iCs/>
          <w:lang w:val="de-CH"/>
        </w:rPr>
        <w:t>Psychodynamik</w:t>
      </w:r>
      <w:r>
        <w:rPr>
          <w:lang w:val="de-CH"/>
        </w:rPr>
        <w:t xml:space="preserve"> versteht man Übertragungs- und Gegenübertragungsphänomene, Projektionen sowie Resonanzphänomene. Diese Phänomene beinhalten ein hohes Konfliktpotenzial und können ohne fundiertes psychologisches Wissen kaum entwirrt werden.</w:t>
      </w:r>
    </w:p>
  </w:footnote>
  <w:footnote w:id="4">
    <w:p w14:paraId="3B09899D" w14:textId="25B57810" w:rsidR="00DD184B" w:rsidRPr="00DD184B" w:rsidRDefault="00DD184B">
      <w:pPr>
        <w:pStyle w:val="Funotentext"/>
        <w:rPr>
          <w:lang w:val="de-DE"/>
        </w:rPr>
      </w:pPr>
      <w:r>
        <w:rPr>
          <w:rStyle w:val="Funotenzeichen"/>
        </w:rPr>
        <w:footnoteRef/>
      </w:r>
      <w:r w:rsidRPr="0029032C">
        <w:rPr>
          <w:lang w:val="de-CH"/>
        </w:rPr>
        <w:t xml:space="preserve"> Rogers nennt dies </w:t>
      </w:r>
      <w:r w:rsidR="005410A6">
        <w:rPr>
          <w:lang w:val="de-CH"/>
        </w:rPr>
        <w:t>«</w:t>
      </w:r>
      <w:r w:rsidRPr="0029032C">
        <w:rPr>
          <w:lang w:val="de-CH"/>
        </w:rPr>
        <w:t>Empathie</w:t>
      </w:r>
      <w:r w:rsidR="005410A6">
        <w:rPr>
          <w:lang w:val="de-CH"/>
        </w:rPr>
        <w:t>»</w:t>
      </w:r>
      <w:r w:rsidRPr="0029032C">
        <w:rPr>
          <w:lang w:val="de-CH"/>
        </w:rPr>
        <w:t>.</w:t>
      </w:r>
    </w:p>
  </w:footnote>
  <w:footnote w:id="5">
    <w:p w14:paraId="5502969E" w14:textId="52653D01" w:rsidR="00CF4FEC" w:rsidRPr="00CD5172" w:rsidRDefault="00CF4FEC" w:rsidP="009869A0">
      <w:pPr>
        <w:pStyle w:val="Funotentext"/>
        <w:rPr>
          <w:lang w:val="de-CH"/>
        </w:rPr>
      </w:pPr>
      <w:r w:rsidRPr="009869A0">
        <w:rPr>
          <w:rStyle w:val="Funotenzeichen"/>
          <w:bCs w:val="0"/>
          <w:iCs w:val="0"/>
          <w:sz w:val="18"/>
        </w:rPr>
        <w:footnoteRef/>
      </w:r>
      <w:r w:rsidRPr="00CD5172">
        <w:rPr>
          <w:lang w:val="de-CH"/>
        </w:rPr>
        <w:t xml:space="preserve"> </w:t>
      </w:r>
      <w:r w:rsidR="009C1B3B" w:rsidRPr="00CD5172">
        <w:rPr>
          <w:lang w:val="de-CH"/>
        </w:rPr>
        <w:t xml:space="preserve">Alle </w:t>
      </w:r>
      <w:r w:rsidRPr="00CD5172">
        <w:rPr>
          <w:lang w:val="de-CH"/>
        </w:rPr>
        <w:t>Name</w:t>
      </w:r>
      <w:r w:rsidR="009C1B3B" w:rsidRPr="00CD5172">
        <w:rPr>
          <w:lang w:val="de-CH"/>
        </w:rPr>
        <w:t xml:space="preserve">n </w:t>
      </w:r>
      <w:r w:rsidR="00FD5A51" w:rsidRPr="00CD5172">
        <w:rPr>
          <w:lang w:val="de-CH"/>
        </w:rPr>
        <w:t>in diesem Beispiel wurden</w:t>
      </w:r>
      <w:r w:rsidRPr="00CD5172">
        <w:rPr>
          <w:lang w:val="de-CH"/>
        </w:rPr>
        <w:t xml:space="preserve"> geändert</w:t>
      </w:r>
      <w:r w:rsidR="0032271D">
        <w:rPr>
          <w:lang w:val="de-CH"/>
        </w:rPr>
        <w:t>.</w:t>
      </w:r>
    </w:p>
  </w:footnote>
  <w:footnote w:id="6">
    <w:p w14:paraId="4A329150" w14:textId="579FDF1E" w:rsidR="00EF49F9" w:rsidRPr="00011A9B" w:rsidRDefault="00EF49F9" w:rsidP="00554DAE">
      <w:pPr>
        <w:pStyle w:val="Funotentext"/>
        <w:jc w:val="both"/>
        <w:rPr>
          <w:lang w:val="de-CH"/>
        </w:rPr>
      </w:pPr>
      <w:r w:rsidRPr="00011A9B">
        <w:rPr>
          <w:rStyle w:val="Funotenzeichen"/>
          <w:bCs w:val="0"/>
          <w:iCs w:val="0"/>
          <w:sz w:val="18"/>
          <w:lang w:val="de-CH"/>
        </w:rPr>
        <w:footnoteRef/>
      </w:r>
      <w:r w:rsidRPr="00011A9B">
        <w:rPr>
          <w:lang w:val="de-CH"/>
        </w:rPr>
        <w:t xml:space="preserve"> Aus entwicklungstheoretischer Sicht </w:t>
      </w:r>
      <w:r w:rsidR="00606AF1" w:rsidRPr="00011A9B">
        <w:rPr>
          <w:lang w:val="de-CH"/>
        </w:rPr>
        <w:t>versteht</w:t>
      </w:r>
      <w:r w:rsidRPr="00011A9B">
        <w:rPr>
          <w:lang w:val="de-CH"/>
        </w:rPr>
        <w:t xml:space="preserve"> Anna </w:t>
      </w:r>
      <w:r w:rsidR="00606AF1" w:rsidRPr="00011A9B">
        <w:rPr>
          <w:lang w:val="de-CH"/>
        </w:rPr>
        <w:t xml:space="preserve">die Welt mit dem </w:t>
      </w:r>
      <w:r w:rsidR="0039685A" w:rsidRPr="00011A9B">
        <w:rPr>
          <w:lang w:val="de-CH"/>
        </w:rPr>
        <w:t>«</w:t>
      </w:r>
      <w:r w:rsidR="00606AF1" w:rsidRPr="00011A9B">
        <w:rPr>
          <w:lang w:val="de-CH"/>
        </w:rPr>
        <w:t>vorbegriffliche</w:t>
      </w:r>
      <w:r w:rsidR="00B17D6D">
        <w:rPr>
          <w:lang w:val="de-CH"/>
        </w:rPr>
        <w:t>n</w:t>
      </w:r>
      <w:r w:rsidR="00606AF1" w:rsidRPr="00011A9B">
        <w:rPr>
          <w:lang w:val="de-CH"/>
        </w:rPr>
        <w:t xml:space="preserve"> Denken</w:t>
      </w:r>
      <w:r w:rsidR="0039685A" w:rsidRPr="00011A9B">
        <w:rPr>
          <w:lang w:val="de-CH"/>
        </w:rPr>
        <w:t>»</w:t>
      </w:r>
      <w:r w:rsidRPr="00011A9B">
        <w:rPr>
          <w:lang w:val="de-CH"/>
        </w:rPr>
        <w:t xml:space="preserve"> (Piaget</w:t>
      </w:r>
      <w:r w:rsidR="00640231" w:rsidRPr="00011A9B">
        <w:rPr>
          <w:lang w:val="de-CH"/>
        </w:rPr>
        <w:t>, 2009</w:t>
      </w:r>
      <w:r w:rsidR="00606AF1" w:rsidRPr="00011A9B">
        <w:rPr>
          <w:lang w:val="de-CH"/>
        </w:rPr>
        <w:t>, S.</w:t>
      </w:r>
      <w:r w:rsidR="003605DE">
        <w:rPr>
          <w:lang w:val="de-CH"/>
        </w:rPr>
        <w:t> </w:t>
      </w:r>
      <w:r w:rsidR="00606AF1" w:rsidRPr="00011A9B">
        <w:rPr>
          <w:lang w:val="de-CH"/>
        </w:rPr>
        <w:t>248ff</w:t>
      </w:r>
      <w:r w:rsidR="00FD4EC5" w:rsidRPr="00011A9B">
        <w:rPr>
          <w:lang w:val="de-CH"/>
        </w:rPr>
        <w:t>.</w:t>
      </w:r>
      <w:r w:rsidR="00640231" w:rsidRPr="00011A9B">
        <w:rPr>
          <w:lang w:val="de-CH"/>
        </w:rPr>
        <w:t>)</w:t>
      </w:r>
      <w:r w:rsidR="00606AF1" w:rsidRPr="00011A9B">
        <w:rPr>
          <w:lang w:val="de-CH"/>
        </w:rPr>
        <w:t xml:space="preserve"> </w:t>
      </w:r>
      <w:r w:rsidR="00A1003E" w:rsidRPr="00011A9B">
        <w:rPr>
          <w:lang w:val="de-CH"/>
        </w:rPr>
        <w:t xml:space="preserve">bildhaft </w:t>
      </w:r>
      <w:r w:rsidR="00F03439" w:rsidRPr="00011A9B">
        <w:rPr>
          <w:lang w:val="de-CH"/>
        </w:rPr>
        <w:t>beziehungsweise</w:t>
      </w:r>
      <w:r w:rsidR="00606AF1" w:rsidRPr="00011A9B">
        <w:rPr>
          <w:lang w:val="de-CH"/>
        </w:rPr>
        <w:t xml:space="preserve"> mit </w:t>
      </w:r>
      <w:r w:rsidR="00DC7FB9" w:rsidRPr="00011A9B">
        <w:rPr>
          <w:lang w:val="de-CH"/>
        </w:rPr>
        <w:t xml:space="preserve">ihren </w:t>
      </w:r>
      <w:r w:rsidR="00606AF1" w:rsidRPr="00011A9B">
        <w:rPr>
          <w:lang w:val="de-CH"/>
        </w:rPr>
        <w:t>Gefühl</w:t>
      </w:r>
      <w:r w:rsidR="00DC7FB9" w:rsidRPr="00011A9B">
        <w:rPr>
          <w:lang w:val="de-CH"/>
        </w:rPr>
        <w:t>en</w:t>
      </w:r>
      <w:r w:rsidR="00606AF1" w:rsidRPr="00011A9B">
        <w:rPr>
          <w:lang w:val="de-CH"/>
        </w:rPr>
        <w:t xml:space="preserve">. Deshalb verarbeiten Kinder das Erlebte im symbolischen Spiel. Rein </w:t>
      </w:r>
      <w:r w:rsidR="00D54D68" w:rsidRPr="00011A9B">
        <w:rPr>
          <w:lang w:val="de-CH"/>
        </w:rPr>
        <w:t xml:space="preserve">rationale </w:t>
      </w:r>
      <w:r w:rsidR="00606AF1" w:rsidRPr="00011A9B">
        <w:rPr>
          <w:lang w:val="de-CH"/>
        </w:rPr>
        <w:t xml:space="preserve">Erklärungen sind </w:t>
      </w:r>
      <w:r w:rsidR="00554DAE" w:rsidRPr="00011A9B">
        <w:rPr>
          <w:lang w:val="de-CH"/>
        </w:rPr>
        <w:t xml:space="preserve">ihnen </w:t>
      </w:r>
      <w:r w:rsidR="00606AF1" w:rsidRPr="00011A9B">
        <w:rPr>
          <w:lang w:val="de-CH"/>
        </w:rPr>
        <w:t xml:space="preserve">noch nicht zugänglich. Um </w:t>
      </w:r>
      <w:r w:rsidR="00554DAE" w:rsidRPr="00011A9B">
        <w:rPr>
          <w:lang w:val="de-CH"/>
        </w:rPr>
        <w:t xml:space="preserve">Kindern </w:t>
      </w:r>
      <w:r w:rsidR="00606AF1" w:rsidRPr="00011A9B">
        <w:rPr>
          <w:lang w:val="de-CH"/>
        </w:rPr>
        <w:t xml:space="preserve">etwas zu erklären, </w:t>
      </w:r>
      <w:r w:rsidR="009823E7" w:rsidRPr="00011A9B">
        <w:rPr>
          <w:lang w:val="de-CH"/>
        </w:rPr>
        <w:t xml:space="preserve">sollte </w:t>
      </w:r>
      <w:r w:rsidR="00606AF1" w:rsidRPr="00011A9B">
        <w:rPr>
          <w:lang w:val="de-CH"/>
        </w:rPr>
        <w:t xml:space="preserve">man deshalb nicht nur über Gefühle sprechen, sondern </w:t>
      </w:r>
      <w:r w:rsidR="00B9207E" w:rsidRPr="00011A9B">
        <w:rPr>
          <w:lang w:val="de-CH"/>
        </w:rPr>
        <w:t>d</w:t>
      </w:r>
      <w:r w:rsidR="00606AF1" w:rsidRPr="00011A9B">
        <w:rPr>
          <w:lang w:val="de-CH"/>
        </w:rPr>
        <w:t>ie</w:t>
      </w:r>
      <w:r w:rsidR="00531BFC" w:rsidRPr="00011A9B">
        <w:rPr>
          <w:lang w:val="de-CH"/>
        </w:rPr>
        <w:t>se</w:t>
      </w:r>
      <w:r w:rsidR="00606AF1" w:rsidRPr="00011A9B">
        <w:rPr>
          <w:lang w:val="de-CH"/>
        </w:rPr>
        <w:t xml:space="preserve"> auch theatermässig spielen. </w:t>
      </w:r>
      <w:r w:rsidR="00E72C9E" w:rsidRPr="00011A9B">
        <w:rPr>
          <w:lang w:val="de-CH"/>
        </w:rPr>
        <w:t xml:space="preserve">Man nennt dies auch </w:t>
      </w:r>
      <w:r w:rsidR="00011A9B">
        <w:rPr>
          <w:lang w:val="de-CH"/>
        </w:rPr>
        <w:t>«</w:t>
      </w:r>
      <w:r w:rsidR="00E72C9E" w:rsidRPr="00011A9B">
        <w:rPr>
          <w:lang w:val="de-CH"/>
        </w:rPr>
        <w:t>markierte Affektspiegelung</w:t>
      </w:r>
      <w:r w:rsidR="00011A9B" w:rsidRPr="00D73256">
        <w:rPr>
          <w:lang w:val="de-CH"/>
        </w:rPr>
        <w:t>»</w:t>
      </w:r>
      <w:r w:rsidR="00E72C9E" w:rsidRPr="00D73256">
        <w:rPr>
          <w:lang w:val="de-CH"/>
        </w:rPr>
        <w:t xml:space="preserve"> </w:t>
      </w:r>
      <w:r w:rsidR="00371C69" w:rsidRPr="00D73256">
        <w:rPr>
          <w:szCs w:val="18"/>
          <w:lang w:val="de-CH"/>
        </w:rPr>
        <w:t>(Gergely &amp; Watson, 2004</w:t>
      </w:r>
      <w:r w:rsidR="00D73256" w:rsidRPr="00D73256">
        <w:rPr>
          <w:szCs w:val="18"/>
          <w:lang w:val="de-CH"/>
        </w:rPr>
        <w:t>, S.</w:t>
      </w:r>
      <w:r w:rsidR="00684E9E">
        <w:rPr>
          <w:szCs w:val="18"/>
          <w:lang w:val="de-CH"/>
        </w:rPr>
        <w:t> </w:t>
      </w:r>
      <w:r w:rsidR="00D73256" w:rsidRPr="00D73256">
        <w:rPr>
          <w:szCs w:val="18"/>
          <w:lang w:val="de-CH"/>
        </w:rPr>
        <w:t>171</w:t>
      </w:r>
      <w:r w:rsidR="00371C69" w:rsidRPr="00D73256">
        <w:rPr>
          <w:szCs w:val="18"/>
          <w:lang w:val="de-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B9156" w14:textId="7BDD330E" w:rsidR="007B448B" w:rsidRPr="00437D0B" w:rsidRDefault="0040716C" w:rsidP="007B448B">
    <w:pPr>
      <w:pStyle w:val="Themenschwerpunkt"/>
      <w:rPr>
        <w:lang w:val="de-CH"/>
      </w:rPr>
    </w:pPr>
    <w:r>
      <w:rPr>
        <w:lang w:val="de-CH"/>
      </w:rPr>
      <w:t>FRÜHE BILDUNG: KINDER UND FAMILIEN STÄRKEN</w:t>
    </w:r>
    <w:r w:rsidDel="0040716C">
      <w:rPr>
        <w:lang w:val="de-CH"/>
      </w:rPr>
      <w:t xml:space="preserve"> </w:t>
    </w:r>
    <w:r w:rsidR="00307EC7">
      <mc:AlternateContent>
        <mc:Choice Requires="wps">
          <w:drawing>
            <wp:anchor distT="0" distB="0" distL="114299" distR="114299" simplePos="0" relativeHeight="251658240" behindDoc="0" locked="0" layoutInCell="1" allowOverlap="1" wp14:anchorId="178E7F2F" wp14:editId="50B1E273">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F996D2D"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Pr>
        <w:b w:val="0"/>
        <w:bCs/>
        <w:lang w:val="de-CH"/>
      </w:rPr>
      <w:t>30</w:t>
    </w:r>
    <w:r w:rsidR="00237079" w:rsidRPr="00237079">
      <w:rPr>
        <w:b w:val="0"/>
        <w:bCs/>
        <w:lang w:val="de-CH"/>
      </w:rPr>
      <w:t xml:space="preserve">, </w:t>
    </w:r>
    <w:r>
      <w:rPr>
        <w:b w:val="0"/>
        <w:bCs/>
        <w:lang w:val="de-CH"/>
      </w:rPr>
      <w:t>04</w:t>
    </w:r>
    <w:r w:rsidR="00237079" w:rsidRPr="00237079">
      <w:rPr>
        <w:b w:val="0"/>
        <w:bCs/>
        <w:lang w:val="de-CH"/>
      </w:rPr>
      <w:t>/</w:t>
    </w:r>
    <w:r>
      <w:rPr>
        <w:b w:val="0"/>
        <w:bCs/>
        <w:lang w:val="de-CH"/>
      </w:rPr>
      <w:t>2024</w:t>
    </w:r>
  </w:p>
  <w:p w14:paraId="17E4FD1D" w14:textId="1E1660D5" w:rsidR="00237079" w:rsidRPr="00C855A9" w:rsidRDefault="00B71621" w:rsidP="00C855A9">
    <w:pPr>
      <w:pStyle w:val="Themenschwerpunkt"/>
      <w:rPr>
        <w:b w:val="0"/>
        <w:bCs/>
        <w:lang w:val="de-CH"/>
      </w:rPr>
    </w:pPr>
    <w:r w:rsidRPr="00237079">
      <w:rPr>
        <w:b w:val="0"/>
        <w:bCs/>
        <w:lang w:val="de-CH"/>
      </w:rPr>
      <w:t>ARTI</w:t>
    </w:r>
    <w:r w:rsidR="00237079" w:rsidRPr="00237079">
      <w:rPr>
        <w:b w:val="0"/>
        <w:bCs/>
        <w:lang w:val="de-CH"/>
      </w:rPr>
      <w:t>KE</w:t>
    </w:r>
    <w:r w:rsidR="00C855A9">
      <w:rPr>
        <w:b w:val="0"/>
        <w:bCs/>
        <w:lang w:val="de-CH"/>
      </w:rPr>
      <w:t>L</w:t>
    </w:r>
    <w:r w:rsidR="007B448B" w:rsidRPr="00237079">
      <w:rPr>
        <w:b w:val="0"/>
        <w:bCs/>
        <w:lang w:val="de-CH"/>
      </w:rPr>
      <w:tab/>
    </w:r>
    <w:r w:rsidR="007B448B" w:rsidRPr="00237079">
      <w:rPr>
        <w:b w:val="0"/>
        <w:bCs/>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5CF0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DFA6622"/>
    <w:multiLevelType w:val="hybridMultilevel"/>
    <w:tmpl w:val="E5F6A71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6" w15:restartNumberingAfterBreak="0">
    <w:nsid w:val="176A6EA9"/>
    <w:multiLevelType w:val="hybridMultilevel"/>
    <w:tmpl w:val="40601B9A"/>
    <w:lvl w:ilvl="0" w:tplc="3ECA3928">
      <w:start w:val="1"/>
      <w:numFmt w:val="bullet"/>
      <w:lvlText w:val=""/>
      <w:lvlJc w:val="left"/>
      <w:pPr>
        <w:ind w:left="720" w:hanging="360"/>
      </w:pPr>
      <w:rPr>
        <w:rFonts w:ascii="Symbol" w:hAnsi="Symbol"/>
      </w:rPr>
    </w:lvl>
    <w:lvl w:ilvl="1" w:tplc="32AC4F06">
      <w:start w:val="1"/>
      <w:numFmt w:val="bullet"/>
      <w:lvlText w:val=""/>
      <w:lvlJc w:val="left"/>
      <w:pPr>
        <w:ind w:left="720" w:hanging="360"/>
      </w:pPr>
      <w:rPr>
        <w:rFonts w:ascii="Symbol" w:hAnsi="Symbol"/>
      </w:rPr>
    </w:lvl>
    <w:lvl w:ilvl="2" w:tplc="1BD65B0A">
      <w:start w:val="1"/>
      <w:numFmt w:val="bullet"/>
      <w:lvlText w:val=""/>
      <w:lvlJc w:val="left"/>
      <w:pPr>
        <w:ind w:left="720" w:hanging="360"/>
      </w:pPr>
      <w:rPr>
        <w:rFonts w:ascii="Symbol" w:hAnsi="Symbol"/>
      </w:rPr>
    </w:lvl>
    <w:lvl w:ilvl="3" w:tplc="E5627018">
      <w:start w:val="1"/>
      <w:numFmt w:val="bullet"/>
      <w:lvlText w:val=""/>
      <w:lvlJc w:val="left"/>
      <w:pPr>
        <w:ind w:left="720" w:hanging="360"/>
      </w:pPr>
      <w:rPr>
        <w:rFonts w:ascii="Symbol" w:hAnsi="Symbol"/>
      </w:rPr>
    </w:lvl>
    <w:lvl w:ilvl="4" w:tplc="BB9C04E8">
      <w:start w:val="1"/>
      <w:numFmt w:val="bullet"/>
      <w:lvlText w:val=""/>
      <w:lvlJc w:val="left"/>
      <w:pPr>
        <w:ind w:left="720" w:hanging="360"/>
      </w:pPr>
      <w:rPr>
        <w:rFonts w:ascii="Symbol" w:hAnsi="Symbol"/>
      </w:rPr>
    </w:lvl>
    <w:lvl w:ilvl="5" w:tplc="974CBD40">
      <w:start w:val="1"/>
      <w:numFmt w:val="bullet"/>
      <w:lvlText w:val=""/>
      <w:lvlJc w:val="left"/>
      <w:pPr>
        <w:ind w:left="720" w:hanging="360"/>
      </w:pPr>
      <w:rPr>
        <w:rFonts w:ascii="Symbol" w:hAnsi="Symbol"/>
      </w:rPr>
    </w:lvl>
    <w:lvl w:ilvl="6" w:tplc="E51623E0">
      <w:start w:val="1"/>
      <w:numFmt w:val="bullet"/>
      <w:lvlText w:val=""/>
      <w:lvlJc w:val="left"/>
      <w:pPr>
        <w:ind w:left="720" w:hanging="360"/>
      </w:pPr>
      <w:rPr>
        <w:rFonts w:ascii="Symbol" w:hAnsi="Symbol"/>
      </w:rPr>
    </w:lvl>
    <w:lvl w:ilvl="7" w:tplc="B3A6662C">
      <w:start w:val="1"/>
      <w:numFmt w:val="bullet"/>
      <w:lvlText w:val=""/>
      <w:lvlJc w:val="left"/>
      <w:pPr>
        <w:ind w:left="720" w:hanging="360"/>
      </w:pPr>
      <w:rPr>
        <w:rFonts w:ascii="Symbol" w:hAnsi="Symbol"/>
      </w:rPr>
    </w:lvl>
    <w:lvl w:ilvl="8" w:tplc="43CAF7A8">
      <w:start w:val="1"/>
      <w:numFmt w:val="bullet"/>
      <w:lvlText w:val=""/>
      <w:lvlJc w:val="left"/>
      <w:pPr>
        <w:ind w:left="720" w:hanging="360"/>
      </w:pPr>
      <w:rPr>
        <w:rFonts w:ascii="Symbol" w:hAnsi="Symbol"/>
      </w:rPr>
    </w:lvl>
  </w:abstractNum>
  <w:abstractNum w:abstractNumId="17" w15:restartNumberingAfterBreak="0">
    <w:nsid w:val="18C7442C"/>
    <w:multiLevelType w:val="hybridMultilevel"/>
    <w:tmpl w:val="BB7AA5C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11F6084"/>
    <w:multiLevelType w:val="hybridMultilevel"/>
    <w:tmpl w:val="E2A442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136581B"/>
    <w:multiLevelType w:val="hybridMultilevel"/>
    <w:tmpl w:val="9D72C920"/>
    <w:lvl w:ilvl="0" w:tplc="37E4B926">
      <w:start w:val="5"/>
      <w:numFmt w:val="bullet"/>
      <w:lvlText w:val="-"/>
      <w:lvlJc w:val="left"/>
      <w:pPr>
        <w:ind w:left="720" w:hanging="360"/>
      </w:pPr>
      <w:rPr>
        <w:rFonts w:ascii="Open Sans SemiCondensed SemiCon" w:eastAsiaTheme="minorHAnsi" w:hAnsi="Open Sans SemiCondensed SemiCon" w:cs="Open Sans SemiCondensed SemiCo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3A07736"/>
    <w:multiLevelType w:val="hybridMultilevel"/>
    <w:tmpl w:val="549692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8F85B35"/>
    <w:multiLevelType w:val="hybridMultilevel"/>
    <w:tmpl w:val="9858E76A"/>
    <w:lvl w:ilvl="0" w:tplc="5134C23E">
      <w:start w:val="1"/>
      <w:numFmt w:val="bullet"/>
      <w:lvlText w:val=""/>
      <w:lvlJc w:val="left"/>
      <w:pPr>
        <w:ind w:left="720" w:hanging="360"/>
      </w:pPr>
      <w:rPr>
        <w:rFonts w:ascii="Symbol" w:hAnsi="Symbol"/>
      </w:rPr>
    </w:lvl>
    <w:lvl w:ilvl="1" w:tplc="517ED384">
      <w:start w:val="1"/>
      <w:numFmt w:val="bullet"/>
      <w:lvlText w:val=""/>
      <w:lvlJc w:val="left"/>
      <w:pPr>
        <w:ind w:left="720" w:hanging="360"/>
      </w:pPr>
      <w:rPr>
        <w:rFonts w:ascii="Symbol" w:hAnsi="Symbol"/>
      </w:rPr>
    </w:lvl>
    <w:lvl w:ilvl="2" w:tplc="21DC3954">
      <w:start w:val="1"/>
      <w:numFmt w:val="bullet"/>
      <w:lvlText w:val=""/>
      <w:lvlJc w:val="left"/>
      <w:pPr>
        <w:ind w:left="720" w:hanging="360"/>
      </w:pPr>
      <w:rPr>
        <w:rFonts w:ascii="Symbol" w:hAnsi="Symbol"/>
      </w:rPr>
    </w:lvl>
    <w:lvl w:ilvl="3" w:tplc="9F9A3E36">
      <w:start w:val="1"/>
      <w:numFmt w:val="bullet"/>
      <w:lvlText w:val=""/>
      <w:lvlJc w:val="left"/>
      <w:pPr>
        <w:ind w:left="720" w:hanging="360"/>
      </w:pPr>
      <w:rPr>
        <w:rFonts w:ascii="Symbol" w:hAnsi="Symbol"/>
      </w:rPr>
    </w:lvl>
    <w:lvl w:ilvl="4" w:tplc="0E2AB2F0">
      <w:start w:val="1"/>
      <w:numFmt w:val="bullet"/>
      <w:lvlText w:val=""/>
      <w:lvlJc w:val="left"/>
      <w:pPr>
        <w:ind w:left="720" w:hanging="360"/>
      </w:pPr>
      <w:rPr>
        <w:rFonts w:ascii="Symbol" w:hAnsi="Symbol"/>
      </w:rPr>
    </w:lvl>
    <w:lvl w:ilvl="5" w:tplc="3314D230">
      <w:start w:val="1"/>
      <w:numFmt w:val="bullet"/>
      <w:lvlText w:val=""/>
      <w:lvlJc w:val="left"/>
      <w:pPr>
        <w:ind w:left="720" w:hanging="360"/>
      </w:pPr>
      <w:rPr>
        <w:rFonts w:ascii="Symbol" w:hAnsi="Symbol"/>
      </w:rPr>
    </w:lvl>
    <w:lvl w:ilvl="6" w:tplc="26C23E8C">
      <w:start w:val="1"/>
      <w:numFmt w:val="bullet"/>
      <w:lvlText w:val=""/>
      <w:lvlJc w:val="left"/>
      <w:pPr>
        <w:ind w:left="720" w:hanging="360"/>
      </w:pPr>
      <w:rPr>
        <w:rFonts w:ascii="Symbol" w:hAnsi="Symbol"/>
      </w:rPr>
    </w:lvl>
    <w:lvl w:ilvl="7" w:tplc="F0E04D3E">
      <w:start w:val="1"/>
      <w:numFmt w:val="bullet"/>
      <w:lvlText w:val=""/>
      <w:lvlJc w:val="left"/>
      <w:pPr>
        <w:ind w:left="720" w:hanging="360"/>
      </w:pPr>
      <w:rPr>
        <w:rFonts w:ascii="Symbol" w:hAnsi="Symbol"/>
      </w:rPr>
    </w:lvl>
    <w:lvl w:ilvl="8" w:tplc="A0602D30">
      <w:start w:val="1"/>
      <w:numFmt w:val="bullet"/>
      <w:lvlText w:val=""/>
      <w:lvlJc w:val="left"/>
      <w:pPr>
        <w:ind w:left="720" w:hanging="360"/>
      </w:pPr>
      <w:rPr>
        <w:rFonts w:ascii="Symbol" w:hAnsi="Symbol"/>
      </w:rPr>
    </w:lvl>
  </w:abstractNum>
  <w:abstractNum w:abstractNumId="24" w15:restartNumberingAfterBreak="0">
    <w:nsid w:val="2DD8001E"/>
    <w:multiLevelType w:val="hybridMultilevel"/>
    <w:tmpl w:val="7280F7B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8"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C5A0670"/>
    <w:multiLevelType w:val="hybridMultilevel"/>
    <w:tmpl w:val="38A69A4C"/>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1" w15:restartNumberingAfterBreak="0">
    <w:nsid w:val="40577838"/>
    <w:multiLevelType w:val="hybridMultilevel"/>
    <w:tmpl w:val="A56CB8E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41563006"/>
    <w:multiLevelType w:val="hybridMultilevel"/>
    <w:tmpl w:val="2638BD52"/>
    <w:lvl w:ilvl="0" w:tplc="80D031FA">
      <w:start w:val="1"/>
      <w:numFmt w:val="bullet"/>
      <w:lvlText w:val=""/>
      <w:lvlJc w:val="left"/>
      <w:pPr>
        <w:ind w:left="720" w:hanging="360"/>
      </w:pPr>
      <w:rPr>
        <w:rFonts w:ascii="Symbol" w:hAnsi="Symbol"/>
      </w:rPr>
    </w:lvl>
    <w:lvl w:ilvl="1" w:tplc="89A2AD8C">
      <w:start w:val="1"/>
      <w:numFmt w:val="bullet"/>
      <w:lvlText w:val=""/>
      <w:lvlJc w:val="left"/>
      <w:pPr>
        <w:ind w:left="720" w:hanging="360"/>
      </w:pPr>
      <w:rPr>
        <w:rFonts w:ascii="Symbol" w:hAnsi="Symbol"/>
      </w:rPr>
    </w:lvl>
    <w:lvl w:ilvl="2" w:tplc="40E05B7A">
      <w:start w:val="1"/>
      <w:numFmt w:val="bullet"/>
      <w:lvlText w:val=""/>
      <w:lvlJc w:val="left"/>
      <w:pPr>
        <w:ind w:left="720" w:hanging="360"/>
      </w:pPr>
      <w:rPr>
        <w:rFonts w:ascii="Symbol" w:hAnsi="Symbol"/>
      </w:rPr>
    </w:lvl>
    <w:lvl w:ilvl="3" w:tplc="D676EB50">
      <w:start w:val="1"/>
      <w:numFmt w:val="bullet"/>
      <w:lvlText w:val=""/>
      <w:lvlJc w:val="left"/>
      <w:pPr>
        <w:ind w:left="720" w:hanging="360"/>
      </w:pPr>
      <w:rPr>
        <w:rFonts w:ascii="Symbol" w:hAnsi="Symbol"/>
      </w:rPr>
    </w:lvl>
    <w:lvl w:ilvl="4" w:tplc="1124FB38">
      <w:start w:val="1"/>
      <w:numFmt w:val="bullet"/>
      <w:lvlText w:val=""/>
      <w:lvlJc w:val="left"/>
      <w:pPr>
        <w:ind w:left="720" w:hanging="360"/>
      </w:pPr>
      <w:rPr>
        <w:rFonts w:ascii="Symbol" w:hAnsi="Symbol"/>
      </w:rPr>
    </w:lvl>
    <w:lvl w:ilvl="5" w:tplc="3204131C">
      <w:start w:val="1"/>
      <w:numFmt w:val="bullet"/>
      <w:lvlText w:val=""/>
      <w:lvlJc w:val="left"/>
      <w:pPr>
        <w:ind w:left="720" w:hanging="360"/>
      </w:pPr>
      <w:rPr>
        <w:rFonts w:ascii="Symbol" w:hAnsi="Symbol"/>
      </w:rPr>
    </w:lvl>
    <w:lvl w:ilvl="6" w:tplc="5FDCFE6C">
      <w:start w:val="1"/>
      <w:numFmt w:val="bullet"/>
      <w:lvlText w:val=""/>
      <w:lvlJc w:val="left"/>
      <w:pPr>
        <w:ind w:left="720" w:hanging="360"/>
      </w:pPr>
      <w:rPr>
        <w:rFonts w:ascii="Symbol" w:hAnsi="Symbol"/>
      </w:rPr>
    </w:lvl>
    <w:lvl w:ilvl="7" w:tplc="2E6AF350">
      <w:start w:val="1"/>
      <w:numFmt w:val="bullet"/>
      <w:lvlText w:val=""/>
      <w:lvlJc w:val="left"/>
      <w:pPr>
        <w:ind w:left="720" w:hanging="360"/>
      </w:pPr>
      <w:rPr>
        <w:rFonts w:ascii="Symbol" w:hAnsi="Symbol"/>
      </w:rPr>
    </w:lvl>
    <w:lvl w:ilvl="8" w:tplc="0CE6369C">
      <w:start w:val="1"/>
      <w:numFmt w:val="bullet"/>
      <w:lvlText w:val=""/>
      <w:lvlJc w:val="left"/>
      <w:pPr>
        <w:ind w:left="720" w:hanging="360"/>
      </w:pPr>
      <w:rPr>
        <w:rFonts w:ascii="Symbol" w:hAnsi="Symbol"/>
      </w:rPr>
    </w:lvl>
  </w:abstractNum>
  <w:abstractNum w:abstractNumId="33" w15:restartNumberingAfterBreak="0">
    <w:nsid w:val="423E7F29"/>
    <w:multiLevelType w:val="hybridMultilevel"/>
    <w:tmpl w:val="52B2E9EC"/>
    <w:lvl w:ilvl="0" w:tplc="856E66AC">
      <w:start w:val="1"/>
      <w:numFmt w:val="bullet"/>
      <w:lvlText w:val="•"/>
      <w:lvlJc w:val="left"/>
      <w:pPr>
        <w:tabs>
          <w:tab w:val="num" w:pos="720"/>
        </w:tabs>
        <w:ind w:left="720" w:hanging="360"/>
      </w:pPr>
      <w:rPr>
        <w:rFonts w:ascii="Arial" w:hAnsi="Arial" w:hint="default"/>
      </w:rPr>
    </w:lvl>
    <w:lvl w:ilvl="1" w:tplc="4AFE5FE4" w:tentative="1">
      <w:start w:val="1"/>
      <w:numFmt w:val="bullet"/>
      <w:lvlText w:val="•"/>
      <w:lvlJc w:val="left"/>
      <w:pPr>
        <w:tabs>
          <w:tab w:val="num" w:pos="1440"/>
        </w:tabs>
        <w:ind w:left="1440" w:hanging="360"/>
      </w:pPr>
      <w:rPr>
        <w:rFonts w:ascii="Arial" w:hAnsi="Arial" w:hint="default"/>
      </w:rPr>
    </w:lvl>
    <w:lvl w:ilvl="2" w:tplc="27B6ED6E" w:tentative="1">
      <w:start w:val="1"/>
      <w:numFmt w:val="bullet"/>
      <w:lvlText w:val="•"/>
      <w:lvlJc w:val="left"/>
      <w:pPr>
        <w:tabs>
          <w:tab w:val="num" w:pos="2160"/>
        </w:tabs>
        <w:ind w:left="2160" w:hanging="360"/>
      </w:pPr>
      <w:rPr>
        <w:rFonts w:ascii="Arial" w:hAnsi="Arial" w:hint="default"/>
      </w:rPr>
    </w:lvl>
    <w:lvl w:ilvl="3" w:tplc="4B684106" w:tentative="1">
      <w:start w:val="1"/>
      <w:numFmt w:val="bullet"/>
      <w:lvlText w:val="•"/>
      <w:lvlJc w:val="left"/>
      <w:pPr>
        <w:tabs>
          <w:tab w:val="num" w:pos="2880"/>
        </w:tabs>
        <w:ind w:left="2880" w:hanging="360"/>
      </w:pPr>
      <w:rPr>
        <w:rFonts w:ascii="Arial" w:hAnsi="Arial" w:hint="default"/>
      </w:rPr>
    </w:lvl>
    <w:lvl w:ilvl="4" w:tplc="FBF825F2" w:tentative="1">
      <w:start w:val="1"/>
      <w:numFmt w:val="bullet"/>
      <w:lvlText w:val="•"/>
      <w:lvlJc w:val="left"/>
      <w:pPr>
        <w:tabs>
          <w:tab w:val="num" w:pos="3600"/>
        </w:tabs>
        <w:ind w:left="3600" w:hanging="360"/>
      </w:pPr>
      <w:rPr>
        <w:rFonts w:ascii="Arial" w:hAnsi="Arial" w:hint="default"/>
      </w:rPr>
    </w:lvl>
    <w:lvl w:ilvl="5" w:tplc="249A7226" w:tentative="1">
      <w:start w:val="1"/>
      <w:numFmt w:val="bullet"/>
      <w:lvlText w:val="•"/>
      <w:lvlJc w:val="left"/>
      <w:pPr>
        <w:tabs>
          <w:tab w:val="num" w:pos="4320"/>
        </w:tabs>
        <w:ind w:left="4320" w:hanging="360"/>
      </w:pPr>
      <w:rPr>
        <w:rFonts w:ascii="Arial" w:hAnsi="Arial" w:hint="default"/>
      </w:rPr>
    </w:lvl>
    <w:lvl w:ilvl="6" w:tplc="A6386396" w:tentative="1">
      <w:start w:val="1"/>
      <w:numFmt w:val="bullet"/>
      <w:lvlText w:val="•"/>
      <w:lvlJc w:val="left"/>
      <w:pPr>
        <w:tabs>
          <w:tab w:val="num" w:pos="5040"/>
        </w:tabs>
        <w:ind w:left="5040" w:hanging="360"/>
      </w:pPr>
      <w:rPr>
        <w:rFonts w:ascii="Arial" w:hAnsi="Arial" w:hint="default"/>
      </w:rPr>
    </w:lvl>
    <w:lvl w:ilvl="7" w:tplc="ECBA4828" w:tentative="1">
      <w:start w:val="1"/>
      <w:numFmt w:val="bullet"/>
      <w:lvlText w:val="•"/>
      <w:lvlJc w:val="left"/>
      <w:pPr>
        <w:tabs>
          <w:tab w:val="num" w:pos="5760"/>
        </w:tabs>
        <w:ind w:left="5760" w:hanging="360"/>
      </w:pPr>
      <w:rPr>
        <w:rFonts w:ascii="Arial" w:hAnsi="Arial" w:hint="default"/>
      </w:rPr>
    </w:lvl>
    <w:lvl w:ilvl="8" w:tplc="78A00E4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92B3CF3"/>
    <w:multiLevelType w:val="multilevel"/>
    <w:tmpl w:val="D16CDD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9F7576C"/>
    <w:multiLevelType w:val="hybridMultilevel"/>
    <w:tmpl w:val="0CEE566A"/>
    <w:lvl w:ilvl="0" w:tplc="775EE1F4">
      <w:start w:val="1"/>
      <w:numFmt w:val="bullet"/>
      <w:lvlText w:val=""/>
      <w:lvlJc w:val="left"/>
      <w:pPr>
        <w:ind w:left="720" w:hanging="360"/>
      </w:pPr>
      <w:rPr>
        <w:rFonts w:ascii="Symbol" w:hAnsi="Symbol"/>
      </w:rPr>
    </w:lvl>
    <w:lvl w:ilvl="1" w:tplc="E1A4D8C0">
      <w:start w:val="1"/>
      <w:numFmt w:val="bullet"/>
      <w:lvlText w:val=""/>
      <w:lvlJc w:val="left"/>
      <w:pPr>
        <w:ind w:left="720" w:hanging="360"/>
      </w:pPr>
      <w:rPr>
        <w:rFonts w:ascii="Symbol" w:hAnsi="Symbol"/>
      </w:rPr>
    </w:lvl>
    <w:lvl w:ilvl="2" w:tplc="E9284488">
      <w:start w:val="1"/>
      <w:numFmt w:val="bullet"/>
      <w:lvlText w:val=""/>
      <w:lvlJc w:val="left"/>
      <w:pPr>
        <w:ind w:left="720" w:hanging="360"/>
      </w:pPr>
      <w:rPr>
        <w:rFonts w:ascii="Symbol" w:hAnsi="Symbol"/>
      </w:rPr>
    </w:lvl>
    <w:lvl w:ilvl="3" w:tplc="8FAE9EF0">
      <w:start w:val="1"/>
      <w:numFmt w:val="bullet"/>
      <w:lvlText w:val=""/>
      <w:lvlJc w:val="left"/>
      <w:pPr>
        <w:ind w:left="720" w:hanging="360"/>
      </w:pPr>
      <w:rPr>
        <w:rFonts w:ascii="Symbol" w:hAnsi="Symbol"/>
      </w:rPr>
    </w:lvl>
    <w:lvl w:ilvl="4" w:tplc="D5302B8A">
      <w:start w:val="1"/>
      <w:numFmt w:val="bullet"/>
      <w:lvlText w:val=""/>
      <w:lvlJc w:val="left"/>
      <w:pPr>
        <w:ind w:left="720" w:hanging="360"/>
      </w:pPr>
      <w:rPr>
        <w:rFonts w:ascii="Symbol" w:hAnsi="Symbol"/>
      </w:rPr>
    </w:lvl>
    <w:lvl w:ilvl="5" w:tplc="C59C8274">
      <w:start w:val="1"/>
      <w:numFmt w:val="bullet"/>
      <w:lvlText w:val=""/>
      <w:lvlJc w:val="left"/>
      <w:pPr>
        <w:ind w:left="720" w:hanging="360"/>
      </w:pPr>
      <w:rPr>
        <w:rFonts w:ascii="Symbol" w:hAnsi="Symbol"/>
      </w:rPr>
    </w:lvl>
    <w:lvl w:ilvl="6" w:tplc="F9E0C050">
      <w:start w:val="1"/>
      <w:numFmt w:val="bullet"/>
      <w:lvlText w:val=""/>
      <w:lvlJc w:val="left"/>
      <w:pPr>
        <w:ind w:left="720" w:hanging="360"/>
      </w:pPr>
      <w:rPr>
        <w:rFonts w:ascii="Symbol" w:hAnsi="Symbol"/>
      </w:rPr>
    </w:lvl>
    <w:lvl w:ilvl="7" w:tplc="60507B9C">
      <w:start w:val="1"/>
      <w:numFmt w:val="bullet"/>
      <w:lvlText w:val=""/>
      <w:lvlJc w:val="left"/>
      <w:pPr>
        <w:ind w:left="720" w:hanging="360"/>
      </w:pPr>
      <w:rPr>
        <w:rFonts w:ascii="Symbol" w:hAnsi="Symbol"/>
      </w:rPr>
    </w:lvl>
    <w:lvl w:ilvl="8" w:tplc="897CFA42">
      <w:start w:val="1"/>
      <w:numFmt w:val="bullet"/>
      <w:lvlText w:val=""/>
      <w:lvlJc w:val="left"/>
      <w:pPr>
        <w:ind w:left="720" w:hanging="360"/>
      </w:pPr>
      <w:rPr>
        <w:rFonts w:ascii="Symbol" w:hAnsi="Symbol"/>
      </w:rPr>
    </w:lvl>
  </w:abstractNum>
  <w:abstractNum w:abstractNumId="39" w15:restartNumberingAfterBreak="0">
    <w:nsid w:val="4C094753"/>
    <w:multiLevelType w:val="hybridMultilevel"/>
    <w:tmpl w:val="188E8762"/>
    <w:lvl w:ilvl="0" w:tplc="04070001">
      <w:start w:val="1"/>
      <w:numFmt w:val="bullet"/>
      <w:lvlText w:val=""/>
      <w:lvlJc w:val="left"/>
      <w:pPr>
        <w:ind w:left="830" w:hanging="360"/>
      </w:pPr>
      <w:rPr>
        <w:rFonts w:ascii="Symbol" w:hAnsi="Symbol" w:hint="default"/>
      </w:rPr>
    </w:lvl>
    <w:lvl w:ilvl="1" w:tplc="04070003" w:tentative="1">
      <w:start w:val="1"/>
      <w:numFmt w:val="bullet"/>
      <w:lvlText w:val="o"/>
      <w:lvlJc w:val="left"/>
      <w:pPr>
        <w:ind w:left="1550" w:hanging="360"/>
      </w:pPr>
      <w:rPr>
        <w:rFonts w:ascii="Courier New" w:hAnsi="Courier New" w:cs="Courier New" w:hint="default"/>
      </w:rPr>
    </w:lvl>
    <w:lvl w:ilvl="2" w:tplc="04070005" w:tentative="1">
      <w:start w:val="1"/>
      <w:numFmt w:val="bullet"/>
      <w:lvlText w:val=""/>
      <w:lvlJc w:val="left"/>
      <w:pPr>
        <w:ind w:left="2270" w:hanging="360"/>
      </w:pPr>
      <w:rPr>
        <w:rFonts w:ascii="Wingdings" w:hAnsi="Wingdings" w:hint="default"/>
      </w:rPr>
    </w:lvl>
    <w:lvl w:ilvl="3" w:tplc="04070001" w:tentative="1">
      <w:start w:val="1"/>
      <w:numFmt w:val="bullet"/>
      <w:lvlText w:val=""/>
      <w:lvlJc w:val="left"/>
      <w:pPr>
        <w:ind w:left="2990" w:hanging="360"/>
      </w:pPr>
      <w:rPr>
        <w:rFonts w:ascii="Symbol" w:hAnsi="Symbol" w:hint="default"/>
      </w:rPr>
    </w:lvl>
    <w:lvl w:ilvl="4" w:tplc="04070003" w:tentative="1">
      <w:start w:val="1"/>
      <w:numFmt w:val="bullet"/>
      <w:lvlText w:val="o"/>
      <w:lvlJc w:val="left"/>
      <w:pPr>
        <w:ind w:left="3710" w:hanging="360"/>
      </w:pPr>
      <w:rPr>
        <w:rFonts w:ascii="Courier New" w:hAnsi="Courier New" w:cs="Courier New" w:hint="default"/>
      </w:rPr>
    </w:lvl>
    <w:lvl w:ilvl="5" w:tplc="04070005" w:tentative="1">
      <w:start w:val="1"/>
      <w:numFmt w:val="bullet"/>
      <w:lvlText w:val=""/>
      <w:lvlJc w:val="left"/>
      <w:pPr>
        <w:ind w:left="4430" w:hanging="360"/>
      </w:pPr>
      <w:rPr>
        <w:rFonts w:ascii="Wingdings" w:hAnsi="Wingdings" w:hint="default"/>
      </w:rPr>
    </w:lvl>
    <w:lvl w:ilvl="6" w:tplc="04070001" w:tentative="1">
      <w:start w:val="1"/>
      <w:numFmt w:val="bullet"/>
      <w:lvlText w:val=""/>
      <w:lvlJc w:val="left"/>
      <w:pPr>
        <w:ind w:left="5150" w:hanging="360"/>
      </w:pPr>
      <w:rPr>
        <w:rFonts w:ascii="Symbol" w:hAnsi="Symbol" w:hint="default"/>
      </w:rPr>
    </w:lvl>
    <w:lvl w:ilvl="7" w:tplc="04070003" w:tentative="1">
      <w:start w:val="1"/>
      <w:numFmt w:val="bullet"/>
      <w:lvlText w:val="o"/>
      <w:lvlJc w:val="left"/>
      <w:pPr>
        <w:ind w:left="5870" w:hanging="360"/>
      </w:pPr>
      <w:rPr>
        <w:rFonts w:ascii="Courier New" w:hAnsi="Courier New" w:cs="Courier New" w:hint="default"/>
      </w:rPr>
    </w:lvl>
    <w:lvl w:ilvl="8" w:tplc="04070005" w:tentative="1">
      <w:start w:val="1"/>
      <w:numFmt w:val="bullet"/>
      <w:lvlText w:val=""/>
      <w:lvlJc w:val="left"/>
      <w:pPr>
        <w:ind w:left="6590" w:hanging="360"/>
      </w:pPr>
      <w:rPr>
        <w:rFonts w:ascii="Wingdings" w:hAnsi="Wingdings" w:hint="default"/>
      </w:rPr>
    </w:lvl>
  </w:abstractNum>
  <w:abstractNum w:abstractNumId="40" w15:restartNumberingAfterBreak="0">
    <w:nsid w:val="4CFA5633"/>
    <w:multiLevelType w:val="multilevel"/>
    <w:tmpl w:val="6B4820A2"/>
    <w:lvl w:ilvl="0">
      <w:start w:val="2"/>
      <w:numFmt w:val="decimal"/>
      <w:lvlText w:val="%1"/>
      <w:lvlJc w:val="left"/>
      <w:pPr>
        <w:ind w:left="430" w:hanging="43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4E705E0A"/>
    <w:multiLevelType w:val="hybridMultilevel"/>
    <w:tmpl w:val="5DCCE784"/>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EB123F9"/>
    <w:multiLevelType w:val="hybridMultilevel"/>
    <w:tmpl w:val="8ED29D3A"/>
    <w:lvl w:ilvl="0" w:tplc="3DC883CE">
      <w:start w:val="1"/>
      <w:numFmt w:val="bullet"/>
      <w:lvlText w:val=""/>
      <w:lvlJc w:val="left"/>
      <w:pPr>
        <w:ind w:left="720" w:hanging="360"/>
      </w:pPr>
      <w:rPr>
        <w:rFonts w:ascii="Symbol" w:hAnsi="Symbol"/>
      </w:rPr>
    </w:lvl>
    <w:lvl w:ilvl="1" w:tplc="08BA066A">
      <w:start w:val="1"/>
      <w:numFmt w:val="bullet"/>
      <w:lvlText w:val=""/>
      <w:lvlJc w:val="left"/>
      <w:pPr>
        <w:ind w:left="720" w:hanging="360"/>
      </w:pPr>
      <w:rPr>
        <w:rFonts w:ascii="Symbol" w:hAnsi="Symbol"/>
      </w:rPr>
    </w:lvl>
    <w:lvl w:ilvl="2" w:tplc="51B85A52">
      <w:start w:val="1"/>
      <w:numFmt w:val="bullet"/>
      <w:lvlText w:val=""/>
      <w:lvlJc w:val="left"/>
      <w:pPr>
        <w:ind w:left="720" w:hanging="360"/>
      </w:pPr>
      <w:rPr>
        <w:rFonts w:ascii="Symbol" w:hAnsi="Symbol"/>
      </w:rPr>
    </w:lvl>
    <w:lvl w:ilvl="3" w:tplc="5C687258">
      <w:start w:val="1"/>
      <w:numFmt w:val="bullet"/>
      <w:lvlText w:val=""/>
      <w:lvlJc w:val="left"/>
      <w:pPr>
        <w:ind w:left="720" w:hanging="360"/>
      </w:pPr>
      <w:rPr>
        <w:rFonts w:ascii="Symbol" w:hAnsi="Symbol"/>
      </w:rPr>
    </w:lvl>
    <w:lvl w:ilvl="4" w:tplc="1782334A">
      <w:start w:val="1"/>
      <w:numFmt w:val="bullet"/>
      <w:lvlText w:val=""/>
      <w:lvlJc w:val="left"/>
      <w:pPr>
        <w:ind w:left="720" w:hanging="360"/>
      </w:pPr>
      <w:rPr>
        <w:rFonts w:ascii="Symbol" w:hAnsi="Symbol"/>
      </w:rPr>
    </w:lvl>
    <w:lvl w:ilvl="5" w:tplc="F934CB4A">
      <w:start w:val="1"/>
      <w:numFmt w:val="bullet"/>
      <w:lvlText w:val=""/>
      <w:lvlJc w:val="left"/>
      <w:pPr>
        <w:ind w:left="720" w:hanging="360"/>
      </w:pPr>
      <w:rPr>
        <w:rFonts w:ascii="Symbol" w:hAnsi="Symbol"/>
      </w:rPr>
    </w:lvl>
    <w:lvl w:ilvl="6" w:tplc="5CB6355C">
      <w:start w:val="1"/>
      <w:numFmt w:val="bullet"/>
      <w:lvlText w:val=""/>
      <w:lvlJc w:val="left"/>
      <w:pPr>
        <w:ind w:left="720" w:hanging="360"/>
      </w:pPr>
      <w:rPr>
        <w:rFonts w:ascii="Symbol" w:hAnsi="Symbol"/>
      </w:rPr>
    </w:lvl>
    <w:lvl w:ilvl="7" w:tplc="73C2648A">
      <w:start w:val="1"/>
      <w:numFmt w:val="bullet"/>
      <w:lvlText w:val=""/>
      <w:lvlJc w:val="left"/>
      <w:pPr>
        <w:ind w:left="720" w:hanging="360"/>
      </w:pPr>
      <w:rPr>
        <w:rFonts w:ascii="Symbol" w:hAnsi="Symbol"/>
      </w:rPr>
    </w:lvl>
    <w:lvl w:ilvl="8" w:tplc="7B4ED144">
      <w:start w:val="1"/>
      <w:numFmt w:val="bullet"/>
      <w:lvlText w:val=""/>
      <w:lvlJc w:val="left"/>
      <w:pPr>
        <w:ind w:left="720" w:hanging="360"/>
      </w:pPr>
      <w:rPr>
        <w:rFonts w:ascii="Symbol" w:hAnsi="Symbol"/>
      </w:rPr>
    </w:lvl>
  </w:abstractNum>
  <w:abstractNum w:abstractNumId="43" w15:restartNumberingAfterBreak="0">
    <w:nsid w:val="52E30850"/>
    <w:multiLevelType w:val="hybridMultilevel"/>
    <w:tmpl w:val="249828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6E272DC"/>
    <w:multiLevelType w:val="hybridMultilevel"/>
    <w:tmpl w:val="5AE47068"/>
    <w:lvl w:ilvl="0" w:tplc="E6165830">
      <w:start w:val="1"/>
      <w:numFmt w:val="bullet"/>
      <w:lvlText w:val=""/>
      <w:lvlJc w:val="left"/>
      <w:pPr>
        <w:ind w:left="720" w:hanging="360"/>
      </w:pPr>
      <w:rPr>
        <w:rFonts w:ascii="Symbol" w:hAnsi="Symbol"/>
      </w:rPr>
    </w:lvl>
    <w:lvl w:ilvl="1" w:tplc="9424A7AC">
      <w:start w:val="1"/>
      <w:numFmt w:val="bullet"/>
      <w:lvlText w:val=""/>
      <w:lvlJc w:val="left"/>
      <w:pPr>
        <w:ind w:left="720" w:hanging="360"/>
      </w:pPr>
      <w:rPr>
        <w:rFonts w:ascii="Symbol" w:hAnsi="Symbol"/>
      </w:rPr>
    </w:lvl>
    <w:lvl w:ilvl="2" w:tplc="0F941AFC">
      <w:start w:val="1"/>
      <w:numFmt w:val="bullet"/>
      <w:lvlText w:val=""/>
      <w:lvlJc w:val="left"/>
      <w:pPr>
        <w:ind w:left="720" w:hanging="360"/>
      </w:pPr>
      <w:rPr>
        <w:rFonts w:ascii="Symbol" w:hAnsi="Symbol"/>
      </w:rPr>
    </w:lvl>
    <w:lvl w:ilvl="3" w:tplc="9A321862">
      <w:start w:val="1"/>
      <w:numFmt w:val="bullet"/>
      <w:lvlText w:val=""/>
      <w:lvlJc w:val="left"/>
      <w:pPr>
        <w:ind w:left="720" w:hanging="360"/>
      </w:pPr>
      <w:rPr>
        <w:rFonts w:ascii="Symbol" w:hAnsi="Symbol"/>
      </w:rPr>
    </w:lvl>
    <w:lvl w:ilvl="4" w:tplc="C916058C">
      <w:start w:val="1"/>
      <w:numFmt w:val="bullet"/>
      <w:lvlText w:val=""/>
      <w:lvlJc w:val="left"/>
      <w:pPr>
        <w:ind w:left="720" w:hanging="360"/>
      </w:pPr>
      <w:rPr>
        <w:rFonts w:ascii="Symbol" w:hAnsi="Symbol"/>
      </w:rPr>
    </w:lvl>
    <w:lvl w:ilvl="5" w:tplc="070A86CE">
      <w:start w:val="1"/>
      <w:numFmt w:val="bullet"/>
      <w:lvlText w:val=""/>
      <w:lvlJc w:val="left"/>
      <w:pPr>
        <w:ind w:left="720" w:hanging="360"/>
      </w:pPr>
      <w:rPr>
        <w:rFonts w:ascii="Symbol" w:hAnsi="Symbol"/>
      </w:rPr>
    </w:lvl>
    <w:lvl w:ilvl="6" w:tplc="F4003BAE">
      <w:start w:val="1"/>
      <w:numFmt w:val="bullet"/>
      <w:lvlText w:val=""/>
      <w:lvlJc w:val="left"/>
      <w:pPr>
        <w:ind w:left="720" w:hanging="360"/>
      </w:pPr>
      <w:rPr>
        <w:rFonts w:ascii="Symbol" w:hAnsi="Symbol"/>
      </w:rPr>
    </w:lvl>
    <w:lvl w:ilvl="7" w:tplc="ECAE657A">
      <w:start w:val="1"/>
      <w:numFmt w:val="bullet"/>
      <w:lvlText w:val=""/>
      <w:lvlJc w:val="left"/>
      <w:pPr>
        <w:ind w:left="720" w:hanging="360"/>
      </w:pPr>
      <w:rPr>
        <w:rFonts w:ascii="Symbol" w:hAnsi="Symbol"/>
      </w:rPr>
    </w:lvl>
    <w:lvl w:ilvl="8" w:tplc="8408AE3A">
      <w:start w:val="1"/>
      <w:numFmt w:val="bullet"/>
      <w:lvlText w:val=""/>
      <w:lvlJc w:val="left"/>
      <w:pPr>
        <w:ind w:left="720" w:hanging="360"/>
      </w:pPr>
      <w:rPr>
        <w:rFonts w:ascii="Symbol" w:hAnsi="Symbol"/>
      </w:rPr>
    </w:lvl>
  </w:abstractNum>
  <w:abstractNum w:abstractNumId="46"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7"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9"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0"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51"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2" w15:restartNumberingAfterBreak="0">
    <w:nsid w:val="64086105"/>
    <w:multiLevelType w:val="hybridMultilevel"/>
    <w:tmpl w:val="AAC27436"/>
    <w:lvl w:ilvl="0" w:tplc="A0C40B5E">
      <w:start w:val="1"/>
      <w:numFmt w:val="bullet"/>
      <w:lvlText w:val=""/>
      <w:lvlJc w:val="left"/>
      <w:pPr>
        <w:ind w:left="720" w:hanging="360"/>
      </w:pPr>
      <w:rPr>
        <w:rFonts w:ascii="Symbol" w:hAnsi="Symbol"/>
      </w:rPr>
    </w:lvl>
    <w:lvl w:ilvl="1" w:tplc="538A2700">
      <w:start w:val="1"/>
      <w:numFmt w:val="bullet"/>
      <w:lvlText w:val=""/>
      <w:lvlJc w:val="left"/>
      <w:pPr>
        <w:ind w:left="720" w:hanging="360"/>
      </w:pPr>
      <w:rPr>
        <w:rFonts w:ascii="Symbol" w:hAnsi="Symbol"/>
      </w:rPr>
    </w:lvl>
    <w:lvl w:ilvl="2" w:tplc="A0F0AC5E">
      <w:start w:val="1"/>
      <w:numFmt w:val="bullet"/>
      <w:lvlText w:val=""/>
      <w:lvlJc w:val="left"/>
      <w:pPr>
        <w:ind w:left="720" w:hanging="360"/>
      </w:pPr>
      <w:rPr>
        <w:rFonts w:ascii="Symbol" w:hAnsi="Symbol"/>
      </w:rPr>
    </w:lvl>
    <w:lvl w:ilvl="3" w:tplc="2778B1AE">
      <w:start w:val="1"/>
      <w:numFmt w:val="bullet"/>
      <w:lvlText w:val=""/>
      <w:lvlJc w:val="left"/>
      <w:pPr>
        <w:ind w:left="720" w:hanging="360"/>
      </w:pPr>
      <w:rPr>
        <w:rFonts w:ascii="Symbol" w:hAnsi="Symbol"/>
      </w:rPr>
    </w:lvl>
    <w:lvl w:ilvl="4" w:tplc="DAFA4D7A">
      <w:start w:val="1"/>
      <w:numFmt w:val="bullet"/>
      <w:lvlText w:val=""/>
      <w:lvlJc w:val="left"/>
      <w:pPr>
        <w:ind w:left="720" w:hanging="360"/>
      </w:pPr>
      <w:rPr>
        <w:rFonts w:ascii="Symbol" w:hAnsi="Symbol"/>
      </w:rPr>
    </w:lvl>
    <w:lvl w:ilvl="5" w:tplc="AF445D50">
      <w:start w:val="1"/>
      <w:numFmt w:val="bullet"/>
      <w:lvlText w:val=""/>
      <w:lvlJc w:val="left"/>
      <w:pPr>
        <w:ind w:left="720" w:hanging="360"/>
      </w:pPr>
      <w:rPr>
        <w:rFonts w:ascii="Symbol" w:hAnsi="Symbol"/>
      </w:rPr>
    </w:lvl>
    <w:lvl w:ilvl="6" w:tplc="45CC05A2">
      <w:start w:val="1"/>
      <w:numFmt w:val="bullet"/>
      <w:lvlText w:val=""/>
      <w:lvlJc w:val="left"/>
      <w:pPr>
        <w:ind w:left="720" w:hanging="360"/>
      </w:pPr>
      <w:rPr>
        <w:rFonts w:ascii="Symbol" w:hAnsi="Symbol"/>
      </w:rPr>
    </w:lvl>
    <w:lvl w:ilvl="7" w:tplc="8FBE1514">
      <w:start w:val="1"/>
      <w:numFmt w:val="bullet"/>
      <w:lvlText w:val=""/>
      <w:lvlJc w:val="left"/>
      <w:pPr>
        <w:ind w:left="720" w:hanging="360"/>
      </w:pPr>
      <w:rPr>
        <w:rFonts w:ascii="Symbol" w:hAnsi="Symbol"/>
      </w:rPr>
    </w:lvl>
    <w:lvl w:ilvl="8" w:tplc="1CF8D4A4">
      <w:start w:val="1"/>
      <w:numFmt w:val="bullet"/>
      <w:lvlText w:val=""/>
      <w:lvlJc w:val="left"/>
      <w:pPr>
        <w:ind w:left="720" w:hanging="360"/>
      </w:pPr>
      <w:rPr>
        <w:rFonts w:ascii="Symbol" w:hAnsi="Symbol"/>
      </w:rPr>
    </w:lvl>
  </w:abstractNum>
  <w:abstractNum w:abstractNumId="53"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4"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9"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5"/>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7"/>
  </w:num>
  <w:num w:numId="13" w16cid:durableId="1517846161">
    <w:abstractNumId w:val="44"/>
  </w:num>
  <w:num w:numId="14" w16cid:durableId="1128471426">
    <w:abstractNumId w:val="11"/>
  </w:num>
  <w:num w:numId="15" w16cid:durableId="1886675913">
    <w:abstractNumId w:val="36"/>
  </w:num>
  <w:num w:numId="16" w16cid:durableId="669143170">
    <w:abstractNumId w:val="56"/>
  </w:num>
  <w:num w:numId="17" w16cid:durableId="1816487952">
    <w:abstractNumId w:val="12"/>
  </w:num>
  <w:num w:numId="18" w16cid:durableId="1320425882">
    <w:abstractNumId w:val="50"/>
  </w:num>
  <w:num w:numId="19" w16cid:durableId="574709185">
    <w:abstractNumId w:val="59"/>
  </w:num>
  <w:num w:numId="20" w16cid:durableId="11883124">
    <w:abstractNumId w:val="57"/>
  </w:num>
  <w:num w:numId="21" w16cid:durableId="379716589">
    <w:abstractNumId w:val="37"/>
  </w:num>
  <w:num w:numId="22" w16cid:durableId="2088532560">
    <w:abstractNumId w:val="18"/>
  </w:num>
  <w:num w:numId="23" w16cid:durableId="904416417">
    <w:abstractNumId w:val="48"/>
  </w:num>
  <w:num w:numId="24" w16cid:durableId="1284269733">
    <w:abstractNumId w:val="53"/>
  </w:num>
  <w:num w:numId="25" w16cid:durableId="1202477524">
    <w:abstractNumId w:val="28"/>
  </w:num>
  <w:num w:numId="26" w16cid:durableId="93403316">
    <w:abstractNumId w:val="29"/>
  </w:num>
  <w:num w:numId="27" w16cid:durableId="1629702137">
    <w:abstractNumId w:val="46"/>
  </w:num>
  <w:num w:numId="28" w16cid:durableId="1363939546">
    <w:abstractNumId w:val="34"/>
  </w:num>
  <w:num w:numId="29" w16cid:durableId="1104112459">
    <w:abstractNumId w:val="54"/>
  </w:num>
  <w:num w:numId="30" w16cid:durableId="461922985">
    <w:abstractNumId w:val="55"/>
  </w:num>
  <w:num w:numId="31" w16cid:durableId="1674143091">
    <w:abstractNumId w:val="25"/>
  </w:num>
  <w:num w:numId="32" w16cid:durableId="383021627">
    <w:abstractNumId w:val="21"/>
  </w:num>
  <w:num w:numId="33" w16cid:durableId="930551164">
    <w:abstractNumId w:val="47"/>
  </w:num>
  <w:num w:numId="34" w16cid:durableId="603652748">
    <w:abstractNumId w:val="58"/>
  </w:num>
  <w:num w:numId="35" w16cid:durableId="391268124">
    <w:abstractNumId w:val="51"/>
  </w:num>
  <w:num w:numId="36" w16cid:durableId="139350252">
    <w:abstractNumId w:val="35"/>
  </w:num>
  <w:num w:numId="37" w16cid:durableId="1571379088">
    <w:abstractNumId w:val="26"/>
  </w:num>
  <w:num w:numId="38" w16cid:durableId="1164659798">
    <w:abstractNumId w:val="49"/>
  </w:num>
  <w:num w:numId="39" w16cid:durableId="1291790616">
    <w:abstractNumId w:val="13"/>
  </w:num>
  <w:num w:numId="40" w16cid:durableId="1479614155">
    <w:abstractNumId w:val="10"/>
  </w:num>
  <w:num w:numId="41" w16cid:durableId="1818760894">
    <w:abstractNumId w:val="20"/>
  </w:num>
  <w:num w:numId="42" w16cid:durableId="485820767">
    <w:abstractNumId w:val="17"/>
  </w:num>
  <w:num w:numId="43" w16cid:durableId="907231251">
    <w:abstractNumId w:val="40"/>
  </w:num>
  <w:num w:numId="44" w16cid:durableId="1750927236">
    <w:abstractNumId w:val="22"/>
  </w:num>
  <w:num w:numId="45" w16cid:durableId="876048376">
    <w:abstractNumId w:val="19"/>
  </w:num>
  <w:num w:numId="46" w16cid:durableId="1083919852">
    <w:abstractNumId w:val="43"/>
  </w:num>
  <w:num w:numId="47" w16cid:durableId="170264939">
    <w:abstractNumId w:val="39"/>
  </w:num>
  <w:num w:numId="48" w16cid:durableId="1765375676">
    <w:abstractNumId w:val="30"/>
  </w:num>
  <w:num w:numId="49" w16cid:durableId="542593394">
    <w:abstractNumId w:val="31"/>
  </w:num>
  <w:num w:numId="50" w16cid:durableId="2080126886">
    <w:abstractNumId w:val="14"/>
  </w:num>
  <w:num w:numId="51" w16cid:durableId="1815759870">
    <w:abstractNumId w:val="23"/>
  </w:num>
  <w:num w:numId="52" w16cid:durableId="1730834523">
    <w:abstractNumId w:val="42"/>
  </w:num>
  <w:num w:numId="53" w16cid:durableId="817959717">
    <w:abstractNumId w:val="32"/>
  </w:num>
  <w:num w:numId="54" w16cid:durableId="731542471">
    <w:abstractNumId w:val="45"/>
  </w:num>
  <w:num w:numId="55" w16cid:durableId="1002320076">
    <w:abstractNumId w:val="16"/>
  </w:num>
  <w:num w:numId="56" w16cid:durableId="653026878">
    <w:abstractNumId w:val="38"/>
  </w:num>
  <w:num w:numId="57" w16cid:durableId="246157590">
    <w:abstractNumId w:val="52"/>
  </w:num>
  <w:num w:numId="58" w16cid:durableId="1720124700">
    <w:abstractNumId w:val="41"/>
  </w:num>
  <w:num w:numId="59" w16cid:durableId="377045947">
    <w:abstractNumId w:val="33"/>
  </w:num>
  <w:num w:numId="60" w16cid:durableId="1635063711">
    <w:abstractNumId w:val="8"/>
  </w:num>
  <w:num w:numId="61" w16cid:durableId="1107771743">
    <w:abstractNumId w:val="2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6E5"/>
    <w:rsid w:val="00002AC4"/>
    <w:rsid w:val="00005913"/>
    <w:rsid w:val="000073A0"/>
    <w:rsid w:val="0001006B"/>
    <w:rsid w:val="00011A9B"/>
    <w:rsid w:val="00012AF2"/>
    <w:rsid w:val="00013470"/>
    <w:rsid w:val="00016BFF"/>
    <w:rsid w:val="00020BAE"/>
    <w:rsid w:val="0002244C"/>
    <w:rsid w:val="00022B8B"/>
    <w:rsid w:val="000232F7"/>
    <w:rsid w:val="00024143"/>
    <w:rsid w:val="00026495"/>
    <w:rsid w:val="000302CB"/>
    <w:rsid w:val="000309C8"/>
    <w:rsid w:val="0003314D"/>
    <w:rsid w:val="0003371A"/>
    <w:rsid w:val="000352CE"/>
    <w:rsid w:val="000365C2"/>
    <w:rsid w:val="00036AFC"/>
    <w:rsid w:val="00040145"/>
    <w:rsid w:val="0004771E"/>
    <w:rsid w:val="00053082"/>
    <w:rsid w:val="00053353"/>
    <w:rsid w:val="00053CA1"/>
    <w:rsid w:val="00055963"/>
    <w:rsid w:val="00055E27"/>
    <w:rsid w:val="00055F24"/>
    <w:rsid w:val="00056096"/>
    <w:rsid w:val="00060B6F"/>
    <w:rsid w:val="000628FB"/>
    <w:rsid w:val="0006667A"/>
    <w:rsid w:val="00066D56"/>
    <w:rsid w:val="0007206F"/>
    <w:rsid w:val="000722FE"/>
    <w:rsid w:val="000759D7"/>
    <w:rsid w:val="00077E7A"/>
    <w:rsid w:val="00084546"/>
    <w:rsid w:val="00086FA0"/>
    <w:rsid w:val="00091632"/>
    <w:rsid w:val="0009217C"/>
    <w:rsid w:val="00092C75"/>
    <w:rsid w:val="000A4FDA"/>
    <w:rsid w:val="000B24A5"/>
    <w:rsid w:val="000B5825"/>
    <w:rsid w:val="000B5BB8"/>
    <w:rsid w:val="000C03B6"/>
    <w:rsid w:val="000C04A8"/>
    <w:rsid w:val="000C17F3"/>
    <w:rsid w:val="000C1A0E"/>
    <w:rsid w:val="000C1BEF"/>
    <w:rsid w:val="000C5E52"/>
    <w:rsid w:val="000D15CA"/>
    <w:rsid w:val="000D3765"/>
    <w:rsid w:val="000D3C1B"/>
    <w:rsid w:val="000D4CC3"/>
    <w:rsid w:val="000D7F66"/>
    <w:rsid w:val="000E6A66"/>
    <w:rsid w:val="000E732C"/>
    <w:rsid w:val="000F03A7"/>
    <w:rsid w:val="000F0956"/>
    <w:rsid w:val="000F4B54"/>
    <w:rsid w:val="000F5288"/>
    <w:rsid w:val="00101CCC"/>
    <w:rsid w:val="00102CC9"/>
    <w:rsid w:val="0010334E"/>
    <w:rsid w:val="0010462E"/>
    <w:rsid w:val="00104FDA"/>
    <w:rsid w:val="001114E2"/>
    <w:rsid w:val="001150A5"/>
    <w:rsid w:val="00115EF5"/>
    <w:rsid w:val="001161D6"/>
    <w:rsid w:val="00117142"/>
    <w:rsid w:val="0011722B"/>
    <w:rsid w:val="00117977"/>
    <w:rsid w:val="00120CBF"/>
    <w:rsid w:val="0012567A"/>
    <w:rsid w:val="001258FC"/>
    <w:rsid w:val="0012743D"/>
    <w:rsid w:val="00130942"/>
    <w:rsid w:val="0013649C"/>
    <w:rsid w:val="00141288"/>
    <w:rsid w:val="00151BCA"/>
    <w:rsid w:val="00152FF6"/>
    <w:rsid w:val="00153133"/>
    <w:rsid w:val="00153318"/>
    <w:rsid w:val="001569DE"/>
    <w:rsid w:val="00156C14"/>
    <w:rsid w:val="00157D7E"/>
    <w:rsid w:val="001642A7"/>
    <w:rsid w:val="00165BEC"/>
    <w:rsid w:val="00167858"/>
    <w:rsid w:val="00167DB1"/>
    <w:rsid w:val="00172001"/>
    <w:rsid w:val="001738FD"/>
    <w:rsid w:val="00176453"/>
    <w:rsid w:val="00192305"/>
    <w:rsid w:val="00197FCF"/>
    <w:rsid w:val="001A2EEC"/>
    <w:rsid w:val="001A3987"/>
    <w:rsid w:val="001A4807"/>
    <w:rsid w:val="001A6582"/>
    <w:rsid w:val="001A6975"/>
    <w:rsid w:val="001A7182"/>
    <w:rsid w:val="001B05BD"/>
    <w:rsid w:val="001B0744"/>
    <w:rsid w:val="001B16E8"/>
    <w:rsid w:val="001B25F3"/>
    <w:rsid w:val="001B7781"/>
    <w:rsid w:val="001C2D34"/>
    <w:rsid w:val="001C513F"/>
    <w:rsid w:val="001C71E7"/>
    <w:rsid w:val="001D2279"/>
    <w:rsid w:val="001D2556"/>
    <w:rsid w:val="001D267D"/>
    <w:rsid w:val="001D3BFB"/>
    <w:rsid w:val="001D3CB3"/>
    <w:rsid w:val="001D5E3F"/>
    <w:rsid w:val="001E2ED0"/>
    <w:rsid w:val="001E368A"/>
    <w:rsid w:val="001E3BE9"/>
    <w:rsid w:val="001E4E3A"/>
    <w:rsid w:val="001F2A01"/>
    <w:rsid w:val="001F4C4C"/>
    <w:rsid w:val="001F7E1F"/>
    <w:rsid w:val="00201969"/>
    <w:rsid w:val="0020246E"/>
    <w:rsid w:val="00202A19"/>
    <w:rsid w:val="0020358C"/>
    <w:rsid w:val="0020467E"/>
    <w:rsid w:val="00207075"/>
    <w:rsid w:val="002158F1"/>
    <w:rsid w:val="002177BA"/>
    <w:rsid w:val="00223FE6"/>
    <w:rsid w:val="00224C56"/>
    <w:rsid w:val="0022535F"/>
    <w:rsid w:val="00230C35"/>
    <w:rsid w:val="0023275C"/>
    <w:rsid w:val="00235A6C"/>
    <w:rsid w:val="00236C7D"/>
    <w:rsid w:val="00237079"/>
    <w:rsid w:val="00241303"/>
    <w:rsid w:val="00242B43"/>
    <w:rsid w:val="002443A6"/>
    <w:rsid w:val="002473C8"/>
    <w:rsid w:val="00250586"/>
    <w:rsid w:val="00255B07"/>
    <w:rsid w:val="002678EE"/>
    <w:rsid w:val="00267923"/>
    <w:rsid w:val="00271CB4"/>
    <w:rsid w:val="00274878"/>
    <w:rsid w:val="00275B57"/>
    <w:rsid w:val="00276B2C"/>
    <w:rsid w:val="00280BEC"/>
    <w:rsid w:val="002837C6"/>
    <w:rsid w:val="00284EA0"/>
    <w:rsid w:val="002862AA"/>
    <w:rsid w:val="0029032C"/>
    <w:rsid w:val="002A0B4A"/>
    <w:rsid w:val="002A2001"/>
    <w:rsid w:val="002A2514"/>
    <w:rsid w:val="002A28FF"/>
    <w:rsid w:val="002A5F3F"/>
    <w:rsid w:val="002B1ED1"/>
    <w:rsid w:val="002B28D4"/>
    <w:rsid w:val="002B4BFA"/>
    <w:rsid w:val="002B4D7A"/>
    <w:rsid w:val="002C219E"/>
    <w:rsid w:val="002C225C"/>
    <w:rsid w:val="002C2EE4"/>
    <w:rsid w:val="002C461F"/>
    <w:rsid w:val="002C4C40"/>
    <w:rsid w:val="002C5235"/>
    <w:rsid w:val="002D39A1"/>
    <w:rsid w:val="002D6257"/>
    <w:rsid w:val="002D669E"/>
    <w:rsid w:val="002E13B6"/>
    <w:rsid w:val="002E2430"/>
    <w:rsid w:val="002E3785"/>
    <w:rsid w:val="002E5374"/>
    <w:rsid w:val="002F3185"/>
    <w:rsid w:val="002F355C"/>
    <w:rsid w:val="002F4134"/>
    <w:rsid w:val="00302E28"/>
    <w:rsid w:val="0030369C"/>
    <w:rsid w:val="0030443C"/>
    <w:rsid w:val="0030447C"/>
    <w:rsid w:val="00307EC7"/>
    <w:rsid w:val="00310824"/>
    <w:rsid w:val="003148FC"/>
    <w:rsid w:val="00314DFF"/>
    <w:rsid w:val="00322024"/>
    <w:rsid w:val="003222A6"/>
    <w:rsid w:val="0032271D"/>
    <w:rsid w:val="00322C6B"/>
    <w:rsid w:val="00326484"/>
    <w:rsid w:val="00331A43"/>
    <w:rsid w:val="00336839"/>
    <w:rsid w:val="00337AAE"/>
    <w:rsid w:val="00341410"/>
    <w:rsid w:val="00341BEB"/>
    <w:rsid w:val="00342B3D"/>
    <w:rsid w:val="003502F4"/>
    <w:rsid w:val="003521F7"/>
    <w:rsid w:val="00356CA6"/>
    <w:rsid w:val="003605DE"/>
    <w:rsid w:val="00360838"/>
    <w:rsid w:val="00360D6A"/>
    <w:rsid w:val="003630D4"/>
    <w:rsid w:val="00363EFF"/>
    <w:rsid w:val="0036473C"/>
    <w:rsid w:val="0036569A"/>
    <w:rsid w:val="00365730"/>
    <w:rsid w:val="003678AF"/>
    <w:rsid w:val="003710F6"/>
    <w:rsid w:val="00371C69"/>
    <w:rsid w:val="003743E1"/>
    <w:rsid w:val="003802B6"/>
    <w:rsid w:val="003819B7"/>
    <w:rsid w:val="00382314"/>
    <w:rsid w:val="00383074"/>
    <w:rsid w:val="00384617"/>
    <w:rsid w:val="003861A0"/>
    <w:rsid w:val="00386B73"/>
    <w:rsid w:val="00386CFF"/>
    <w:rsid w:val="0039024D"/>
    <w:rsid w:val="003933B3"/>
    <w:rsid w:val="0039685A"/>
    <w:rsid w:val="003A0EA7"/>
    <w:rsid w:val="003A2717"/>
    <w:rsid w:val="003A36D9"/>
    <w:rsid w:val="003A5E07"/>
    <w:rsid w:val="003B0231"/>
    <w:rsid w:val="003B17AC"/>
    <w:rsid w:val="003B27B1"/>
    <w:rsid w:val="003B3822"/>
    <w:rsid w:val="003B4C81"/>
    <w:rsid w:val="003B7728"/>
    <w:rsid w:val="003C06A2"/>
    <w:rsid w:val="003C22E4"/>
    <w:rsid w:val="003C35BF"/>
    <w:rsid w:val="003C4115"/>
    <w:rsid w:val="003C4D1A"/>
    <w:rsid w:val="003C5B94"/>
    <w:rsid w:val="003D01D2"/>
    <w:rsid w:val="003D1542"/>
    <w:rsid w:val="003D16EC"/>
    <w:rsid w:val="003D221C"/>
    <w:rsid w:val="003D2EED"/>
    <w:rsid w:val="003D30D0"/>
    <w:rsid w:val="003D502F"/>
    <w:rsid w:val="003D5745"/>
    <w:rsid w:val="003E022D"/>
    <w:rsid w:val="003E0578"/>
    <w:rsid w:val="003E09DA"/>
    <w:rsid w:val="003E2748"/>
    <w:rsid w:val="003E6640"/>
    <w:rsid w:val="003E7C4F"/>
    <w:rsid w:val="003F0E69"/>
    <w:rsid w:val="003F1A87"/>
    <w:rsid w:val="003F3397"/>
    <w:rsid w:val="003F55DF"/>
    <w:rsid w:val="003F686D"/>
    <w:rsid w:val="003F6A6B"/>
    <w:rsid w:val="003F78C2"/>
    <w:rsid w:val="004027D5"/>
    <w:rsid w:val="00402A36"/>
    <w:rsid w:val="00402FA3"/>
    <w:rsid w:val="00402FF9"/>
    <w:rsid w:val="00404F18"/>
    <w:rsid w:val="0040606A"/>
    <w:rsid w:val="0040716C"/>
    <w:rsid w:val="004108D3"/>
    <w:rsid w:val="00414332"/>
    <w:rsid w:val="00421D05"/>
    <w:rsid w:val="0042648A"/>
    <w:rsid w:val="00426606"/>
    <w:rsid w:val="00426CB9"/>
    <w:rsid w:val="00432F97"/>
    <w:rsid w:val="004344DB"/>
    <w:rsid w:val="00437D0B"/>
    <w:rsid w:val="00441F45"/>
    <w:rsid w:val="004421C7"/>
    <w:rsid w:val="0044285C"/>
    <w:rsid w:val="0045144F"/>
    <w:rsid w:val="00454BCF"/>
    <w:rsid w:val="004609F9"/>
    <w:rsid w:val="00467BDF"/>
    <w:rsid w:val="00467E46"/>
    <w:rsid w:val="0047168D"/>
    <w:rsid w:val="004760A4"/>
    <w:rsid w:val="0047664A"/>
    <w:rsid w:val="00476A8A"/>
    <w:rsid w:val="004815EE"/>
    <w:rsid w:val="00484DA4"/>
    <w:rsid w:val="00486270"/>
    <w:rsid w:val="00486770"/>
    <w:rsid w:val="00487E05"/>
    <w:rsid w:val="00491631"/>
    <w:rsid w:val="004927CF"/>
    <w:rsid w:val="00494515"/>
    <w:rsid w:val="004A2854"/>
    <w:rsid w:val="004A583E"/>
    <w:rsid w:val="004A75C9"/>
    <w:rsid w:val="004A7AA9"/>
    <w:rsid w:val="004B0977"/>
    <w:rsid w:val="004B1834"/>
    <w:rsid w:val="004B1A9A"/>
    <w:rsid w:val="004B1C07"/>
    <w:rsid w:val="004B29F8"/>
    <w:rsid w:val="004B3001"/>
    <w:rsid w:val="004B3A29"/>
    <w:rsid w:val="004B47AB"/>
    <w:rsid w:val="004B6D1C"/>
    <w:rsid w:val="004B7B38"/>
    <w:rsid w:val="004C13EB"/>
    <w:rsid w:val="004C488B"/>
    <w:rsid w:val="004C4A76"/>
    <w:rsid w:val="004C7E7F"/>
    <w:rsid w:val="004D0A44"/>
    <w:rsid w:val="004D542D"/>
    <w:rsid w:val="004D58AC"/>
    <w:rsid w:val="004D6CED"/>
    <w:rsid w:val="004E232F"/>
    <w:rsid w:val="004F04CD"/>
    <w:rsid w:val="004F4632"/>
    <w:rsid w:val="004F5C23"/>
    <w:rsid w:val="00501827"/>
    <w:rsid w:val="00503D63"/>
    <w:rsid w:val="005055D5"/>
    <w:rsid w:val="005076FB"/>
    <w:rsid w:val="00513878"/>
    <w:rsid w:val="00513F15"/>
    <w:rsid w:val="0051799B"/>
    <w:rsid w:val="00521559"/>
    <w:rsid w:val="00524118"/>
    <w:rsid w:val="00530E98"/>
    <w:rsid w:val="005314D9"/>
    <w:rsid w:val="00531BFC"/>
    <w:rsid w:val="00531F94"/>
    <w:rsid w:val="00533DA1"/>
    <w:rsid w:val="0053536E"/>
    <w:rsid w:val="0053742C"/>
    <w:rsid w:val="0054027B"/>
    <w:rsid w:val="005410A6"/>
    <w:rsid w:val="005445ED"/>
    <w:rsid w:val="00544E2E"/>
    <w:rsid w:val="00546490"/>
    <w:rsid w:val="00547808"/>
    <w:rsid w:val="00551D88"/>
    <w:rsid w:val="00554DAE"/>
    <w:rsid w:val="00557010"/>
    <w:rsid w:val="00557774"/>
    <w:rsid w:val="00560388"/>
    <w:rsid w:val="005623F2"/>
    <w:rsid w:val="00564395"/>
    <w:rsid w:val="005647DE"/>
    <w:rsid w:val="0056578A"/>
    <w:rsid w:val="0056595B"/>
    <w:rsid w:val="00571774"/>
    <w:rsid w:val="00571C0D"/>
    <w:rsid w:val="00572C4C"/>
    <w:rsid w:val="00573A55"/>
    <w:rsid w:val="005743E4"/>
    <w:rsid w:val="00574A7C"/>
    <w:rsid w:val="00575437"/>
    <w:rsid w:val="005759E1"/>
    <w:rsid w:val="00575D1E"/>
    <w:rsid w:val="0057605E"/>
    <w:rsid w:val="00576E09"/>
    <w:rsid w:val="00577261"/>
    <w:rsid w:val="005808BA"/>
    <w:rsid w:val="00581301"/>
    <w:rsid w:val="00581DB2"/>
    <w:rsid w:val="00584E8A"/>
    <w:rsid w:val="00585ED0"/>
    <w:rsid w:val="00587EF6"/>
    <w:rsid w:val="00590E57"/>
    <w:rsid w:val="00591248"/>
    <w:rsid w:val="00592B57"/>
    <w:rsid w:val="00593C59"/>
    <w:rsid w:val="00594747"/>
    <w:rsid w:val="00594844"/>
    <w:rsid w:val="00596D25"/>
    <w:rsid w:val="00597F6F"/>
    <w:rsid w:val="005A322A"/>
    <w:rsid w:val="005A59BF"/>
    <w:rsid w:val="005A646E"/>
    <w:rsid w:val="005A6AE8"/>
    <w:rsid w:val="005A6F41"/>
    <w:rsid w:val="005A70F0"/>
    <w:rsid w:val="005A7AE7"/>
    <w:rsid w:val="005B484F"/>
    <w:rsid w:val="005B5939"/>
    <w:rsid w:val="005C5233"/>
    <w:rsid w:val="005C6DD2"/>
    <w:rsid w:val="005D15B8"/>
    <w:rsid w:val="005D2BBF"/>
    <w:rsid w:val="005D48D7"/>
    <w:rsid w:val="005D6051"/>
    <w:rsid w:val="005D7BC5"/>
    <w:rsid w:val="005E150A"/>
    <w:rsid w:val="005E2894"/>
    <w:rsid w:val="005E28CB"/>
    <w:rsid w:val="005E317E"/>
    <w:rsid w:val="005E7DD5"/>
    <w:rsid w:val="00602279"/>
    <w:rsid w:val="006023E9"/>
    <w:rsid w:val="0060275D"/>
    <w:rsid w:val="00603A12"/>
    <w:rsid w:val="00603EF8"/>
    <w:rsid w:val="00606AF1"/>
    <w:rsid w:val="006074F0"/>
    <w:rsid w:val="006111D5"/>
    <w:rsid w:val="006111F5"/>
    <w:rsid w:val="00611454"/>
    <w:rsid w:val="006152C7"/>
    <w:rsid w:val="00617458"/>
    <w:rsid w:val="00623D92"/>
    <w:rsid w:val="00623E11"/>
    <w:rsid w:val="00627D65"/>
    <w:rsid w:val="00630CBB"/>
    <w:rsid w:val="006349C1"/>
    <w:rsid w:val="006357F4"/>
    <w:rsid w:val="00635D5E"/>
    <w:rsid w:val="00640231"/>
    <w:rsid w:val="00640A3A"/>
    <w:rsid w:val="006411DE"/>
    <w:rsid w:val="00641697"/>
    <w:rsid w:val="00643C9E"/>
    <w:rsid w:val="00644762"/>
    <w:rsid w:val="006448C5"/>
    <w:rsid w:val="006507AF"/>
    <w:rsid w:val="00650BA4"/>
    <w:rsid w:val="006518B2"/>
    <w:rsid w:val="00654386"/>
    <w:rsid w:val="006555BD"/>
    <w:rsid w:val="00661344"/>
    <w:rsid w:val="00661787"/>
    <w:rsid w:val="00662366"/>
    <w:rsid w:val="006648FD"/>
    <w:rsid w:val="00664993"/>
    <w:rsid w:val="006663A4"/>
    <w:rsid w:val="006676E2"/>
    <w:rsid w:val="00667D33"/>
    <w:rsid w:val="00673F38"/>
    <w:rsid w:val="00675AE1"/>
    <w:rsid w:val="00676137"/>
    <w:rsid w:val="00677544"/>
    <w:rsid w:val="0068201E"/>
    <w:rsid w:val="00682B8C"/>
    <w:rsid w:val="00683ED1"/>
    <w:rsid w:val="00684E9E"/>
    <w:rsid w:val="00685EB4"/>
    <w:rsid w:val="006956C3"/>
    <w:rsid w:val="00696309"/>
    <w:rsid w:val="00696681"/>
    <w:rsid w:val="00697535"/>
    <w:rsid w:val="00697CD0"/>
    <w:rsid w:val="006A0E96"/>
    <w:rsid w:val="006A315E"/>
    <w:rsid w:val="006A4C05"/>
    <w:rsid w:val="006B0232"/>
    <w:rsid w:val="006B14AA"/>
    <w:rsid w:val="006B5540"/>
    <w:rsid w:val="006B640A"/>
    <w:rsid w:val="006B78BA"/>
    <w:rsid w:val="006B79B0"/>
    <w:rsid w:val="006C2B84"/>
    <w:rsid w:val="006C3DFC"/>
    <w:rsid w:val="006D0CF4"/>
    <w:rsid w:val="006D15DE"/>
    <w:rsid w:val="006D499E"/>
    <w:rsid w:val="006D5D28"/>
    <w:rsid w:val="006D7441"/>
    <w:rsid w:val="006D7CA2"/>
    <w:rsid w:val="006D7EFF"/>
    <w:rsid w:val="006E210A"/>
    <w:rsid w:val="006E23A8"/>
    <w:rsid w:val="006E260B"/>
    <w:rsid w:val="006F5EA9"/>
    <w:rsid w:val="00701854"/>
    <w:rsid w:val="00702BA2"/>
    <w:rsid w:val="00702BE5"/>
    <w:rsid w:val="00703AA9"/>
    <w:rsid w:val="00703DF1"/>
    <w:rsid w:val="00707287"/>
    <w:rsid w:val="00710490"/>
    <w:rsid w:val="007155B8"/>
    <w:rsid w:val="007200B2"/>
    <w:rsid w:val="00734196"/>
    <w:rsid w:val="00734234"/>
    <w:rsid w:val="007351C8"/>
    <w:rsid w:val="007373E7"/>
    <w:rsid w:val="007424F5"/>
    <w:rsid w:val="007440D1"/>
    <w:rsid w:val="0074442C"/>
    <w:rsid w:val="00751BC8"/>
    <w:rsid w:val="00751E6F"/>
    <w:rsid w:val="007545FE"/>
    <w:rsid w:val="00764FC4"/>
    <w:rsid w:val="00765D77"/>
    <w:rsid w:val="0076718F"/>
    <w:rsid w:val="007704F5"/>
    <w:rsid w:val="00774F4A"/>
    <w:rsid w:val="00775449"/>
    <w:rsid w:val="00777A2F"/>
    <w:rsid w:val="007802BE"/>
    <w:rsid w:val="00787B6E"/>
    <w:rsid w:val="00790847"/>
    <w:rsid w:val="00791D36"/>
    <w:rsid w:val="007973EF"/>
    <w:rsid w:val="007A1647"/>
    <w:rsid w:val="007A32B5"/>
    <w:rsid w:val="007A3489"/>
    <w:rsid w:val="007A3D5C"/>
    <w:rsid w:val="007A75E1"/>
    <w:rsid w:val="007B0399"/>
    <w:rsid w:val="007B448B"/>
    <w:rsid w:val="007B4F54"/>
    <w:rsid w:val="007B5701"/>
    <w:rsid w:val="007B62B5"/>
    <w:rsid w:val="007B6F78"/>
    <w:rsid w:val="007B78F9"/>
    <w:rsid w:val="007C5AB3"/>
    <w:rsid w:val="007D5B99"/>
    <w:rsid w:val="007E0BDD"/>
    <w:rsid w:val="007E1F74"/>
    <w:rsid w:val="007E29FC"/>
    <w:rsid w:val="007E3CCB"/>
    <w:rsid w:val="007E6888"/>
    <w:rsid w:val="007E78D0"/>
    <w:rsid w:val="007F43B0"/>
    <w:rsid w:val="007F5E1D"/>
    <w:rsid w:val="00801BF1"/>
    <w:rsid w:val="00804970"/>
    <w:rsid w:val="00805715"/>
    <w:rsid w:val="00807C58"/>
    <w:rsid w:val="00810402"/>
    <w:rsid w:val="00811C01"/>
    <w:rsid w:val="008133DB"/>
    <w:rsid w:val="00814480"/>
    <w:rsid w:val="0081523A"/>
    <w:rsid w:val="008152E5"/>
    <w:rsid w:val="00817A6F"/>
    <w:rsid w:val="00830A17"/>
    <w:rsid w:val="008347DD"/>
    <w:rsid w:val="008351F7"/>
    <w:rsid w:val="008400E6"/>
    <w:rsid w:val="008411AD"/>
    <w:rsid w:val="00841B96"/>
    <w:rsid w:val="00853805"/>
    <w:rsid w:val="00855097"/>
    <w:rsid w:val="00855798"/>
    <w:rsid w:val="00856D96"/>
    <w:rsid w:val="008577A8"/>
    <w:rsid w:val="0086305F"/>
    <w:rsid w:val="00867148"/>
    <w:rsid w:val="00870508"/>
    <w:rsid w:val="00875352"/>
    <w:rsid w:val="00875CAD"/>
    <w:rsid w:val="0088003D"/>
    <w:rsid w:val="00882B9B"/>
    <w:rsid w:val="008854C8"/>
    <w:rsid w:val="00891E7D"/>
    <w:rsid w:val="008924D4"/>
    <w:rsid w:val="00893AD2"/>
    <w:rsid w:val="00894327"/>
    <w:rsid w:val="008959A0"/>
    <w:rsid w:val="008A2229"/>
    <w:rsid w:val="008A2E61"/>
    <w:rsid w:val="008A59C6"/>
    <w:rsid w:val="008A5FBF"/>
    <w:rsid w:val="008A63A9"/>
    <w:rsid w:val="008A7AE9"/>
    <w:rsid w:val="008B56A2"/>
    <w:rsid w:val="008B7F65"/>
    <w:rsid w:val="008C3E9D"/>
    <w:rsid w:val="008C5585"/>
    <w:rsid w:val="008C6EDB"/>
    <w:rsid w:val="008C710C"/>
    <w:rsid w:val="008C7B05"/>
    <w:rsid w:val="008D07E2"/>
    <w:rsid w:val="008D1807"/>
    <w:rsid w:val="008D22C4"/>
    <w:rsid w:val="008D5C7A"/>
    <w:rsid w:val="008D5EAB"/>
    <w:rsid w:val="008E1BD2"/>
    <w:rsid w:val="008E282F"/>
    <w:rsid w:val="008E3789"/>
    <w:rsid w:val="008E5BEB"/>
    <w:rsid w:val="008F239B"/>
    <w:rsid w:val="008F2E4E"/>
    <w:rsid w:val="0090188C"/>
    <w:rsid w:val="0090442C"/>
    <w:rsid w:val="00906948"/>
    <w:rsid w:val="009072EA"/>
    <w:rsid w:val="00907D97"/>
    <w:rsid w:val="009107F5"/>
    <w:rsid w:val="00911626"/>
    <w:rsid w:val="00912E02"/>
    <w:rsid w:val="00914226"/>
    <w:rsid w:val="00917C98"/>
    <w:rsid w:val="00917EB0"/>
    <w:rsid w:val="00920476"/>
    <w:rsid w:val="00920846"/>
    <w:rsid w:val="0092095A"/>
    <w:rsid w:val="00920A21"/>
    <w:rsid w:val="009230CB"/>
    <w:rsid w:val="009241FB"/>
    <w:rsid w:val="0092435A"/>
    <w:rsid w:val="009264C9"/>
    <w:rsid w:val="00926F31"/>
    <w:rsid w:val="00932A10"/>
    <w:rsid w:val="009371E4"/>
    <w:rsid w:val="0094071F"/>
    <w:rsid w:val="00940767"/>
    <w:rsid w:val="0094281A"/>
    <w:rsid w:val="00943B46"/>
    <w:rsid w:val="00943C28"/>
    <w:rsid w:val="00944AB8"/>
    <w:rsid w:val="0094644D"/>
    <w:rsid w:val="009469D9"/>
    <w:rsid w:val="00951227"/>
    <w:rsid w:val="009517B4"/>
    <w:rsid w:val="00952155"/>
    <w:rsid w:val="009537E1"/>
    <w:rsid w:val="009552F9"/>
    <w:rsid w:val="00955730"/>
    <w:rsid w:val="009660DC"/>
    <w:rsid w:val="00967D5F"/>
    <w:rsid w:val="0097364D"/>
    <w:rsid w:val="009823E7"/>
    <w:rsid w:val="00985126"/>
    <w:rsid w:val="009869A0"/>
    <w:rsid w:val="0098757A"/>
    <w:rsid w:val="009929EF"/>
    <w:rsid w:val="00996732"/>
    <w:rsid w:val="009A57A5"/>
    <w:rsid w:val="009A73FC"/>
    <w:rsid w:val="009A7FF6"/>
    <w:rsid w:val="009B5334"/>
    <w:rsid w:val="009B78FC"/>
    <w:rsid w:val="009C04B4"/>
    <w:rsid w:val="009C16EF"/>
    <w:rsid w:val="009C1B3B"/>
    <w:rsid w:val="009C486F"/>
    <w:rsid w:val="009C6886"/>
    <w:rsid w:val="009C6C1B"/>
    <w:rsid w:val="009C791F"/>
    <w:rsid w:val="009D13FD"/>
    <w:rsid w:val="009D1A1B"/>
    <w:rsid w:val="009D3367"/>
    <w:rsid w:val="009D4CCF"/>
    <w:rsid w:val="009D53B5"/>
    <w:rsid w:val="009E0DD6"/>
    <w:rsid w:val="009E0FF6"/>
    <w:rsid w:val="009E22BB"/>
    <w:rsid w:val="009E40B6"/>
    <w:rsid w:val="009E5005"/>
    <w:rsid w:val="009F08AE"/>
    <w:rsid w:val="009F4CD6"/>
    <w:rsid w:val="009F6A07"/>
    <w:rsid w:val="00A0295F"/>
    <w:rsid w:val="00A0357A"/>
    <w:rsid w:val="00A1003E"/>
    <w:rsid w:val="00A10362"/>
    <w:rsid w:val="00A11404"/>
    <w:rsid w:val="00A12138"/>
    <w:rsid w:val="00A159D1"/>
    <w:rsid w:val="00A15D7A"/>
    <w:rsid w:val="00A20277"/>
    <w:rsid w:val="00A21D02"/>
    <w:rsid w:val="00A36EFF"/>
    <w:rsid w:val="00A37E53"/>
    <w:rsid w:val="00A42408"/>
    <w:rsid w:val="00A431F9"/>
    <w:rsid w:val="00A4525B"/>
    <w:rsid w:val="00A461B0"/>
    <w:rsid w:val="00A50A1E"/>
    <w:rsid w:val="00A50D03"/>
    <w:rsid w:val="00A524D7"/>
    <w:rsid w:val="00A543D6"/>
    <w:rsid w:val="00A553E9"/>
    <w:rsid w:val="00A55E72"/>
    <w:rsid w:val="00A55FDE"/>
    <w:rsid w:val="00A57EBA"/>
    <w:rsid w:val="00A609F5"/>
    <w:rsid w:val="00A61330"/>
    <w:rsid w:val="00A64B07"/>
    <w:rsid w:val="00A724AE"/>
    <w:rsid w:val="00A73159"/>
    <w:rsid w:val="00A73617"/>
    <w:rsid w:val="00A738BD"/>
    <w:rsid w:val="00A73BDF"/>
    <w:rsid w:val="00A740E8"/>
    <w:rsid w:val="00A76894"/>
    <w:rsid w:val="00A83F21"/>
    <w:rsid w:val="00A86F42"/>
    <w:rsid w:val="00A93ABA"/>
    <w:rsid w:val="00A94033"/>
    <w:rsid w:val="00AA2F41"/>
    <w:rsid w:val="00AA65B2"/>
    <w:rsid w:val="00AA7D4C"/>
    <w:rsid w:val="00AB16FB"/>
    <w:rsid w:val="00AB1F42"/>
    <w:rsid w:val="00AB4BB5"/>
    <w:rsid w:val="00AB7501"/>
    <w:rsid w:val="00AB7E74"/>
    <w:rsid w:val="00AC20F1"/>
    <w:rsid w:val="00AC5D78"/>
    <w:rsid w:val="00AC6DF5"/>
    <w:rsid w:val="00AD0D25"/>
    <w:rsid w:val="00AD2237"/>
    <w:rsid w:val="00AD46CC"/>
    <w:rsid w:val="00AD7943"/>
    <w:rsid w:val="00AD7C7B"/>
    <w:rsid w:val="00AE0F06"/>
    <w:rsid w:val="00AE583E"/>
    <w:rsid w:val="00AE5B14"/>
    <w:rsid w:val="00AE5D15"/>
    <w:rsid w:val="00AE631D"/>
    <w:rsid w:val="00AE6CF5"/>
    <w:rsid w:val="00AF16EB"/>
    <w:rsid w:val="00AF567F"/>
    <w:rsid w:val="00B061D4"/>
    <w:rsid w:val="00B068B8"/>
    <w:rsid w:val="00B14F06"/>
    <w:rsid w:val="00B167DC"/>
    <w:rsid w:val="00B17A45"/>
    <w:rsid w:val="00B17D6D"/>
    <w:rsid w:val="00B21D4E"/>
    <w:rsid w:val="00B224CC"/>
    <w:rsid w:val="00B22E7A"/>
    <w:rsid w:val="00B23FEC"/>
    <w:rsid w:val="00B245DC"/>
    <w:rsid w:val="00B24C90"/>
    <w:rsid w:val="00B26F1E"/>
    <w:rsid w:val="00B32611"/>
    <w:rsid w:val="00B3316E"/>
    <w:rsid w:val="00B34058"/>
    <w:rsid w:val="00B3460A"/>
    <w:rsid w:val="00B41C89"/>
    <w:rsid w:val="00B4355E"/>
    <w:rsid w:val="00B479C4"/>
    <w:rsid w:val="00B47C8A"/>
    <w:rsid w:val="00B50E21"/>
    <w:rsid w:val="00B540BB"/>
    <w:rsid w:val="00B54E5C"/>
    <w:rsid w:val="00B5520F"/>
    <w:rsid w:val="00B55C6E"/>
    <w:rsid w:val="00B62677"/>
    <w:rsid w:val="00B63CBA"/>
    <w:rsid w:val="00B64566"/>
    <w:rsid w:val="00B64EBE"/>
    <w:rsid w:val="00B70050"/>
    <w:rsid w:val="00B70329"/>
    <w:rsid w:val="00B70CD9"/>
    <w:rsid w:val="00B71621"/>
    <w:rsid w:val="00B718E8"/>
    <w:rsid w:val="00B74780"/>
    <w:rsid w:val="00B7489C"/>
    <w:rsid w:val="00B74E94"/>
    <w:rsid w:val="00B757D3"/>
    <w:rsid w:val="00B7596B"/>
    <w:rsid w:val="00B77919"/>
    <w:rsid w:val="00B77EC8"/>
    <w:rsid w:val="00B8673D"/>
    <w:rsid w:val="00B873E4"/>
    <w:rsid w:val="00B9144E"/>
    <w:rsid w:val="00B9207E"/>
    <w:rsid w:val="00B92C0C"/>
    <w:rsid w:val="00B940CA"/>
    <w:rsid w:val="00B943F6"/>
    <w:rsid w:val="00B95804"/>
    <w:rsid w:val="00BA23B2"/>
    <w:rsid w:val="00BA50D5"/>
    <w:rsid w:val="00BA53B4"/>
    <w:rsid w:val="00BA7173"/>
    <w:rsid w:val="00BB0304"/>
    <w:rsid w:val="00BB3270"/>
    <w:rsid w:val="00BB7EDB"/>
    <w:rsid w:val="00BC32F4"/>
    <w:rsid w:val="00BC3D27"/>
    <w:rsid w:val="00BC4649"/>
    <w:rsid w:val="00BC5A1E"/>
    <w:rsid w:val="00BD21AC"/>
    <w:rsid w:val="00BD2DE2"/>
    <w:rsid w:val="00BD3A68"/>
    <w:rsid w:val="00BD4536"/>
    <w:rsid w:val="00BD4FAD"/>
    <w:rsid w:val="00BD5504"/>
    <w:rsid w:val="00BD74F7"/>
    <w:rsid w:val="00BE0774"/>
    <w:rsid w:val="00BE4F46"/>
    <w:rsid w:val="00BE5553"/>
    <w:rsid w:val="00BF0E8D"/>
    <w:rsid w:val="00BF5E31"/>
    <w:rsid w:val="00C0185E"/>
    <w:rsid w:val="00C06310"/>
    <w:rsid w:val="00C145C3"/>
    <w:rsid w:val="00C15F03"/>
    <w:rsid w:val="00C201F8"/>
    <w:rsid w:val="00C2022F"/>
    <w:rsid w:val="00C2092F"/>
    <w:rsid w:val="00C22572"/>
    <w:rsid w:val="00C22CCA"/>
    <w:rsid w:val="00C23B78"/>
    <w:rsid w:val="00C23EA5"/>
    <w:rsid w:val="00C24833"/>
    <w:rsid w:val="00C30B16"/>
    <w:rsid w:val="00C326CD"/>
    <w:rsid w:val="00C350DC"/>
    <w:rsid w:val="00C367E4"/>
    <w:rsid w:val="00C42398"/>
    <w:rsid w:val="00C43705"/>
    <w:rsid w:val="00C43EBB"/>
    <w:rsid w:val="00C44005"/>
    <w:rsid w:val="00C500B0"/>
    <w:rsid w:val="00C50710"/>
    <w:rsid w:val="00C51F8D"/>
    <w:rsid w:val="00C537AB"/>
    <w:rsid w:val="00C54008"/>
    <w:rsid w:val="00C5763C"/>
    <w:rsid w:val="00C576E5"/>
    <w:rsid w:val="00C618AD"/>
    <w:rsid w:val="00C61E2C"/>
    <w:rsid w:val="00C63ADB"/>
    <w:rsid w:val="00C678D9"/>
    <w:rsid w:val="00C707E0"/>
    <w:rsid w:val="00C719DB"/>
    <w:rsid w:val="00C7447F"/>
    <w:rsid w:val="00C74667"/>
    <w:rsid w:val="00C7497A"/>
    <w:rsid w:val="00C76A86"/>
    <w:rsid w:val="00C77A77"/>
    <w:rsid w:val="00C81BFE"/>
    <w:rsid w:val="00C832FE"/>
    <w:rsid w:val="00C8378B"/>
    <w:rsid w:val="00C8449E"/>
    <w:rsid w:val="00C85052"/>
    <w:rsid w:val="00C855A9"/>
    <w:rsid w:val="00C86B1D"/>
    <w:rsid w:val="00C90170"/>
    <w:rsid w:val="00C90953"/>
    <w:rsid w:val="00C93659"/>
    <w:rsid w:val="00C9439F"/>
    <w:rsid w:val="00C94B45"/>
    <w:rsid w:val="00C974E7"/>
    <w:rsid w:val="00CA0DA1"/>
    <w:rsid w:val="00CB1D8F"/>
    <w:rsid w:val="00CB6CDA"/>
    <w:rsid w:val="00CC1689"/>
    <w:rsid w:val="00CC2CDD"/>
    <w:rsid w:val="00CC44C5"/>
    <w:rsid w:val="00CC65E0"/>
    <w:rsid w:val="00CC6B9D"/>
    <w:rsid w:val="00CD27AB"/>
    <w:rsid w:val="00CD4684"/>
    <w:rsid w:val="00CD5172"/>
    <w:rsid w:val="00CD5ED5"/>
    <w:rsid w:val="00CE5AD4"/>
    <w:rsid w:val="00CE7148"/>
    <w:rsid w:val="00CF4C21"/>
    <w:rsid w:val="00CF4FEC"/>
    <w:rsid w:val="00CF788D"/>
    <w:rsid w:val="00D0205F"/>
    <w:rsid w:val="00D02431"/>
    <w:rsid w:val="00D02DE1"/>
    <w:rsid w:val="00D10915"/>
    <w:rsid w:val="00D16157"/>
    <w:rsid w:val="00D163C5"/>
    <w:rsid w:val="00D167D2"/>
    <w:rsid w:val="00D17212"/>
    <w:rsid w:val="00D17F8E"/>
    <w:rsid w:val="00D232F1"/>
    <w:rsid w:val="00D24EB8"/>
    <w:rsid w:val="00D30491"/>
    <w:rsid w:val="00D31583"/>
    <w:rsid w:val="00D45554"/>
    <w:rsid w:val="00D4739B"/>
    <w:rsid w:val="00D51345"/>
    <w:rsid w:val="00D54D68"/>
    <w:rsid w:val="00D55316"/>
    <w:rsid w:val="00D5566B"/>
    <w:rsid w:val="00D614DC"/>
    <w:rsid w:val="00D6341D"/>
    <w:rsid w:val="00D65100"/>
    <w:rsid w:val="00D715BC"/>
    <w:rsid w:val="00D73256"/>
    <w:rsid w:val="00D75827"/>
    <w:rsid w:val="00D75B90"/>
    <w:rsid w:val="00D82272"/>
    <w:rsid w:val="00D8510F"/>
    <w:rsid w:val="00D91E57"/>
    <w:rsid w:val="00D92038"/>
    <w:rsid w:val="00D9463F"/>
    <w:rsid w:val="00D952AF"/>
    <w:rsid w:val="00D969AF"/>
    <w:rsid w:val="00D977D8"/>
    <w:rsid w:val="00DA3008"/>
    <w:rsid w:val="00DA3CEB"/>
    <w:rsid w:val="00DA6FB8"/>
    <w:rsid w:val="00DA7C10"/>
    <w:rsid w:val="00DB0159"/>
    <w:rsid w:val="00DB03D0"/>
    <w:rsid w:val="00DB085C"/>
    <w:rsid w:val="00DB1F8B"/>
    <w:rsid w:val="00DB5151"/>
    <w:rsid w:val="00DB5625"/>
    <w:rsid w:val="00DC0AB5"/>
    <w:rsid w:val="00DC1F42"/>
    <w:rsid w:val="00DC2A3A"/>
    <w:rsid w:val="00DC3723"/>
    <w:rsid w:val="00DC399A"/>
    <w:rsid w:val="00DC7FB9"/>
    <w:rsid w:val="00DD184B"/>
    <w:rsid w:val="00DD22B6"/>
    <w:rsid w:val="00DE6612"/>
    <w:rsid w:val="00DE6B7F"/>
    <w:rsid w:val="00DF11B1"/>
    <w:rsid w:val="00DF5157"/>
    <w:rsid w:val="00DF7BD0"/>
    <w:rsid w:val="00E027BD"/>
    <w:rsid w:val="00E03028"/>
    <w:rsid w:val="00E03695"/>
    <w:rsid w:val="00E05651"/>
    <w:rsid w:val="00E12AF4"/>
    <w:rsid w:val="00E13DE4"/>
    <w:rsid w:val="00E14DE8"/>
    <w:rsid w:val="00E1591C"/>
    <w:rsid w:val="00E23124"/>
    <w:rsid w:val="00E260F8"/>
    <w:rsid w:val="00E26F3D"/>
    <w:rsid w:val="00E31225"/>
    <w:rsid w:val="00E32898"/>
    <w:rsid w:val="00E341A4"/>
    <w:rsid w:val="00E3596B"/>
    <w:rsid w:val="00E36B0F"/>
    <w:rsid w:val="00E36F77"/>
    <w:rsid w:val="00E37CB1"/>
    <w:rsid w:val="00E41610"/>
    <w:rsid w:val="00E42E44"/>
    <w:rsid w:val="00E44A14"/>
    <w:rsid w:val="00E47C25"/>
    <w:rsid w:val="00E543F6"/>
    <w:rsid w:val="00E54512"/>
    <w:rsid w:val="00E54DD0"/>
    <w:rsid w:val="00E57186"/>
    <w:rsid w:val="00E612A0"/>
    <w:rsid w:val="00E61CA3"/>
    <w:rsid w:val="00E6236B"/>
    <w:rsid w:val="00E64B20"/>
    <w:rsid w:val="00E65612"/>
    <w:rsid w:val="00E70DA2"/>
    <w:rsid w:val="00E72C9E"/>
    <w:rsid w:val="00E764A9"/>
    <w:rsid w:val="00E7780E"/>
    <w:rsid w:val="00E815B3"/>
    <w:rsid w:val="00E8625B"/>
    <w:rsid w:val="00E8796D"/>
    <w:rsid w:val="00E9142E"/>
    <w:rsid w:val="00E91FA4"/>
    <w:rsid w:val="00E92CA3"/>
    <w:rsid w:val="00E949D1"/>
    <w:rsid w:val="00E96E69"/>
    <w:rsid w:val="00EA0C08"/>
    <w:rsid w:val="00EA4676"/>
    <w:rsid w:val="00EA484D"/>
    <w:rsid w:val="00EA5B45"/>
    <w:rsid w:val="00EA5B50"/>
    <w:rsid w:val="00EB1334"/>
    <w:rsid w:val="00EB5CD3"/>
    <w:rsid w:val="00EB69C6"/>
    <w:rsid w:val="00EC0A4F"/>
    <w:rsid w:val="00EC0DFD"/>
    <w:rsid w:val="00EC3E6E"/>
    <w:rsid w:val="00EC61B0"/>
    <w:rsid w:val="00ED072B"/>
    <w:rsid w:val="00ED1EB2"/>
    <w:rsid w:val="00ED2D7A"/>
    <w:rsid w:val="00ED473A"/>
    <w:rsid w:val="00EE2859"/>
    <w:rsid w:val="00EE4F9C"/>
    <w:rsid w:val="00EF0DCC"/>
    <w:rsid w:val="00EF49F9"/>
    <w:rsid w:val="00EF4C1D"/>
    <w:rsid w:val="00EF7CFB"/>
    <w:rsid w:val="00F025CE"/>
    <w:rsid w:val="00F03439"/>
    <w:rsid w:val="00F0787A"/>
    <w:rsid w:val="00F113C2"/>
    <w:rsid w:val="00F11ACC"/>
    <w:rsid w:val="00F11F76"/>
    <w:rsid w:val="00F150FF"/>
    <w:rsid w:val="00F154BD"/>
    <w:rsid w:val="00F23EAF"/>
    <w:rsid w:val="00F24518"/>
    <w:rsid w:val="00F27E2E"/>
    <w:rsid w:val="00F27FA0"/>
    <w:rsid w:val="00F3000E"/>
    <w:rsid w:val="00F30A3E"/>
    <w:rsid w:val="00F30B38"/>
    <w:rsid w:val="00F41AFE"/>
    <w:rsid w:val="00F43571"/>
    <w:rsid w:val="00F46057"/>
    <w:rsid w:val="00F47AD4"/>
    <w:rsid w:val="00F52E0F"/>
    <w:rsid w:val="00F53C29"/>
    <w:rsid w:val="00F53D57"/>
    <w:rsid w:val="00F57F6C"/>
    <w:rsid w:val="00F617EF"/>
    <w:rsid w:val="00F61A8B"/>
    <w:rsid w:val="00F62149"/>
    <w:rsid w:val="00F639E7"/>
    <w:rsid w:val="00F63D23"/>
    <w:rsid w:val="00F700E4"/>
    <w:rsid w:val="00F74E4B"/>
    <w:rsid w:val="00F767F6"/>
    <w:rsid w:val="00F76CB2"/>
    <w:rsid w:val="00F83A13"/>
    <w:rsid w:val="00F84C25"/>
    <w:rsid w:val="00F85D11"/>
    <w:rsid w:val="00F906BD"/>
    <w:rsid w:val="00F91EE7"/>
    <w:rsid w:val="00F97544"/>
    <w:rsid w:val="00FA08E5"/>
    <w:rsid w:val="00FA47E8"/>
    <w:rsid w:val="00FB1A70"/>
    <w:rsid w:val="00FB2600"/>
    <w:rsid w:val="00FB2B10"/>
    <w:rsid w:val="00FB2DAA"/>
    <w:rsid w:val="00FB48D2"/>
    <w:rsid w:val="00FB59FE"/>
    <w:rsid w:val="00FB7742"/>
    <w:rsid w:val="00FC018C"/>
    <w:rsid w:val="00FC1444"/>
    <w:rsid w:val="00FC47B3"/>
    <w:rsid w:val="00FC4F2E"/>
    <w:rsid w:val="00FC506D"/>
    <w:rsid w:val="00FC6082"/>
    <w:rsid w:val="00FC7953"/>
    <w:rsid w:val="00FD114F"/>
    <w:rsid w:val="00FD3A03"/>
    <w:rsid w:val="00FD4EC5"/>
    <w:rsid w:val="00FD5708"/>
    <w:rsid w:val="00FD5A51"/>
    <w:rsid w:val="00FE1EB7"/>
    <w:rsid w:val="00FE57F9"/>
    <w:rsid w:val="00FF2E2B"/>
    <w:rsid w:val="00FF555C"/>
    <w:rsid w:val="044A3101"/>
    <w:rsid w:val="04F110C2"/>
    <w:rsid w:val="04F412E8"/>
    <w:rsid w:val="071B7702"/>
    <w:rsid w:val="0A4CF9C7"/>
    <w:rsid w:val="0AC71864"/>
    <w:rsid w:val="126AB0D7"/>
    <w:rsid w:val="12E6949C"/>
    <w:rsid w:val="13126523"/>
    <w:rsid w:val="15DAE7BB"/>
    <w:rsid w:val="18E056B0"/>
    <w:rsid w:val="1B26CDC9"/>
    <w:rsid w:val="1E725F1A"/>
    <w:rsid w:val="1F2979F9"/>
    <w:rsid w:val="1F402AE9"/>
    <w:rsid w:val="2164F02C"/>
    <w:rsid w:val="2269FF4C"/>
    <w:rsid w:val="227F0CAD"/>
    <w:rsid w:val="26F8BF11"/>
    <w:rsid w:val="2833DC1F"/>
    <w:rsid w:val="2A13E6F6"/>
    <w:rsid w:val="2C497397"/>
    <w:rsid w:val="2D4D1A44"/>
    <w:rsid w:val="2DC8DE26"/>
    <w:rsid w:val="2F58676F"/>
    <w:rsid w:val="2F5D83A3"/>
    <w:rsid w:val="338128CE"/>
    <w:rsid w:val="3591D8A5"/>
    <w:rsid w:val="396020C6"/>
    <w:rsid w:val="3A247872"/>
    <w:rsid w:val="3B3083AC"/>
    <w:rsid w:val="3B4FA95C"/>
    <w:rsid w:val="3BEF7A09"/>
    <w:rsid w:val="3E4D8362"/>
    <w:rsid w:val="3E789C0A"/>
    <w:rsid w:val="46776655"/>
    <w:rsid w:val="474E74EA"/>
    <w:rsid w:val="49F10ADC"/>
    <w:rsid w:val="4C8C2B43"/>
    <w:rsid w:val="4CA7AF41"/>
    <w:rsid w:val="4E462579"/>
    <w:rsid w:val="5344DE43"/>
    <w:rsid w:val="5C280D66"/>
    <w:rsid w:val="62BF1DCE"/>
    <w:rsid w:val="669A9055"/>
    <w:rsid w:val="6A3687FA"/>
    <w:rsid w:val="6A8F48AB"/>
    <w:rsid w:val="6BD4B2DA"/>
    <w:rsid w:val="6EA85CB4"/>
    <w:rsid w:val="728C29C2"/>
    <w:rsid w:val="7294A871"/>
    <w:rsid w:val="746BE5F7"/>
    <w:rsid w:val="752B2CE0"/>
    <w:rsid w:val="76BCD6DC"/>
    <w:rsid w:val="7A54CE11"/>
    <w:rsid w:val="7CA0C483"/>
    <w:rsid w:val="7E616904"/>
    <w:rsid w:val="7F2A70E6"/>
    <w:rsid w:val="7F3D27F4"/>
    <w:rsid w:val="7FA9FDA4"/>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EA0DE"/>
  <w15:docId w15:val="{A5794D3E-0113-46D0-98A2-52B063522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SemiCon"/>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SemiCon"/>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rsid w:val="003D502F"/>
    <w:rPr>
      <w:rFonts w:ascii="Open Sans SemiCondensed SemiCon" w:hAnsi="Open Sans SemiCondensed SemiCon"/>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SemiCon" w:hAnsi="Open Sans SemiCondensed SemiCon"/>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SemiCon" w:hAnsi="Open Sans SemiCondensed SemiCon"/>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SemiCon" w:hAnsi="Open Sans SemiCondensed SemiCon"/>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B21D4E"/>
    <w:pPr>
      <w:spacing w:before="0" w:after="0"/>
      <w:ind w:firstLine="0"/>
      <w:jc w:val="left"/>
    </w:pPr>
    <w:rPr>
      <w:lang w:val="de-CH"/>
    </w:rPr>
  </w:style>
  <w:style w:type="character" w:customStyle="1" w:styleId="Textkrper3Zchn">
    <w:name w:val="Textkörper 3 Zchn"/>
    <w:basedOn w:val="Absatz-Standardschriftart"/>
    <w:link w:val="Textkrper3"/>
    <w:rsid w:val="00B21D4E"/>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SemiCon" w:hAnsi="Open Sans SemiCondensed SemiCon"/>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SemiCon" w:hAnsi="Open Sans SemiCondensed SemiCon"/>
      <w:sz w:val="20"/>
      <w:szCs w:val="20"/>
    </w:rPr>
  </w:style>
  <w:style w:type="character" w:customStyle="1" w:styleId="UntertitelZchn">
    <w:name w:val="Untertitel Zchn"/>
    <w:basedOn w:val="Absatz-Standardschriftart"/>
    <w:link w:val="Untertitel"/>
    <w:rsid w:val="00EF7CFB"/>
    <w:rPr>
      <w:rFonts w:ascii="Open Sans SemiCondensed SemiCon" w:eastAsiaTheme="majorEastAsia" w:hAnsi="Open Sans SemiCondensed SemiCon"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SemiCon" w:hAnsi="Open Sans SemiCondensed SemiCon"/>
      <w:b/>
      <w:bCs/>
      <w:spacing w:val="-4"/>
      <w:sz w:val="20"/>
      <w:szCs w:val="20"/>
    </w:rPr>
  </w:style>
  <w:style w:type="paragraph" w:styleId="Listennummer">
    <w:name w:val="List Number"/>
    <w:basedOn w:val="Standard"/>
    <w:unhideWhenUsed/>
    <w:qFormat/>
    <w:rsid w:val="00ED473A"/>
    <w:pPr>
      <w:tabs>
        <w:tab w:val="num" w:pos="360"/>
      </w:tabs>
      <w:ind w:left="360" w:hanging="360"/>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SemiCon" w:hAnsi="Open Sans SemiCondensed SemiCon"/>
      <w:spacing w:val="-4"/>
      <w:sz w:val="16"/>
      <w:szCs w:val="16"/>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SemiCon" w:hAnsi="Open Sans SemiCondensed SemiCon"/>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tabs>
        <w:tab w:val="num" w:pos="360"/>
      </w:tabs>
      <w:ind w:left="851" w:hanging="425"/>
    </w:pPr>
    <w:rPr>
      <w:rFonts w:cs="Open Sans SemiCondensed SemiCon"/>
    </w:rPr>
  </w:style>
  <w:style w:type="paragraph" w:styleId="Listennummer3">
    <w:name w:val="List Number 3"/>
    <w:basedOn w:val="Listennummer"/>
    <w:unhideWhenUsed/>
    <w:rsid w:val="00382314"/>
    <w:pPr>
      <w:numPr>
        <w:ilvl w:val="2"/>
      </w:numPr>
      <w:tabs>
        <w:tab w:val="num" w:pos="360"/>
      </w:tabs>
      <w:ind w:left="360" w:hanging="360"/>
    </w:pPr>
    <w:rPr>
      <w:rFonts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styleId="Listenabsatz">
    <w:name w:val="List Paragraph"/>
    <w:basedOn w:val="Standard"/>
    <w:uiPriority w:val="34"/>
    <w:qFormat/>
    <w:rsid w:val="00CF4FEC"/>
    <w:pPr>
      <w:ind w:left="720"/>
      <w:contextualSpacing/>
    </w:pPr>
  </w:style>
  <w:style w:type="character" w:customStyle="1" w:styleId="normaltextrun">
    <w:name w:val="normaltextrun"/>
    <w:basedOn w:val="Absatz-Standardschriftart"/>
    <w:rsid w:val="005C5233"/>
  </w:style>
  <w:style w:type="paragraph" w:customStyle="1" w:styleId="pf0">
    <w:name w:val="pf0"/>
    <w:basedOn w:val="Standard"/>
    <w:rsid w:val="003B772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3B772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681566">
      <w:bodyDiv w:val="1"/>
      <w:marLeft w:val="0"/>
      <w:marRight w:val="0"/>
      <w:marTop w:val="0"/>
      <w:marBottom w:val="0"/>
      <w:divBdr>
        <w:top w:val="none" w:sz="0" w:space="0" w:color="auto"/>
        <w:left w:val="none" w:sz="0" w:space="0" w:color="auto"/>
        <w:bottom w:val="none" w:sz="0" w:space="0" w:color="auto"/>
        <w:right w:val="none" w:sz="0" w:space="0" w:color="auto"/>
      </w:divBdr>
      <w:divsChild>
        <w:div w:id="1986277810">
          <w:marLeft w:val="547"/>
          <w:marRight w:val="0"/>
          <w:marTop w:val="96"/>
          <w:marBottom w:val="0"/>
          <w:divBdr>
            <w:top w:val="none" w:sz="0" w:space="0" w:color="auto"/>
            <w:left w:val="none" w:sz="0" w:space="0" w:color="auto"/>
            <w:bottom w:val="none" w:sz="0" w:space="0" w:color="auto"/>
            <w:right w:val="none" w:sz="0" w:space="0" w:color="auto"/>
          </w:divBdr>
        </w:div>
      </w:divsChild>
    </w:div>
    <w:div w:id="238759427">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915745390">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57161/z2024-04-05"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beratung-erdin.ch"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doc.ch/record/200441?ln=de"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dachverband-beratung.de/dokumente/DGfB_Beratungsverstaendni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sel\Downloads\Layoutvorlage_DE%20(1).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E3F9FDA9-7FB6-4D8D-862D-895C44714D11}">
  <ds:schemaRefs>
    <ds:schemaRef ds:uri="http://purl.org/dc/terms/"/>
    <ds:schemaRef ds:uri="76555f21-dda2-40b2-9e67-0c5126acc9bb"/>
    <ds:schemaRef ds:uri="http://schemas.microsoft.com/office/2006/documentManagement/types"/>
    <ds:schemaRef ds:uri="http://purl.org/dc/dcmitype/"/>
    <ds:schemaRef ds:uri="http://purl.org/dc/elements/1.1/"/>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4fd9addd-010e-4f5f-8f1c-4194eaaa354f"/>
  </ds:schemaRefs>
</ds:datastoreItem>
</file>

<file path=customXml/itemProps3.xml><?xml version="1.0" encoding="utf-8"?>
<ds:datastoreItem xmlns:ds="http://schemas.openxmlformats.org/officeDocument/2006/customXml" ds:itemID="{F61201CD-C0F3-46BA-B710-ED46DF5402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Layoutvorlage_DE (1)</Template>
  <TotalTime>0</TotalTime>
  <Pages>7</Pages>
  <Words>3055</Words>
  <Characters>19249</Characters>
  <Application>Microsoft Office Word</Application>
  <DocSecurity>0</DocSecurity>
  <Lines>160</Lines>
  <Paragraphs>44</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22260</CharactersWithSpaces>
  <SharedDoc>false</SharedDoc>
  <HLinks>
    <vt:vector size="24" baseType="variant">
      <vt:variant>
        <vt:i4>5308490</vt:i4>
      </vt:variant>
      <vt:variant>
        <vt:i4>6</vt:i4>
      </vt:variant>
      <vt:variant>
        <vt:i4>0</vt:i4>
      </vt:variant>
      <vt:variant>
        <vt:i4>5</vt:i4>
      </vt:variant>
      <vt:variant>
        <vt:lpwstr>http://www.beratung-erdin.ch/</vt:lpwstr>
      </vt:variant>
      <vt:variant>
        <vt:lpwstr/>
      </vt:variant>
      <vt:variant>
        <vt:i4>6160477</vt:i4>
      </vt:variant>
      <vt:variant>
        <vt:i4>3</vt:i4>
      </vt:variant>
      <vt:variant>
        <vt:i4>0</vt:i4>
      </vt:variant>
      <vt:variant>
        <vt:i4>5</vt:i4>
      </vt:variant>
      <vt:variant>
        <vt:lpwstr>https://doi.org/10.57161/z2024-04-05</vt:lpwstr>
      </vt:variant>
      <vt:variant>
        <vt:lpwstr/>
      </vt:variant>
      <vt:variant>
        <vt:i4>5439569</vt:i4>
      </vt:variant>
      <vt:variant>
        <vt:i4>0</vt:i4>
      </vt:variant>
      <vt:variant>
        <vt:i4>0</vt:i4>
      </vt:variant>
      <vt:variant>
        <vt:i4>5</vt:i4>
      </vt:variant>
      <vt:variant>
        <vt:lpwstr>https://edudoc.ch/record/200441?ln=de</vt:lpwstr>
      </vt:variant>
      <vt:variant>
        <vt:lpwstr/>
      </vt:variant>
      <vt:variant>
        <vt:i4>4915319</vt:i4>
      </vt:variant>
      <vt:variant>
        <vt:i4>0</vt:i4>
      </vt:variant>
      <vt:variant>
        <vt:i4>0</vt:i4>
      </vt:variant>
      <vt:variant>
        <vt:i4>5</vt:i4>
      </vt:variant>
      <vt:variant>
        <vt:lpwstr>https://dachverband-beratung.de/dokumente/DGfB_Beratungsverstaendnis.pdf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Familien durch Beratung unterstützen</dc:title>
  <dc:subject/>
  <dc:creator>Gisela Erdin</dc:creator>
  <cp:keywords>Elternbildung, Kindeswohl, psychosoziale Beratung, Kommunikation, Emotion/éducation des parents, bienêtre de l’enfant, soutien psychosocial, communication, émotion</cp:keywords>
  <cp:lastModifiedBy>Schnyder, Silvia</cp:lastModifiedBy>
  <cp:revision>37</cp:revision>
  <cp:lastPrinted>2024-04-25T09:48:00Z</cp:lastPrinted>
  <dcterms:created xsi:type="dcterms:W3CDTF">2024-04-15T21:12:00Z</dcterms:created>
  <dcterms:modified xsi:type="dcterms:W3CDTF">2024-04-25T09:48:00Z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