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0B7E9" w14:textId="2C58DD62" w:rsidR="00A22F97" w:rsidRPr="00B20330" w:rsidRDefault="0054056A" w:rsidP="00CE7D95">
      <w:pPr>
        <w:pStyle w:val="Titel"/>
        <w:rPr>
          <w:lang w:val="fr-CH"/>
        </w:rPr>
      </w:pPr>
      <w:r w:rsidRPr="00B20330">
        <w:rPr>
          <w:rFonts w:cs="Open Sans SemiCondensed"/>
          <w:lang w:val="fr-CH"/>
        </w:rPr>
        <w:t>Une</w:t>
      </w:r>
      <w:r w:rsidR="004971ED" w:rsidRPr="00B20330">
        <w:rPr>
          <w:rFonts w:cs="Open Sans SemiCondensed"/>
          <w:lang w:val="fr-CH"/>
        </w:rPr>
        <w:t xml:space="preserve"> </w:t>
      </w:r>
      <w:r w:rsidRPr="00B20330">
        <w:rPr>
          <w:rFonts w:cs="Open Sans SemiCondensed"/>
          <w:lang w:val="fr-CH"/>
        </w:rPr>
        <w:t>confiance</w:t>
      </w:r>
      <w:r w:rsidR="004971ED" w:rsidRPr="00B20330">
        <w:rPr>
          <w:rFonts w:cs="Open Sans SemiCondensed"/>
          <w:lang w:val="fr-CH"/>
        </w:rPr>
        <w:t xml:space="preserve"> </w:t>
      </w:r>
      <w:r w:rsidRPr="00B20330">
        <w:rPr>
          <w:rFonts w:cs="Open Sans SemiCondensed"/>
          <w:lang w:val="fr-CH"/>
        </w:rPr>
        <w:t>en</w:t>
      </w:r>
      <w:r w:rsidR="004971ED" w:rsidRPr="00B20330">
        <w:rPr>
          <w:rFonts w:cs="Open Sans SemiCondensed"/>
          <w:lang w:val="fr-CH"/>
        </w:rPr>
        <w:t xml:space="preserve"> </w:t>
      </w:r>
      <w:r w:rsidRPr="00B20330">
        <w:rPr>
          <w:rFonts w:cs="Open Sans SemiCondensed"/>
          <w:lang w:val="fr-CH"/>
        </w:rPr>
        <w:t>l’intelligence</w:t>
      </w:r>
      <w:r w:rsidR="004971ED" w:rsidRPr="00B20330">
        <w:rPr>
          <w:rFonts w:cs="Open Sans SemiCondensed"/>
          <w:lang w:val="fr-CH"/>
        </w:rPr>
        <w:t xml:space="preserve"> </w:t>
      </w:r>
      <w:r w:rsidRPr="00B20330">
        <w:rPr>
          <w:rFonts w:cs="Open Sans SemiCondensed"/>
          <w:lang w:val="fr-CH"/>
        </w:rPr>
        <w:t>corporelle</w:t>
      </w:r>
      <w:r w:rsidR="004971ED" w:rsidRPr="00B20330">
        <w:rPr>
          <w:rFonts w:cs="Open Sans SemiCondensed"/>
          <w:lang w:val="fr-CH"/>
        </w:rPr>
        <w:t xml:space="preserve"> </w:t>
      </w:r>
      <w:r w:rsidR="0063104B" w:rsidRPr="00B20330">
        <w:rPr>
          <w:rFonts w:cs="Open Sans SemiCondensed"/>
          <w:lang w:val="fr-CH"/>
        </w:rPr>
        <w:t>intime</w:t>
      </w:r>
    </w:p>
    <w:p w14:paraId="368790F0" w14:textId="6147601F" w:rsidR="00D23805" w:rsidRPr="00B20330" w:rsidRDefault="00D23805" w:rsidP="00D23805">
      <w:pPr>
        <w:pStyle w:val="Untertitel"/>
        <w:rPr>
          <w:lang w:val="fr-CH"/>
        </w:rPr>
      </w:pPr>
      <w:r w:rsidRPr="00B20330">
        <w:rPr>
          <w:lang w:val="fr-CH"/>
        </w:rPr>
        <w:t>L</w:t>
      </w:r>
      <w:r w:rsidR="00B42C61" w:rsidRPr="00B20330">
        <w:rPr>
          <w:lang w:val="fr-CH"/>
        </w:rPr>
        <w:t>e rôle de l’</w:t>
      </w:r>
      <w:r w:rsidR="002A0808" w:rsidRPr="00B20330">
        <w:rPr>
          <w:lang w:val="fr-CH"/>
        </w:rPr>
        <w:t xml:space="preserve">approche somatique en </w:t>
      </w:r>
      <w:r w:rsidR="00B42C61" w:rsidRPr="00B20330">
        <w:rPr>
          <w:lang w:val="fr-CH"/>
        </w:rPr>
        <w:t>éducation spécialisée</w:t>
      </w:r>
    </w:p>
    <w:p w14:paraId="6DC610EA" w14:textId="6855D6FF" w:rsidR="001114E2" w:rsidRPr="00B20330" w:rsidRDefault="0054056A" w:rsidP="00BB4828">
      <w:pPr>
        <w:pStyle w:val="Author"/>
      </w:pPr>
      <w:r w:rsidRPr="00B20330">
        <w:t>Christine</w:t>
      </w:r>
      <w:r w:rsidR="004971ED" w:rsidRPr="00B20330">
        <w:t xml:space="preserve"> </w:t>
      </w:r>
      <w:r w:rsidRPr="00B20330">
        <w:t>Fayet</w:t>
      </w:r>
    </w:p>
    <w:p w14:paraId="1DF96A80" w14:textId="40E25500" w:rsidR="0063104B" w:rsidRPr="00B20330" w:rsidRDefault="004C13EB" w:rsidP="001329CA">
      <w:pPr>
        <w:pStyle w:val="Abstract"/>
        <w:rPr>
          <w:lang w:val="fr-CH"/>
        </w:rPr>
      </w:pPr>
      <w:r w:rsidRPr="00B20330">
        <w:rPr>
          <w:lang w:val="fr-CH"/>
        </w:rPr>
        <w:t>Résumé</w:t>
      </w:r>
      <w:r w:rsidRPr="00B20330">
        <w:rPr>
          <w:lang w:val="fr-CH"/>
        </w:rPr>
        <w:br/>
      </w:r>
      <w:r w:rsidR="00E4035D" w:rsidRPr="00B20330">
        <w:rPr>
          <w:lang w:val="fr-CH"/>
        </w:rPr>
        <w:t xml:space="preserve">À </w:t>
      </w:r>
      <w:r w:rsidR="0063104B" w:rsidRPr="00B20330">
        <w:rPr>
          <w:lang w:val="fr-CH"/>
        </w:rPr>
        <w:t>travers cet article, je souhaite vous présenter une approche pédagogique où le corps est le point nodal de l’expérience dans le domaine de l’accompagnement à l’intime. L</w:t>
      </w:r>
      <w:r w:rsidR="00763F68" w:rsidRPr="00B20330">
        <w:rPr>
          <w:lang w:val="fr-CH"/>
        </w:rPr>
        <w:t>e point de départ</w:t>
      </w:r>
      <w:r w:rsidR="0063104B" w:rsidRPr="00B20330">
        <w:rPr>
          <w:lang w:val="fr-CH"/>
        </w:rPr>
        <w:t xml:space="preserve"> est un questionnement autour du corps qui m’amène ensuite à vous partager une partie du processus d’incorporation de l’éducation somatique tel que je l’ai vécu, pour ensuite l’adapter à ma pratique d’accompagnatrice à l’intime</w:t>
      </w:r>
      <w:r w:rsidR="002872FC" w:rsidRPr="00B20330">
        <w:rPr>
          <w:lang w:val="fr-CH"/>
        </w:rPr>
        <w:t>,</w:t>
      </w:r>
      <w:r w:rsidR="0063104B" w:rsidRPr="00B20330">
        <w:rPr>
          <w:lang w:val="fr-CH"/>
        </w:rPr>
        <w:t xml:space="preserve"> aujourd’hui ouverte à un large public, et plus spécifiquement à des femmes en situation de handicap. Il s’agit donc ici de </w:t>
      </w:r>
      <w:r w:rsidR="0063104B" w:rsidRPr="001329CA">
        <w:t>partager</w:t>
      </w:r>
      <w:r w:rsidR="0063104B" w:rsidRPr="00B20330">
        <w:rPr>
          <w:lang w:val="fr-CH"/>
        </w:rPr>
        <w:t xml:space="preserve"> comment ma relation au corps a </w:t>
      </w:r>
      <w:r w:rsidR="00652C0D" w:rsidRPr="00B20330">
        <w:rPr>
          <w:lang w:val="fr-CH"/>
        </w:rPr>
        <w:t xml:space="preserve">d’une part </w:t>
      </w:r>
      <w:r w:rsidR="0063104B" w:rsidRPr="00B20330">
        <w:rPr>
          <w:lang w:val="fr-CH"/>
        </w:rPr>
        <w:t>influencé mon rapport à soi et à l’autre</w:t>
      </w:r>
      <w:r w:rsidR="00CA6B36" w:rsidRPr="00B20330">
        <w:rPr>
          <w:lang w:val="fr-CH"/>
        </w:rPr>
        <w:t>,</w:t>
      </w:r>
      <w:r w:rsidR="0063104B" w:rsidRPr="00B20330">
        <w:rPr>
          <w:lang w:val="fr-CH"/>
        </w:rPr>
        <w:t xml:space="preserve"> </w:t>
      </w:r>
      <w:r w:rsidR="00652C0D" w:rsidRPr="00B20330">
        <w:rPr>
          <w:lang w:val="fr-CH"/>
        </w:rPr>
        <w:t xml:space="preserve">d’autre part </w:t>
      </w:r>
      <w:r w:rsidR="0063104B" w:rsidRPr="00B20330">
        <w:rPr>
          <w:lang w:val="fr-CH"/>
        </w:rPr>
        <w:t>transformé ma conception de l’accompagnement à l’intime</w:t>
      </w:r>
      <w:r w:rsidR="00652C0D" w:rsidRPr="00B20330">
        <w:rPr>
          <w:lang w:val="fr-CH"/>
        </w:rPr>
        <w:t>,</w:t>
      </w:r>
      <w:r w:rsidR="0063104B" w:rsidRPr="00B20330">
        <w:rPr>
          <w:lang w:val="fr-CH"/>
        </w:rPr>
        <w:t xml:space="preserve"> </w:t>
      </w:r>
      <w:r w:rsidR="00B602A2" w:rsidRPr="00B20330">
        <w:rPr>
          <w:lang w:val="fr-CH"/>
        </w:rPr>
        <w:t>tant</w:t>
      </w:r>
      <w:r w:rsidR="00EB6B2B" w:rsidRPr="00B20330">
        <w:rPr>
          <w:lang w:val="fr-CH"/>
        </w:rPr>
        <w:t xml:space="preserve"> </w:t>
      </w:r>
      <w:r w:rsidR="0063104B" w:rsidRPr="00B20330">
        <w:rPr>
          <w:lang w:val="fr-CH"/>
        </w:rPr>
        <w:t>dans ma relation avec les personnes accompagnées qu’au niveau de la formation proposée aux équipes pluridisciplinaires.</w:t>
      </w:r>
    </w:p>
    <w:p w14:paraId="581AC15F" w14:textId="3DE1634A" w:rsidR="00754FB8" w:rsidRPr="001329CA" w:rsidRDefault="00985126" w:rsidP="001329CA">
      <w:pPr>
        <w:pStyle w:val="Abstract"/>
      </w:pPr>
      <w:r w:rsidRPr="001329CA">
        <w:t>Zusammenfassung</w:t>
      </w:r>
      <w:r w:rsidR="001329CA">
        <w:br/>
      </w:r>
      <w:r w:rsidR="00754FB8" w:rsidRPr="000656BA">
        <w:rPr>
          <w:lang w:val="de-CH"/>
        </w:rPr>
        <w:t xml:space="preserve">Mit diesem Artikel möchte ich Ihnen einen pädagogischen Ansatz vorstellen, bei dem der Körper </w:t>
      </w:r>
      <w:r w:rsidR="0053023C" w:rsidRPr="000656BA">
        <w:rPr>
          <w:lang w:val="de-CH"/>
        </w:rPr>
        <w:t xml:space="preserve">im Zentrum </w:t>
      </w:r>
      <w:r w:rsidR="00754FB8" w:rsidRPr="000656BA">
        <w:rPr>
          <w:lang w:val="de-CH"/>
        </w:rPr>
        <w:t>der Intimbe</w:t>
      </w:r>
      <w:r w:rsidR="002C390C" w:rsidRPr="000656BA">
        <w:rPr>
          <w:lang w:val="de-CH"/>
        </w:rPr>
        <w:t>gleitung</w:t>
      </w:r>
      <w:r w:rsidR="00754FB8" w:rsidRPr="000656BA">
        <w:rPr>
          <w:lang w:val="de-CH"/>
        </w:rPr>
        <w:t xml:space="preserve"> </w:t>
      </w:r>
      <w:r w:rsidR="00815DB5" w:rsidRPr="000656BA">
        <w:rPr>
          <w:lang w:val="de-CH"/>
        </w:rPr>
        <w:t>steht</w:t>
      </w:r>
      <w:r w:rsidR="00754FB8" w:rsidRPr="000656BA">
        <w:rPr>
          <w:lang w:val="de-CH"/>
        </w:rPr>
        <w:t>. Ausg</w:t>
      </w:r>
      <w:r w:rsidR="004A25DC" w:rsidRPr="000656BA">
        <w:rPr>
          <w:lang w:val="de-CH"/>
        </w:rPr>
        <w:t>ehend von einer</w:t>
      </w:r>
      <w:r w:rsidR="00754FB8" w:rsidRPr="000656BA">
        <w:rPr>
          <w:lang w:val="de-CH"/>
        </w:rPr>
        <w:t xml:space="preserve"> </w:t>
      </w:r>
      <w:r w:rsidR="000823A3" w:rsidRPr="000656BA">
        <w:rPr>
          <w:lang w:val="de-CH"/>
        </w:rPr>
        <w:t>Reflexion über</w:t>
      </w:r>
      <w:r w:rsidR="00754FB8" w:rsidRPr="000656BA">
        <w:rPr>
          <w:lang w:val="de-CH"/>
        </w:rPr>
        <w:t xml:space="preserve"> den Körper</w:t>
      </w:r>
      <w:r w:rsidR="00142A94" w:rsidRPr="000656BA">
        <w:rPr>
          <w:lang w:val="de-CH"/>
        </w:rPr>
        <w:t xml:space="preserve"> berichte ich über meine Erfahrungen</w:t>
      </w:r>
      <w:r w:rsidR="008B643C" w:rsidRPr="000656BA">
        <w:rPr>
          <w:lang w:val="de-CH"/>
        </w:rPr>
        <w:t xml:space="preserve"> </w:t>
      </w:r>
      <w:r w:rsidR="00142A94" w:rsidRPr="000656BA">
        <w:rPr>
          <w:lang w:val="de-CH"/>
        </w:rPr>
        <w:t xml:space="preserve">mit der </w:t>
      </w:r>
      <w:r w:rsidR="00754FB8" w:rsidRPr="000656BA">
        <w:rPr>
          <w:lang w:val="de-CH"/>
        </w:rPr>
        <w:t>somatischen Erziehung</w:t>
      </w:r>
      <w:r w:rsidR="005228B5" w:rsidRPr="000656BA">
        <w:rPr>
          <w:lang w:val="de-CH"/>
        </w:rPr>
        <w:t>. Ich zeige auf, welche Anpassungen</w:t>
      </w:r>
      <w:r w:rsidR="00E1195F" w:rsidRPr="000656BA">
        <w:rPr>
          <w:lang w:val="de-CH"/>
        </w:rPr>
        <w:t xml:space="preserve"> ich </w:t>
      </w:r>
      <w:r w:rsidR="00763B37" w:rsidRPr="000656BA">
        <w:rPr>
          <w:lang w:val="de-CH"/>
        </w:rPr>
        <w:t xml:space="preserve">infolgedessen </w:t>
      </w:r>
      <w:r w:rsidR="00E1195F" w:rsidRPr="000656BA">
        <w:rPr>
          <w:lang w:val="de-CH"/>
        </w:rPr>
        <w:t xml:space="preserve">für </w:t>
      </w:r>
      <w:r w:rsidR="00754FB8" w:rsidRPr="000656BA">
        <w:rPr>
          <w:lang w:val="de-CH"/>
        </w:rPr>
        <w:t xml:space="preserve">meine Praxis als Intimbegleiterin </w:t>
      </w:r>
      <w:r w:rsidR="00E1195F" w:rsidRPr="000656BA">
        <w:rPr>
          <w:lang w:val="de-CH"/>
        </w:rPr>
        <w:t xml:space="preserve">vorgenommen habe. </w:t>
      </w:r>
      <w:r w:rsidR="00294773" w:rsidRPr="000656BA">
        <w:rPr>
          <w:lang w:val="de-CH"/>
        </w:rPr>
        <w:t xml:space="preserve">Meine angebotene </w:t>
      </w:r>
      <w:r w:rsidR="00E1195F" w:rsidRPr="000656BA">
        <w:rPr>
          <w:lang w:val="de-CH"/>
        </w:rPr>
        <w:t>Intimbegleitung steht</w:t>
      </w:r>
      <w:r w:rsidR="00754FB8" w:rsidRPr="000656BA">
        <w:rPr>
          <w:lang w:val="de-CH"/>
        </w:rPr>
        <w:t xml:space="preserve"> heute einem breiten Publikum und insbesondere Frauen mit Behinderungen offen. </w:t>
      </w:r>
      <w:r w:rsidR="007C7C71" w:rsidRPr="000656BA">
        <w:rPr>
          <w:lang w:val="de-CH"/>
        </w:rPr>
        <w:t>Ich erläutere</w:t>
      </w:r>
      <w:r w:rsidR="00754FB8" w:rsidRPr="000656BA">
        <w:rPr>
          <w:lang w:val="de-CH"/>
        </w:rPr>
        <w:t xml:space="preserve">, wie meine Beziehung zum Körper einerseits mein Verhältnis zu </w:t>
      </w:r>
      <w:r w:rsidR="00AF16DF" w:rsidRPr="000656BA">
        <w:rPr>
          <w:lang w:val="de-CH"/>
        </w:rPr>
        <w:t>mir</w:t>
      </w:r>
      <w:r w:rsidR="00754FB8" w:rsidRPr="000656BA">
        <w:rPr>
          <w:lang w:val="de-CH"/>
        </w:rPr>
        <w:t xml:space="preserve"> selbst und zu anderen beeinflusst hat</w:t>
      </w:r>
      <w:r w:rsidR="003719D8" w:rsidRPr="000656BA">
        <w:rPr>
          <w:lang w:val="de-CH"/>
        </w:rPr>
        <w:t>. A</w:t>
      </w:r>
      <w:r w:rsidR="00754FB8" w:rsidRPr="000656BA">
        <w:rPr>
          <w:lang w:val="de-CH"/>
        </w:rPr>
        <w:t xml:space="preserve">ndererseits </w:t>
      </w:r>
      <w:r w:rsidR="003719D8" w:rsidRPr="000656BA">
        <w:rPr>
          <w:lang w:val="de-CH"/>
        </w:rPr>
        <w:t xml:space="preserve">hat sich auch </w:t>
      </w:r>
      <w:r w:rsidR="00754FB8" w:rsidRPr="000656BA">
        <w:rPr>
          <w:lang w:val="de-CH"/>
        </w:rPr>
        <w:t xml:space="preserve">mein Konzept der Intimbegleitung verändert, in meiner Beziehung zu den begleiteten Personen </w:t>
      </w:r>
      <w:r w:rsidR="06775A2A" w:rsidRPr="000656BA">
        <w:rPr>
          <w:lang w:val="de-CH"/>
        </w:rPr>
        <w:t xml:space="preserve">und </w:t>
      </w:r>
      <w:r w:rsidR="00754FB8" w:rsidRPr="000656BA">
        <w:rPr>
          <w:lang w:val="de-CH"/>
        </w:rPr>
        <w:t xml:space="preserve">auch auf der Ebene der Ausbildung, die </w:t>
      </w:r>
      <w:r w:rsidR="3EB5A8F7" w:rsidRPr="000656BA">
        <w:rPr>
          <w:lang w:val="de-CH"/>
        </w:rPr>
        <w:t xml:space="preserve">wir für </w:t>
      </w:r>
      <w:r w:rsidR="00754FB8" w:rsidRPr="000656BA">
        <w:rPr>
          <w:lang w:val="de-CH"/>
        </w:rPr>
        <w:t xml:space="preserve">multidisziplinäre Teams </w:t>
      </w:r>
      <w:r w:rsidR="5FE76880" w:rsidRPr="000656BA">
        <w:rPr>
          <w:lang w:val="de-CH"/>
        </w:rPr>
        <w:t>anbieten</w:t>
      </w:r>
      <w:r w:rsidR="00754FB8" w:rsidRPr="000656BA">
        <w:rPr>
          <w:lang w:val="de-CH"/>
        </w:rPr>
        <w:t>.</w:t>
      </w:r>
    </w:p>
    <w:p w14:paraId="6563F208" w14:textId="2208CCAD" w:rsidR="00E709A4" w:rsidRPr="00B20330" w:rsidRDefault="00E709A4" w:rsidP="000F5063">
      <w:pPr>
        <w:pStyle w:val="Textkrper3"/>
      </w:pPr>
      <w:r w:rsidRPr="00B20330">
        <w:rPr>
          <w:rStyle w:val="Fett"/>
          <w:rFonts w:cs="Open Sans SemiCondensed"/>
          <w:lang w:val="fr-CH"/>
        </w:rPr>
        <w:t>Keywords</w:t>
      </w:r>
      <w:r w:rsidRPr="00B20330">
        <w:t>:</w:t>
      </w:r>
      <w:r w:rsidR="004971ED" w:rsidRPr="00B20330">
        <w:t xml:space="preserve"> </w:t>
      </w:r>
      <w:r w:rsidR="00A87C4F" w:rsidRPr="00B20330">
        <w:t xml:space="preserve">approche globale, </w:t>
      </w:r>
      <w:r w:rsidR="001A689E" w:rsidRPr="00B20330">
        <w:t xml:space="preserve">éducation sexuelle, </w:t>
      </w:r>
      <w:r w:rsidR="00BF70DC" w:rsidRPr="00B20330">
        <w:t>expression corporelle,</w:t>
      </w:r>
      <w:r w:rsidR="004971ED" w:rsidRPr="00B20330">
        <w:t xml:space="preserve"> </w:t>
      </w:r>
      <w:r w:rsidR="006B248B" w:rsidRPr="00B20330">
        <w:t xml:space="preserve">relation interpersonnelle </w:t>
      </w:r>
      <w:r w:rsidRPr="00B20330">
        <w:t>/</w:t>
      </w:r>
      <w:r w:rsidR="004971ED" w:rsidRPr="00B20330">
        <w:t xml:space="preserve"> </w:t>
      </w:r>
      <w:r w:rsidR="00206AA6" w:rsidRPr="000656BA">
        <w:t>ganzheitlicher Ansatz,</w:t>
      </w:r>
      <w:r w:rsidR="00BF70DC" w:rsidRPr="000656BA">
        <w:t xml:space="preserve"> </w:t>
      </w:r>
      <w:r w:rsidR="00E718F5" w:rsidRPr="000656BA">
        <w:t xml:space="preserve">Sexualerziehung, </w:t>
      </w:r>
      <w:r w:rsidR="00BF70DC" w:rsidRPr="000656BA">
        <w:t>körpe</w:t>
      </w:r>
      <w:r w:rsidR="00754FB8" w:rsidRPr="000656BA">
        <w:t>r</w:t>
      </w:r>
      <w:r w:rsidR="00BF70DC" w:rsidRPr="000656BA">
        <w:t xml:space="preserve">licher Ausdruck, </w:t>
      </w:r>
      <w:r w:rsidR="006B248B" w:rsidRPr="000656BA">
        <w:t>zwischenmenschliche Beziehung</w:t>
      </w:r>
    </w:p>
    <w:p w14:paraId="464909ED" w14:textId="50B967EA" w:rsidR="00E709A4" w:rsidRPr="00B20330" w:rsidRDefault="00E709A4" w:rsidP="00721873">
      <w:pPr>
        <w:pStyle w:val="Textkrper3"/>
        <w:rPr>
          <w:color w:val="CF3649"/>
          <w:lang w:val="fr-CH"/>
        </w:rPr>
      </w:pPr>
      <w:r w:rsidRPr="00B20330">
        <w:rPr>
          <w:rStyle w:val="Fett"/>
          <w:rFonts w:cs="Open Sans SemiCondensed"/>
          <w:lang w:val="fr-CH"/>
        </w:rPr>
        <w:t>DOI</w:t>
      </w:r>
      <w:r w:rsidRPr="00B20330">
        <w:rPr>
          <w:lang w:val="fr-CH"/>
        </w:rPr>
        <w:t>:</w:t>
      </w:r>
      <w:r w:rsidR="004971ED" w:rsidRPr="00B20330">
        <w:rPr>
          <w:lang w:val="fr-CH"/>
        </w:rPr>
        <w:t xml:space="preserve"> </w:t>
      </w:r>
      <w:hyperlink r:id="rId11" w:history="1">
        <w:r w:rsidR="001A5DFF" w:rsidRPr="00B20330">
          <w:rPr>
            <w:rStyle w:val="Hyperlink"/>
            <w:rFonts w:cs="Open Sans SemiCondensed"/>
            <w:lang w:val="fr-CH"/>
          </w:rPr>
          <w:t>https://doi.org/10.57161/r2023-03-04</w:t>
        </w:r>
      </w:hyperlink>
    </w:p>
    <w:p w14:paraId="7B0EADF3" w14:textId="09F1577E" w:rsidR="00E709A4" w:rsidRPr="00B20330" w:rsidRDefault="00E709A4" w:rsidP="00721873">
      <w:pPr>
        <w:pStyle w:val="Textkrper3"/>
        <w:rPr>
          <w:lang w:val="fr-CH"/>
        </w:rPr>
      </w:pPr>
      <w:r w:rsidRPr="00B20330">
        <w:rPr>
          <w:lang w:val="fr-CH"/>
        </w:rPr>
        <w:t>Revue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Suisse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Pédagogie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Spécialisée,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Vol.</w:t>
      </w:r>
      <w:r w:rsidR="00DB4F74" w:rsidRPr="00B20330">
        <w:rPr>
          <w:lang w:val="fr-CH"/>
        </w:rPr>
        <w:t> </w:t>
      </w:r>
      <w:r w:rsidR="007B39B6" w:rsidRPr="00B20330">
        <w:rPr>
          <w:lang w:val="fr-CH"/>
        </w:rPr>
        <w:t>13</w:t>
      </w:r>
      <w:r w:rsidRPr="00B20330">
        <w:rPr>
          <w:lang w:val="fr-CH"/>
        </w:rPr>
        <w:t>,</w:t>
      </w:r>
      <w:r w:rsidR="004971ED" w:rsidRPr="00B20330">
        <w:rPr>
          <w:lang w:val="fr-CH"/>
        </w:rPr>
        <w:t xml:space="preserve"> </w:t>
      </w:r>
      <w:r w:rsidR="007B39B6" w:rsidRPr="00B20330">
        <w:rPr>
          <w:lang w:val="fr-CH"/>
        </w:rPr>
        <w:t>03</w:t>
      </w:r>
      <w:r w:rsidRPr="00B20330">
        <w:rPr>
          <w:lang w:val="fr-CH"/>
        </w:rPr>
        <w:t>/</w:t>
      </w:r>
      <w:r w:rsidR="007B39B6" w:rsidRPr="00B20330">
        <w:rPr>
          <w:lang w:val="fr-CH"/>
        </w:rPr>
        <w:t>2023</w:t>
      </w:r>
    </w:p>
    <w:p w14:paraId="561C7950" w14:textId="77777777" w:rsidR="00E709A4" w:rsidRPr="00B20330" w:rsidRDefault="00E709A4" w:rsidP="00721873">
      <w:pPr>
        <w:pStyle w:val="Textkrper3"/>
        <w:rPr>
          <w:lang w:val="fr-CH"/>
        </w:rPr>
      </w:pPr>
      <w:r w:rsidRPr="00B20330">
        <w:rPr>
          <w:noProof/>
          <w:lang w:val="fr-CH"/>
        </w:rPr>
        <w:drawing>
          <wp:inline distT="0" distB="0" distL="0" distR="0" wp14:anchorId="0D7AD9A4" wp14:editId="3CFC3288">
            <wp:extent cx="1143000" cy="400050"/>
            <wp:effectExtent l="0" t="0" r="0" b="0"/>
            <wp:docPr id="573676523" name="Grafik 573676523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F698E" w14:textId="0ACAFFE6" w:rsidR="007F5F9D" w:rsidRPr="00B20330" w:rsidRDefault="00356F39" w:rsidP="00886614">
      <w:pPr>
        <w:pStyle w:val="berschrift1"/>
        <w:rPr>
          <w:lang w:val="fr-CH"/>
        </w:rPr>
      </w:pPr>
      <w:r w:rsidRPr="00B20330">
        <w:rPr>
          <w:lang w:val="fr-CH"/>
        </w:rPr>
        <w:t>Se p</w:t>
      </w:r>
      <w:r w:rsidR="00851E5F" w:rsidRPr="00B20330">
        <w:rPr>
          <w:lang w:val="fr-CH"/>
        </w:rPr>
        <w:t>longer dans l’expérience de l’inti</w:t>
      </w:r>
      <w:r w:rsidR="0063104B" w:rsidRPr="00B20330">
        <w:rPr>
          <w:lang w:val="fr-CH"/>
        </w:rPr>
        <w:t>me</w:t>
      </w:r>
    </w:p>
    <w:p w14:paraId="21651357" w14:textId="7FE51F08" w:rsidR="00C77731" w:rsidRPr="00B20330" w:rsidRDefault="004313B4" w:rsidP="004A6701">
      <w:pPr>
        <w:pStyle w:val="Textkrper"/>
        <w:rPr>
          <w:i/>
          <w:iCs/>
          <w:lang w:val="fr-CH"/>
        </w:rPr>
      </w:pPr>
      <w:r w:rsidRPr="00B20330">
        <w:rPr>
          <w:lang w:val="fr-CH"/>
        </w:rPr>
        <w:t>En guise d’introduction, voici q</w:t>
      </w:r>
      <w:r w:rsidR="003412D1" w:rsidRPr="00B20330">
        <w:rPr>
          <w:lang w:val="fr-CH"/>
        </w:rPr>
        <w:t>uelques mots autour de l’intime</w:t>
      </w:r>
      <w:r w:rsidR="00DB611D" w:rsidRPr="00B20330">
        <w:rPr>
          <w:lang w:val="fr-CH"/>
        </w:rPr>
        <w:t xml:space="preserve">. </w:t>
      </w:r>
      <w:r w:rsidR="00C224C4" w:rsidRPr="00B20330">
        <w:rPr>
          <w:lang w:val="fr-CH"/>
        </w:rPr>
        <w:t>A</w:t>
      </w:r>
      <w:r w:rsidR="003412D1" w:rsidRPr="00B20330">
        <w:rPr>
          <w:lang w:val="fr-CH"/>
        </w:rPr>
        <w:t xml:space="preserve">u sens d’Osho, </w:t>
      </w:r>
      <w:r w:rsidR="00B25431" w:rsidRPr="00B20330">
        <w:rPr>
          <w:lang w:val="fr-CH"/>
        </w:rPr>
        <w:t>« </w:t>
      </w:r>
      <w:r w:rsidR="003412D1" w:rsidRPr="00B20330">
        <w:rPr>
          <w:lang w:val="fr-CH"/>
        </w:rPr>
        <w:t>l’intimité vient d’</w:t>
      </w:r>
      <w:r w:rsidR="003412D1" w:rsidRPr="00B20330">
        <w:rPr>
          <w:i/>
          <w:iCs/>
          <w:lang w:val="fr-CH"/>
        </w:rPr>
        <w:t>intimum</w:t>
      </w:r>
      <w:r w:rsidR="003412D1" w:rsidRPr="00B20330">
        <w:rPr>
          <w:lang w:val="fr-CH"/>
        </w:rPr>
        <w:t>, elle signifie l’intériorité, le cœur le plus intime</w:t>
      </w:r>
      <w:r w:rsidR="00B25431" w:rsidRPr="00B20330">
        <w:rPr>
          <w:lang w:val="fr-CH"/>
        </w:rPr>
        <w:t> » (2012, p.</w:t>
      </w:r>
      <w:r w:rsidR="004C7891" w:rsidRPr="00B20330">
        <w:rPr>
          <w:lang w:val="fr-CH"/>
        </w:rPr>
        <w:t> </w:t>
      </w:r>
      <w:r w:rsidR="00E17BED" w:rsidRPr="00B20330">
        <w:rPr>
          <w:lang w:val="fr-CH"/>
        </w:rPr>
        <w:t>55</w:t>
      </w:r>
      <w:r w:rsidR="00B25431" w:rsidRPr="00B20330">
        <w:rPr>
          <w:lang w:val="fr-CH"/>
        </w:rPr>
        <w:t>)</w:t>
      </w:r>
      <w:r w:rsidR="009B325D" w:rsidRPr="00B20330">
        <w:rPr>
          <w:lang w:val="fr-CH"/>
        </w:rPr>
        <w:t xml:space="preserve">. </w:t>
      </w:r>
      <w:r w:rsidR="003412D1" w:rsidRPr="00B20330">
        <w:rPr>
          <w:lang w:val="fr-CH"/>
        </w:rPr>
        <w:t xml:space="preserve">Pour </w:t>
      </w:r>
      <w:r w:rsidR="00763F68" w:rsidRPr="00B20330">
        <w:rPr>
          <w:lang w:val="fr-CH"/>
        </w:rPr>
        <w:t>aller dans le même sens</w:t>
      </w:r>
      <w:r w:rsidR="003412D1" w:rsidRPr="00B20330">
        <w:rPr>
          <w:lang w:val="fr-CH"/>
        </w:rPr>
        <w:t>, je choisis d’aborder l’intime avant l’intimité. En effet, il me semble que l’intimité nait de deux intimes partagés. Ainsi proposée, l’exploration de l’intime est comme une étape préalable ou parallèle à la rencontre à l’autre. Ma définition de l’intime est la suivante</w:t>
      </w:r>
      <w:r w:rsidR="003412D1" w:rsidRPr="00B20330">
        <w:rPr>
          <w:i/>
          <w:iCs/>
          <w:lang w:val="fr-CH"/>
        </w:rPr>
        <w:t> :</w:t>
      </w:r>
    </w:p>
    <w:p w14:paraId="16C8E0C3" w14:textId="33F10D7C" w:rsidR="003412D1" w:rsidRPr="00B20330" w:rsidRDefault="003412D1" w:rsidP="00DF5B9E">
      <w:pPr>
        <w:pStyle w:val="Zitat1"/>
        <w:rPr>
          <w:rStyle w:val="Hervorhebung"/>
          <w:noProof w:val="0"/>
          <w:lang w:val="fr-CH"/>
        </w:rPr>
      </w:pPr>
      <w:r w:rsidRPr="00B20330">
        <w:rPr>
          <w:rStyle w:val="Hervorhebung"/>
          <w:noProof w:val="0"/>
          <w:lang w:val="fr-CH"/>
        </w:rPr>
        <w:t>L’intime est la façon essentielle à chaque être humain de sentir, de percevoir, de ressentir, de désirer, d’imaginer, de voir, de toucher, de go</w:t>
      </w:r>
      <w:r w:rsidR="00492660" w:rsidRPr="00B20330">
        <w:rPr>
          <w:rStyle w:val="Hervorhebung"/>
          <w:noProof w:val="0"/>
          <w:lang w:val="fr-CH"/>
        </w:rPr>
        <w:t>u</w:t>
      </w:r>
      <w:r w:rsidRPr="00B20330">
        <w:rPr>
          <w:rStyle w:val="Hervorhebung"/>
          <w:noProof w:val="0"/>
          <w:lang w:val="fr-CH"/>
        </w:rPr>
        <w:t>ter, d’entendre, de bouger, de chanter, d’aimer… de créer sa réalité en relation avec le monde qui l’entoure</w:t>
      </w:r>
      <w:r w:rsidR="007474E3" w:rsidRPr="00B20330">
        <w:rPr>
          <w:rStyle w:val="Hervorhebung"/>
          <w:noProof w:val="0"/>
          <w:lang w:val="fr-CH"/>
        </w:rPr>
        <w:t>,</w:t>
      </w:r>
      <w:r w:rsidRPr="00B20330">
        <w:rPr>
          <w:rStyle w:val="Hervorhebung"/>
          <w:noProof w:val="0"/>
          <w:lang w:val="fr-CH"/>
        </w:rPr>
        <w:t xml:space="preserve"> et ce depuis un espace d’intériorité propre.</w:t>
      </w:r>
    </w:p>
    <w:p w14:paraId="2F679B39" w14:textId="37E73341" w:rsidR="003412D1" w:rsidRPr="00B20330" w:rsidRDefault="003412D1" w:rsidP="004A6701">
      <w:pPr>
        <w:pStyle w:val="Textkrper"/>
        <w:rPr>
          <w:lang w:val="fr-CH"/>
        </w:rPr>
      </w:pPr>
      <w:r w:rsidRPr="00B20330">
        <w:rPr>
          <w:lang w:val="fr-CH"/>
        </w:rPr>
        <w:t>Avec cette vision, chaque être humain est porteur d’un univers intime unique. Et, aller à sa rencontre est comme découvrir une nouvelle planète</w:t>
      </w:r>
      <w:r w:rsidR="00763F68" w:rsidRPr="00B20330">
        <w:rPr>
          <w:lang w:val="fr-CH"/>
        </w:rPr>
        <w:t xml:space="preserve">. Mais, le voyage commence par soi. </w:t>
      </w:r>
    </w:p>
    <w:p w14:paraId="7FBDAA11" w14:textId="698E27C3" w:rsidR="00923256" w:rsidRPr="00B20330" w:rsidRDefault="006A7FB1" w:rsidP="004A6701">
      <w:pPr>
        <w:pStyle w:val="Textkrper"/>
        <w:rPr>
          <w:lang w:val="fr-CH"/>
        </w:rPr>
      </w:pPr>
      <w:r w:rsidRPr="00B20330">
        <w:rPr>
          <w:lang w:val="fr-CH"/>
        </w:rPr>
        <w:t>À</w:t>
      </w:r>
      <w:r w:rsidR="00115190" w:rsidRPr="00B20330">
        <w:rPr>
          <w:lang w:val="fr-CH"/>
        </w:rPr>
        <w:t xml:space="preserve"> travers cet article, je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souhaite</w:t>
      </w:r>
      <w:r w:rsidR="004971ED" w:rsidRPr="00B20330">
        <w:rPr>
          <w:lang w:val="fr-CH"/>
        </w:rPr>
        <w:t xml:space="preserve"> </w:t>
      </w:r>
      <w:r w:rsidR="00115190" w:rsidRPr="00B20330">
        <w:rPr>
          <w:lang w:val="fr-CH"/>
        </w:rPr>
        <w:t xml:space="preserve">proposer </w:t>
      </w:r>
      <w:r w:rsidR="00B56614" w:rsidRPr="00B20330">
        <w:rPr>
          <w:lang w:val="fr-CH"/>
        </w:rPr>
        <w:t>une</w:t>
      </w:r>
      <w:r w:rsidR="004971ED" w:rsidRPr="00B20330">
        <w:rPr>
          <w:lang w:val="fr-CH"/>
        </w:rPr>
        <w:t xml:space="preserve"> </w:t>
      </w:r>
      <w:r w:rsidR="00B56614" w:rsidRPr="00B20330">
        <w:rPr>
          <w:lang w:val="fr-CH"/>
        </w:rPr>
        <w:t>modalité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d’écriture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propice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l’émergence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votre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expérience</w:t>
      </w:r>
      <w:r w:rsidR="006409A2" w:rsidRPr="00B20330">
        <w:rPr>
          <w:lang w:val="fr-CH"/>
        </w:rPr>
        <w:t xml:space="preserve"> à vous</w:t>
      </w:r>
      <w:r w:rsidR="00E17BED" w:rsidRPr="00B20330">
        <w:rPr>
          <w:lang w:val="fr-CH"/>
        </w:rPr>
        <w:t>, chère lectrice, cher lecteur</w:t>
      </w:r>
      <w:r w:rsidR="00E14ABE" w:rsidRPr="00B20330">
        <w:rPr>
          <w:lang w:val="fr-CH"/>
        </w:rPr>
        <w:t>.</w:t>
      </w:r>
      <w:r w:rsidR="004971ED" w:rsidRPr="00B20330">
        <w:rPr>
          <w:lang w:val="fr-CH"/>
        </w:rPr>
        <w:t xml:space="preserve"> </w:t>
      </w:r>
      <w:r w:rsidR="00006CF0" w:rsidRPr="00B20330">
        <w:rPr>
          <w:lang w:val="fr-CH"/>
        </w:rPr>
        <w:t>Je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prends</w:t>
      </w:r>
      <w:r w:rsidR="004971ED" w:rsidRPr="00B20330">
        <w:rPr>
          <w:lang w:val="fr-CH"/>
        </w:rPr>
        <w:t xml:space="preserve"> </w:t>
      </w:r>
      <w:r w:rsidR="00006CF0" w:rsidRPr="00B20330">
        <w:rPr>
          <w:lang w:val="fr-CH"/>
        </w:rPr>
        <w:t xml:space="preserve">donc </w:t>
      </w:r>
      <w:r w:rsidR="007F5F9D"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risque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d’une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écriture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parfois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intuitive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interactive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une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revue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spécialisée.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Lorsque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j’évoque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corps,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je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fais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référence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mon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vécu</w:t>
      </w:r>
      <w:r w:rsidR="00356F39" w:rsidRPr="00B20330">
        <w:rPr>
          <w:lang w:val="fr-CH"/>
        </w:rPr>
        <w:t xml:space="preserve"> </w:t>
      </w:r>
      <w:r w:rsidR="007F5F9D"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prise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conscience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qui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découle</w:t>
      </w:r>
      <w:r w:rsidR="00356F39" w:rsidRPr="00B20330">
        <w:rPr>
          <w:lang w:val="fr-CH"/>
        </w:rPr>
        <w:t xml:space="preserve"> de façon spontanée. </w:t>
      </w:r>
      <w:r w:rsidR="007F5F9D" w:rsidRPr="00B20330">
        <w:rPr>
          <w:lang w:val="fr-CH"/>
        </w:rPr>
        <w:t>Mon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propos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n’engage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que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moi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j’en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prends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l’entière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responsabilité.</w:t>
      </w:r>
      <w:r w:rsidR="004D2698" w:rsidRPr="00B20330">
        <w:rPr>
          <w:lang w:val="fr-CH"/>
        </w:rPr>
        <w:t xml:space="preserve"> </w:t>
      </w:r>
      <w:r w:rsidR="007F5F9D"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format,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j’essaie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suivre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mon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lastRenderedPageBreak/>
        <w:t>fil,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broder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liens,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tisser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ma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toile…</w:t>
      </w:r>
      <w:r w:rsidR="004971ED" w:rsidRPr="00B20330">
        <w:rPr>
          <w:lang w:val="fr-CH"/>
        </w:rPr>
        <w:t xml:space="preserve"> </w:t>
      </w:r>
      <w:r w:rsidR="00356F39" w:rsidRPr="00B20330">
        <w:rPr>
          <w:lang w:val="fr-CH"/>
        </w:rPr>
        <w:t>Régulièrement, je marque des pauses pour m’offrir des temps de silence et ainsi laisser l’espace au processus d’écriture en cours se dérouler sous le clavier.</w:t>
      </w:r>
    </w:p>
    <w:p w14:paraId="042990BB" w14:textId="419F0B6A" w:rsidR="00312089" w:rsidRPr="00B20330" w:rsidRDefault="007F5F9D" w:rsidP="004A6701">
      <w:pPr>
        <w:pStyle w:val="Textkrper"/>
        <w:rPr>
          <w:lang w:val="fr-CH"/>
        </w:rPr>
      </w:pPr>
      <w:r w:rsidRPr="00B20330">
        <w:rPr>
          <w:lang w:val="fr-CH"/>
        </w:rPr>
        <w:t>Ainsi,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d’entrée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jeu,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vous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propose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plonger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modèle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d’accompagnement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totale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résonance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spécificité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public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accord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qui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suis.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Voyez-là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invitation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="00356F39" w:rsidRPr="00B20330">
        <w:rPr>
          <w:lang w:val="fr-CH"/>
        </w:rPr>
        <w:t xml:space="preserve">vous </w:t>
      </w:r>
      <w:r w:rsidRPr="00B20330">
        <w:rPr>
          <w:lang w:val="fr-CH"/>
        </w:rPr>
        <w:t>jouer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règles,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laisser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libre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cours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qui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déploie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vous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autour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vous</w:t>
      </w:r>
      <w:r w:rsidR="002F6AFB" w:rsidRPr="00B20330">
        <w:rPr>
          <w:lang w:val="fr-CH"/>
        </w:rPr>
        <w:t>. Laissez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côté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vos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activités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cours,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installez-vous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prenez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quoi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écrire</w:t>
      </w:r>
      <w:r w:rsidR="00223F8A" w:rsidRPr="00B20330">
        <w:rPr>
          <w:lang w:val="fr-CH"/>
        </w:rPr>
        <w:t>.</w:t>
      </w:r>
      <w:r w:rsidR="00045E31" w:rsidRPr="00B20330">
        <w:rPr>
          <w:lang w:val="fr-CH"/>
        </w:rPr>
        <w:t xml:space="preserve"> </w:t>
      </w:r>
      <w:r w:rsidRPr="00B20330">
        <w:rPr>
          <w:lang w:val="fr-CH"/>
        </w:rPr>
        <w:t>Comme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point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départ,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vous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invite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ouvrir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réflexion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autour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du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nombreuses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représentations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quoi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elles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influencent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nos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pratiques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professionnelles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domaine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l’intime.</w:t>
      </w:r>
    </w:p>
    <w:p w14:paraId="2A756103" w14:textId="14444DFC" w:rsidR="007F5F9D" w:rsidRPr="00B20330" w:rsidRDefault="00C71A46" w:rsidP="009B6F4B">
      <w:pPr>
        <w:pStyle w:val="Fragen"/>
      </w:pPr>
      <w:r w:rsidRPr="00B20330">
        <w:t>Démarrons par ces simples questions</w:t>
      </w:r>
      <w:r w:rsidR="00AC4AFC" w:rsidRPr="00B20330">
        <w:t> </w:t>
      </w:r>
      <w:r w:rsidRPr="00B20330">
        <w:t xml:space="preserve">: </w:t>
      </w:r>
      <w:r w:rsidR="0023684E" w:rsidRPr="00B20330">
        <w:t>q</w:t>
      </w:r>
      <w:r w:rsidRPr="00B20330">
        <w:t xml:space="preserve">uels mots </w:t>
      </w:r>
      <w:r w:rsidR="000F14DD" w:rsidRPr="00B20330">
        <w:t xml:space="preserve">associez-vous </w:t>
      </w:r>
      <w:r w:rsidRPr="00B20330">
        <w:t>au « corps</w:t>
      </w:r>
      <w:r w:rsidR="00AC4AFC" w:rsidRPr="00B20330">
        <w:t> </w:t>
      </w:r>
      <w:r w:rsidRPr="00B20330">
        <w:t>»</w:t>
      </w:r>
      <w:r w:rsidR="00DF2E0F" w:rsidRPr="00B20330">
        <w:t xml:space="preserve"> ? </w:t>
      </w:r>
      <w:r w:rsidR="00AC4AFC" w:rsidRPr="00B20330">
        <w:t>Q</w:t>
      </w:r>
      <w:r w:rsidRPr="00B20330">
        <w:t>uelles images apparaissent</w:t>
      </w:r>
      <w:r w:rsidR="00DF2E0F" w:rsidRPr="00B20330">
        <w:t xml:space="preserve"> en premier</w:t>
      </w:r>
      <w:r w:rsidRPr="00B20330">
        <w:t xml:space="preserve"> quand vous pensez au «</w:t>
      </w:r>
      <w:r w:rsidR="003871DF" w:rsidRPr="00B20330">
        <w:t> </w:t>
      </w:r>
      <w:r w:rsidRPr="00B20330">
        <w:t>corps</w:t>
      </w:r>
      <w:r w:rsidR="003871DF" w:rsidRPr="00B20330">
        <w:t> </w:t>
      </w:r>
      <w:r w:rsidRPr="00B20330">
        <w:t>»</w:t>
      </w:r>
      <w:r w:rsidR="001C705B" w:rsidRPr="00B20330">
        <w:t> </w:t>
      </w:r>
      <w:r w:rsidRPr="00B20330">
        <w:t>? Écrivez</w:t>
      </w:r>
      <w:r w:rsidR="00492660" w:rsidRPr="00B20330">
        <w:t xml:space="preserve"> </w:t>
      </w:r>
      <w:r w:rsidRPr="00B20330">
        <w:t>vos réponses spontanément.</w:t>
      </w:r>
    </w:p>
    <w:p w14:paraId="5CFC3A41" w14:textId="36B92B65" w:rsidR="00F327AD" w:rsidRPr="00B20330" w:rsidRDefault="00A82AE8" w:rsidP="00961A48">
      <w:pPr>
        <w:pStyle w:val="berschrift2"/>
        <w:rPr>
          <w:lang w:val="fr-CH"/>
        </w:rPr>
      </w:pPr>
      <w:r w:rsidRPr="00B20330">
        <w:rPr>
          <w:lang w:val="fr-CH"/>
        </w:rPr>
        <w:t>S</w:t>
      </w:r>
      <w:r w:rsidR="00A5564C" w:rsidRPr="00B20330">
        <w:rPr>
          <w:lang w:val="fr-CH"/>
        </w:rPr>
        <w:t xml:space="preserve">e </w:t>
      </w:r>
      <w:r w:rsidR="00356F39" w:rsidRPr="00B20330">
        <w:rPr>
          <w:lang w:val="fr-CH"/>
        </w:rPr>
        <w:t>détacher</w:t>
      </w:r>
      <w:r w:rsidR="00A5564C" w:rsidRPr="00B20330">
        <w:rPr>
          <w:lang w:val="fr-CH"/>
        </w:rPr>
        <w:t xml:space="preserve"> des r</w:t>
      </w:r>
      <w:r w:rsidR="00F327AD" w:rsidRPr="00B20330">
        <w:rPr>
          <w:lang w:val="fr-CH"/>
        </w:rPr>
        <w:t>eprésentations</w:t>
      </w:r>
      <w:r w:rsidR="00D27C7B" w:rsidRPr="00B20330">
        <w:rPr>
          <w:lang w:val="fr-CH"/>
        </w:rPr>
        <w:t xml:space="preserve"> standardisées</w:t>
      </w:r>
      <w:r w:rsidR="00F327AD" w:rsidRPr="00B20330">
        <w:rPr>
          <w:lang w:val="fr-CH"/>
        </w:rPr>
        <w:t xml:space="preserve"> du corps</w:t>
      </w:r>
    </w:p>
    <w:p w14:paraId="74D77015" w14:textId="3A88D140" w:rsidR="007F5F9D" w:rsidRPr="00B20330" w:rsidRDefault="006068C7" w:rsidP="004A6701">
      <w:pPr>
        <w:pStyle w:val="Textkrper"/>
        <w:rPr>
          <w:lang w:val="fr-CH"/>
        </w:rPr>
      </w:pP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y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regarder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plus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près,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par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quoi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vos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réponses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ont-elles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été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influencées</w:t>
      </w:r>
      <w:r w:rsidR="003871DF" w:rsidRPr="00B20330">
        <w:rPr>
          <w:lang w:val="fr-CH"/>
        </w:rPr>
        <w:t> </w:t>
      </w:r>
      <w:r w:rsidR="007F5F9D" w:rsidRPr="00B20330">
        <w:rPr>
          <w:lang w:val="fr-CH"/>
        </w:rPr>
        <w:t>?</w:t>
      </w:r>
      <w:r w:rsidR="004971ED" w:rsidRPr="00B20330">
        <w:rPr>
          <w:lang w:val="fr-CH"/>
        </w:rPr>
        <w:t xml:space="preserve"> </w:t>
      </w:r>
      <w:r w:rsidR="00F94BA9" w:rsidRPr="00B20330">
        <w:rPr>
          <w:lang w:val="fr-CH"/>
        </w:rPr>
        <w:t>Par d</w:t>
      </w:r>
      <w:r w:rsidR="007F5F9D" w:rsidRPr="00B20330">
        <w:rPr>
          <w:lang w:val="fr-CH"/>
        </w:rPr>
        <w:t>es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siècles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d’histoire,</w:t>
      </w:r>
      <w:r w:rsidR="004971ED" w:rsidRPr="00B20330">
        <w:rPr>
          <w:lang w:val="fr-CH"/>
        </w:rPr>
        <w:t xml:space="preserve"> </w:t>
      </w:r>
      <w:r w:rsidR="000F2EFE" w:rsidRPr="00B20330">
        <w:rPr>
          <w:lang w:val="fr-CH"/>
        </w:rPr>
        <w:t>d’</w:t>
      </w:r>
      <w:r w:rsidR="007F5F9D" w:rsidRPr="00B20330">
        <w:rPr>
          <w:lang w:val="fr-CH"/>
        </w:rPr>
        <w:t>art,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</w:t>
      </w:r>
      <w:r w:rsidR="00D11387" w:rsidRPr="00B20330">
        <w:rPr>
          <w:lang w:val="fr-CH"/>
        </w:rPr>
        <w:t xml:space="preserve"> </w:t>
      </w:r>
      <w:r w:rsidR="007F5F9D" w:rsidRPr="00B20330">
        <w:rPr>
          <w:lang w:val="fr-CH"/>
        </w:rPr>
        <w:t>culture,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religion,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philosophie,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livres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d’anatomie,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politique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ou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encore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</w:t>
      </w:r>
      <w:r w:rsidR="00D11387" w:rsidRPr="00B20330">
        <w:rPr>
          <w:lang w:val="fr-CH"/>
        </w:rPr>
        <w:t>’</w:t>
      </w:r>
      <w:r w:rsidR="007F5F9D" w:rsidRPr="00B20330">
        <w:rPr>
          <w:lang w:val="fr-CH"/>
        </w:rPr>
        <w:t>enjeux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actuels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d’une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société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où</w:t>
      </w:r>
      <w:r w:rsidR="004971ED" w:rsidRPr="00B20330">
        <w:rPr>
          <w:color w:val="000000" w:themeColor="text1"/>
          <w:lang w:val="fr-CH"/>
        </w:rPr>
        <w:t xml:space="preserve"> </w:t>
      </w:r>
      <w:r w:rsidR="007F5F9D" w:rsidRPr="00B20330">
        <w:rPr>
          <w:color w:val="000000" w:themeColor="text1"/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corps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semble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priori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visible,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mais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uniquement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apparence</w:t>
      </w:r>
      <w:r w:rsidR="00DB4043" w:rsidRPr="00B20330">
        <w:rPr>
          <w:lang w:val="fr-CH"/>
        </w:rPr>
        <w:t>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travers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un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filtre</w:t>
      </w:r>
      <w:r w:rsidR="006E176F" w:rsidRPr="00B20330">
        <w:rPr>
          <w:lang w:val="fr-CH"/>
        </w:rPr>
        <w:t>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celui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du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para</w:t>
      </w:r>
      <w:r w:rsidR="00492660" w:rsidRPr="00B20330">
        <w:rPr>
          <w:lang w:val="fr-CH"/>
        </w:rPr>
        <w:t>i</w:t>
      </w:r>
      <w:r w:rsidR="007F5F9D" w:rsidRPr="00B20330">
        <w:rPr>
          <w:lang w:val="fr-CH"/>
        </w:rPr>
        <w:t>tre.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corps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est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aujourd’hui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un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objet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public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standardisé,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plastifié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banalisé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comme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n’importe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quel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autre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objet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consommation.</w:t>
      </w:r>
      <w:r w:rsidR="00356F39" w:rsidRPr="00B20330">
        <w:rPr>
          <w:lang w:val="fr-CH"/>
        </w:rPr>
        <w:t xml:space="preserve"> Je me demande souvent où sont représentés les corps respirants, transpirants, chantants… ? </w:t>
      </w:r>
      <w:r w:rsidR="00492660" w:rsidRPr="00B20330">
        <w:rPr>
          <w:lang w:val="fr-CH"/>
        </w:rPr>
        <w:t>À</w:t>
      </w:r>
      <w:r w:rsidR="00356F39" w:rsidRPr="00B20330">
        <w:rPr>
          <w:lang w:val="fr-CH"/>
        </w:rPr>
        <w:t xml:space="preserve"> priori, ils sont cachés, invisibilisés…</w:t>
      </w:r>
      <w:r w:rsidR="00763F68" w:rsidRPr="00B20330">
        <w:rPr>
          <w:lang w:val="fr-CH"/>
        </w:rPr>
        <w:t xml:space="preserve"> </w:t>
      </w:r>
      <w:r w:rsidR="00356F39" w:rsidRPr="00B20330">
        <w:rPr>
          <w:lang w:val="fr-CH"/>
        </w:rPr>
        <w:t xml:space="preserve">conditionnés à vivre cachés. Les corps qui nous sont largement présentés sont donc sans voix, sans chair et sans vie. </w:t>
      </w:r>
      <w:r w:rsidR="007F5F9D" w:rsidRPr="00B20330">
        <w:rPr>
          <w:lang w:val="fr-CH"/>
        </w:rPr>
        <w:t>Les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représentations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sociétales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du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corps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nous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dessinent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les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pourtours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d’un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corps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codifié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="004A6701" w:rsidRPr="00B20330">
        <w:rPr>
          <w:lang w:val="fr-CH"/>
        </w:rPr>
        <w:t>modifiable à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souhait.</w:t>
      </w:r>
      <w:r w:rsidR="004971ED" w:rsidRPr="00B20330">
        <w:rPr>
          <w:lang w:val="fr-CH"/>
        </w:rPr>
        <w:t xml:space="preserve"> </w:t>
      </w:r>
    </w:p>
    <w:p w14:paraId="2DAD4AE0" w14:textId="2A4111DC" w:rsidR="007F5F9D" w:rsidRPr="00B20330" w:rsidRDefault="007F5F9D" w:rsidP="004A6701">
      <w:pPr>
        <w:pStyle w:val="Textkrper"/>
        <w:rPr>
          <w:lang w:val="fr-CH"/>
        </w:rPr>
      </w:pPr>
      <w:r w:rsidRPr="00B20330">
        <w:rPr>
          <w:lang w:val="fr-CH"/>
        </w:rPr>
        <w:t>Alors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que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est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au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centre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toute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expérience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domaine</w:t>
      </w:r>
      <w:r w:rsidR="004A6701" w:rsidRPr="00B20330">
        <w:rPr>
          <w:lang w:val="fr-CH"/>
        </w:rPr>
        <w:t xml:space="preserve"> 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l’intime,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il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est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quasiment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toujours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abordé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par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prisme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représentations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standardisées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discours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intellectualisés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portés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par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inconscient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collectif</w:t>
      </w:r>
      <w:r w:rsidR="004B5F04" w:rsidRPr="00B20330">
        <w:rPr>
          <w:lang w:val="fr-CH"/>
        </w:rPr>
        <w:t> </w:t>
      </w:r>
      <w:r w:rsidRPr="00B20330">
        <w:rPr>
          <w:lang w:val="fr-CH"/>
        </w:rPr>
        <w:t>:</w:t>
      </w:r>
      <w:r w:rsidR="004971ED" w:rsidRPr="00B20330">
        <w:rPr>
          <w:lang w:val="fr-CH"/>
        </w:rPr>
        <w:t xml:space="preserve"> </w:t>
      </w:r>
      <w:r w:rsidR="004B5F04" w:rsidRPr="00B20330">
        <w:rPr>
          <w:lang w:val="fr-CH"/>
        </w:rPr>
        <w:t>« 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amoureux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est…</w:t>
      </w:r>
      <w:r w:rsidR="004B5F04" w:rsidRPr="00B20330">
        <w:rPr>
          <w:lang w:val="fr-CH"/>
        </w:rPr>
        <w:t> »,</w:t>
      </w:r>
      <w:r w:rsidR="004971ED" w:rsidRPr="00B20330">
        <w:rPr>
          <w:lang w:val="fr-CH"/>
        </w:rPr>
        <w:t xml:space="preserve"> </w:t>
      </w:r>
      <w:r w:rsidR="00163652" w:rsidRPr="00B20330">
        <w:rPr>
          <w:lang w:val="fr-CH"/>
        </w:rPr>
        <w:t>« 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désirable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est…</w:t>
      </w:r>
      <w:r w:rsidR="00163652" w:rsidRPr="00B20330">
        <w:rPr>
          <w:lang w:val="fr-CH"/>
        </w:rPr>
        <w:t> », « </w:t>
      </w:r>
      <w:r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colère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s’exprime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par…</w:t>
      </w:r>
      <w:r w:rsidR="00163652" w:rsidRPr="00B20330">
        <w:rPr>
          <w:lang w:val="fr-CH"/>
        </w:rPr>
        <w:t> »,</w:t>
      </w:r>
      <w:r w:rsidR="004971ED" w:rsidRPr="00B20330">
        <w:rPr>
          <w:lang w:val="fr-CH"/>
        </w:rPr>
        <w:t xml:space="preserve"> </w:t>
      </w:r>
      <w:r w:rsidR="00163652" w:rsidRPr="00B20330">
        <w:rPr>
          <w:lang w:val="fr-CH"/>
        </w:rPr>
        <w:t>« </w:t>
      </w:r>
      <w:r w:rsidRPr="00B20330">
        <w:rPr>
          <w:lang w:val="fr-CH"/>
        </w:rPr>
        <w:t>l’orgasme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est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défini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comme…</w:t>
      </w:r>
      <w:r w:rsidR="00163652" w:rsidRPr="00B20330">
        <w:rPr>
          <w:lang w:val="fr-CH"/>
        </w:rPr>
        <w:t> », etc.</w:t>
      </w:r>
      <w:r w:rsidR="004971ED" w:rsidRPr="00B20330">
        <w:rPr>
          <w:lang w:val="fr-CH"/>
        </w:rPr>
        <w:t xml:space="preserve"> </w:t>
      </w:r>
      <w:r w:rsidR="00A1002E" w:rsidRPr="00B20330">
        <w:rPr>
          <w:lang w:val="fr-CH"/>
        </w:rPr>
        <w:t>Ces définitions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nous</w:t>
      </w:r>
      <w:r w:rsidR="004971ED" w:rsidRPr="00B20330">
        <w:rPr>
          <w:lang w:val="fr-CH"/>
        </w:rPr>
        <w:t xml:space="preserve"> </w:t>
      </w:r>
      <w:r w:rsidR="00734EBF" w:rsidRPr="00B20330">
        <w:rPr>
          <w:lang w:val="fr-CH"/>
        </w:rPr>
        <w:t>coupent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possibilité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vivre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notre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propre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expérience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l’intime</w:t>
      </w:r>
      <w:r w:rsidR="00310076" w:rsidRPr="00B20330">
        <w:rPr>
          <w:lang w:val="fr-CH"/>
        </w:rPr>
        <w:t xml:space="preserve"> et de </w:t>
      </w:r>
      <w:r w:rsidRPr="00B20330">
        <w:rPr>
          <w:lang w:val="fr-CH"/>
        </w:rPr>
        <w:t>reconna</w:t>
      </w:r>
      <w:r w:rsidR="00492660" w:rsidRPr="00B20330">
        <w:rPr>
          <w:lang w:val="fr-CH"/>
        </w:rPr>
        <w:t>i</w:t>
      </w:r>
      <w:r w:rsidRPr="00B20330">
        <w:rPr>
          <w:lang w:val="fr-CH"/>
        </w:rPr>
        <w:t>tre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chaque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individu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capacité</w:t>
      </w:r>
      <w:r w:rsidR="002A4190" w:rsidRPr="00B20330">
        <w:rPr>
          <w:lang w:val="fr-CH"/>
        </w:rPr>
        <w:t xml:space="preserve"> </w:t>
      </w:r>
      <w:r w:rsidR="00FD2E37" w:rsidRPr="00B20330">
        <w:rPr>
          <w:lang w:val="fr-CH"/>
        </w:rPr>
        <w:t>de</w:t>
      </w:r>
      <w:r w:rsidR="004B683E" w:rsidRPr="00B20330">
        <w:rPr>
          <w:lang w:val="fr-CH"/>
        </w:rPr>
        <w:t xml:space="preserve"> vivre </w:t>
      </w:r>
      <w:r w:rsidRPr="00B20330">
        <w:rPr>
          <w:lang w:val="fr-CH"/>
        </w:rPr>
        <w:t>ses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sensations,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ressentis,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émotions</w:t>
      </w:r>
      <w:r w:rsidR="001C705B" w:rsidRPr="00B20330">
        <w:rPr>
          <w:lang w:val="fr-CH"/>
        </w:rPr>
        <w:t>, etc.</w:t>
      </w:r>
      <w:r w:rsidR="004971ED" w:rsidRPr="00B20330">
        <w:rPr>
          <w:lang w:val="fr-CH"/>
        </w:rPr>
        <w:t xml:space="preserve"> </w:t>
      </w:r>
      <w:r w:rsidR="00A25F52" w:rsidRPr="00B20330">
        <w:rPr>
          <w:lang w:val="fr-CH"/>
        </w:rPr>
        <w:t>Cet assujettissement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est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source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discrimination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plaçant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partie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population,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ne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correspondant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pas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aux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normes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socialisées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du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hors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espaces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où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déroulent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jeux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relationnels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l’intime.</w:t>
      </w:r>
    </w:p>
    <w:p w14:paraId="4B8E2F5D" w14:textId="57EAC362" w:rsidR="008249BF" w:rsidRPr="00B20330" w:rsidRDefault="007F5F9D" w:rsidP="004A6701">
      <w:pPr>
        <w:pStyle w:val="Textkrper"/>
        <w:rPr>
          <w:lang w:val="fr-CH"/>
        </w:rPr>
      </w:pPr>
      <w:r w:rsidRPr="00B20330">
        <w:rPr>
          <w:lang w:val="fr-CH"/>
        </w:rPr>
        <w:t>Je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suis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heurtée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aux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limites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puissant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modèle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où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est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soumis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cette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pression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sociétale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maintes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reprises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vie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cursus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spécialiste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santé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sexuelle.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jour,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quelque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chose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explosé</w:t>
      </w:r>
      <w:r w:rsidR="00365017" w:rsidRPr="00B20330">
        <w:rPr>
          <w:lang w:val="fr-CH"/>
        </w:rPr>
        <w:t> ;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j’ai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ressenti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besoin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reprendre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chemin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corps.</w:t>
      </w:r>
      <w:r w:rsidR="008249BF" w:rsidRPr="00B20330">
        <w:rPr>
          <w:lang w:val="fr-CH"/>
        </w:rPr>
        <w:t xml:space="preserve"> </w:t>
      </w:r>
      <w:r w:rsidRPr="00B20330">
        <w:rPr>
          <w:lang w:val="fr-CH"/>
        </w:rPr>
        <w:t>Je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vous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invite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suivre,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aborder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suite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votre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lecture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par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prisme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votre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expérience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corporelle</w:t>
      </w:r>
      <w:r w:rsidR="008249BF" w:rsidRPr="00B20330">
        <w:rPr>
          <w:lang w:val="fr-CH"/>
        </w:rPr>
        <w:t>.</w:t>
      </w:r>
    </w:p>
    <w:p w14:paraId="233ADE06" w14:textId="33CBD92D" w:rsidR="007F5F9D" w:rsidRPr="00B20330" w:rsidRDefault="008249BF" w:rsidP="009B6F4B">
      <w:pPr>
        <w:pStyle w:val="Fragen"/>
      </w:pPr>
      <w:r w:rsidRPr="00B20330">
        <w:t>I</w:t>
      </w:r>
      <w:r w:rsidR="007F5F9D" w:rsidRPr="00B20330">
        <w:t>nstallez-vous</w:t>
      </w:r>
      <w:r w:rsidR="004971ED" w:rsidRPr="00B20330">
        <w:t xml:space="preserve"> </w:t>
      </w:r>
      <w:r w:rsidR="007F5F9D" w:rsidRPr="00B20330">
        <w:t>confortablement,</w:t>
      </w:r>
      <w:r w:rsidR="004971ED" w:rsidRPr="00B20330">
        <w:t xml:space="preserve"> </w:t>
      </w:r>
      <w:r w:rsidR="007F5F9D" w:rsidRPr="00B20330">
        <w:t>respirez</w:t>
      </w:r>
      <w:r w:rsidR="004971ED" w:rsidRPr="00B20330">
        <w:t xml:space="preserve"> </w:t>
      </w:r>
      <w:r w:rsidR="007F5F9D" w:rsidRPr="00B20330">
        <w:t>et</w:t>
      </w:r>
      <w:r w:rsidR="004971ED" w:rsidRPr="00B20330">
        <w:t xml:space="preserve"> </w:t>
      </w:r>
      <w:r w:rsidR="007F5F9D" w:rsidRPr="00B20330">
        <w:t>ramenez</w:t>
      </w:r>
      <w:r w:rsidR="004971ED" w:rsidRPr="00B20330">
        <w:t xml:space="preserve"> </w:t>
      </w:r>
      <w:r w:rsidR="007F5F9D" w:rsidRPr="00B20330">
        <w:t>l’attention</w:t>
      </w:r>
      <w:r w:rsidR="004971ED" w:rsidRPr="00B20330">
        <w:t xml:space="preserve"> </w:t>
      </w:r>
      <w:r w:rsidR="007F5F9D" w:rsidRPr="00B20330">
        <w:t>à</w:t>
      </w:r>
      <w:r w:rsidR="004971ED" w:rsidRPr="00B20330">
        <w:t xml:space="preserve"> </w:t>
      </w:r>
      <w:r w:rsidR="007F5F9D" w:rsidRPr="00B20330">
        <w:t>vos</w:t>
      </w:r>
      <w:r w:rsidR="004971ED" w:rsidRPr="00B20330">
        <w:t xml:space="preserve"> </w:t>
      </w:r>
      <w:r w:rsidR="007F5F9D" w:rsidRPr="00B20330">
        <w:t>sensations,</w:t>
      </w:r>
      <w:r w:rsidR="004971ED" w:rsidRPr="00B20330">
        <w:t xml:space="preserve"> </w:t>
      </w:r>
      <w:r w:rsidR="007F5F9D" w:rsidRPr="00B20330">
        <w:t>à</w:t>
      </w:r>
      <w:r w:rsidR="004971ED" w:rsidRPr="00B20330">
        <w:t xml:space="preserve"> </w:t>
      </w:r>
      <w:r w:rsidR="007F5F9D" w:rsidRPr="00B20330">
        <w:t>votre</w:t>
      </w:r>
      <w:r w:rsidR="004971ED" w:rsidRPr="00B20330">
        <w:t xml:space="preserve"> </w:t>
      </w:r>
      <w:r w:rsidR="007F5F9D" w:rsidRPr="00B20330">
        <w:t>corps</w:t>
      </w:r>
      <w:r w:rsidR="00C816BF" w:rsidRPr="00B20330">
        <w:t xml:space="preserve">. </w:t>
      </w:r>
      <w:r w:rsidR="007F5F9D" w:rsidRPr="00B20330">
        <w:t>Qu’est-ce</w:t>
      </w:r>
      <w:r w:rsidR="004971ED" w:rsidRPr="00B20330">
        <w:t xml:space="preserve"> </w:t>
      </w:r>
      <w:r w:rsidR="007F5F9D" w:rsidRPr="00B20330">
        <w:t>qui</w:t>
      </w:r>
      <w:r w:rsidR="004971ED" w:rsidRPr="00B20330">
        <w:t xml:space="preserve"> </w:t>
      </w:r>
      <w:r w:rsidR="007F5F9D" w:rsidRPr="00B20330">
        <w:t>est</w:t>
      </w:r>
      <w:r w:rsidR="004971ED" w:rsidRPr="00B20330">
        <w:t xml:space="preserve"> </w:t>
      </w:r>
      <w:r w:rsidR="007F5F9D" w:rsidRPr="00B20330">
        <w:t>présent</w:t>
      </w:r>
      <w:r w:rsidR="00A77517" w:rsidRPr="00B20330">
        <w:t xml:space="preserve"> juste là</w:t>
      </w:r>
      <w:r w:rsidR="0006294F" w:rsidRPr="00B20330">
        <w:t> </w:t>
      </w:r>
      <w:r w:rsidR="007F5F9D" w:rsidRPr="00B20330">
        <w:t>?</w:t>
      </w:r>
      <w:r w:rsidR="003C0CB6" w:rsidRPr="00B20330">
        <w:t xml:space="preserve"> </w:t>
      </w:r>
      <w:r w:rsidR="007F5F9D" w:rsidRPr="00B20330">
        <w:t>Quelle</w:t>
      </w:r>
      <w:r w:rsidR="004971ED" w:rsidRPr="00B20330">
        <w:t xml:space="preserve"> </w:t>
      </w:r>
      <w:r w:rsidR="007F5F9D" w:rsidRPr="00B20330">
        <w:t>est</w:t>
      </w:r>
      <w:r w:rsidR="004971ED" w:rsidRPr="00B20330">
        <w:t xml:space="preserve"> </w:t>
      </w:r>
      <w:r w:rsidR="007F5F9D" w:rsidRPr="00B20330">
        <w:t>votre</w:t>
      </w:r>
      <w:r w:rsidR="004971ED" w:rsidRPr="00B20330">
        <w:t xml:space="preserve"> </w:t>
      </w:r>
      <w:r w:rsidR="007F5F9D" w:rsidRPr="00B20330">
        <w:t>expérience</w:t>
      </w:r>
      <w:r w:rsidR="00356F39" w:rsidRPr="00B20330">
        <w:t xml:space="preserve"> maintenant</w:t>
      </w:r>
      <w:r w:rsidR="0006294F" w:rsidRPr="00B20330">
        <w:t>,</w:t>
      </w:r>
      <w:r w:rsidR="00356F39" w:rsidRPr="00B20330">
        <w:t xml:space="preserve"> quand vous êtes</w:t>
      </w:r>
      <w:r w:rsidR="004971ED" w:rsidRPr="00B20330">
        <w:t xml:space="preserve"> </w:t>
      </w:r>
      <w:r w:rsidR="007F5F9D" w:rsidRPr="00B20330">
        <w:t>à</w:t>
      </w:r>
      <w:r w:rsidR="004971ED" w:rsidRPr="00B20330">
        <w:t xml:space="preserve"> </w:t>
      </w:r>
      <w:r w:rsidR="007F5F9D" w:rsidRPr="00B20330">
        <w:t>l’écoute</w:t>
      </w:r>
      <w:r w:rsidR="004971ED" w:rsidRPr="00B20330">
        <w:t xml:space="preserve"> </w:t>
      </w:r>
      <w:r w:rsidR="007F5F9D" w:rsidRPr="00B20330">
        <w:t>de</w:t>
      </w:r>
      <w:r w:rsidR="004971ED" w:rsidRPr="00B20330">
        <w:t xml:space="preserve"> </w:t>
      </w:r>
      <w:r w:rsidR="007F5F9D" w:rsidRPr="00B20330">
        <w:t>votre</w:t>
      </w:r>
      <w:r w:rsidR="004971ED" w:rsidRPr="00B20330">
        <w:t xml:space="preserve"> </w:t>
      </w:r>
      <w:r w:rsidR="007F5F9D" w:rsidRPr="00B20330">
        <w:t>corps</w:t>
      </w:r>
      <w:r w:rsidR="00DB4F74" w:rsidRPr="00B20330">
        <w:rPr>
          <w:rStyle w:val="Kommentarzeichen"/>
        </w:rPr>
        <w:t> </w:t>
      </w:r>
      <w:r w:rsidR="007F5F9D" w:rsidRPr="00B20330">
        <w:t>?</w:t>
      </w:r>
      <w:r w:rsidR="001D129B" w:rsidRPr="00B20330">
        <w:t xml:space="preserve"> Notez </w:t>
      </w:r>
      <w:r w:rsidR="00356F39" w:rsidRPr="00B20330">
        <w:t xml:space="preserve">toutes </w:t>
      </w:r>
      <w:r w:rsidR="001D129B" w:rsidRPr="00B20330">
        <w:t>les sensations qui arrivent</w:t>
      </w:r>
      <w:r w:rsidR="00356F39" w:rsidRPr="00B20330">
        <w:t>, offrez-vous une pause dans la lecture et laissez les sensations se manifester.</w:t>
      </w:r>
      <w:r w:rsidR="00A77517" w:rsidRPr="00B20330">
        <w:t xml:space="preserve"> Je vous invite à rester </w:t>
      </w:r>
      <w:r w:rsidR="007F5F9D" w:rsidRPr="00B20330">
        <w:t>au</w:t>
      </w:r>
      <w:r w:rsidR="004971ED" w:rsidRPr="00B20330">
        <w:t xml:space="preserve"> </w:t>
      </w:r>
      <w:r w:rsidR="007F5F9D" w:rsidRPr="00B20330">
        <w:t>contact</w:t>
      </w:r>
      <w:r w:rsidR="004971ED" w:rsidRPr="00B20330">
        <w:t xml:space="preserve"> </w:t>
      </w:r>
      <w:r w:rsidR="007F5F9D" w:rsidRPr="00B20330">
        <w:t>de</w:t>
      </w:r>
      <w:r w:rsidR="004971ED" w:rsidRPr="00B20330">
        <w:t xml:space="preserve"> </w:t>
      </w:r>
      <w:r w:rsidR="007F5F9D" w:rsidRPr="00B20330">
        <w:t>votre</w:t>
      </w:r>
      <w:r w:rsidR="004971ED" w:rsidRPr="00B20330">
        <w:t xml:space="preserve"> </w:t>
      </w:r>
      <w:r w:rsidR="007F5F9D" w:rsidRPr="00B20330">
        <w:t>corps</w:t>
      </w:r>
      <w:r w:rsidR="004971ED" w:rsidRPr="00B20330">
        <w:t xml:space="preserve"> </w:t>
      </w:r>
      <w:r w:rsidR="007F5F9D" w:rsidRPr="00B20330">
        <w:t>pendant</w:t>
      </w:r>
      <w:r w:rsidR="004971ED" w:rsidRPr="00B20330">
        <w:t xml:space="preserve"> </w:t>
      </w:r>
      <w:r w:rsidR="007F5F9D" w:rsidRPr="00B20330">
        <w:t>la</w:t>
      </w:r>
      <w:r w:rsidR="004971ED" w:rsidRPr="00B20330">
        <w:t xml:space="preserve"> </w:t>
      </w:r>
      <w:r w:rsidR="007F5F9D" w:rsidRPr="00B20330">
        <w:t>suite</w:t>
      </w:r>
      <w:r w:rsidR="004971ED" w:rsidRPr="00B20330">
        <w:t xml:space="preserve"> </w:t>
      </w:r>
      <w:r w:rsidR="007F5F9D" w:rsidRPr="00B20330">
        <w:t>de</w:t>
      </w:r>
      <w:r w:rsidR="004971ED" w:rsidRPr="00B20330">
        <w:t xml:space="preserve"> </w:t>
      </w:r>
      <w:r w:rsidR="006F6031" w:rsidRPr="00B20330">
        <w:t xml:space="preserve">la </w:t>
      </w:r>
      <w:r w:rsidR="007F5F9D" w:rsidRPr="00B20330">
        <w:t>lecture</w:t>
      </w:r>
      <w:r w:rsidR="00A77517" w:rsidRPr="00B20330">
        <w:t>.</w:t>
      </w:r>
    </w:p>
    <w:p w14:paraId="44D44FA9" w14:textId="6EF5074A" w:rsidR="00AB6579" w:rsidRPr="00B20330" w:rsidRDefault="00A5564C" w:rsidP="00961A48">
      <w:pPr>
        <w:pStyle w:val="berschrift2"/>
        <w:rPr>
          <w:lang w:val="fr-CH"/>
        </w:rPr>
      </w:pPr>
      <w:r w:rsidRPr="00B20330">
        <w:rPr>
          <w:lang w:val="fr-CH"/>
        </w:rPr>
        <w:t>Oser s’</w:t>
      </w:r>
      <w:r w:rsidR="00356F39" w:rsidRPr="00B20330">
        <w:rPr>
          <w:lang w:val="fr-CH"/>
        </w:rPr>
        <w:t>immerger</w:t>
      </w:r>
      <w:r w:rsidR="00AF629A" w:rsidRPr="00B20330">
        <w:rPr>
          <w:lang w:val="fr-CH"/>
        </w:rPr>
        <w:t xml:space="preserve"> dans son propre corps</w:t>
      </w:r>
    </w:p>
    <w:p w14:paraId="72339EC8" w14:textId="6FFF8112" w:rsidR="007F5F9D" w:rsidRPr="00B20330" w:rsidRDefault="007F5F9D" w:rsidP="004A6701">
      <w:pPr>
        <w:pStyle w:val="Textkrper"/>
        <w:rPr>
          <w:lang w:val="fr-CH"/>
        </w:rPr>
      </w:pPr>
      <w:r w:rsidRPr="00B20330">
        <w:rPr>
          <w:lang w:val="fr-CH"/>
        </w:rPr>
        <w:t>Je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vous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emmène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maintenant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voyage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vous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partageant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expérience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prise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conscience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du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relation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l’autre</w:t>
      </w:r>
      <w:r w:rsidR="003C70DB" w:rsidRPr="00B20330">
        <w:rPr>
          <w:lang w:val="fr-CH"/>
        </w:rPr>
        <w:t>.</w:t>
      </w:r>
      <w:r w:rsidR="00123D75" w:rsidRPr="00B20330">
        <w:rPr>
          <w:lang w:val="fr-CH"/>
        </w:rPr>
        <w:t xml:space="preserve"> </w:t>
      </w:r>
      <w:r w:rsidRPr="00B20330">
        <w:rPr>
          <w:lang w:val="fr-CH"/>
        </w:rPr>
        <w:t>Il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y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quelques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années,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j’ai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repris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pratiques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psychocorporelles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guidées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par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envie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sentir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corps.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J’ai,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entre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autres,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rapidement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suivi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module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formation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certifiant</w:t>
      </w:r>
      <w:r w:rsidR="00A83C06" w:rsidRPr="00B20330">
        <w:rPr>
          <w:lang w:val="fr-CH"/>
        </w:rPr>
        <w:t>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d’éducatrice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somatique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proposée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par</w:t>
      </w:r>
      <w:r w:rsidR="004971ED" w:rsidRPr="00B20330">
        <w:rPr>
          <w:lang w:val="fr-CH"/>
        </w:rPr>
        <w:t xml:space="preserve"> </w:t>
      </w:r>
      <w:hyperlink r:id="rId14" w:history="1">
        <w:r w:rsidRPr="00B20330">
          <w:rPr>
            <w:rStyle w:val="Hyperlink"/>
            <w:lang w:val="fr-CH"/>
          </w:rPr>
          <w:t>Anne</w:t>
        </w:r>
        <w:r w:rsidR="004971ED" w:rsidRPr="00B20330">
          <w:rPr>
            <w:rStyle w:val="Hyperlink"/>
            <w:lang w:val="fr-CH"/>
          </w:rPr>
          <w:t xml:space="preserve"> </w:t>
        </w:r>
        <w:r w:rsidRPr="00B20330">
          <w:rPr>
            <w:rStyle w:val="Hyperlink"/>
            <w:lang w:val="fr-CH"/>
          </w:rPr>
          <w:t>Expert</w:t>
        </w:r>
        <w:r w:rsidR="00FE1B3A" w:rsidRPr="00B20330">
          <w:rPr>
            <w:rStyle w:val="Hyperlink"/>
            <w:lang w:val="fr-CH"/>
          </w:rPr>
          <w:t>,</w:t>
        </w:r>
        <w:r w:rsidR="008D6BFE" w:rsidRPr="00B20330">
          <w:rPr>
            <w:rStyle w:val="Hyperlink"/>
            <w:lang w:val="fr-CH"/>
          </w:rPr>
          <w:t xml:space="preserve"> « </w:t>
        </w:r>
        <w:r w:rsidRPr="00B20330">
          <w:rPr>
            <w:rStyle w:val="Hyperlink"/>
            <w:lang w:val="fr-CH"/>
          </w:rPr>
          <w:t>Matières,</w:t>
        </w:r>
        <w:r w:rsidR="004971ED" w:rsidRPr="00B20330">
          <w:rPr>
            <w:rStyle w:val="Hyperlink"/>
            <w:lang w:val="fr-CH"/>
          </w:rPr>
          <w:t xml:space="preserve"> </w:t>
        </w:r>
        <w:r w:rsidRPr="00B20330">
          <w:rPr>
            <w:rStyle w:val="Hyperlink"/>
            <w:lang w:val="fr-CH"/>
          </w:rPr>
          <w:t>Arts</w:t>
        </w:r>
        <w:r w:rsidR="004971ED" w:rsidRPr="00B20330">
          <w:rPr>
            <w:rStyle w:val="Hyperlink"/>
            <w:lang w:val="fr-CH"/>
          </w:rPr>
          <w:t xml:space="preserve"> </w:t>
        </w:r>
        <w:r w:rsidRPr="00B20330">
          <w:rPr>
            <w:rStyle w:val="Hyperlink"/>
            <w:lang w:val="fr-CH"/>
          </w:rPr>
          <w:t>Somatique</w:t>
        </w:r>
        <w:r w:rsidR="008D6BFE" w:rsidRPr="00B20330">
          <w:rPr>
            <w:rStyle w:val="Hyperlink"/>
            <w:lang w:val="fr-CH"/>
          </w:rPr>
          <w:t>s »</w:t>
        </w:r>
      </w:hyperlink>
      <w:r w:rsidRPr="00B20330">
        <w:rPr>
          <w:lang w:val="fr-CH"/>
        </w:rPr>
        <w:t>.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Dès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début,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tout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était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simple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fluide.</w:t>
      </w:r>
      <w:r w:rsidR="004971ED" w:rsidRPr="00B20330">
        <w:rPr>
          <w:lang w:val="fr-CH"/>
        </w:rPr>
        <w:t xml:space="preserve"> </w:t>
      </w:r>
      <w:r w:rsidR="00E63349" w:rsidRPr="00B20330">
        <w:rPr>
          <w:lang w:val="fr-CH"/>
        </w:rPr>
        <w:t>Cette fois, i</w:t>
      </w:r>
      <w:r w:rsidRPr="00B20330">
        <w:rPr>
          <w:lang w:val="fr-CH"/>
        </w:rPr>
        <w:t>l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ne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s’agissait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pas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nourrir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mental,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mais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d’offrir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cadeau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d’une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immersion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="00E8537F" w:rsidRPr="00B20330">
        <w:rPr>
          <w:lang w:val="fr-CH"/>
        </w:rPr>
        <w:t xml:space="preserve">son propre </w:t>
      </w:r>
      <w:r w:rsidRPr="00B20330">
        <w:rPr>
          <w:lang w:val="fr-CH"/>
        </w:rPr>
        <w:t>corps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travers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pratiques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toucher,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visualisation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mouvement.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Dès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premières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explorations,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n’étais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plus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tout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fait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même</w:t>
      </w:r>
      <w:r w:rsidR="00356F39" w:rsidRPr="00B20330">
        <w:rPr>
          <w:lang w:val="fr-CH"/>
        </w:rPr>
        <w:t>.</w:t>
      </w:r>
      <w:r w:rsidR="00A166D0" w:rsidRPr="00B20330">
        <w:rPr>
          <w:lang w:val="fr-CH"/>
        </w:rPr>
        <w:t xml:space="preserve"> Q</w:t>
      </w:r>
      <w:r w:rsidRPr="00B20330">
        <w:rPr>
          <w:lang w:val="fr-CH"/>
        </w:rPr>
        <w:t>uelque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chose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s’était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passé,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d’autres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possibles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étaient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déjà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là.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ne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cherchais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pas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tout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suite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faire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lien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avec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activité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professionnelle,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néanmoins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j’avais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quand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même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questionnement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permanent</w:t>
      </w:r>
      <w:r w:rsidR="002B4A28" w:rsidRPr="00B20330">
        <w:rPr>
          <w:lang w:val="fr-CH"/>
        </w:rPr>
        <w:t> </w:t>
      </w:r>
      <w:r w:rsidRPr="00B20330">
        <w:rPr>
          <w:lang w:val="fr-CH"/>
        </w:rPr>
        <w:t>: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comment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modifier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approche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pour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soutenir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l’autre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mobiliser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relation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sortir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scriptes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prévisibles</w:t>
      </w:r>
      <w:r w:rsidR="008C1482" w:rsidRPr="00B20330">
        <w:rPr>
          <w:lang w:val="fr-CH"/>
        </w:rPr>
        <w:t> </w:t>
      </w:r>
      <w:r w:rsidRPr="00B20330">
        <w:rPr>
          <w:lang w:val="fr-CH"/>
        </w:rPr>
        <w:t>?</w:t>
      </w:r>
    </w:p>
    <w:p w14:paraId="4E7ECEB8" w14:textId="0A701D64" w:rsidR="00697D3F" w:rsidRPr="00B20330" w:rsidRDefault="007F5F9D" w:rsidP="004A6701">
      <w:pPr>
        <w:pStyle w:val="Textkrper"/>
        <w:rPr>
          <w:rStyle w:val="Hervorhebung"/>
          <w:rFonts w:ascii="Arial" w:hAnsi="Arial" w:cs="Arial"/>
          <w:color w:val="000000" w:themeColor="text1"/>
          <w:lang w:val="fr-CH"/>
        </w:rPr>
      </w:pPr>
      <w:r w:rsidRPr="00B20330">
        <w:rPr>
          <w:lang w:val="fr-CH"/>
        </w:rPr>
        <w:lastRenderedPageBreak/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quatre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formation,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force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traversées,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peu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peu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attention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s’est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déplacée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d’autres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espaces.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J’étais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source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ressource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expériences,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l’exploration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découlait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enseignement,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recevais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dont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j’avais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besoin.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prenais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peu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peu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conscience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d’un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espace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d’intériorité,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d’où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émergeait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monde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sensoriel,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émotionnel,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A870D0" w:rsidRPr="00B20330">
        <w:rPr>
          <w:lang w:val="fr-CH"/>
        </w:rPr>
        <w:t xml:space="preserve"> </w:t>
      </w:r>
      <w:r w:rsidRPr="00B20330">
        <w:rPr>
          <w:lang w:val="fr-CH"/>
        </w:rPr>
        <w:t>pensées,</w:t>
      </w:r>
      <w:r w:rsidR="004971ED" w:rsidRPr="00B20330">
        <w:rPr>
          <w:lang w:val="fr-CH"/>
        </w:rPr>
        <w:t xml:space="preserve"> </w:t>
      </w:r>
      <w:r w:rsidR="00500E30" w:rsidRPr="00B20330">
        <w:rPr>
          <w:lang w:val="fr-CH"/>
        </w:rPr>
        <w:t>d’images</w:t>
      </w:r>
      <w:r w:rsidRPr="00B20330">
        <w:rPr>
          <w:lang w:val="fr-CH"/>
        </w:rPr>
        <w:t>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A870D0" w:rsidRPr="00B20330">
        <w:rPr>
          <w:lang w:val="fr-CH"/>
        </w:rPr>
        <w:t xml:space="preserve"> </w:t>
      </w:r>
      <w:r w:rsidRPr="00B20330">
        <w:rPr>
          <w:lang w:val="fr-CH"/>
        </w:rPr>
        <w:t>textures…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tout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univers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intime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qui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m’était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propre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dont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seule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connaissai</w:t>
      </w:r>
      <w:r w:rsidR="00A83C06" w:rsidRPr="00B20330">
        <w:rPr>
          <w:lang w:val="fr-CH"/>
        </w:rPr>
        <w:t>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chemin.</w:t>
      </w:r>
      <w:r w:rsidR="004971ED" w:rsidRPr="00B20330">
        <w:rPr>
          <w:lang w:val="fr-CH"/>
        </w:rPr>
        <w:t xml:space="preserve"> </w:t>
      </w:r>
      <w:r w:rsidRPr="00B20330">
        <w:rPr>
          <w:color w:val="000000" w:themeColor="text1"/>
          <w:lang w:val="fr-CH"/>
        </w:rPr>
        <w:t>J’apprenais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à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sentir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mon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corps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comme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vecteur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d’être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là,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à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soi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et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aux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autres</w:t>
      </w:r>
      <w:r w:rsidR="001F0C47" w:rsidRPr="00B20330">
        <w:rPr>
          <w:color w:val="000000" w:themeColor="text1"/>
          <w:lang w:val="fr-CH"/>
        </w:rPr>
        <w:t> </w:t>
      </w:r>
      <w:r w:rsidRPr="00B20330">
        <w:rPr>
          <w:color w:val="000000" w:themeColor="text1"/>
          <w:lang w:val="fr-CH"/>
        </w:rPr>
        <w:t>: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lang w:val="fr-CH"/>
        </w:rPr>
        <w:t>ma</w:t>
      </w:r>
      <w:r w:rsidR="004971ED" w:rsidRPr="00B20330">
        <w:rPr>
          <w:lang w:val="fr-CH"/>
        </w:rPr>
        <w:t xml:space="preserve"> </w:t>
      </w:r>
      <w:r w:rsidRPr="00B20330">
        <w:rPr>
          <w:color w:val="000000" w:themeColor="text1"/>
          <w:lang w:val="fr-CH"/>
        </w:rPr>
        <w:t>façon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unique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d</w:t>
      </w:r>
      <w:r w:rsidR="00177B79" w:rsidRPr="00B20330">
        <w:rPr>
          <w:color w:val="000000" w:themeColor="text1"/>
          <w:shd w:val="clear" w:color="auto" w:fill="FFFFFF"/>
          <w:lang w:val="fr-CH"/>
        </w:rPr>
        <w:t>’</w:t>
      </w:r>
      <w:r w:rsidRPr="00B20330">
        <w:rPr>
          <w:color w:val="000000" w:themeColor="text1"/>
          <w:shd w:val="clear" w:color="auto" w:fill="FFFFFF"/>
          <w:lang w:val="fr-CH"/>
        </w:rPr>
        <w:t>être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là,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de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respirer,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de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sentir,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de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ressentir</w:t>
      </w:r>
      <w:r w:rsidR="00DB4F74" w:rsidRPr="00B20330">
        <w:rPr>
          <w:color w:val="000000" w:themeColor="text1"/>
          <w:shd w:val="clear" w:color="auto" w:fill="FFFFFF"/>
          <w:lang w:val="fr-CH"/>
        </w:rPr>
        <w:t>…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d</w:t>
      </w:r>
      <w:r w:rsidR="00177B79" w:rsidRPr="00B20330">
        <w:rPr>
          <w:color w:val="000000" w:themeColor="text1"/>
          <w:shd w:val="clear" w:color="auto" w:fill="FFFFFF"/>
          <w:lang w:val="fr-CH"/>
        </w:rPr>
        <w:t>’</w:t>
      </w:r>
      <w:r w:rsidRPr="00B20330">
        <w:rPr>
          <w:color w:val="000000" w:themeColor="text1"/>
          <w:shd w:val="clear" w:color="auto" w:fill="FFFFFF"/>
          <w:lang w:val="fr-CH"/>
        </w:rPr>
        <w:t>imaginer,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de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désirer,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de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bouger,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de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toucher,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d</w:t>
      </w:r>
      <w:r w:rsidR="00DB4F74" w:rsidRPr="00B20330">
        <w:rPr>
          <w:color w:val="000000" w:themeColor="text1"/>
          <w:shd w:val="clear" w:color="auto" w:fill="FFFFFF"/>
          <w:lang w:val="fr-CH"/>
        </w:rPr>
        <w:t>’</w:t>
      </w:r>
      <w:r w:rsidRPr="00B20330">
        <w:rPr>
          <w:color w:val="000000" w:themeColor="text1"/>
          <w:shd w:val="clear" w:color="auto" w:fill="FFFFFF"/>
          <w:lang w:val="fr-CH"/>
        </w:rPr>
        <w:t>aimer</w:t>
      </w:r>
      <w:r w:rsidR="00DB4F74" w:rsidRPr="00B20330">
        <w:rPr>
          <w:color w:val="000000" w:themeColor="text1"/>
          <w:shd w:val="clear" w:color="auto" w:fill="FFFFFF"/>
          <w:lang w:val="fr-CH"/>
        </w:rPr>
        <w:t>…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et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de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percevoir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ce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qui</w:t>
      </w:r>
      <w:r w:rsidR="004971ED" w:rsidRPr="00B20330">
        <w:rPr>
          <w:color w:val="000000" w:themeColor="text1"/>
          <w:shd w:val="clear" w:color="auto" w:fill="FFFFFF"/>
          <w:lang w:val="fr-CH"/>
        </w:rPr>
        <w:t xml:space="preserve"> </w:t>
      </w:r>
      <w:r w:rsidRPr="00B20330">
        <w:rPr>
          <w:color w:val="000000" w:themeColor="text1"/>
          <w:shd w:val="clear" w:color="auto" w:fill="FFFFFF"/>
          <w:lang w:val="fr-CH"/>
        </w:rPr>
        <w:t>m</w:t>
      </w:r>
      <w:r w:rsidR="00DB4F74" w:rsidRPr="00B20330">
        <w:rPr>
          <w:color w:val="000000" w:themeColor="text1"/>
          <w:shd w:val="clear" w:color="auto" w:fill="FFFFFF"/>
          <w:lang w:val="fr-CH"/>
        </w:rPr>
        <w:t>’</w:t>
      </w:r>
      <w:r w:rsidRPr="00B20330">
        <w:rPr>
          <w:color w:val="000000" w:themeColor="text1"/>
          <w:shd w:val="clear" w:color="auto" w:fill="FFFFFF"/>
          <w:lang w:val="fr-CH"/>
        </w:rPr>
        <w:t>entourait</w:t>
      </w:r>
      <w:r w:rsidR="00375AE7" w:rsidRPr="00B20330">
        <w:rPr>
          <w:color w:val="000000" w:themeColor="text1"/>
          <w:shd w:val="clear" w:color="auto" w:fill="FFFFFF"/>
          <w:lang w:val="fr-CH"/>
        </w:rPr>
        <w:t xml:space="preserve">. </w:t>
      </w:r>
      <w:r w:rsidRPr="00B20330">
        <w:rPr>
          <w:color w:val="000000" w:themeColor="text1"/>
          <w:lang w:val="fr-CH"/>
        </w:rPr>
        <w:t>Et,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en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même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temps,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je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commençais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à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réaliser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qu’existait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en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moi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un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espace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de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grande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fragilité,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extrêmement</w:t>
      </w:r>
      <w:r w:rsidR="004971ED" w:rsidRPr="00B20330">
        <w:rPr>
          <w:color w:val="000000" w:themeColor="text1"/>
          <w:lang w:val="fr-CH"/>
        </w:rPr>
        <w:t xml:space="preserve"> </w:t>
      </w:r>
      <w:r w:rsidRPr="00B20330">
        <w:rPr>
          <w:color w:val="000000" w:themeColor="text1"/>
          <w:lang w:val="fr-CH"/>
        </w:rPr>
        <w:t>intime</w:t>
      </w:r>
      <w:r w:rsidR="00035645" w:rsidRPr="00B20330">
        <w:rPr>
          <w:color w:val="000000" w:themeColor="text1"/>
          <w:lang w:val="fr-CH"/>
        </w:rPr>
        <w:t> </w:t>
      </w:r>
      <w:r w:rsidRPr="00B20330">
        <w:rPr>
          <w:color w:val="000000" w:themeColor="text1"/>
          <w:lang w:val="fr-CH"/>
        </w:rPr>
        <w:t>:</w:t>
      </w:r>
      <w:r w:rsidR="004971ED" w:rsidRPr="00B20330">
        <w:rPr>
          <w:color w:val="000000" w:themeColor="text1"/>
          <w:lang w:val="fr-CH"/>
        </w:rPr>
        <w:t xml:space="preserve"> </w:t>
      </w:r>
    </w:p>
    <w:p w14:paraId="167B9A6F" w14:textId="4F74EA4A" w:rsidR="007F5F9D" w:rsidRPr="00B20330" w:rsidRDefault="007F5F9D" w:rsidP="00401AAD">
      <w:pPr>
        <w:pStyle w:val="Zitat1"/>
        <w:rPr>
          <w:rStyle w:val="Hervorhebung"/>
          <w:noProof w:val="0"/>
          <w:lang w:val="fr-CH"/>
        </w:rPr>
      </w:pPr>
      <w:r w:rsidRPr="00B20330">
        <w:rPr>
          <w:rStyle w:val="Hervorhebung"/>
          <w:noProof w:val="0"/>
          <w:lang w:val="fr-CH"/>
        </w:rPr>
        <w:t>là,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où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je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suis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la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plus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vulnérable,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là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où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je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suis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aussi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la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plus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vibrante,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là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où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je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me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relie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au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vivant…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là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où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jaillit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la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source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de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mes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désirs.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De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là,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j’ai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l’élan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d’entrer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dans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une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danse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au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contact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de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ce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qui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m’entoure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et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en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interaction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avec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les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autres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sans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jamais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cesser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de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réajuster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le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rythme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et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l’espace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nécessaires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à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laisser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libre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ce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qui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circule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en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nous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et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entre</w:t>
      </w:r>
      <w:r w:rsidR="004971ED" w:rsidRPr="00B20330">
        <w:rPr>
          <w:rStyle w:val="Hervorhebung"/>
          <w:noProof w:val="0"/>
          <w:lang w:val="fr-CH"/>
        </w:rPr>
        <w:t xml:space="preserve"> </w:t>
      </w:r>
      <w:r w:rsidRPr="00B20330">
        <w:rPr>
          <w:rStyle w:val="Hervorhebung"/>
          <w:noProof w:val="0"/>
          <w:lang w:val="fr-CH"/>
        </w:rPr>
        <w:t>nous.</w:t>
      </w:r>
      <w:r w:rsidR="007A6C8F" w:rsidRPr="00B20330">
        <w:rPr>
          <w:rStyle w:val="Hervorhebung"/>
          <w:noProof w:val="0"/>
          <w:lang w:val="fr-CH"/>
        </w:rPr>
        <w:t xml:space="preserve"> (Fayet, s.d., para. 1) </w:t>
      </w:r>
    </w:p>
    <w:p w14:paraId="2F82F7F9" w14:textId="778CAB55" w:rsidR="007F5F9D" w:rsidRPr="00B20330" w:rsidRDefault="007F5F9D" w:rsidP="004A6701">
      <w:pPr>
        <w:pStyle w:val="Textkrper"/>
        <w:rPr>
          <w:lang w:val="fr-CH"/>
        </w:rPr>
      </w:pPr>
      <w:r w:rsidRPr="00B20330">
        <w:rPr>
          <w:lang w:val="fr-CH"/>
        </w:rPr>
        <w:t>Ma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place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vision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du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monde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transformaient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au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fil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du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temps.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n’habitais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plus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soumis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di</w:t>
      </w:r>
      <w:r w:rsidR="00A83C06" w:rsidRPr="00B20330">
        <w:rPr>
          <w:lang w:val="fr-CH"/>
        </w:rPr>
        <w:t>c</w:t>
      </w:r>
      <w:r w:rsidRPr="00B20330">
        <w:rPr>
          <w:lang w:val="fr-CH"/>
        </w:rPr>
        <w:t>tats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externes,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mais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j’étais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matière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vivante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d’une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richesse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insoupçonnée.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était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multidimensionnel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encore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bien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plus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que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cela</w:t>
      </w:r>
      <w:r w:rsidR="003F3E78" w:rsidRPr="00B20330">
        <w:rPr>
          <w:lang w:val="fr-CH"/>
        </w:rPr>
        <w:t>. I</w:t>
      </w:r>
      <w:r w:rsidRPr="00B20330">
        <w:rPr>
          <w:lang w:val="fr-CH"/>
        </w:rPr>
        <w:t>l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était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canal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d’une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énergie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vivante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source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créativité.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était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donc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sujet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toute</w:t>
      </w:r>
      <w:r w:rsidR="00A83C06" w:rsidRPr="00B20330">
        <w:rPr>
          <w:lang w:val="fr-CH"/>
        </w:rPr>
        <w:t>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expériences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vie.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Il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était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présent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relation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l’autre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était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toujours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jeu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="00356F39" w:rsidRPr="00B20330">
        <w:rPr>
          <w:lang w:val="fr-CH"/>
        </w:rPr>
        <w:t>réharmonisation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avec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nature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qui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l’entourait</w:t>
      </w:r>
      <w:r w:rsidR="00B76365" w:rsidRPr="00B20330">
        <w:rPr>
          <w:lang w:val="fr-CH"/>
        </w:rPr>
        <w:t>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avec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visée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d’homéostasie</w:t>
      </w:r>
      <w:r w:rsidR="00B76365" w:rsidRPr="00B20330">
        <w:rPr>
          <w:lang w:val="fr-CH"/>
        </w:rPr>
        <w:t>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pour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bénéficier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d’un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flux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d’énergie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propice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l’évolution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inéluctable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chaque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être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humain.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L’immersion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m’invitait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aussi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reconna</w:t>
      </w:r>
      <w:r w:rsidR="00492660" w:rsidRPr="00B20330">
        <w:rPr>
          <w:lang w:val="fr-CH"/>
        </w:rPr>
        <w:t>i</w:t>
      </w:r>
      <w:r w:rsidRPr="00B20330">
        <w:rPr>
          <w:lang w:val="fr-CH"/>
        </w:rPr>
        <w:t>tre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ignorance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du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l’autre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univers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intime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qui</w:t>
      </w:r>
      <w:r w:rsidR="00B76365" w:rsidRPr="00B20330">
        <w:rPr>
          <w:lang w:val="fr-CH"/>
        </w:rPr>
        <w:t>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seulement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priori</w:t>
      </w:r>
      <w:r w:rsidR="00B76365" w:rsidRPr="00B20330">
        <w:rPr>
          <w:lang w:val="fr-CH"/>
        </w:rPr>
        <w:t>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ressemble.</w:t>
      </w:r>
      <w:r w:rsidR="00BC27E1" w:rsidRPr="00B20330">
        <w:rPr>
          <w:lang w:val="fr-CH"/>
        </w:rPr>
        <w:t xml:space="preserve"> </w:t>
      </w:r>
      <w:r w:rsidRPr="00B20330">
        <w:rPr>
          <w:lang w:val="fr-CH"/>
        </w:rPr>
        <w:t>Dès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lors,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suis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interrogée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quoi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découvertes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allaient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modifier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approche.</w:t>
      </w:r>
    </w:p>
    <w:p w14:paraId="34F60F35" w14:textId="0C20AF73" w:rsidR="007F5F9D" w:rsidRPr="00B20330" w:rsidRDefault="007F5F9D" w:rsidP="009B6F4B">
      <w:pPr>
        <w:pStyle w:val="Fragen"/>
      </w:pPr>
      <w:r w:rsidRPr="00B20330">
        <w:t>Et</w:t>
      </w:r>
      <w:r w:rsidR="004971ED" w:rsidRPr="00B20330">
        <w:t xml:space="preserve"> </w:t>
      </w:r>
      <w:r w:rsidRPr="00B20330">
        <w:t>vous,</w:t>
      </w:r>
      <w:r w:rsidR="004971ED" w:rsidRPr="00B20330">
        <w:t xml:space="preserve"> </w:t>
      </w:r>
      <w:r w:rsidRPr="00B20330">
        <w:t>où</w:t>
      </w:r>
      <w:r w:rsidR="004971ED" w:rsidRPr="00B20330">
        <w:t xml:space="preserve"> </w:t>
      </w:r>
      <w:r w:rsidRPr="00B20330">
        <w:t>est-ce</w:t>
      </w:r>
      <w:r w:rsidR="004971ED" w:rsidRPr="00B20330">
        <w:t xml:space="preserve"> </w:t>
      </w:r>
      <w:r w:rsidRPr="00B20330">
        <w:t>que</w:t>
      </w:r>
      <w:r w:rsidR="004971ED" w:rsidRPr="00B20330">
        <w:t xml:space="preserve"> </w:t>
      </w:r>
      <w:r w:rsidRPr="00B20330">
        <w:t>ce</w:t>
      </w:r>
      <w:r w:rsidR="004971ED" w:rsidRPr="00B20330">
        <w:t xml:space="preserve"> </w:t>
      </w:r>
      <w:r w:rsidRPr="00B20330">
        <w:t>voyage</w:t>
      </w:r>
      <w:r w:rsidR="004971ED" w:rsidRPr="00B20330">
        <w:t xml:space="preserve"> </w:t>
      </w:r>
      <w:r w:rsidRPr="00B20330">
        <w:t>vous</w:t>
      </w:r>
      <w:r w:rsidR="004971ED" w:rsidRPr="00B20330">
        <w:t xml:space="preserve"> </w:t>
      </w:r>
      <w:r w:rsidRPr="00B20330">
        <w:t>emm</w:t>
      </w:r>
      <w:r w:rsidR="006B69DB" w:rsidRPr="00B20330">
        <w:t>ène</w:t>
      </w:r>
      <w:r w:rsidR="006B2D86" w:rsidRPr="00B20330">
        <w:t> </w:t>
      </w:r>
      <w:r w:rsidRPr="00B20330">
        <w:t>?</w:t>
      </w:r>
      <w:r w:rsidR="004971ED" w:rsidRPr="00B20330">
        <w:t xml:space="preserve"> </w:t>
      </w:r>
      <w:r w:rsidRPr="00B20330">
        <w:t>Qu’est-ce</w:t>
      </w:r>
      <w:r w:rsidR="004971ED" w:rsidRPr="00B20330">
        <w:t xml:space="preserve"> </w:t>
      </w:r>
      <w:r w:rsidRPr="00B20330">
        <w:t>qui</w:t>
      </w:r>
      <w:r w:rsidR="004971ED" w:rsidRPr="00B20330">
        <w:t xml:space="preserve"> </w:t>
      </w:r>
      <w:r w:rsidR="006B69DB" w:rsidRPr="00B20330">
        <w:t xml:space="preserve">se passe </w:t>
      </w:r>
      <w:r w:rsidRPr="00B20330">
        <w:t>pour</w:t>
      </w:r>
      <w:r w:rsidR="004971ED" w:rsidRPr="00B20330">
        <w:t xml:space="preserve"> </w:t>
      </w:r>
      <w:r w:rsidRPr="00B20330">
        <w:t>vo</w:t>
      </w:r>
      <w:r w:rsidR="00D5019E" w:rsidRPr="00B20330">
        <w:t>us</w:t>
      </w:r>
      <w:r w:rsidR="006B2D86" w:rsidRPr="00B20330">
        <w:t> </w:t>
      </w:r>
      <w:r w:rsidRPr="00B20330">
        <w:t>?</w:t>
      </w:r>
      <w:r w:rsidR="004971ED" w:rsidRPr="00B20330">
        <w:t xml:space="preserve"> </w:t>
      </w:r>
      <w:r w:rsidRPr="00B20330">
        <w:t>Où</w:t>
      </w:r>
      <w:r w:rsidR="004971ED" w:rsidRPr="00B20330">
        <w:t xml:space="preserve"> </w:t>
      </w:r>
      <w:r w:rsidRPr="00B20330">
        <w:t>est-ce</w:t>
      </w:r>
      <w:r w:rsidR="004971ED" w:rsidRPr="00B20330">
        <w:t xml:space="preserve"> </w:t>
      </w:r>
      <w:r w:rsidRPr="00B20330">
        <w:t>que</w:t>
      </w:r>
      <w:r w:rsidR="004971ED" w:rsidRPr="00B20330">
        <w:t xml:space="preserve"> </w:t>
      </w:r>
      <w:r w:rsidRPr="00B20330">
        <w:t>mon</w:t>
      </w:r>
      <w:r w:rsidR="004971ED" w:rsidRPr="00B20330">
        <w:t xml:space="preserve"> </w:t>
      </w:r>
      <w:r w:rsidRPr="00B20330">
        <w:t>histoire</w:t>
      </w:r>
      <w:r w:rsidR="004971ED" w:rsidRPr="00B20330">
        <w:t xml:space="preserve"> </w:t>
      </w:r>
      <w:r w:rsidRPr="00B20330">
        <w:t>rencontre</w:t>
      </w:r>
      <w:r w:rsidR="004971ED" w:rsidRPr="00B20330">
        <w:t xml:space="preserve"> </w:t>
      </w:r>
      <w:r w:rsidRPr="00B20330">
        <w:t>la</w:t>
      </w:r>
      <w:r w:rsidR="004971ED" w:rsidRPr="00B20330">
        <w:t xml:space="preserve"> </w:t>
      </w:r>
      <w:r w:rsidRPr="00B20330">
        <w:t>vôtre</w:t>
      </w:r>
      <w:r w:rsidR="006B2D86" w:rsidRPr="00B20330">
        <w:t> </w:t>
      </w:r>
      <w:r w:rsidRPr="00B20330">
        <w:t>?</w:t>
      </w:r>
      <w:r w:rsidR="004971ED" w:rsidRPr="00B20330">
        <w:t xml:space="preserve"> </w:t>
      </w:r>
      <w:r w:rsidRPr="00B20330">
        <w:t>Est-ce</w:t>
      </w:r>
      <w:r w:rsidR="004971ED" w:rsidRPr="00B20330">
        <w:t xml:space="preserve"> </w:t>
      </w:r>
      <w:r w:rsidRPr="00B20330">
        <w:t>que</w:t>
      </w:r>
      <w:r w:rsidR="004971ED" w:rsidRPr="00B20330">
        <w:t xml:space="preserve"> </w:t>
      </w:r>
      <w:r w:rsidRPr="00B20330">
        <w:t>la</w:t>
      </w:r>
      <w:r w:rsidR="004971ED" w:rsidRPr="00B20330">
        <w:t xml:space="preserve"> </w:t>
      </w:r>
      <w:r w:rsidRPr="00B20330">
        <w:t>relation</w:t>
      </w:r>
      <w:r w:rsidR="004971ED" w:rsidRPr="00B20330">
        <w:t xml:space="preserve"> </w:t>
      </w:r>
      <w:r w:rsidRPr="00B20330">
        <w:t>à</w:t>
      </w:r>
      <w:r w:rsidR="004971ED" w:rsidRPr="00B20330">
        <w:t xml:space="preserve"> </w:t>
      </w:r>
      <w:r w:rsidRPr="00B20330">
        <w:t>votre</w:t>
      </w:r>
      <w:r w:rsidR="004971ED" w:rsidRPr="00B20330">
        <w:t xml:space="preserve"> </w:t>
      </w:r>
      <w:r w:rsidRPr="00B20330">
        <w:t>corps</w:t>
      </w:r>
      <w:r w:rsidR="004971ED" w:rsidRPr="00B20330">
        <w:t xml:space="preserve"> </w:t>
      </w:r>
      <w:r w:rsidR="00E76D51" w:rsidRPr="00B20330">
        <w:t xml:space="preserve">se modifie </w:t>
      </w:r>
      <w:r w:rsidRPr="00B20330">
        <w:t>quelque</w:t>
      </w:r>
      <w:r w:rsidR="004971ED" w:rsidRPr="00B20330">
        <w:t xml:space="preserve"> </w:t>
      </w:r>
      <w:r w:rsidRPr="00B20330">
        <w:t>peu</w:t>
      </w:r>
      <w:r w:rsidR="006B2D86" w:rsidRPr="00B20330">
        <w:t> </w:t>
      </w:r>
      <w:r w:rsidRPr="00B20330">
        <w:t>?</w:t>
      </w:r>
      <w:r w:rsidR="004971ED" w:rsidRPr="00B20330">
        <w:t xml:space="preserve"> </w:t>
      </w:r>
      <w:r w:rsidRPr="00B20330">
        <w:t>Prenez</w:t>
      </w:r>
      <w:r w:rsidR="004971ED" w:rsidRPr="00B20330">
        <w:t xml:space="preserve"> </w:t>
      </w:r>
      <w:r w:rsidRPr="00B20330">
        <w:t>le</w:t>
      </w:r>
      <w:r w:rsidR="004971ED" w:rsidRPr="00B20330">
        <w:t xml:space="preserve"> </w:t>
      </w:r>
      <w:r w:rsidRPr="00B20330">
        <w:t>temps</w:t>
      </w:r>
      <w:r w:rsidR="004971ED" w:rsidRPr="00B20330">
        <w:t xml:space="preserve"> </w:t>
      </w:r>
      <w:r w:rsidRPr="00B20330">
        <w:t>d’écouter,</w:t>
      </w:r>
      <w:r w:rsidR="004971ED" w:rsidRPr="00B20330">
        <w:t xml:space="preserve"> </w:t>
      </w:r>
      <w:r w:rsidRPr="00B20330">
        <w:t>laissez</w:t>
      </w:r>
      <w:r w:rsidR="004971ED" w:rsidRPr="00B20330">
        <w:t xml:space="preserve"> </w:t>
      </w:r>
      <w:r w:rsidRPr="00B20330">
        <w:t>passer</w:t>
      </w:r>
      <w:r w:rsidR="004971ED" w:rsidRPr="00B20330">
        <w:t xml:space="preserve"> </w:t>
      </w:r>
      <w:r w:rsidRPr="00B20330">
        <w:t>le</w:t>
      </w:r>
      <w:r w:rsidR="004971ED" w:rsidRPr="00B20330">
        <w:t xml:space="preserve"> </w:t>
      </w:r>
      <w:r w:rsidRPr="00B20330">
        <w:t>«</w:t>
      </w:r>
      <w:r w:rsidR="006B2D86" w:rsidRPr="00B20330">
        <w:t> </w:t>
      </w:r>
      <w:r w:rsidRPr="00B20330">
        <w:t>blabla</w:t>
      </w:r>
      <w:r w:rsidR="004971ED" w:rsidRPr="00B20330">
        <w:t xml:space="preserve"> </w:t>
      </w:r>
      <w:r w:rsidRPr="00B20330">
        <w:t>intempestif</w:t>
      </w:r>
      <w:r w:rsidR="006B2D86" w:rsidRPr="00B20330">
        <w:t> </w:t>
      </w:r>
      <w:r w:rsidRPr="00B20330">
        <w:t>»</w:t>
      </w:r>
      <w:r w:rsidR="004971ED" w:rsidRPr="00B20330">
        <w:t xml:space="preserve"> </w:t>
      </w:r>
      <w:r w:rsidRPr="00B20330">
        <w:t>de</w:t>
      </w:r>
      <w:r w:rsidR="004971ED" w:rsidRPr="00B20330">
        <w:t xml:space="preserve"> </w:t>
      </w:r>
      <w:r w:rsidRPr="00B20330">
        <w:t>votre</w:t>
      </w:r>
      <w:r w:rsidR="004971ED" w:rsidRPr="00B20330">
        <w:t xml:space="preserve"> </w:t>
      </w:r>
      <w:r w:rsidRPr="00B20330">
        <w:t>mental,</w:t>
      </w:r>
      <w:r w:rsidR="004971ED" w:rsidRPr="00B20330">
        <w:t xml:space="preserve"> </w:t>
      </w:r>
      <w:r w:rsidRPr="00B20330">
        <w:t>et</w:t>
      </w:r>
      <w:r w:rsidR="004971ED" w:rsidRPr="00B20330">
        <w:t xml:space="preserve"> </w:t>
      </w:r>
      <w:r w:rsidRPr="00B20330">
        <w:t>sentez</w:t>
      </w:r>
      <w:r w:rsidR="004971ED" w:rsidRPr="00B20330">
        <w:t xml:space="preserve"> </w:t>
      </w:r>
      <w:r w:rsidRPr="00B20330">
        <w:t>juste</w:t>
      </w:r>
      <w:r w:rsidR="004971ED" w:rsidRPr="00B20330">
        <w:t xml:space="preserve"> </w:t>
      </w:r>
      <w:r w:rsidRPr="00B20330">
        <w:t>les</w:t>
      </w:r>
      <w:r w:rsidR="004971ED" w:rsidRPr="00B20330">
        <w:t xml:space="preserve"> </w:t>
      </w:r>
      <w:r w:rsidRPr="00B20330">
        <w:t>mots</w:t>
      </w:r>
      <w:r w:rsidR="004971ED" w:rsidRPr="00B20330">
        <w:t xml:space="preserve"> </w:t>
      </w:r>
      <w:r w:rsidRPr="00B20330">
        <w:t>de</w:t>
      </w:r>
      <w:r w:rsidR="004971ED" w:rsidRPr="00B20330">
        <w:t xml:space="preserve"> </w:t>
      </w:r>
      <w:r w:rsidRPr="00B20330">
        <w:t>votre</w:t>
      </w:r>
      <w:r w:rsidR="004971ED" w:rsidRPr="00B20330">
        <w:t xml:space="preserve"> </w:t>
      </w:r>
      <w:r w:rsidRPr="00B20330">
        <w:t>corps,</w:t>
      </w:r>
      <w:r w:rsidR="004971ED" w:rsidRPr="00B20330">
        <w:t xml:space="preserve"> </w:t>
      </w:r>
      <w:r w:rsidRPr="00B20330">
        <w:t>écrivez-les</w:t>
      </w:r>
      <w:r w:rsidR="004971ED" w:rsidRPr="00B20330">
        <w:t xml:space="preserve"> </w:t>
      </w:r>
      <w:r w:rsidRPr="00B20330">
        <w:t>si</w:t>
      </w:r>
      <w:r w:rsidR="004971ED" w:rsidRPr="00B20330">
        <w:t xml:space="preserve"> </w:t>
      </w:r>
      <w:r w:rsidRPr="00B20330">
        <w:t>l’élan</w:t>
      </w:r>
      <w:r w:rsidR="004971ED" w:rsidRPr="00B20330">
        <w:t xml:space="preserve"> </w:t>
      </w:r>
      <w:r w:rsidRPr="00B20330">
        <w:t>est</w:t>
      </w:r>
      <w:r w:rsidR="004971ED" w:rsidRPr="00B20330">
        <w:t xml:space="preserve"> </w:t>
      </w:r>
      <w:r w:rsidRPr="00B20330">
        <w:t>là</w:t>
      </w:r>
      <w:r w:rsidR="004971ED" w:rsidRPr="00B20330">
        <w:t xml:space="preserve"> </w:t>
      </w:r>
      <w:r w:rsidRPr="00B20330">
        <w:t>ou</w:t>
      </w:r>
      <w:r w:rsidR="004971ED" w:rsidRPr="00B20330">
        <w:t xml:space="preserve"> </w:t>
      </w:r>
      <w:r w:rsidRPr="00B20330">
        <w:t>mieux</w:t>
      </w:r>
      <w:r w:rsidR="004971ED" w:rsidRPr="00B20330">
        <w:t xml:space="preserve"> </w:t>
      </w:r>
      <w:r w:rsidRPr="00B20330">
        <w:t>encore</w:t>
      </w:r>
      <w:r w:rsidR="004971ED" w:rsidRPr="00B20330">
        <w:t xml:space="preserve"> </w:t>
      </w:r>
      <w:r w:rsidRPr="00B20330">
        <w:t>dessinez</w:t>
      </w:r>
      <w:r w:rsidR="004971ED" w:rsidRPr="00B20330">
        <w:t xml:space="preserve"> </w:t>
      </w:r>
      <w:r w:rsidRPr="00B20330">
        <w:t>les</w:t>
      </w:r>
      <w:r w:rsidR="004971ED" w:rsidRPr="00B20330">
        <w:t xml:space="preserve"> </w:t>
      </w:r>
      <w:r w:rsidRPr="00B20330">
        <w:t>mouvements</w:t>
      </w:r>
      <w:r w:rsidR="004971ED" w:rsidRPr="00B20330">
        <w:t xml:space="preserve"> </w:t>
      </w:r>
      <w:r w:rsidRPr="00B20330">
        <w:t>de</w:t>
      </w:r>
      <w:r w:rsidR="004971ED" w:rsidRPr="00B20330">
        <w:t xml:space="preserve"> </w:t>
      </w:r>
      <w:r w:rsidRPr="00B20330">
        <w:t>votre</w:t>
      </w:r>
      <w:r w:rsidR="004971ED" w:rsidRPr="00B20330">
        <w:t xml:space="preserve"> </w:t>
      </w:r>
      <w:r w:rsidRPr="00B20330">
        <w:t>corps</w:t>
      </w:r>
      <w:r w:rsidR="00462179" w:rsidRPr="00B20330">
        <w:t>.</w:t>
      </w:r>
    </w:p>
    <w:p w14:paraId="2B561DEF" w14:textId="5754EF17" w:rsidR="000C460B" w:rsidRPr="00B20330" w:rsidRDefault="000C460B" w:rsidP="0008696A">
      <w:pPr>
        <w:pStyle w:val="berschrift2"/>
        <w:rPr>
          <w:lang w:val="fr-CH"/>
        </w:rPr>
      </w:pPr>
      <w:r w:rsidRPr="00B20330">
        <w:rPr>
          <w:lang w:val="fr-CH"/>
        </w:rPr>
        <w:t>Processus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d’incorporation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l’éducation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somatique</w:t>
      </w:r>
    </w:p>
    <w:p w14:paraId="0D2DFCB9" w14:textId="6C3680E9" w:rsidR="007F5F9D" w:rsidRPr="00B20330" w:rsidRDefault="007F5F9D" w:rsidP="004A6701">
      <w:pPr>
        <w:pStyle w:val="Textkrper"/>
        <w:rPr>
          <w:lang w:val="fr-CH"/>
        </w:rPr>
      </w:pPr>
      <w:r w:rsidRPr="00B20330">
        <w:rPr>
          <w:lang w:val="fr-CH"/>
        </w:rPr>
        <w:t>D’abord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explorations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ont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suscité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émerveillement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devant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richesses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propres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m’ont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donné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envie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respecter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prendre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soin.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J’ai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dès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lors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commencé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concevoir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approche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domaine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santé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sexuelle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où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est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point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nodal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l’expérience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perspective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est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chemin</w:t>
      </w:r>
      <w:r w:rsidR="004971ED" w:rsidRPr="00B20330">
        <w:rPr>
          <w:lang w:val="fr-CH"/>
        </w:rPr>
        <w:t xml:space="preserve"> </w:t>
      </w:r>
      <w:r w:rsidR="00BF4DD0" w:rsidRPr="00B20330">
        <w:rPr>
          <w:lang w:val="fr-CH"/>
        </w:rPr>
        <w:t>d’émerveillement</w:t>
      </w:r>
      <w:r w:rsidRPr="00B20330">
        <w:rPr>
          <w:lang w:val="fr-CH"/>
        </w:rPr>
        <w:t>.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ouvre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passage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explorer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univers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intime</w:t>
      </w:r>
      <w:r w:rsidR="00DB4F74" w:rsidRPr="00B20330">
        <w:rPr>
          <w:lang w:val="fr-CH"/>
        </w:rPr>
        <w:t> </w:t>
      </w:r>
      <w:r w:rsidRPr="00B20330">
        <w:rPr>
          <w:lang w:val="fr-CH"/>
        </w:rPr>
        <w:t>: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émotions,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cœur,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l’imaginaire,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organes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vie,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sens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flux.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Il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est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question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d’un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accompagnement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l’intime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avec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soutien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l’éducation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somatique,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comme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l’ai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pratiquée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lors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formation</w:t>
      </w:r>
      <w:r w:rsidR="004971ED" w:rsidRPr="00B20330">
        <w:rPr>
          <w:lang w:val="fr-CH"/>
        </w:rPr>
        <w:t xml:space="preserve"> </w:t>
      </w:r>
      <w:r w:rsidR="008D6BFE" w:rsidRPr="00B20330">
        <w:rPr>
          <w:lang w:val="fr-CH"/>
        </w:rPr>
        <w:t>« </w:t>
      </w:r>
      <w:hyperlink r:id="rId15" w:history="1">
        <w:r w:rsidRPr="00B20330">
          <w:rPr>
            <w:rStyle w:val="Hyperlink"/>
            <w:lang w:val="fr-CH"/>
          </w:rPr>
          <w:t>Matières,</w:t>
        </w:r>
        <w:r w:rsidR="004971ED" w:rsidRPr="00B20330">
          <w:rPr>
            <w:rStyle w:val="Hyperlink"/>
            <w:lang w:val="fr-CH"/>
          </w:rPr>
          <w:t xml:space="preserve"> </w:t>
        </w:r>
        <w:r w:rsidRPr="00B20330">
          <w:rPr>
            <w:rStyle w:val="Hyperlink"/>
            <w:lang w:val="fr-CH"/>
          </w:rPr>
          <w:t>Arts</w:t>
        </w:r>
        <w:r w:rsidR="004971ED" w:rsidRPr="00B20330">
          <w:rPr>
            <w:rStyle w:val="Hyperlink"/>
            <w:lang w:val="fr-CH"/>
          </w:rPr>
          <w:t xml:space="preserve"> </w:t>
        </w:r>
        <w:r w:rsidRPr="00B20330">
          <w:rPr>
            <w:rStyle w:val="Hyperlink"/>
            <w:lang w:val="fr-CH"/>
          </w:rPr>
          <w:t>Somatique</w:t>
        </w:r>
        <w:r w:rsidR="008D6BFE" w:rsidRPr="00B20330">
          <w:rPr>
            <w:rStyle w:val="Hyperlink"/>
            <w:lang w:val="fr-CH"/>
          </w:rPr>
          <w:t>s</w:t>
        </w:r>
      </w:hyperlink>
      <w:r w:rsidR="008D6BFE" w:rsidRPr="00B20330">
        <w:rPr>
          <w:rStyle w:val="Hyperlink"/>
          <w:lang w:val="fr-CH"/>
        </w:rPr>
        <w:t> </w:t>
      </w:r>
      <w:r w:rsidR="008D6BFE" w:rsidRPr="00B20330">
        <w:rPr>
          <w:lang w:val="fr-CH"/>
        </w:rPr>
        <w:t>»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qui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invite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immersion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source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d’un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savoir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par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l’expérience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oser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dévoiler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travers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l’intermodalité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artistique.</w:t>
      </w:r>
    </w:p>
    <w:p w14:paraId="142D5FC8" w14:textId="03755D73" w:rsidR="00066274" w:rsidRPr="00B20330" w:rsidRDefault="00066274" w:rsidP="00C25CFD">
      <w:pPr>
        <w:pStyle w:val="Textkrper"/>
        <w:rPr>
          <w:lang w:val="fr-CH"/>
        </w:rPr>
      </w:pPr>
      <w:r w:rsidRPr="00B20330">
        <w:rPr>
          <w:lang w:val="fr-CH"/>
        </w:rPr>
        <w:t xml:space="preserve">L’éducation somatique regroupe plusieurs approchent qui visent toute à développer une plus grande conscience corporelle à travers </w:t>
      </w:r>
      <w:r w:rsidR="00763F68" w:rsidRPr="00B20330">
        <w:rPr>
          <w:lang w:val="fr-CH"/>
        </w:rPr>
        <w:t xml:space="preserve">des </w:t>
      </w:r>
      <w:r w:rsidRPr="00B20330">
        <w:rPr>
          <w:lang w:val="fr-CH"/>
        </w:rPr>
        <w:t>expérience</w:t>
      </w:r>
      <w:r w:rsidR="00763F68" w:rsidRPr="00B20330">
        <w:rPr>
          <w:lang w:val="fr-CH"/>
        </w:rPr>
        <w:t>s</w:t>
      </w:r>
      <w:r w:rsidRPr="00B20330">
        <w:rPr>
          <w:lang w:val="fr-CH"/>
        </w:rPr>
        <w:t xml:space="preserve"> personnelle</w:t>
      </w:r>
      <w:r w:rsidR="00763F68" w:rsidRPr="00B20330">
        <w:rPr>
          <w:lang w:val="fr-CH"/>
        </w:rPr>
        <w:t>s</w:t>
      </w:r>
      <w:r w:rsidRPr="00B20330">
        <w:rPr>
          <w:lang w:val="fr-CH"/>
        </w:rPr>
        <w:t xml:space="preserve">. Ces pratiques ont commencé à se développer en Europe il y près de cent ans. Ses fondateurs sont </w:t>
      </w:r>
      <w:hyperlink r:id="rId16" w:history="1">
        <w:r w:rsidR="009321C6" w:rsidRPr="00B20330">
          <w:rPr>
            <w:rStyle w:val="Hyperlink"/>
            <w:lang w:val="fr-CH"/>
          </w:rPr>
          <w:t>F. M</w:t>
        </w:r>
        <w:r w:rsidRPr="00B20330">
          <w:rPr>
            <w:rStyle w:val="Hyperlink"/>
            <w:lang w:val="fr-CH"/>
          </w:rPr>
          <w:t>athias Alexander</w:t>
        </w:r>
      </w:hyperlink>
      <w:r w:rsidRPr="00B20330">
        <w:rPr>
          <w:lang w:val="fr-CH"/>
        </w:rPr>
        <w:t xml:space="preserve"> et </w:t>
      </w:r>
      <w:hyperlink r:id="rId17" w:history="1">
        <w:r w:rsidRPr="00B20330">
          <w:rPr>
            <w:rStyle w:val="Hyperlink"/>
            <w:lang w:val="fr-CH"/>
          </w:rPr>
          <w:t>Mosh</w:t>
        </w:r>
        <w:r w:rsidR="00362925" w:rsidRPr="00B20330">
          <w:rPr>
            <w:rStyle w:val="Hyperlink"/>
            <w:lang w:val="fr-CH"/>
          </w:rPr>
          <w:t>é</w:t>
        </w:r>
        <w:r w:rsidRPr="00B20330">
          <w:rPr>
            <w:rStyle w:val="Hyperlink"/>
            <w:lang w:val="fr-CH"/>
          </w:rPr>
          <w:t xml:space="preserve"> Feldendrais</w:t>
        </w:r>
      </w:hyperlink>
      <w:r w:rsidRPr="00B20330">
        <w:rPr>
          <w:lang w:val="fr-CH"/>
        </w:rPr>
        <w:t>. Les différentes approches font référence à la notion</w:t>
      </w:r>
      <w:r w:rsidR="00C95B42" w:rsidRPr="00B20330">
        <w:rPr>
          <w:lang w:val="fr-CH"/>
        </w:rPr>
        <w:t xml:space="preserve"> de « soma » </w:t>
      </w:r>
      <w:r w:rsidRPr="00B20330">
        <w:rPr>
          <w:lang w:val="fr-CH"/>
        </w:rPr>
        <w:t>se rapportant à l’expérience totale du corps vécu de l’intérieur. Les activités proposées sont toujours expérientielle</w:t>
      </w:r>
      <w:r w:rsidR="00763F68" w:rsidRPr="00B20330">
        <w:rPr>
          <w:lang w:val="fr-CH"/>
        </w:rPr>
        <w:t>s pour que</w:t>
      </w:r>
      <w:r w:rsidRPr="00B20330">
        <w:rPr>
          <w:lang w:val="fr-CH"/>
        </w:rPr>
        <w:t xml:space="preserve"> l’enseignement reçu découle d’une expérience subjective et non de connaissances apprises. </w:t>
      </w:r>
      <w:r w:rsidR="007C6706" w:rsidRPr="00B20330">
        <w:rPr>
          <w:lang w:val="fr-CH"/>
        </w:rPr>
        <w:t>Cette pratique ouvre l’espace du corps comme un organisme vivant capable d’apprendre.</w:t>
      </w:r>
    </w:p>
    <w:p w14:paraId="64FC38BF" w14:textId="595634FE" w:rsidR="00066274" w:rsidRPr="00B20330" w:rsidRDefault="00066274" w:rsidP="004A6701">
      <w:pPr>
        <w:pStyle w:val="Textkrper"/>
        <w:rPr>
          <w:lang w:val="fr-CH"/>
        </w:rPr>
      </w:pPr>
      <w:r w:rsidRPr="00B20330">
        <w:rPr>
          <w:lang w:val="fr-CH"/>
        </w:rPr>
        <w:t xml:space="preserve">L’éducation somatique proposée par </w:t>
      </w:r>
      <w:hyperlink r:id="rId18" w:history="1">
        <w:r w:rsidRPr="00B20330">
          <w:rPr>
            <w:rStyle w:val="Hyperlink"/>
            <w:lang w:val="fr-CH"/>
          </w:rPr>
          <w:t>Anne Expert</w:t>
        </w:r>
      </w:hyperlink>
      <w:r w:rsidRPr="00B20330">
        <w:rPr>
          <w:lang w:val="fr-CH"/>
        </w:rPr>
        <w:t xml:space="preserve"> s’inspire du </w:t>
      </w:r>
      <w:hyperlink r:id="rId19" w:history="1">
        <w:r w:rsidRPr="00B20330">
          <w:rPr>
            <w:rStyle w:val="Hyperlink"/>
            <w:lang w:val="fr-CH"/>
          </w:rPr>
          <w:t>Body</w:t>
        </w:r>
        <w:r w:rsidR="002A3080" w:rsidRPr="00B20330">
          <w:rPr>
            <w:rStyle w:val="Hyperlink"/>
            <w:lang w:val="fr-CH"/>
          </w:rPr>
          <w:t>-</w:t>
        </w:r>
        <w:r w:rsidRPr="00B20330">
          <w:rPr>
            <w:rStyle w:val="Hyperlink"/>
            <w:lang w:val="fr-CH"/>
          </w:rPr>
          <w:t>Mind</w:t>
        </w:r>
        <w:r w:rsidR="002A3080" w:rsidRPr="00B20330">
          <w:rPr>
            <w:rStyle w:val="Hyperlink"/>
            <w:lang w:val="fr-CH"/>
          </w:rPr>
          <w:t xml:space="preserve"> </w:t>
        </w:r>
        <w:r w:rsidRPr="00B20330">
          <w:rPr>
            <w:rStyle w:val="Hyperlink"/>
            <w:lang w:val="fr-CH"/>
          </w:rPr>
          <w:t>Centering</w:t>
        </w:r>
      </w:hyperlink>
      <w:r w:rsidRPr="00B20330">
        <w:rPr>
          <w:lang w:val="fr-CH"/>
        </w:rPr>
        <w:t xml:space="preserve"> développé par </w:t>
      </w:r>
      <w:hyperlink r:id="rId20" w:history="1">
        <w:r w:rsidRPr="00B20330">
          <w:rPr>
            <w:rStyle w:val="Hyperlink"/>
            <w:lang w:val="fr-CH"/>
          </w:rPr>
          <w:t>Bonnie Bainbridge Cohen</w:t>
        </w:r>
      </w:hyperlink>
      <w:r w:rsidRPr="00B20330">
        <w:rPr>
          <w:lang w:val="fr-CH"/>
        </w:rPr>
        <w:t xml:space="preserve"> en Californie. Cette pratique mène à une intelligence corporelle intime à laquelle il est possible de faire confiance, cela nous ouvre la possibilité d’habiter notre corps, de construire notre prop</w:t>
      </w:r>
      <w:r w:rsidR="00763F68" w:rsidRPr="00B20330">
        <w:rPr>
          <w:lang w:val="fr-CH"/>
        </w:rPr>
        <w:t>re</w:t>
      </w:r>
      <w:r w:rsidRPr="00B20330">
        <w:rPr>
          <w:lang w:val="fr-CH"/>
        </w:rPr>
        <w:t xml:space="preserve"> schéma corporel et aussi de créer de nouvelles formes d’expression à travers la voix, le mouvement, la peinture. Ainsi</w:t>
      </w:r>
      <w:r w:rsidR="00235A97" w:rsidRPr="00B20330">
        <w:rPr>
          <w:lang w:val="fr-CH"/>
        </w:rPr>
        <w:t>,</w:t>
      </w:r>
      <w:r w:rsidRPr="00B20330">
        <w:rPr>
          <w:lang w:val="fr-CH"/>
        </w:rPr>
        <w:t xml:space="preserve"> l’expérience somatique nous invite à ouvrir des espaces </w:t>
      </w:r>
      <w:r w:rsidR="00763F68" w:rsidRPr="00B20330">
        <w:rPr>
          <w:lang w:val="fr-CH"/>
        </w:rPr>
        <w:t xml:space="preserve">du corps </w:t>
      </w:r>
      <w:r w:rsidRPr="00B20330">
        <w:rPr>
          <w:lang w:val="fr-CH"/>
        </w:rPr>
        <w:t xml:space="preserve">en conscience où tout part de soi en </w:t>
      </w:r>
      <w:r w:rsidR="00235A97" w:rsidRPr="00B20330">
        <w:rPr>
          <w:lang w:val="fr-CH"/>
        </w:rPr>
        <w:t>lien avec</w:t>
      </w:r>
      <w:r w:rsidRPr="00B20330">
        <w:rPr>
          <w:lang w:val="fr-CH"/>
        </w:rPr>
        <w:t xml:space="preserve"> la nature qui nous entoure.</w:t>
      </w:r>
    </w:p>
    <w:p w14:paraId="38450366" w14:textId="0D85B249" w:rsidR="007F5F9D" w:rsidRPr="00B20330" w:rsidRDefault="00F709AD" w:rsidP="004A6701">
      <w:pPr>
        <w:pStyle w:val="Textkrper"/>
        <w:rPr>
          <w:lang w:val="fr-CH"/>
        </w:rPr>
      </w:pPr>
      <w:r w:rsidRPr="00B20330">
        <w:rPr>
          <w:noProof/>
          <w:lang w:val="fr-CH"/>
        </w:rPr>
        <w:lastRenderedPageBreak/>
        <mc:AlternateContent>
          <mc:Choice Requires="wps">
            <w:drawing>
              <wp:anchor distT="45720" distB="45720" distL="46990" distR="46990" simplePos="0" relativeHeight="251658240" behindDoc="0" locked="0" layoutInCell="1" allowOverlap="0" wp14:anchorId="299F9F32" wp14:editId="5CAE2310">
                <wp:simplePos x="0" y="0"/>
                <wp:positionH relativeFrom="column">
                  <wp:posOffset>-900430</wp:posOffset>
                </wp:positionH>
                <wp:positionV relativeFrom="paragraph">
                  <wp:posOffset>1049682</wp:posOffset>
                </wp:positionV>
                <wp:extent cx="6248400" cy="500380"/>
                <wp:effectExtent l="0" t="0" r="0" b="0"/>
                <wp:wrapTopAndBottom/>
                <wp:docPr id="1287588837" name="Textfeld 12875888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500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93F1D" w14:textId="3F92928D" w:rsidR="00E218F6" w:rsidRPr="00E218F6" w:rsidRDefault="00E218F6" w:rsidP="00E218F6">
                            <w:pPr>
                              <w:pStyle w:val="Hervorhebung1"/>
                              <w:jc w:val="both"/>
                              <w:rPr>
                                <w:lang w:val="fr-CH"/>
                              </w:rPr>
                            </w:pPr>
                            <w:r w:rsidRPr="00E218F6">
                              <w:rPr>
                                <w:lang w:val="fr-CH"/>
                              </w:rPr>
                              <w:t>Un savoir appris intellectuellement et codifié par des normes extérieures est aussi fortement utile, mais apprendre à travers l’exploration est d’un autre registre</w:t>
                            </w:r>
                          </w:p>
                        </w:txbxContent>
                      </wps:txbx>
                      <wps:bodyPr rot="0" vert="horz" wrap="square" lIns="1044000" tIns="45720" rIns="9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F9F32" id="_x0000_t202" coordsize="21600,21600" o:spt="202" path="m,l,21600r21600,l21600,xe">
                <v:stroke joinstyle="miter"/>
                <v:path gradientshapeok="t" o:connecttype="rect"/>
              </v:shapetype>
              <v:shape id="Textfeld 1287588837" o:spid="_x0000_s1026" type="#_x0000_t202" alt="&quot;&quot;" style="position:absolute;left:0;text-align:left;margin-left:-70.9pt;margin-top:82.65pt;width:492pt;height:39.4pt;z-index:251658240;visibility:visible;mso-wrap-style:square;mso-width-percent:0;mso-height-percent:0;mso-wrap-distance-left:3.7pt;mso-wrap-distance-top:3.6pt;mso-wrap-distance-right:3.7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" o:allowoverlap="f" filled="f" stroked="f">
                <v:textbox inset="29mm,,2.5mm">
                  <w:txbxContent>
                    <w:p w14:paraId="1F193F1D" w14:textId="3F92928D" w:rsidR="00E218F6" w:rsidRPr="00E218F6" w:rsidRDefault="00E218F6" w:rsidP="00E218F6">
                      <w:pPr>
                        <w:pStyle w:val="Hervorhebung1"/>
                        <w:jc w:val="both"/>
                        <w:rPr>
                          <w:lang w:val="fr-CH"/>
                        </w:rPr>
                      </w:pPr>
                      <w:r w:rsidRPr="00E218F6">
                        <w:rPr>
                          <w:lang w:val="fr-CH"/>
                        </w:rPr>
                        <w:t>Un savoir appris intellectuellement et codifié par des normes extérieures est aussi fortement utile, mais apprendre à travers l’exploration est d’un autre registre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F5F9D" w:rsidRPr="00B20330">
        <w:rPr>
          <w:lang w:val="fr-CH"/>
        </w:rPr>
        <w:t>Un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savoir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appris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intellectuellement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codifié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par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normes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extérieures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est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aussi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fortement</w:t>
      </w:r>
      <w:r w:rsidR="004971ED" w:rsidRPr="00B20330">
        <w:rPr>
          <w:lang w:val="fr-CH"/>
        </w:rPr>
        <w:t xml:space="preserve"> </w:t>
      </w:r>
      <w:r w:rsidR="00356F39" w:rsidRPr="00B20330">
        <w:rPr>
          <w:lang w:val="fr-CH"/>
        </w:rPr>
        <w:t>utile, mais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apprendre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travers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l’exploration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est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d’un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autre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registre</w:t>
      </w:r>
      <w:r w:rsidR="00C67FDA" w:rsidRPr="00B20330">
        <w:rPr>
          <w:lang w:val="fr-CH"/>
        </w:rPr>
        <w:t> </w:t>
      </w:r>
      <w:r w:rsidR="007F5F9D" w:rsidRPr="00B20330">
        <w:rPr>
          <w:lang w:val="fr-CH"/>
        </w:rPr>
        <w:t>: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sentir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les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choses,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aller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source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que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cela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fait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vivre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l’intérieur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amène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l’expérience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d’un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savoir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mouvement,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qui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appelle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transformer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prendre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forme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matière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vivante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lien</w:t>
      </w:r>
      <w:r w:rsidR="00625016" w:rsidRPr="00B20330">
        <w:rPr>
          <w:lang w:val="fr-CH"/>
        </w:rPr>
        <w:t xml:space="preserve"> </w:t>
      </w:r>
      <w:r w:rsidR="007F5F9D" w:rsidRPr="00B20330">
        <w:rPr>
          <w:lang w:val="fr-CH"/>
        </w:rPr>
        <w:t>avec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soi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résonance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son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histoire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personnelle</w:t>
      </w:r>
      <w:r w:rsidR="00066274" w:rsidRPr="00B20330">
        <w:rPr>
          <w:lang w:val="fr-CH"/>
        </w:rPr>
        <w:t>.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savoir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expérientiel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devient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dès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lors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une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richesse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pour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communauté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comme</w:t>
      </w:r>
      <w:r w:rsidR="004971ED" w:rsidRPr="00B20330">
        <w:rPr>
          <w:lang w:val="fr-CH"/>
        </w:rPr>
        <w:t xml:space="preserve"> </w:t>
      </w:r>
      <w:r w:rsidR="00B33759" w:rsidRPr="00B20330">
        <w:rPr>
          <w:lang w:val="fr-CH"/>
        </w:rPr>
        <w:t xml:space="preserve">connaissance </w:t>
      </w:r>
      <w:r w:rsidR="007F5F9D" w:rsidRPr="00B20330">
        <w:rPr>
          <w:lang w:val="fr-CH"/>
        </w:rPr>
        <w:t>singuli</w:t>
      </w:r>
      <w:r w:rsidR="00B33759" w:rsidRPr="00B20330">
        <w:rPr>
          <w:lang w:val="fr-CH"/>
        </w:rPr>
        <w:t>è</w:t>
      </w:r>
      <w:r w:rsidR="007F5F9D" w:rsidRPr="00B20330">
        <w:rPr>
          <w:lang w:val="fr-CH"/>
        </w:rPr>
        <w:t>r</w:t>
      </w:r>
      <w:r w:rsidR="00B33759" w:rsidRPr="00B20330">
        <w:rPr>
          <w:lang w:val="fr-CH"/>
        </w:rPr>
        <w:t>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partager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une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vision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co-construction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réalité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du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monde</w:t>
      </w:r>
      <w:r w:rsidR="002A3878" w:rsidRPr="00B20330">
        <w:rPr>
          <w:lang w:val="fr-CH"/>
        </w:rPr>
        <w:t>.</w:t>
      </w:r>
    </w:p>
    <w:p w14:paraId="4AA030C1" w14:textId="4ED0D1B3" w:rsidR="007F5F9D" w:rsidRPr="00B20330" w:rsidRDefault="007F5F9D" w:rsidP="004A6701">
      <w:pPr>
        <w:pStyle w:val="Textkrper"/>
        <w:rPr>
          <w:rFonts w:eastAsia="Times New Roman"/>
          <w:lang w:val="fr-CH" w:eastAsia="fr-CH"/>
        </w:rPr>
      </w:pPr>
      <w:r w:rsidRPr="00B20330">
        <w:rPr>
          <w:rFonts w:eastAsia="Times New Roman"/>
          <w:lang w:val="fr-CH" w:eastAsia="fr-CH"/>
        </w:rPr>
        <w:t>Par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exemple,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pour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conna</w:t>
      </w:r>
      <w:r w:rsidR="002D7700" w:rsidRPr="00B20330">
        <w:rPr>
          <w:rFonts w:eastAsia="Times New Roman"/>
          <w:lang w:val="fr-CH" w:eastAsia="fr-CH"/>
        </w:rPr>
        <w:t>i</w:t>
      </w:r>
      <w:r w:rsidRPr="00B20330">
        <w:rPr>
          <w:rFonts w:eastAsia="Times New Roman"/>
          <w:lang w:val="fr-CH" w:eastAsia="fr-CH"/>
        </w:rPr>
        <w:t>tre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les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organes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sexuels,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nous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pouvons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étudier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l</w:t>
      </w:r>
      <w:r w:rsidR="00DB4F74" w:rsidRPr="00B20330">
        <w:rPr>
          <w:rFonts w:eastAsia="Times New Roman"/>
          <w:lang w:val="fr-CH" w:eastAsia="fr-CH"/>
        </w:rPr>
        <w:t>’</w:t>
      </w:r>
      <w:r w:rsidRPr="00B20330">
        <w:rPr>
          <w:rFonts w:eastAsia="Times New Roman"/>
          <w:lang w:val="fr-CH" w:eastAsia="fr-CH"/>
        </w:rPr>
        <w:t>anatomie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ou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la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physiologie.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Les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parties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du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corps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intime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sont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alors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bien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découpées</w:t>
      </w:r>
      <w:r w:rsidR="007B3B9D" w:rsidRPr="00B20330">
        <w:rPr>
          <w:rFonts w:eastAsia="Times New Roman"/>
          <w:lang w:val="fr-CH" w:eastAsia="fr-CH"/>
        </w:rPr>
        <w:t xml:space="preserve"> et identifiées</w:t>
      </w:r>
      <w:r w:rsidRPr="00B20330">
        <w:rPr>
          <w:rFonts w:eastAsia="Times New Roman"/>
          <w:lang w:val="fr-CH" w:eastAsia="fr-CH"/>
        </w:rPr>
        <w:t>.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Nous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pouvons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aussi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échanger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verbalement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autour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des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organes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sexuels.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Les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mots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seront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ainsi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partagés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et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inscrits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à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un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niveau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mental.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Mais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il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ne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s</w:t>
      </w:r>
      <w:r w:rsidR="00DB4F74" w:rsidRPr="00B20330">
        <w:rPr>
          <w:rFonts w:eastAsia="Times New Roman"/>
          <w:lang w:val="fr-CH" w:eastAsia="fr-CH"/>
        </w:rPr>
        <w:t>’</w:t>
      </w:r>
      <w:r w:rsidRPr="00B20330">
        <w:rPr>
          <w:rFonts w:eastAsia="Times New Roman"/>
          <w:lang w:val="fr-CH" w:eastAsia="fr-CH"/>
        </w:rPr>
        <w:t>agira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que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de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définitions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intellectuelles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et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de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partages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verbaux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au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niveau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d</w:t>
      </w:r>
      <w:r w:rsidR="00DB4F74" w:rsidRPr="00B20330">
        <w:rPr>
          <w:rFonts w:eastAsia="Times New Roman"/>
          <w:lang w:val="fr-CH" w:eastAsia="fr-CH"/>
        </w:rPr>
        <w:t>’</w:t>
      </w:r>
      <w:r w:rsidRPr="00B20330">
        <w:rPr>
          <w:rFonts w:eastAsia="Times New Roman"/>
          <w:lang w:val="fr-CH" w:eastAsia="fr-CH"/>
        </w:rPr>
        <w:t>un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sens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commun,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et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non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d</w:t>
      </w:r>
      <w:r w:rsidR="00DB4F74" w:rsidRPr="00B20330">
        <w:rPr>
          <w:rFonts w:eastAsia="Times New Roman"/>
          <w:lang w:val="fr-CH" w:eastAsia="fr-CH"/>
        </w:rPr>
        <w:t>’</w:t>
      </w:r>
      <w:r w:rsidRPr="00B20330">
        <w:rPr>
          <w:rFonts w:eastAsia="Times New Roman"/>
          <w:lang w:val="fr-CH" w:eastAsia="fr-CH"/>
        </w:rPr>
        <w:t>un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sens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de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soi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et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de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sensations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personnelles.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Avec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l’éducation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somatique,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le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corps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est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abordé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en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tant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que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corps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vécu,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vivant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et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sensible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plutôt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que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corps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objet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et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fonctionnel.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Le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soma,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le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corps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vécu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au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«</w:t>
      </w:r>
      <w:r w:rsidR="00C45814" w:rsidRPr="00B20330">
        <w:rPr>
          <w:rFonts w:eastAsia="Times New Roman"/>
          <w:lang w:val="fr-CH" w:eastAsia="fr-CH"/>
        </w:rPr>
        <w:t> </w:t>
      </w:r>
      <w:r w:rsidRPr="00B20330">
        <w:rPr>
          <w:rFonts w:eastAsia="Times New Roman"/>
          <w:lang w:val="fr-CH" w:eastAsia="fr-CH"/>
        </w:rPr>
        <w:t>Je</w:t>
      </w:r>
      <w:r w:rsidR="00C45814" w:rsidRPr="00B20330">
        <w:rPr>
          <w:rFonts w:eastAsia="Times New Roman"/>
          <w:lang w:val="fr-CH" w:eastAsia="fr-CH"/>
        </w:rPr>
        <w:t> </w:t>
      </w:r>
      <w:r w:rsidRPr="00B20330">
        <w:rPr>
          <w:rFonts w:eastAsia="Times New Roman"/>
          <w:lang w:val="fr-CH" w:eastAsia="fr-CH"/>
        </w:rPr>
        <w:t>»,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c’est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l’expérience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du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vivant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à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la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première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personne.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La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conscience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du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corps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prime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sur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l’étude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de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la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forme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="00F23E8C" w:rsidRPr="00B20330">
        <w:rPr>
          <w:rFonts w:eastAsia="Times New Roman"/>
          <w:lang w:val="fr-CH" w:eastAsia="fr-CH"/>
        </w:rPr>
        <w:t xml:space="preserve">ou de la mécanique </w:t>
      </w:r>
      <w:r w:rsidRPr="00B20330">
        <w:rPr>
          <w:rFonts w:eastAsia="Times New Roman"/>
          <w:lang w:val="fr-CH" w:eastAsia="fr-CH"/>
        </w:rPr>
        <w:t>du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corps</w:t>
      </w:r>
      <w:r w:rsidR="00F23E8C" w:rsidRPr="00B20330">
        <w:rPr>
          <w:rFonts w:eastAsia="Times New Roman"/>
          <w:lang w:val="fr-CH" w:eastAsia="fr-CH"/>
        </w:rPr>
        <w:t xml:space="preserve">, </w:t>
      </w:r>
      <w:r w:rsidR="00B4063D" w:rsidRPr="00B20330">
        <w:rPr>
          <w:rFonts w:eastAsia="Times New Roman"/>
          <w:lang w:val="fr-CH" w:eastAsia="fr-CH"/>
        </w:rPr>
        <w:t>de l’</w:t>
      </w:r>
      <w:r w:rsidRPr="00B20330">
        <w:rPr>
          <w:rFonts w:eastAsia="Times New Roman"/>
          <w:lang w:val="fr-CH" w:eastAsia="fr-CH"/>
        </w:rPr>
        <w:t>objet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étudié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de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l’extérieur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à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la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troisième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personne.</w:t>
      </w:r>
    </w:p>
    <w:p w14:paraId="2A67D276" w14:textId="7F8199FA" w:rsidR="00560EA8" w:rsidRPr="00B20330" w:rsidRDefault="00560EA8" w:rsidP="00961A48">
      <w:pPr>
        <w:pStyle w:val="berschrift1"/>
        <w:rPr>
          <w:rFonts w:eastAsia="Times New Roman"/>
          <w:lang w:val="fr-CH" w:eastAsia="fr-CH"/>
        </w:rPr>
      </w:pPr>
      <w:r w:rsidRPr="00B20330">
        <w:rPr>
          <w:rFonts w:eastAsia="Times New Roman"/>
          <w:lang w:val="fr-CH" w:eastAsia="fr-CH"/>
        </w:rPr>
        <w:t xml:space="preserve">Accompagnement </w:t>
      </w:r>
      <w:r w:rsidR="00E9491A" w:rsidRPr="00B20330">
        <w:rPr>
          <w:rFonts w:eastAsia="Times New Roman"/>
          <w:lang w:val="fr-CH" w:eastAsia="fr-CH"/>
        </w:rPr>
        <w:t>à l’intime</w:t>
      </w:r>
    </w:p>
    <w:p w14:paraId="5ADFE266" w14:textId="2E4F3E86" w:rsidR="004D149B" w:rsidRPr="00B20330" w:rsidRDefault="004D149B" w:rsidP="00961A48">
      <w:pPr>
        <w:pStyle w:val="berschrift2"/>
        <w:rPr>
          <w:lang w:val="fr-CH" w:eastAsia="fr-CH"/>
        </w:rPr>
      </w:pPr>
      <w:r w:rsidRPr="00B20330">
        <w:rPr>
          <w:lang w:val="fr-CH" w:eastAsia="fr-CH"/>
        </w:rPr>
        <w:t>Ateliers pour les femmes en situation de handicap</w:t>
      </w:r>
    </w:p>
    <w:p w14:paraId="142B9F0B" w14:textId="4B6DDAA6" w:rsidR="0008381A" w:rsidRPr="00B20330" w:rsidRDefault="00B02895" w:rsidP="004A6701">
      <w:pPr>
        <w:pStyle w:val="Textkrper"/>
        <w:rPr>
          <w:rFonts w:eastAsia="Times New Roman"/>
          <w:lang w:val="fr-CH" w:eastAsia="fr-CH"/>
        </w:rPr>
      </w:pPr>
      <w:r w:rsidRPr="00B20330">
        <w:rPr>
          <w:rFonts w:eastAsia="Times New Roman"/>
          <w:lang w:val="fr-CH" w:eastAsia="fr-CH"/>
        </w:rPr>
        <w:t>Forte de</w:t>
      </w:r>
      <w:r w:rsidR="009C2314" w:rsidRPr="00B20330">
        <w:rPr>
          <w:rFonts w:eastAsia="Times New Roman"/>
          <w:lang w:val="fr-CH" w:eastAsia="fr-CH"/>
        </w:rPr>
        <w:t xml:space="preserve"> ce</w:t>
      </w:r>
      <w:r w:rsidR="00967772" w:rsidRPr="00B20330">
        <w:rPr>
          <w:rFonts w:eastAsia="Times New Roman"/>
          <w:lang w:val="fr-CH" w:eastAsia="fr-CH"/>
        </w:rPr>
        <w:t>tte expérience</w:t>
      </w:r>
      <w:r w:rsidR="009C2314" w:rsidRPr="00B20330">
        <w:rPr>
          <w:rFonts w:eastAsia="Times New Roman"/>
          <w:lang w:val="fr-CH" w:eastAsia="fr-CH"/>
        </w:rPr>
        <w:t xml:space="preserve">, </w:t>
      </w:r>
      <w:r w:rsidRPr="00B20330">
        <w:rPr>
          <w:rFonts w:eastAsia="Times New Roman"/>
          <w:lang w:val="fr-CH" w:eastAsia="fr-CH"/>
        </w:rPr>
        <w:t>je</w:t>
      </w:r>
      <w:r w:rsidR="00066274" w:rsidRPr="00B20330">
        <w:rPr>
          <w:rFonts w:eastAsia="Times New Roman"/>
          <w:lang w:val="fr-CH" w:eastAsia="fr-CH"/>
        </w:rPr>
        <w:t xml:space="preserve"> propose des ateliers sur une journée pour explorer l’intime entre femmes en petit groupe (maximum 6</w:t>
      </w:r>
      <w:r w:rsidR="00DB4F74" w:rsidRPr="00B20330">
        <w:rPr>
          <w:rFonts w:eastAsia="Times New Roman"/>
          <w:lang w:val="fr-CH" w:eastAsia="fr-CH"/>
        </w:rPr>
        <w:t> </w:t>
      </w:r>
      <w:r w:rsidR="00066274" w:rsidRPr="00B20330">
        <w:rPr>
          <w:rFonts w:eastAsia="Times New Roman"/>
          <w:lang w:val="fr-CH" w:eastAsia="fr-CH"/>
        </w:rPr>
        <w:t xml:space="preserve">participantes). Après l’accueil, nous prenons le temps d’arriver, de nous regarder et de </w:t>
      </w:r>
      <w:r w:rsidR="001E5D7C" w:rsidRPr="00B20330">
        <w:rPr>
          <w:rFonts w:eastAsia="Times New Roman"/>
          <w:lang w:val="fr-CH" w:eastAsia="fr-CH"/>
        </w:rPr>
        <w:t xml:space="preserve">prendre place </w:t>
      </w:r>
      <w:r w:rsidR="00066274" w:rsidRPr="00B20330">
        <w:rPr>
          <w:rFonts w:eastAsia="Times New Roman"/>
          <w:lang w:val="fr-CH" w:eastAsia="fr-CH"/>
        </w:rPr>
        <w:t>ici et maintenant. Cela passe par la méditation à laquelle s’ajoute</w:t>
      </w:r>
      <w:r w:rsidR="002D7700" w:rsidRPr="00B20330">
        <w:rPr>
          <w:rFonts w:eastAsia="Times New Roman"/>
          <w:lang w:val="fr-CH" w:eastAsia="fr-CH"/>
        </w:rPr>
        <w:t>nt</w:t>
      </w:r>
      <w:r w:rsidR="00066274" w:rsidRPr="00B20330">
        <w:rPr>
          <w:rFonts w:eastAsia="Times New Roman"/>
          <w:lang w:val="fr-CH" w:eastAsia="fr-CH"/>
        </w:rPr>
        <w:t xml:space="preserve"> quelques mots pour me permettre de sentir où chacune </w:t>
      </w:r>
      <w:r w:rsidR="00D9589B" w:rsidRPr="00B20330">
        <w:rPr>
          <w:rFonts w:eastAsia="Times New Roman"/>
          <w:lang w:val="fr-CH" w:eastAsia="fr-CH"/>
        </w:rPr>
        <w:t xml:space="preserve">en </w:t>
      </w:r>
      <w:r w:rsidR="00066274" w:rsidRPr="00B20330">
        <w:rPr>
          <w:rFonts w:eastAsia="Times New Roman"/>
          <w:lang w:val="fr-CH" w:eastAsia="fr-CH"/>
        </w:rPr>
        <w:t xml:space="preserve">est. Le déroulement de la journée est présenté aux femmes avec des images. </w:t>
      </w:r>
      <w:r w:rsidR="00391167" w:rsidRPr="00B20330">
        <w:rPr>
          <w:rFonts w:eastAsia="Times New Roman"/>
          <w:lang w:val="fr-CH" w:eastAsia="fr-CH"/>
        </w:rPr>
        <w:t>J’indique</w:t>
      </w:r>
      <w:r w:rsidR="00B7679B" w:rsidRPr="00B20330">
        <w:rPr>
          <w:rFonts w:eastAsia="Times New Roman"/>
          <w:lang w:val="fr-CH" w:eastAsia="fr-CH"/>
        </w:rPr>
        <w:t xml:space="preserve"> aux participantes</w:t>
      </w:r>
      <w:r w:rsidR="00391167" w:rsidRPr="00B20330">
        <w:rPr>
          <w:rFonts w:eastAsia="Times New Roman"/>
          <w:lang w:val="fr-CH" w:eastAsia="fr-CH"/>
        </w:rPr>
        <w:t xml:space="preserve"> </w:t>
      </w:r>
      <w:r w:rsidR="004F02DC" w:rsidRPr="00B20330">
        <w:rPr>
          <w:rFonts w:eastAsia="Times New Roman"/>
          <w:lang w:val="fr-CH" w:eastAsia="fr-CH"/>
        </w:rPr>
        <w:t xml:space="preserve">les </w:t>
      </w:r>
      <w:r w:rsidR="00066274" w:rsidRPr="00B20330">
        <w:rPr>
          <w:rFonts w:eastAsia="Times New Roman"/>
          <w:lang w:val="fr-CH" w:eastAsia="fr-CH"/>
        </w:rPr>
        <w:t>quelques règles</w:t>
      </w:r>
      <w:r w:rsidR="00391167" w:rsidRPr="00B20330">
        <w:rPr>
          <w:rFonts w:eastAsia="Times New Roman"/>
          <w:lang w:val="fr-CH" w:eastAsia="fr-CH"/>
        </w:rPr>
        <w:t xml:space="preserve"> de l’atelier</w:t>
      </w:r>
      <w:r w:rsidR="00D839F4" w:rsidRPr="00B20330">
        <w:rPr>
          <w:rFonts w:eastAsia="Times New Roman"/>
          <w:lang w:val="fr-CH" w:eastAsia="fr-CH"/>
        </w:rPr>
        <w:t xml:space="preserve">. Elles </w:t>
      </w:r>
      <w:r w:rsidR="00653B7E" w:rsidRPr="00B20330">
        <w:rPr>
          <w:rFonts w:eastAsia="Times New Roman"/>
          <w:lang w:val="fr-CH" w:eastAsia="fr-CH"/>
        </w:rPr>
        <w:t>sont notamment invitées</w:t>
      </w:r>
      <w:r w:rsidR="000C741F" w:rsidRPr="00B20330">
        <w:rPr>
          <w:rFonts w:eastAsia="Times New Roman"/>
          <w:lang w:val="fr-CH" w:eastAsia="fr-CH"/>
        </w:rPr>
        <w:t xml:space="preserve"> </w:t>
      </w:r>
      <w:r w:rsidR="004F08C9" w:rsidRPr="00B20330">
        <w:rPr>
          <w:rFonts w:eastAsia="Times New Roman"/>
          <w:lang w:val="fr-CH" w:eastAsia="fr-CH"/>
        </w:rPr>
        <w:t>à</w:t>
      </w:r>
      <w:r w:rsidR="00066274" w:rsidRPr="00B20330">
        <w:rPr>
          <w:rFonts w:eastAsia="Times New Roman"/>
          <w:lang w:val="fr-CH" w:eastAsia="fr-CH"/>
        </w:rPr>
        <w:t xml:space="preserve"> </w:t>
      </w:r>
      <w:r w:rsidR="00653B7E" w:rsidRPr="00B20330">
        <w:rPr>
          <w:rFonts w:eastAsia="Times New Roman"/>
          <w:lang w:val="fr-CH" w:eastAsia="fr-CH"/>
        </w:rPr>
        <w:t xml:space="preserve">ne </w:t>
      </w:r>
      <w:r w:rsidR="00850DA8" w:rsidRPr="00B20330">
        <w:rPr>
          <w:rFonts w:eastAsia="Times New Roman"/>
          <w:lang w:val="fr-CH" w:eastAsia="fr-CH"/>
        </w:rPr>
        <w:t>s’</w:t>
      </w:r>
      <w:r w:rsidR="00066274" w:rsidRPr="00B20330">
        <w:rPr>
          <w:rFonts w:eastAsia="Times New Roman"/>
          <w:lang w:val="fr-CH" w:eastAsia="fr-CH"/>
        </w:rPr>
        <w:t>engage</w:t>
      </w:r>
      <w:r w:rsidR="00850DA8" w:rsidRPr="00B20330">
        <w:rPr>
          <w:rFonts w:eastAsia="Times New Roman"/>
          <w:lang w:val="fr-CH" w:eastAsia="fr-CH"/>
        </w:rPr>
        <w:t>r</w:t>
      </w:r>
      <w:r w:rsidR="00443FD3" w:rsidRPr="00B20330">
        <w:rPr>
          <w:rFonts w:eastAsia="Times New Roman"/>
          <w:lang w:val="fr-CH" w:eastAsia="fr-CH"/>
        </w:rPr>
        <w:t xml:space="preserve"> dans les</w:t>
      </w:r>
      <w:r w:rsidR="004F08C9" w:rsidRPr="00B20330">
        <w:rPr>
          <w:rFonts w:eastAsia="Times New Roman"/>
          <w:lang w:val="fr-CH" w:eastAsia="fr-CH"/>
        </w:rPr>
        <w:t xml:space="preserve"> activités</w:t>
      </w:r>
      <w:r w:rsidR="00653B7E" w:rsidRPr="00B20330">
        <w:rPr>
          <w:rFonts w:eastAsia="Times New Roman"/>
          <w:lang w:val="fr-CH" w:eastAsia="fr-CH"/>
        </w:rPr>
        <w:t xml:space="preserve"> que </w:t>
      </w:r>
      <w:r w:rsidR="008A1A4B" w:rsidRPr="00B20330">
        <w:rPr>
          <w:rFonts w:eastAsia="Times New Roman"/>
          <w:lang w:val="fr-CH" w:eastAsia="fr-CH"/>
        </w:rPr>
        <w:t xml:space="preserve">si </w:t>
      </w:r>
      <w:r w:rsidR="006D7532" w:rsidRPr="00B20330">
        <w:rPr>
          <w:rFonts w:eastAsia="Times New Roman"/>
          <w:lang w:val="fr-CH" w:eastAsia="fr-CH"/>
        </w:rPr>
        <w:t>celles-ci</w:t>
      </w:r>
      <w:r w:rsidR="008A1A4B" w:rsidRPr="00B20330">
        <w:rPr>
          <w:rFonts w:eastAsia="Times New Roman"/>
          <w:lang w:val="fr-CH" w:eastAsia="fr-CH"/>
        </w:rPr>
        <w:t xml:space="preserve"> </w:t>
      </w:r>
      <w:r w:rsidR="00437ACD" w:rsidRPr="00B20330">
        <w:rPr>
          <w:rFonts w:eastAsia="Times New Roman"/>
          <w:lang w:val="fr-CH" w:eastAsia="fr-CH"/>
        </w:rPr>
        <w:t>leur</w:t>
      </w:r>
      <w:r w:rsidR="008A1A4B" w:rsidRPr="00B20330">
        <w:rPr>
          <w:rFonts w:eastAsia="Times New Roman"/>
          <w:lang w:val="fr-CH" w:eastAsia="fr-CH"/>
        </w:rPr>
        <w:t xml:space="preserve"> conviennent. J’encourage les participantes à</w:t>
      </w:r>
      <w:r w:rsidR="0048144B" w:rsidRPr="00B20330">
        <w:rPr>
          <w:rFonts w:eastAsia="Times New Roman"/>
          <w:lang w:val="fr-CH" w:eastAsia="fr-CH"/>
        </w:rPr>
        <w:t xml:space="preserve"> exprimer leur refus si la situation les rend mal </w:t>
      </w:r>
      <w:r w:rsidR="001D7453" w:rsidRPr="00B20330">
        <w:rPr>
          <w:rFonts w:eastAsia="Times New Roman"/>
          <w:lang w:val="fr-CH" w:eastAsia="fr-CH"/>
        </w:rPr>
        <w:t xml:space="preserve">à </w:t>
      </w:r>
      <w:r w:rsidR="0048144B" w:rsidRPr="00B20330">
        <w:rPr>
          <w:rFonts w:eastAsia="Times New Roman"/>
          <w:lang w:val="fr-CH" w:eastAsia="fr-CH"/>
        </w:rPr>
        <w:t>l</w:t>
      </w:r>
      <w:r w:rsidR="001D7453" w:rsidRPr="00B20330">
        <w:rPr>
          <w:rFonts w:eastAsia="Times New Roman"/>
          <w:lang w:val="fr-CH" w:eastAsia="fr-CH"/>
        </w:rPr>
        <w:t>’</w:t>
      </w:r>
      <w:r w:rsidR="0048144B" w:rsidRPr="00B20330">
        <w:rPr>
          <w:rFonts w:eastAsia="Times New Roman"/>
          <w:lang w:val="fr-CH" w:eastAsia="fr-CH"/>
        </w:rPr>
        <w:t>aise.</w:t>
      </w:r>
      <w:r w:rsidR="00066274" w:rsidRPr="00B20330">
        <w:rPr>
          <w:rFonts w:eastAsia="Times New Roman"/>
          <w:lang w:val="fr-CH" w:eastAsia="fr-CH"/>
        </w:rPr>
        <w:t xml:space="preserve"> </w:t>
      </w:r>
    </w:p>
    <w:p w14:paraId="173AC75E" w14:textId="006398B8" w:rsidR="00CE46BC" w:rsidRPr="00B20330" w:rsidRDefault="00066274" w:rsidP="00CE46BC">
      <w:pPr>
        <w:pStyle w:val="Textkrper"/>
        <w:rPr>
          <w:lang w:val="fr-CH"/>
        </w:rPr>
      </w:pPr>
      <w:r w:rsidRPr="00B20330">
        <w:rPr>
          <w:rFonts w:eastAsia="Times New Roman"/>
          <w:lang w:val="fr-CH" w:eastAsia="fr-CH"/>
        </w:rPr>
        <w:t xml:space="preserve">En fonction du thème de l’atelier, je choisis certaines </w:t>
      </w:r>
      <w:r w:rsidR="00C306D4" w:rsidRPr="00B20330">
        <w:rPr>
          <w:rFonts w:eastAsia="Times New Roman"/>
          <w:lang w:val="fr-CH" w:eastAsia="fr-CH"/>
        </w:rPr>
        <w:t>« </w:t>
      </w:r>
      <w:r w:rsidRPr="00B20330">
        <w:rPr>
          <w:rFonts w:eastAsia="Times New Roman"/>
          <w:lang w:val="fr-CH" w:eastAsia="fr-CH"/>
        </w:rPr>
        <w:t>portes</w:t>
      </w:r>
      <w:r w:rsidR="00C306D4" w:rsidRPr="00B20330">
        <w:rPr>
          <w:rFonts w:eastAsia="Times New Roman"/>
          <w:lang w:val="fr-CH" w:eastAsia="fr-CH"/>
        </w:rPr>
        <w:t xml:space="preserve"> d’entrée » </w:t>
      </w:r>
      <w:r w:rsidRPr="00B20330">
        <w:rPr>
          <w:rFonts w:eastAsia="Times New Roman"/>
          <w:lang w:val="fr-CH" w:eastAsia="fr-CH"/>
        </w:rPr>
        <w:t xml:space="preserve">du corps </w:t>
      </w:r>
      <w:r w:rsidR="002654A1" w:rsidRPr="00B20330">
        <w:rPr>
          <w:rFonts w:eastAsia="Times New Roman"/>
          <w:lang w:val="fr-CH" w:eastAsia="fr-CH"/>
        </w:rPr>
        <w:t xml:space="preserve">pour </w:t>
      </w:r>
      <w:r w:rsidRPr="00B20330">
        <w:rPr>
          <w:rFonts w:eastAsia="Times New Roman"/>
          <w:lang w:val="fr-CH" w:eastAsia="fr-CH"/>
        </w:rPr>
        <w:t>acc</w:t>
      </w:r>
      <w:r w:rsidR="002654A1" w:rsidRPr="00B20330">
        <w:rPr>
          <w:rFonts w:eastAsia="Times New Roman"/>
          <w:lang w:val="fr-CH" w:eastAsia="fr-CH"/>
        </w:rPr>
        <w:t>éder</w:t>
      </w:r>
      <w:r w:rsidRPr="00B20330">
        <w:rPr>
          <w:rFonts w:eastAsia="Times New Roman"/>
          <w:lang w:val="fr-CH" w:eastAsia="fr-CH"/>
        </w:rPr>
        <w:t xml:space="preserve"> à l’intime. Si je prends </w:t>
      </w:r>
      <w:r w:rsidRPr="00B20330">
        <w:rPr>
          <w:rFonts w:eastAsia="Times New Roman"/>
          <w:i/>
          <w:iCs/>
          <w:lang w:val="fr-CH" w:eastAsia="fr-CH"/>
        </w:rPr>
        <w:t>le squelette</w:t>
      </w:r>
      <w:r w:rsidRPr="00B20330">
        <w:rPr>
          <w:rFonts w:eastAsia="Times New Roman"/>
          <w:lang w:val="fr-CH" w:eastAsia="fr-CH"/>
        </w:rPr>
        <w:t xml:space="preserve"> par exemple, je vais proposer d</w:t>
      </w:r>
      <w:r w:rsidR="00763F68" w:rsidRPr="00B20330">
        <w:rPr>
          <w:rFonts w:eastAsia="Times New Roman"/>
          <w:lang w:val="fr-CH" w:eastAsia="fr-CH"/>
        </w:rPr>
        <w:t>ifférentes</w:t>
      </w:r>
      <w:r w:rsidRPr="00B20330">
        <w:rPr>
          <w:rFonts w:eastAsia="Times New Roman"/>
          <w:lang w:val="fr-CH" w:eastAsia="fr-CH"/>
        </w:rPr>
        <w:t xml:space="preserve"> images pour ensuite inviter les femmes à plonger dans leur corps à travers la visualisation, le toucher (le plus souvent en autotoucher) et le mouvement. Un espace-temps est à disposition pour explorer son squelette : sa forme, sa texture, ses couleurs, ses mouvements, son histoire… </w:t>
      </w:r>
      <w:r w:rsidR="007F5F9D" w:rsidRPr="00B20330">
        <w:rPr>
          <w:rFonts w:eastAsia="Times New Roman"/>
          <w:lang w:val="fr-CH" w:eastAsia="fr-CH"/>
        </w:rPr>
        <w:t>Viens</w:t>
      </w:r>
      <w:r w:rsidRPr="00B20330">
        <w:rPr>
          <w:rFonts w:eastAsia="Times New Roman"/>
          <w:lang w:val="fr-CH" w:eastAsia="fr-CH"/>
        </w:rPr>
        <w:t xml:space="preserve">, </w:t>
      </w:r>
      <w:r w:rsidR="007F5F9D" w:rsidRPr="00B20330">
        <w:rPr>
          <w:rFonts w:eastAsia="Times New Roman"/>
          <w:lang w:val="fr-CH" w:eastAsia="fr-CH"/>
        </w:rPr>
        <w:t>ensuite</w:t>
      </w:r>
      <w:r w:rsidRPr="00B20330">
        <w:rPr>
          <w:rFonts w:eastAsia="Times New Roman"/>
          <w:lang w:val="fr-CH" w:eastAsia="fr-CH"/>
        </w:rPr>
        <w:t xml:space="preserve"> l’</w:t>
      </w:r>
      <w:r w:rsidR="00763F68" w:rsidRPr="00B20330">
        <w:rPr>
          <w:rFonts w:eastAsia="Times New Roman"/>
          <w:lang w:val="fr-CH" w:eastAsia="fr-CH"/>
        </w:rPr>
        <w:t>invitation à</w:t>
      </w:r>
      <w:r w:rsidRPr="00B20330">
        <w:rPr>
          <w:rFonts w:eastAsia="Times New Roman"/>
          <w:lang w:val="fr-CH" w:eastAsia="fr-CH"/>
        </w:rPr>
        <w:t xml:space="preserve"> se dévoiler à travers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l</w:t>
      </w:r>
      <w:r w:rsidR="00DB4F74" w:rsidRPr="00B20330">
        <w:rPr>
          <w:rFonts w:eastAsia="Times New Roman"/>
          <w:color w:val="000000" w:themeColor="text1"/>
          <w:lang w:val="fr-CH" w:eastAsia="fr-CH"/>
        </w:rPr>
        <w:t>’</w:t>
      </w:r>
      <w:r w:rsidR="007F5F9D" w:rsidRPr="00B20330">
        <w:rPr>
          <w:rFonts w:eastAsia="Times New Roman"/>
          <w:color w:val="000000" w:themeColor="text1"/>
          <w:lang w:val="fr-CH" w:eastAsia="fr-CH"/>
        </w:rPr>
        <w:t>intermodalité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artistique</w:t>
      </w:r>
      <w:r w:rsidRPr="00B20330">
        <w:rPr>
          <w:rFonts w:eastAsia="Times New Roman"/>
          <w:color w:val="000000" w:themeColor="text1"/>
          <w:lang w:val="fr-CH" w:eastAsia="fr-CH"/>
        </w:rPr>
        <w:t xml:space="preserve">, c’est-à-dire la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possibilité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d</w:t>
      </w:r>
      <w:r w:rsidRPr="00B20330">
        <w:rPr>
          <w:rFonts w:eastAsia="Times New Roman"/>
          <w:color w:val="000000" w:themeColor="text1"/>
          <w:lang w:val="fr-CH" w:eastAsia="fr-CH"/>
        </w:rPr>
        <w:t>e s’exprimer</w:t>
      </w:r>
      <w:r w:rsidR="00F26E51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hors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des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mots</w:t>
      </w:r>
      <w:r w:rsidRPr="00B20330">
        <w:rPr>
          <w:rFonts w:eastAsia="Times New Roman"/>
          <w:color w:val="000000" w:themeColor="text1"/>
          <w:lang w:val="fr-CH" w:eastAsia="fr-CH"/>
        </w:rPr>
        <w:t>. Non seulement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Pr="00B20330">
        <w:rPr>
          <w:rFonts w:eastAsia="Times New Roman"/>
          <w:color w:val="000000" w:themeColor="text1"/>
          <w:lang w:val="fr-CH" w:eastAsia="fr-CH"/>
        </w:rPr>
        <w:t xml:space="preserve">cela est accessible à toutes, à la différence du langage verbal, mais cela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ouvre</w:t>
      </w:r>
      <w:r w:rsidRPr="00B20330">
        <w:rPr>
          <w:rFonts w:eastAsia="Times New Roman"/>
          <w:color w:val="000000" w:themeColor="text1"/>
          <w:lang w:val="fr-CH" w:eastAsia="fr-CH"/>
        </w:rPr>
        <w:t xml:space="preserve"> aussi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l’accès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à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de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nouvelles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perceptions</w:t>
      </w:r>
      <w:r w:rsidRPr="00B20330">
        <w:rPr>
          <w:rFonts w:eastAsia="Times New Roman"/>
          <w:color w:val="000000" w:themeColor="text1"/>
          <w:lang w:val="fr-CH" w:eastAsia="fr-CH"/>
        </w:rPr>
        <w:t>.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L’expression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créative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Pr="00B20330">
        <w:rPr>
          <w:rFonts w:eastAsia="Times New Roman"/>
          <w:color w:val="000000" w:themeColor="text1"/>
          <w:lang w:val="fr-CH" w:eastAsia="fr-CH"/>
        </w:rPr>
        <w:t xml:space="preserve">donne du sens et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ancre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également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l</w:t>
      </w:r>
      <w:r w:rsidR="00DB4F74" w:rsidRPr="00B20330">
        <w:rPr>
          <w:rFonts w:eastAsia="Times New Roman"/>
          <w:color w:val="000000" w:themeColor="text1"/>
          <w:lang w:val="fr-CH" w:eastAsia="fr-CH"/>
        </w:rPr>
        <w:t>’</w:t>
      </w:r>
      <w:r w:rsidR="007F5F9D" w:rsidRPr="00B20330">
        <w:rPr>
          <w:rFonts w:eastAsia="Times New Roman"/>
          <w:color w:val="000000" w:themeColor="text1"/>
          <w:lang w:val="fr-CH" w:eastAsia="fr-CH"/>
        </w:rPr>
        <w:t>expérience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vécue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de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façon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ludique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par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le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dessin,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l’écriture,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le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collage,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le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modelage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et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la</w:t>
      </w:r>
      <w:r w:rsidR="004971ED" w:rsidRPr="00B20330">
        <w:rPr>
          <w:rFonts w:eastAsia="Times New Roman"/>
          <w:color w:val="000000" w:themeColor="text1"/>
          <w:lang w:val="fr-CH" w:eastAsia="fr-CH"/>
        </w:rPr>
        <w:t xml:space="preserve"> </w:t>
      </w:r>
      <w:r w:rsidR="007F5F9D" w:rsidRPr="00B20330">
        <w:rPr>
          <w:rFonts w:eastAsia="Times New Roman"/>
          <w:color w:val="000000" w:themeColor="text1"/>
          <w:lang w:val="fr-CH" w:eastAsia="fr-CH"/>
        </w:rPr>
        <w:t>peinture</w:t>
      </w:r>
      <w:r w:rsidR="002C06EC" w:rsidRPr="00B20330">
        <w:rPr>
          <w:rFonts w:eastAsia="Times New Roman"/>
          <w:color w:val="000000" w:themeColor="text1"/>
          <w:lang w:val="fr-CH" w:eastAsia="fr-CH"/>
        </w:rPr>
        <w:t>.</w:t>
      </w:r>
      <w:r w:rsidRPr="00B20330">
        <w:rPr>
          <w:rFonts w:eastAsia="Times New Roman"/>
          <w:color w:val="000000" w:themeColor="text1"/>
          <w:lang w:val="fr-CH" w:eastAsia="fr-CH"/>
        </w:rPr>
        <w:t xml:space="preserve"> Le rendu obtenu, même s’il est toujours surprenant, n’a que peu d’importance en comparaison du processus global. De plus, lorsqu’il s’agit de sons ou de mouvement</w:t>
      </w:r>
      <w:r w:rsidR="00651C1C" w:rsidRPr="00B20330">
        <w:rPr>
          <w:rFonts w:eastAsia="Times New Roman"/>
          <w:color w:val="000000" w:themeColor="text1"/>
          <w:lang w:val="fr-CH" w:eastAsia="fr-CH"/>
        </w:rPr>
        <w:t>s</w:t>
      </w:r>
      <w:r w:rsidRPr="00B20330">
        <w:rPr>
          <w:rFonts w:eastAsia="Times New Roman"/>
          <w:color w:val="000000" w:themeColor="text1"/>
          <w:lang w:val="fr-CH" w:eastAsia="fr-CH"/>
        </w:rPr>
        <w:t xml:space="preserve">, la création est éphémère. </w:t>
      </w:r>
      <w:r w:rsidR="00CE46BC" w:rsidRPr="00B20330">
        <w:rPr>
          <w:lang w:val="fr-CH"/>
        </w:rPr>
        <w:t>La pratique somatique ouvre l’espace à être plus disponible à l’écoute de soi, de l’autre et de l’univers. Elle cultive notre capacité à vivre de plus en plus dans un état de présence, de fluidité et de joie. Elle nous rend disponible</w:t>
      </w:r>
      <w:r w:rsidR="00A4664A" w:rsidRPr="00B20330">
        <w:rPr>
          <w:lang w:val="fr-CH"/>
        </w:rPr>
        <w:t>s</w:t>
      </w:r>
      <w:r w:rsidR="00CE46BC" w:rsidRPr="00B20330">
        <w:rPr>
          <w:lang w:val="fr-CH"/>
        </w:rPr>
        <w:t xml:space="preserve"> à l’imprévisible et facilite l’inspiration. </w:t>
      </w:r>
    </w:p>
    <w:p w14:paraId="55AC9C03" w14:textId="64A6D179" w:rsidR="007F5F9D" w:rsidRPr="00B20330" w:rsidRDefault="00066274" w:rsidP="004A6701">
      <w:pPr>
        <w:pStyle w:val="Textkrper"/>
        <w:rPr>
          <w:lang w:val="fr-CH"/>
        </w:rPr>
      </w:pPr>
      <w:r w:rsidRPr="00B20330">
        <w:rPr>
          <w:rFonts w:eastAsia="Times New Roman"/>
          <w:lang w:val="fr-CH" w:eastAsia="fr-CH"/>
        </w:rPr>
        <w:t xml:space="preserve">Au fil des ateliers, j’ai réalisé qu’un </w:t>
      </w:r>
      <w:r w:rsidR="007F5F9D" w:rsidRPr="00B20330">
        <w:rPr>
          <w:rFonts w:eastAsia="Times New Roman"/>
          <w:lang w:val="fr-CH" w:eastAsia="fr-CH"/>
        </w:rPr>
        <w:t>autre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="007F5F9D" w:rsidRPr="00B20330">
        <w:rPr>
          <w:rFonts w:eastAsia="Times New Roman"/>
          <w:lang w:val="fr-CH" w:eastAsia="fr-CH"/>
        </w:rPr>
        <w:t>changement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="007F5F9D" w:rsidRPr="00B20330">
        <w:rPr>
          <w:rFonts w:eastAsia="Times New Roman"/>
          <w:lang w:val="fr-CH" w:eastAsia="fr-CH"/>
        </w:rPr>
        <w:t>décisif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="007F5F9D" w:rsidRPr="00B20330">
        <w:rPr>
          <w:rFonts w:eastAsia="Times New Roman"/>
          <w:lang w:val="fr-CH" w:eastAsia="fr-CH"/>
        </w:rPr>
        <w:t>dans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="007F5F9D" w:rsidRPr="00B20330">
        <w:rPr>
          <w:rFonts w:eastAsia="Times New Roman"/>
          <w:lang w:val="fr-CH" w:eastAsia="fr-CH"/>
        </w:rPr>
        <w:t>les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="007F5F9D" w:rsidRPr="00B20330">
        <w:rPr>
          <w:rFonts w:eastAsia="Times New Roman"/>
          <w:lang w:val="fr-CH" w:eastAsia="fr-CH"/>
        </w:rPr>
        <w:t>modalités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="007F5F9D" w:rsidRPr="00B20330">
        <w:rPr>
          <w:rFonts w:eastAsia="Times New Roman"/>
          <w:lang w:val="fr-CH" w:eastAsia="fr-CH"/>
        </w:rPr>
        <w:t>de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="007F5F9D" w:rsidRPr="00B20330">
        <w:rPr>
          <w:rFonts w:eastAsia="Times New Roman"/>
          <w:lang w:val="fr-CH" w:eastAsia="fr-CH"/>
        </w:rPr>
        <w:t>mon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="007F5F9D" w:rsidRPr="00B20330">
        <w:rPr>
          <w:rFonts w:eastAsia="Times New Roman"/>
          <w:lang w:val="fr-CH" w:eastAsia="fr-CH"/>
        </w:rPr>
        <w:t>intervention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Pr="00B20330">
        <w:rPr>
          <w:rFonts w:eastAsia="Times New Roman"/>
          <w:lang w:val="fr-CH" w:eastAsia="fr-CH"/>
        </w:rPr>
        <w:t>était déjà là</w:t>
      </w:r>
      <w:r w:rsidR="007F5F9D" w:rsidRPr="00B20330">
        <w:rPr>
          <w:rFonts w:eastAsia="Times New Roman"/>
          <w:lang w:val="fr-CH" w:eastAsia="fr-CH"/>
        </w:rPr>
        <w:t>,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="007F5F9D" w:rsidRPr="00B20330">
        <w:rPr>
          <w:rFonts w:eastAsia="Times New Roman"/>
          <w:lang w:val="fr-CH" w:eastAsia="fr-CH"/>
        </w:rPr>
        <w:t>celui</w:t>
      </w:r>
      <w:r w:rsidR="004971ED" w:rsidRPr="00B20330">
        <w:rPr>
          <w:rFonts w:eastAsia="Times New Roman"/>
          <w:lang w:val="fr-CH" w:eastAsia="fr-CH"/>
        </w:rPr>
        <w:t xml:space="preserve"> </w:t>
      </w:r>
      <w:r w:rsidR="007F5F9D" w:rsidRPr="00B20330">
        <w:rPr>
          <w:rFonts w:eastAsia="Times New Roman"/>
          <w:lang w:val="fr-CH" w:eastAsia="fr-CH"/>
        </w:rPr>
        <w:t>de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commencer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imaginer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l’accompagnement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l’intime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comme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une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rencontre</w:t>
      </w:r>
      <w:r w:rsidR="00E52285" w:rsidRPr="00B20330">
        <w:rPr>
          <w:lang w:val="fr-CH"/>
        </w:rPr>
        <w:t xml:space="preserve"> à</w:t>
      </w:r>
      <w:r w:rsidR="003932D3" w:rsidRPr="00B20330">
        <w:rPr>
          <w:lang w:val="fr-CH"/>
        </w:rPr>
        <w:t xml:space="preserve"> </w:t>
      </w:r>
      <w:r w:rsidR="00E52285" w:rsidRPr="00B20330">
        <w:rPr>
          <w:lang w:val="fr-CH"/>
        </w:rPr>
        <w:t>son « soi inconnu »</w:t>
      </w:r>
      <w:r w:rsidR="006F1217" w:rsidRPr="00B20330">
        <w:rPr>
          <w:lang w:val="fr-CH"/>
        </w:rPr>
        <w:t xml:space="preserve">, à sa vie </w:t>
      </w:r>
      <w:r w:rsidR="00372F05" w:rsidRPr="00B20330">
        <w:rPr>
          <w:lang w:val="fr-CH"/>
        </w:rPr>
        <w:t xml:space="preserve">corporelle </w:t>
      </w:r>
      <w:r w:rsidR="00EA3EAC" w:rsidRPr="00B20330">
        <w:rPr>
          <w:lang w:val="fr-CH"/>
        </w:rPr>
        <w:t>qui peut être</w:t>
      </w:r>
      <w:r w:rsidR="00372F05" w:rsidRPr="00B20330">
        <w:rPr>
          <w:lang w:val="fr-CH"/>
        </w:rPr>
        <w:t xml:space="preserve"> perpétuellement explor</w:t>
      </w:r>
      <w:r w:rsidR="003932D3" w:rsidRPr="00B20330">
        <w:rPr>
          <w:lang w:val="fr-CH"/>
        </w:rPr>
        <w:t>é</w:t>
      </w:r>
      <w:r w:rsidR="002679B9" w:rsidRPr="00B20330">
        <w:rPr>
          <w:lang w:val="fr-CH"/>
        </w:rPr>
        <w:t>e</w:t>
      </w:r>
      <w:r w:rsidR="007F5F9D" w:rsidRPr="00B20330">
        <w:rPr>
          <w:lang w:val="fr-CH"/>
        </w:rPr>
        <w:t>.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Une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rencontre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cet</w:t>
      </w:r>
      <w:r w:rsidR="004971ED" w:rsidRPr="00B20330">
        <w:rPr>
          <w:lang w:val="fr-CH"/>
        </w:rPr>
        <w:t xml:space="preserve"> </w:t>
      </w:r>
      <w:r w:rsidR="009A6AC5" w:rsidRPr="00B20330">
        <w:rPr>
          <w:lang w:val="fr-CH"/>
        </w:rPr>
        <w:t>« </w:t>
      </w:r>
      <w:r w:rsidR="007F5F9D" w:rsidRPr="00B20330">
        <w:rPr>
          <w:lang w:val="fr-CH"/>
        </w:rPr>
        <w:t>autre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soi</w:t>
      </w:r>
      <w:r w:rsidR="009A6AC5" w:rsidRPr="00B20330">
        <w:rPr>
          <w:lang w:val="fr-CH"/>
        </w:rPr>
        <w:t> »</w:t>
      </w:r>
      <w:r w:rsidR="00EA3EAC" w:rsidRPr="00B20330">
        <w:rPr>
          <w:lang w:val="fr-CH"/>
        </w:rPr>
        <w:t xml:space="preserve"> </w:t>
      </w:r>
      <w:r w:rsidR="007F5F9D" w:rsidRPr="00B20330">
        <w:rPr>
          <w:lang w:val="fr-CH"/>
        </w:rPr>
        <w:t>qui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déploie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un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univers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très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différent,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comme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s’il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venait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d’une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autre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planète.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nouvelles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questions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ont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surgi</w:t>
      </w:r>
      <w:r w:rsidR="0031218D" w:rsidRPr="00B20330">
        <w:rPr>
          <w:lang w:val="fr-CH"/>
        </w:rPr>
        <w:t xml:space="preserve"> auxquelles </w:t>
      </w:r>
      <w:r w:rsidR="004C4E79" w:rsidRPr="00B20330">
        <w:rPr>
          <w:lang w:val="fr-CH"/>
        </w:rPr>
        <w:t>j’ai dû</w:t>
      </w:r>
      <w:r w:rsidR="0031218D" w:rsidRPr="00B20330">
        <w:rPr>
          <w:lang w:val="fr-CH"/>
        </w:rPr>
        <w:t xml:space="preserve"> réfléchir</w:t>
      </w:r>
      <w:r w:rsidR="002679B9" w:rsidRPr="00B20330">
        <w:rPr>
          <w:lang w:val="fr-CH"/>
        </w:rPr>
        <w:t>.</w:t>
      </w:r>
    </w:p>
    <w:p w14:paraId="04282E8B" w14:textId="30BE6033" w:rsidR="00F418C2" w:rsidRPr="00B20330" w:rsidRDefault="007F5F9D" w:rsidP="009B6F4B">
      <w:pPr>
        <w:pStyle w:val="Liste"/>
        <w:rPr>
          <w:lang w:val="fr-CH"/>
        </w:rPr>
      </w:pPr>
      <w:r w:rsidRPr="00B20330">
        <w:rPr>
          <w:lang w:val="fr-CH"/>
        </w:rPr>
        <w:t>Suis-je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d’accord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laisser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toucher</w:t>
      </w:r>
      <w:r w:rsidR="00363A18" w:rsidRPr="00B20330">
        <w:rPr>
          <w:lang w:val="fr-CH"/>
        </w:rPr>
        <w:t> </w:t>
      </w:r>
      <w:r w:rsidRPr="00B20330">
        <w:rPr>
          <w:lang w:val="fr-CH"/>
        </w:rPr>
        <w:t>?</w:t>
      </w:r>
    </w:p>
    <w:p w14:paraId="46FFAD23" w14:textId="6D639BC9" w:rsidR="00F418C2" w:rsidRPr="00B20330" w:rsidRDefault="007F5F9D" w:rsidP="009B6F4B">
      <w:pPr>
        <w:pStyle w:val="Liste"/>
        <w:rPr>
          <w:lang w:val="fr-CH"/>
        </w:rPr>
      </w:pPr>
      <w:r w:rsidRPr="00B20330">
        <w:rPr>
          <w:lang w:val="fr-CH"/>
        </w:rPr>
        <w:t>Suis-je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d’accord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laisser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vaciller</w:t>
      </w:r>
      <w:r w:rsidR="00363A18" w:rsidRPr="00B20330">
        <w:rPr>
          <w:lang w:val="fr-CH"/>
        </w:rPr>
        <w:t> </w:t>
      </w:r>
      <w:r w:rsidRPr="00B20330">
        <w:rPr>
          <w:lang w:val="fr-CH"/>
        </w:rPr>
        <w:t>?</w:t>
      </w:r>
    </w:p>
    <w:p w14:paraId="5F2753FE" w14:textId="6FA1AD9C" w:rsidR="00F418C2" w:rsidRPr="00B20330" w:rsidRDefault="007F5F9D" w:rsidP="009B6F4B">
      <w:pPr>
        <w:pStyle w:val="Liste"/>
        <w:rPr>
          <w:lang w:val="fr-CH"/>
        </w:rPr>
      </w:pPr>
      <w:r w:rsidRPr="00B20330">
        <w:rPr>
          <w:lang w:val="fr-CH"/>
        </w:rPr>
        <w:t>Suis-je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d’accord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perdre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contrôle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sur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qui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émerger</w:t>
      </w:r>
      <w:r w:rsidR="00363A18" w:rsidRPr="00B20330">
        <w:rPr>
          <w:lang w:val="fr-CH"/>
        </w:rPr>
        <w:t> </w:t>
      </w:r>
      <w:r w:rsidRPr="00B20330">
        <w:rPr>
          <w:lang w:val="fr-CH"/>
        </w:rPr>
        <w:t>?</w:t>
      </w:r>
    </w:p>
    <w:p w14:paraId="4B9B1DEF" w14:textId="288E2F76" w:rsidR="007F5F9D" w:rsidRPr="00B20330" w:rsidRDefault="007F5F9D" w:rsidP="009B6F4B">
      <w:pPr>
        <w:pStyle w:val="Liste"/>
        <w:rPr>
          <w:lang w:val="fr-CH"/>
        </w:rPr>
      </w:pPr>
      <w:r w:rsidRPr="00B20330">
        <w:rPr>
          <w:lang w:val="fr-CH"/>
        </w:rPr>
        <w:t>Suis-je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d’accord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laisser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voir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d’être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vu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fragilité</w:t>
      </w:r>
      <w:r w:rsidR="00363A18" w:rsidRPr="00B20330">
        <w:rPr>
          <w:lang w:val="fr-CH"/>
        </w:rPr>
        <w:t> </w:t>
      </w:r>
      <w:r w:rsidRPr="00B20330">
        <w:rPr>
          <w:lang w:val="fr-CH"/>
        </w:rPr>
        <w:t>?</w:t>
      </w:r>
    </w:p>
    <w:p w14:paraId="18D84157" w14:textId="001C1DEA" w:rsidR="007F5F9D" w:rsidRPr="00B20330" w:rsidRDefault="007F5F9D" w:rsidP="004A6701">
      <w:pPr>
        <w:pStyle w:val="Textkrper"/>
        <w:rPr>
          <w:lang w:val="fr-CH"/>
        </w:rPr>
      </w:pPr>
      <w:r w:rsidRPr="00B20330">
        <w:rPr>
          <w:lang w:val="fr-CH"/>
        </w:rPr>
        <w:lastRenderedPageBreak/>
        <w:t>J’étais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assez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claire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avec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chemin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parcouru</w:t>
      </w:r>
      <w:r w:rsidR="001D73B2" w:rsidRPr="00B20330">
        <w:rPr>
          <w:lang w:val="fr-CH"/>
        </w:rPr>
        <w:t>. L</w:t>
      </w:r>
      <w:r w:rsidRPr="00B20330">
        <w:rPr>
          <w:lang w:val="fr-CH"/>
        </w:rPr>
        <w:t>’alliance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avec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était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pouvais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compter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sur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lui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pour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ouvrir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espaces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d’exploration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l’intime</w:t>
      </w:r>
      <w:r w:rsidR="007A3E06" w:rsidRPr="00B20330">
        <w:rPr>
          <w:lang w:val="fr-CH"/>
        </w:rPr>
        <w:t>,</w:t>
      </w:r>
      <w:r w:rsidR="00066274" w:rsidRPr="00B20330">
        <w:rPr>
          <w:lang w:val="fr-CH"/>
        </w:rPr>
        <w:t xml:space="preserve"> au sens explicité </w:t>
      </w:r>
      <w:r w:rsidR="00652FC4" w:rsidRPr="00B20330">
        <w:rPr>
          <w:lang w:val="fr-CH"/>
        </w:rPr>
        <w:t>en introduction</w:t>
      </w:r>
      <w:r w:rsidR="007A3E06" w:rsidRPr="00B20330">
        <w:rPr>
          <w:lang w:val="fr-CH"/>
        </w:rPr>
        <w:t xml:space="preserve"> de ce texte</w:t>
      </w:r>
      <w:r w:rsidR="00066274" w:rsidRPr="00B20330">
        <w:rPr>
          <w:lang w:val="fr-CH"/>
        </w:rPr>
        <w:t>.</w:t>
      </w:r>
      <w:r w:rsidR="004971ED" w:rsidRPr="00B20330">
        <w:rPr>
          <w:lang w:val="fr-CH"/>
        </w:rPr>
        <w:t xml:space="preserve"> </w:t>
      </w:r>
      <w:r w:rsidR="00066274" w:rsidRPr="00B20330">
        <w:rPr>
          <w:lang w:val="fr-CH"/>
        </w:rPr>
        <w:t xml:space="preserve">J’imagine même aller plus </w:t>
      </w:r>
      <w:r w:rsidR="00763F68" w:rsidRPr="00B20330">
        <w:rPr>
          <w:lang w:val="fr-CH"/>
        </w:rPr>
        <w:t xml:space="preserve">loin </w:t>
      </w:r>
      <w:r w:rsidR="00066274" w:rsidRPr="00B20330">
        <w:rPr>
          <w:lang w:val="fr-CH"/>
        </w:rPr>
        <w:t>en proposant des expériences de toucher partagé</w:t>
      </w:r>
      <w:r w:rsidR="00A4664A" w:rsidRPr="00B20330">
        <w:rPr>
          <w:lang w:val="fr-CH"/>
        </w:rPr>
        <w:t>es</w:t>
      </w:r>
      <w:r w:rsidR="00066274" w:rsidRPr="00B20330">
        <w:rPr>
          <w:lang w:val="fr-CH"/>
        </w:rPr>
        <w:t xml:space="preserve">. </w:t>
      </w:r>
      <w:r w:rsidR="00F4389C" w:rsidRPr="00B20330">
        <w:rPr>
          <w:lang w:val="fr-CH"/>
        </w:rPr>
        <w:t>Cependant</w:t>
      </w:r>
      <w:r w:rsidRPr="00B20330">
        <w:rPr>
          <w:lang w:val="fr-CH"/>
        </w:rPr>
        <w:t>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très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vite,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suis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positionnée</w:t>
      </w:r>
      <w:r w:rsidR="00EB022E" w:rsidRPr="00B20330">
        <w:rPr>
          <w:lang w:val="fr-CH"/>
        </w:rPr>
        <w:t> :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seule,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j’animerai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uniquement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ateliers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avec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femmes</w:t>
      </w:r>
      <w:r w:rsidR="00142B46" w:rsidRPr="00B20330">
        <w:rPr>
          <w:lang w:val="fr-CH"/>
        </w:rPr>
        <w:t> ; n</w:t>
      </w:r>
      <w:r w:rsidR="00BE4E0B" w:rsidRPr="00B20330">
        <w:rPr>
          <w:lang w:val="fr-CH"/>
        </w:rPr>
        <w:t xml:space="preserve">’ayant pas l’expérience intime </w:t>
      </w:r>
      <w:r w:rsidR="009724C5" w:rsidRPr="00B20330">
        <w:rPr>
          <w:lang w:val="fr-CH"/>
        </w:rPr>
        <w:t xml:space="preserve">du ressenti </w:t>
      </w:r>
      <w:r w:rsidR="00BE4E0B" w:rsidRPr="00B20330">
        <w:rPr>
          <w:lang w:val="fr-CH"/>
        </w:rPr>
        <w:t>co</w:t>
      </w:r>
      <w:r w:rsidR="009724C5" w:rsidRPr="00B20330">
        <w:rPr>
          <w:lang w:val="fr-CH"/>
        </w:rPr>
        <w:t>rporel masculin</w:t>
      </w:r>
      <w:r w:rsidR="00BE4E0B" w:rsidRPr="00B20330">
        <w:rPr>
          <w:lang w:val="fr-CH"/>
        </w:rPr>
        <w:t>, je n’ai pas</w:t>
      </w:r>
      <w:r w:rsidR="00E00A75" w:rsidRPr="00B20330">
        <w:rPr>
          <w:lang w:val="fr-CH"/>
        </w:rPr>
        <w:t xml:space="preserve"> les clés pour</w:t>
      </w:r>
      <w:r w:rsidR="00BE4E0B" w:rsidRPr="00B20330">
        <w:rPr>
          <w:lang w:val="fr-CH"/>
        </w:rPr>
        <w:t xml:space="preserve"> ac</w:t>
      </w:r>
      <w:r w:rsidR="00E00A75" w:rsidRPr="00B20330">
        <w:rPr>
          <w:lang w:val="fr-CH"/>
        </w:rPr>
        <w:t>c</w:t>
      </w:r>
      <w:r w:rsidR="00BE4E0B" w:rsidRPr="00B20330">
        <w:rPr>
          <w:lang w:val="fr-CH"/>
        </w:rPr>
        <w:t>ompagner des groupes d’hommes en situation de handicap.</w:t>
      </w:r>
      <w:r w:rsidR="008C2682" w:rsidRPr="00B20330">
        <w:rPr>
          <w:lang w:val="fr-CH"/>
        </w:rPr>
        <w:t xml:space="preserve"> </w:t>
      </w:r>
      <w:r w:rsidR="00066274" w:rsidRPr="00B20330">
        <w:rPr>
          <w:lang w:val="fr-CH"/>
        </w:rPr>
        <w:t xml:space="preserve">Lorsque nous nous retrouvons entre femmes, je pose un </w:t>
      </w:r>
      <w:r w:rsidR="00D835F4" w:rsidRPr="00B20330">
        <w:rPr>
          <w:lang w:val="fr-CH"/>
        </w:rPr>
        <w:t xml:space="preserve">cadre </w:t>
      </w:r>
      <w:r w:rsidR="00E84C15" w:rsidRPr="00B20330">
        <w:rPr>
          <w:lang w:val="fr-CH"/>
        </w:rPr>
        <w:t xml:space="preserve">ouvert, </w:t>
      </w:r>
      <w:r w:rsidR="00D835F4" w:rsidRPr="00B20330">
        <w:rPr>
          <w:lang w:val="fr-CH"/>
        </w:rPr>
        <w:t>non-juge</w:t>
      </w:r>
      <w:r w:rsidR="00EF773D" w:rsidRPr="00B20330">
        <w:rPr>
          <w:lang w:val="fr-CH"/>
        </w:rPr>
        <w:t>a</w:t>
      </w:r>
      <w:r w:rsidR="00D835F4" w:rsidRPr="00B20330">
        <w:rPr>
          <w:lang w:val="fr-CH"/>
        </w:rPr>
        <w:t>nt et bienveillant</w:t>
      </w:r>
      <w:r w:rsidR="00066274" w:rsidRPr="00B20330">
        <w:rPr>
          <w:lang w:val="fr-CH"/>
        </w:rPr>
        <w:t xml:space="preserve"> </w:t>
      </w:r>
      <w:r w:rsidR="00103491" w:rsidRPr="00B20330">
        <w:rPr>
          <w:lang w:val="fr-CH"/>
        </w:rPr>
        <w:t>à partir duquel</w:t>
      </w:r>
      <w:r w:rsidR="00066274" w:rsidRPr="00B20330">
        <w:rPr>
          <w:lang w:val="fr-CH"/>
        </w:rPr>
        <w:t xml:space="preserve"> </w:t>
      </w:r>
      <w:r w:rsidR="000F6777" w:rsidRPr="00B20330">
        <w:rPr>
          <w:lang w:val="fr-CH"/>
        </w:rPr>
        <w:t>de</w:t>
      </w:r>
      <w:r w:rsidR="00066274" w:rsidRPr="00B20330">
        <w:rPr>
          <w:lang w:val="fr-CH"/>
        </w:rPr>
        <w:t xml:space="preserve"> nouveaux espaces de l’intime</w:t>
      </w:r>
      <w:r w:rsidR="00F20FF4" w:rsidRPr="00B20330">
        <w:rPr>
          <w:lang w:val="fr-CH"/>
        </w:rPr>
        <w:t xml:space="preserve"> peuvent être explorés</w:t>
      </w:r>
      <w:r w:rsidR="00990051" w:rsidRPr="00B20330">
        <w:rPr>
          <w:lang w:val="fr-CH"/>
        </w:rPr>
        <w:t xml:space="preserve"> </w:t>
      </w:r>
      <w:r w:rsidR="00066274" w:rsidRPr="00B20330">
        <w:rPr>
          <w:lang w:val="fr-CH"/>
        </w:rPr>
        <w:t>en toute sécurité</w:t>
      </w:r>
      <w:r w:rsidR="00DA15D7" w:rsidRPr="00B20330">
        <w:rPr>
          <w:lang w:val="fr-CH"/>
        </w:rPr>
        <w:t>.</w:t>
      </w:r>
    </w:p>
    <w:p w14:paraId="44ED8B6D" w14:textId="13F2D414" w:rsidR="00003BA0" w:rsidRPr="00B20330" w:rsidRDefault="007304AF" w:rsidP="00961A48">
      <w:pPr>
        <w:pStyle w:val="berschrift2"/>
        <w:rPr>
          <w:lang w:val="fr-CH"/>
        </w:rPr>
      </w:pPr>
      <w:r w:rsidRPr="00B20330">
        <w:rPr>
          <w:lang w:val="fr-CH"/>
        </w:rPr>
        <w:t>Initiation</w:t>
      </w:r>
      <w:r w:rsidR="00EB7BBA" w:rsidRPr="00B20330">
        <w:rPr>
          <w:lang w:val="fr-CH"/>
        </w:rPr>
        <w:t xml:space="preserve"> des équipes éducatives</w:t>
      </w:r>
    </w:p>
    <w:p w14:paraId="209306E7" w14:textId="51B444A4" w:rsidR="000F6777" w:rsidRPr="00B20330" w:rsidRDefault="00B52529" w:rsidP="004A6701">
      <w:pPr>
        <w:pStyle w:val="Textkrper"/>
        <w:rPr>
          <w:i/>
          <w:iCs/>
          <w:lang w:val="fr-CH" w:eastAsia="fr-FR"/>
        </w:rPr>
      </w:pPr>
      <w:r w:rsidRPr="00B20330">
        <w:rPr>
          <w:iCs/>
          <w:lang w:val="fr-CH"/>
        </w:rPr>
        <w:t>Q</w:t>
      </w:r>
      <w:r w:rsidR="007F5F9D" w:rsidRPr="00B20330">
        <w:rPr>
          <w:iCs/>
          <w:lang w:val="fr-CH"/>
        </w:rPr>
        <w:t>u’en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est-il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des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équipes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éducatives</w:t>
      </w:r>
      <w:r w:rsidR="00C81B4E" w:rsidRPr="00B20330">
        <w:rPr>
          <w:iCs/>
          <w:lang w:val="fr-CH"/>
        </w:rPr>
        <w:t> </w:t>
      </w:r>
      <w:r w:rsidR="007F5F9D" w:rsidRPr="00B20330">
        <w:rPr>
          <w:iCs/>
          <w:lang w:val="fr-CH"/>
        </w:rPr>
        <w:t>?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Comment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leur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demander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d’ouvrir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davantage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leur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modèle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d’accompagnement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à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l’intime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et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d</w:t>
      </w:r>
      <w:r w:rsidR="00032E31" w:rsidRPr="00B20330">
        <w:rPr>
          <w:iCs/>
          <w:lang w:val="fr-CH"/>
        </w:rPr>
        <w:t>e soutenir</w:t>
      </w:r>
      <w:r w:rsidR="006756DC" w:rsidRPr="00B20330">
        <w:rPr>
          <w:iCs/>
          <w:lang w:val="fr-CH"/>
        </w:rPr>
        <w:t xml:space="preserve"> </w:t>
      </w:r>
      <w:r w:rsidR="00C6006D" w:rsidRPr="00B20330">
        <w:rPr>
          <w:iCs/>
          <w:lang w:val="fr-CH"/>
        </w:rPr>
        <w:t>toute personne</w:t>
      </w:r>
      <w:r w:rsidR="00DD6C9B" w:rsidRPr="00B20330">
        <w:rPr>
          <w:iCs/>
          <w:lang w:val="fr-CH"/>
        </w:rPr>
        <w:t xml:space="preserve"> </w:t>
      </w:r>
      <w:r w:rsidR="00C6006D" w:rsidRPr="00B20330">
        <w:rPr>
          <w:iCs/>
          <w:lang w:val="fr-CH"/>
        </w:rPr>
        <w:t>d</w:t>
      </w:r>
      <w:r w:rsidR="00DD6C9B" w:rsidRPr="00B20330">
        <w:rPr>
          <w:iCs/>
          <w:lang w:val="fr-CH"/>
        </w:rPr>
        <w:t>ésireuse de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vivre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des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expériences</w:t>
      </w:r>
      <w:r w:rsidR="00C81B4E" w:rsidRPr="00B20330">
        <w:rPr>
          <w:iCs/>
          <w:lang w:val="fr-CH"/>
        </w:rPr>
        <w:t> </w:t>
      </w:r>
      <w:r w:rsidR="007F5F9D" w:rsidRPr="00B20330">
        <w:rPr>
          <w:iCs/>
          <w:lang w:val="fr-CH"/>
        </w:rPr>
        <w:t>?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Ne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sont-elles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pas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déjà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suffisamment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bousculées</w:t>
      </w:r>
      <w:r w:rsidR="004971ED" w:rsidRPr="00B20330">
        <w:rPr>
          <w:iCs/>
          <w:lang w:val="fr-CH"/>
        </w:rPr>
        <w:t xml:space="preserve"> </w:t>
      </w:r>
      <w:r w:rsidR="007F5F9D" w:rsidRPr="00B20330">
        <w:rPr>
          <w:iCs/>
          <w:lang w:val="fr-CH"/>
        </w:rPr>
        <w:t>par</w:t>
      </w:r>
      <w:r w:rsidR="004971ED" w:rsidRPr="00B20330">
        <w:rPr>
          <w:iCs/>
          <w:lang w:val="fr-CH"/>
        </w:rPr>
        <w:t xml:space="preserve"> </w:t>
      </w:r>
      <w:r w:rsidR="002D5A60" w:rsidRPr="00B20330">
        <w:rPr>
          <w:iCs/>
          <w:lang w:val="fr-CH" w:eastAsia="fr-FR"/>
        </w:rPr>
        <w:t xml:space="preserve">les formes multiples de rencontres, également </w:t>
      </w:r>
      <w:r w:rsidR="00543983" w:rsidRPr="00B20330">
        <w:rPr>
          <w:iCs/>
          <w:lang w:val="fr-CH" w:eastAsia="fr-FR"/>
        </w:rPr>
        <w:t>sur internet</w:t>
      </w:r>
      <w:r w:rsidR="00C92E8E" w:rsidRPr="00B20330">
        <w:rPr>
          <w:iCs/>
          <w:lang w:val="fr-CH" w:eastAsia="fr-FR"/>
        </w:rPr>
        <w:t>,</w:t>
      </w:r>
      <w:r w:rsidR="003751B8" w:rsidRPr="00B20330">
        <w:rPr>
          <w:iCs/>
          <w:lang w:val="fr-CH" w:eastAsia="fr-FR"/>
        </w:rPr>
        <w:t xml:space="preserve"> </w:t>
      </w:r>
      <w:r w:rsidR="007F5F9D" w:rsidRPr="00B20330">
        <w:rPr>
          <w:iCs/>
          <w:lang w:val="fr-CH"/>
        </w:rPr>
        <w:t>les</w:t>
      </w:r>
      <w:r w:rsidR="004971ED" w:rsidRPr="00B20330">
        <w:rPr>
          <w:iCs/>
          <w:lang w:val="fr-CH"/>
        </w:rPr>
        <w:t xml:space="preserve"> </w:t>
      </w:r>
      <w:r w:rsidR="000F6777" w:rsidRPr="00B20330">
        <w:rPr>
          <w:iCs/>
          <w:lang w:val="fr-CH"/>
        </w:rPr>
        <w:t xml:space="preserve">revendications </w:t>
      </w:r>
      <w:r w:rsidR="000F6777" w:rsidRPr="00B20330">
        <w:rPr>
          <w:iCs/>
          <w:lang w:val="fr-CH" w:eastAsia="fr-FR"/>
        </w:rPr>
        <w:t xml:space="preserve">portées </w:t>
      </w:r>
      <w:r w:rsidR="00134A34" w:rsidRPr="00B20330">
        <w:rPr>
          <w:iCs/>
          <w:lang w:val="fr-CH" w:eastAsia="fr-FR"/>
        </w:rPr>
        <w:t xml:space="preserve">par la communauté </w:t>
      </w:r>
      <w:hyperlink r:id="rId21" w:history="1">
        <w:r w:rsidR="00134A34" w:rsidRPr="00B20330">
          <w:rPr>
            <w:rStyle w:val="Hyperlink"/>
            <w:lang w:val="fr-CH" w:eastAsia="fr-FR"/>
          </w:rPr>
          <w:t>LGBTQIA+</w:t>
        </w:r>
      </w:hyperlink>
      <w:r w:rsidR="00134A34" w:rsidRPr="00B20330">
        <w:rPr>
          <w:iCs/>
          <w:lang w:val="fr-CH" w:eastAsia="fr-FR"/>
        </w:rPr>
        <w:t xml:space="preserve"> contre les discriminations</w:t>
      </w:r>
      <w:r w:rsidR="00A4664A" w:rsidRPr="00B20330">
        <w:rPr>
          <w:iCs/>
          <w:lang w:val="fr-CH" w:eastAsia="fr-FR"/>
        </w:rPr>
        <w:t>,</w:t>
      </w:r>
      <w:r w:rsidR="00CB7F81" w:rsidRPr="00B20330">
        <w:rPr>
          <w:iCs/>
          <w:lang w:val="fr-CH" w:eastAsia="fr-FR"/>
        </w:rPr>
        <w:t xml:space="preserve"> dont celle</w:t>
      </w:r>
      <w:r w:rsidR="00751B4D" w:rsidRPr="00B20330">
        <w:rPr>
          <w:iCs/>
          <w:lang w:val="fr-CH" w:eastAsia="fr-FR"/>
        </w:rPr>
        <w:t xml:space="preserve"> de considérer les variations de l’identité de genre et du développement sexuel comme une richesse</w:t>
      </w:r>
      <w:r w:rsidR="00CB7F81" w:rsidRPr="00B20330">
        <w:rPr>
          <w:iCs/>
          <w:lang w:val="fr-CH" w:eastAsia="fr-FR"/>
        </w:rPr>
        <w:t>,</w:t>
      </w:r>
      <w:r w:rsidR="00751B4D" w:rsidRPr="00B20330">
        <w:rPr>
          <w:iCs/>
          <w:lang w:val="fr-CH" w:eastAsia="fr-FR"/>
        </w:rPr>
        <w:t xml:space="preserve"> </w:t>
      </w:r>
      <w:r w:rsidR="00885D53" w:rsidRPr="00B20330">
        <w:rPr>
          <w:iCs/>
          <w:lang w:val="fr-CH" w:eastAsia="fr-FR"/>
        </w:rPr>
        <w:t xml:space="preserve">le droit à une sexualité axée sur le plaisir pour </w:t>
      </w:r>
      <w:r w:rsidR="00A11480" w:rsidRPr="00B20330">
        <w:rPr>
          <w:iCs/>
          <w:lang w:val="fr-CH" w:eastAsia="fr-FR"/>
        </w:rPr>
        <w:t>tout le monde</w:t>
      </w:r>
      <w:r w:rsidR="001066D8" w:rsidRPr="00B20330">
        <w:rPr>
          <w:iCs/>
          <w:lang w:val="fr-CH" w:eastAsia="fr-FR"/>
        </w:rPr>
        <w:t xml:space="preserve">, ainsi </w:t>
      </w:r>
      <w:r w:rsidR="006A6D0C" w:rsidRPr="00B20330">
        <w:rPr>
          <w:iCs/>
          <w:lang w:val="fr-CH" w:eastAsia="fr-FR"/>
        </w:rPr>
        <w:t xml:space="preserve">que par </w:t>
      </w:r>
      <w:r w:rsidR="000F6777" w:rsidRPr="00B20330">
        <w:rPr>
          <w:iCs/>
          <w:lang w:val="fr-CH" w:eastAsia="fr-FR"/>
        </w:rPr>
        <w:t>la bataille des femmes contre les violences sexuelles et sexistes</w:t>
      </w:r>
      <w:r w:rsidR="00903900" w:rsidRPr="00B20330">
        <w:rPr>
          <w:iCs/>
          <w:lang w:val="fr-CH" w:eastAsia="fr-FR"/>
        </w:rPr>
        <w:t> ?</w:t>
      </w:r>
    </w:p>
    <w:p w14:paraId="44B86991" w14:textId="142C73A2" w:rsidR="00654A58" w:rsidRPr="00B20330" w:rsidRDefault="007F5F9D" w:rsidP="004A6701">
      <w:pPr>
        <w:pStyle w:val="Textkrper"/>
        <w:rPr>
          <w:lang w:val="fr-CH"/>
        </w:rPr>
      </w:pPr>
      <w:r w:rsidRPr="00B20330">
        <w:rPr>
          <w:lang w:val="fr-CH"/>
        </w:rPr>
        <w:t>J’ai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rapidement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réalisé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quel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point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il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était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nécessaire</w:t>
      </w:r>
      <w:r w:rsidR="004971ED" w:rsidRPr="00B20330">
        <w:rPr>
          <w:lang w:val="fr-CH"/>
        </w:rPr>
        <w:t xml:space="preserve"> </w:t>
      </w:r>
      <w:r w:rsidR="000F6777" w:rsidRPr="00B20330">
        <w:rPr>
          <w:lang w:val="fr-CH"/>
        </w:rPr>
        <w:t>de proposer des formations à l’intention des</w:t>
      </w:r>
      <w:r w:rsidR="00A11C8A" w:rsidRPr="00B20330">
        <w:rPr>
          <w:lang w:val="fr-CH"/>
        </w:rPr>
        <w:t xml:space="preserve"> équipes éducatives</w:t>
      </w:r>
      <w:r w:rsidR="000F6777" w:rsidRPr="00B20330">
        <w:rPr>
          <w:lang w:val="fr-CH"/>
        </w:rPr>
        <w:t xml:space="preserve"> pour leur offrir, entre autres, des espaces d’expression libre sur leur vécu professionnel en lien avec l’intime dans son sens large. Je suis </w:t>
      </w:r>
      <w:r w:rsidR="00763F68" w:rsidRPr="00B20330">
        <w:rPr>
          <w:lang w:val="fr-CH"/>
        </w:rPr>
        <w:t>à chaque fois</w:t>
      </w:r>
      <w:r w:rsidR="000F6777" w:rsidRPr="00B20330">
        <w:rPr>
          <w:lang w:val="fr-CH"/>
        </w:rPr>
        <w:t xml:space="preserve"> surprise de constater le manque dans ce domaine. Dans </w:t>
      </w:r>
      <w:r w:rsidR="00AF1DD9" w:rsidRPr="00B20330">
        <w:rPr>
          <w:lang w:val="fr-CH"/>
        </w:rPr>
        <w:t xml:space="preserve">les </w:t>
      </w:r>
      <w:r w:rsidR="000F6777" w:rsidRPr="00B20330">
        <w:rPr>
          <w:lang w:val="fr-CH"/>
        </w:rPr>
        <w:t>formation</w:t>
      </w:r>
      <w:r w:rsidR="00AF1DD9" w:rsidRPr="00B20330">
        <w:rPr>
          <w:lang w:val="fr-CH"/>
        </w:rPr>
        <w:t>s</w:t>
      </w:r>
      <w:r w:rsidR="000F6777" w:rsidRPr="00B20330">
        <w:rPr>
          <w:lang w:val="fr-CH"/>
        </w:rPr>
        <w:t xml:space="preserve"> de base, il est souvent question de proxémie,</w:t>
      </w:r>
      <w:r w:rsidR="007F35F7" w:rsidRPr="00B20330">
        <w:rPr>
          <w:lang w:val="fr-CH"/>
        </w:rPr>
        <w:t xml:space="preserve"> comprise ici comme</w:t>
      </w:r>
      <w:r w:rsidR="000F6777" w:rsidRPr="00B20330">
        <w:rPr>
          <w:lang w:val="fr-CH"/>
        </w:rPr>
        <w:t xml:space="preserve"> </w:t>
      </w:r>
      <w:r w:rsidR="00606F3D" w:rsidRPr="00B20330">
        <w:rPr>
          <w:lang w:val="fr-CH"/>
        </w:rPr>
        <w:t>l’art</w:t>
      </w:r>
      <w:r w:rsidR="000F6777" w:rsidRPr="00B20330">
        <w:rPr>
          <w:lang w:val="fr-CH"/>
        </w:rPr>
        <w:t xml:space="preserve"> </w:t>
      </w:r>
      <w:r w:rsidR="00101E47" w:rsidRPr="00B20330">
        <w:rPr>
          <w:lang w:val="fr-CH"/>
        </w:rPr>
        <w:t>d’adopter</w:t>
      </w:r>
      <w:r w:rsidR="000F6777" w:rsidRPr="00B20330">
        <w:rPr>
          <w:lang w:val="fr-CH"/>
        </w:rPr>
        <w:t xml:space="preserve"> </w:t>
      </w:r>
      <w:r w:rsidR="007F35F7" w:rsidRPr="00B20330">
        <w:rPr>
          <w:lang w:val="fr-CH"/>
        </w:rPr>
        <w:t>« </w:t>
      </w:r>
      <w:r w:rsidR="00A1068D" w:rsidRPr="00B20330">
        <w:rPr>
          <w:lang w:val="fr-CH"/>
        </w:rPr>
        <w:t>la juste</w:t>
      </w:r>
      <w:r w:rsidR="001254B1" w:rsidRPr="00B20330">
        <w:rPr>
          <w:lang w:val="fr-CH"/>
        </w:rPr>
        <w:t> »</w:t>
      </w:r>
      <w:r w:rsidR="000F6777" w:rsidRPr="00B20330">
        <w:rPr>
          <w:lang w:val="fr-CH"/>
        </w:rPr>
        <w:t xml:space="preserve"> distance professionnelle. </w:t>
      </w:r>
      <w:r w:rsidR="00101E47" w:rsidRPr="00B20330">
        <w:rPr>
          <w:lang w:val="fr-CH"/>
        </w:rPr>
        <w:t>Cependant</w:t>
      </w:r>
      <w:r w:rsidR="000F6777" w:rsidRPr="00B20330">
        <w:rPr>
          <w:lang w:val="fr-CH"/>
        </w:rPr>
        <w:t xml:space="preserve">, </w:t>
      </w:r>
      <w:r w:rsidR="00606F3D" w:rsidRPr="00B20330">
        <w:rPr>
          <w:lang w:val="fr-CH"/>
        </w:rPr>
        <w:t xml:space="preserve">rares sont les </w:t>
      </w:r>
      <w:r w:rsidR="000F6777" w:rsidRPr="00B20330">
        <w:rPr>
          <w:lang w:val="fr-CH"/>
        </w:rPr>
        <w:t xml:space="preserve">réflexions </w:t>
      </w:r>
      <w:r w:rsidR="00977DBA" w:rsidRPr="00B20330">
        <w:rPr>
          <w:lang w:val="fr-CH"/>
        </w:rPr>
        <w:t xml:space="preserve">concernant </w:t>
      </w:r>
      <w:r w:rsidR="00CF56CB" w:rsidRPr="00B20330">
        <w:rPr>
          <w:lang w:val="fr-CH"/>
        </w:rPr>
        <w:t xml:space="preserve">la </w:t>
      </w:r>
      <w:r w:rsidR="00654A58" w:rsidRPr="00B20330">
        <w:rPr>
          <w:lang w:val="fr-CH"/>
        </w:rPr>
        <w:t xml:space="preserve">posture </w:t>
      </w:r>
      <w:r w:rsidR="00107591" w:rsidRPr="00B20330">
        <w:rPr>
          <w:lang w:val="fr-CH"/>
        </w:rPr>
        <w:t xml:space="preserve">requise par les professionnelles et professionnels pour rencontrer </w:t>
      </w:r>
      <w:r w:rsidR="00CF56CB" w:rsidRPr="00B20330">
        <w:rPr>
          <w:lang w:val="fr-CH"/>
        </w:rPr>
        <w:t>l’autre dans sa sphère intime</w:t>
      </w:r>
      <w:r w:rsidR="006B60C7" w:rsidRPr="00B20330">
        <w:rPr>
          <w:lang w:val="fr-CH"/>
        </w:rPr>
        <w:t xml:space="preserve">, </w:t>
      </w:r>
      <w:r w:rsidR="00D752C3" w:rsidRPr="00B20330">
        <w:rPr>
          <w:lang w:val="fr-CH"/>
        </w:rPr>
        <w:t>bien</w:t>
      </w:r>
      <w:r w:rsidR="000F6777" w:rsidRPr="00B20330">
        <w:rPr>
          <w:lang w:val="fr-CH"/>
        </w:rPr>
        <w:t xml:space="preserve"> que </w:t>
      </w:r>
      <w:r w:rsidR="00D752C3" w:rsidRPr="00B20330">
        <w:rPr>
          <w:lang w:val="fr-CH"/>
        </w:rPr>
        <w:t>ce soit</w:t>
      </w:r>
      <w:r w:rsidR="006C0D5A" w:rsidRPr="00B20330">
        <w:rPr>
          <w:lang w:val="fr-CH"/>
        </w:rPr>
        <w:t xml:space="preserve"> </w:t>
      </w:r>
      <w:r w:rsidR="00107591" w:rsidRPr="00B20330">
        <w:rPr>
          <w:lang w:val="fr-CH"/>
        </w:rPr>
        <w:t>au cœur</w:t>
      </w:r>
      <w:r w:rsidR="000F6777" w:rsidRPr="00B20330">
        <w:rPr>
          <w:lang w:val="fr-CH"/>
        </w:rPr>
        <w:t xml:space="preserve"> </w:t>
      </w:r>
      <w:r w:rsidR="003B0950" w:rsidRPr="00B20330">
        <w:rPr>
          <w:lang w:val="fr-CH"/>
        </w:rPr>
        <w:t xml:space="preserve">de </w:t>
      </w:r>
      <w:r w:rsidR="000F6777" w:rsidRPr="00B20330">
        <w:rPr>
          <w:lang w:val="fr-CH"/>
        </w:rPr>
        <w:t xml:space="preserve">la relation socioéducative. </w:t>
      </w:r>
      <w:r w:rsidR="00922095" w:rsidRPr="00B20330">
        <w:rPr>
          <w:lang w:val="fr-CH"/>
        </w:rPr>
        <w:t xml:space="preserve">Conscientiser l’espace et les frontières de l’intime est </w:t>
      </w:r>
      <w:r w:rsidR="000F6777" w:rsidRPr="00B20330">
        <w:rPr>
          <w:lang w:val="fr-CH"/>
        </w:rPr>
        <w:t xml:space="preserve">sans doute </w:t>
      </w:r>
      <w:r w:rsidR="006E6545" w:rsidRPr="00B20330">
        <w:rPr>
          <w:lang w:val="fr-CH"/>
        </w:rPr>
        <w:t>un des</w:t>
      </w:r>
      <w:r w:rsidR="000F6777" w:rsidRPr="00B20330">
        <w:rPr>
          <w:lang w:val="fr-CH"/>
        </w:rPr>
        <w:t xml:space="preserve"> gros tabou</w:t>
      </w:r>
      <w:r w:rsidR="00A54DA0" w:rsidRPr="00B20330">
        <w:rPr>
          <w:lang w:val="fr-CH"/>
        </w:rPr>
        <w:t>s</w:t>
      </w:r>
      <w:r w:rsidR="000F6777" w:rsidRPr="00B20330">
        <w:rPr>
          <w:lang w:val="fr-CH"/>
        </w:rPr>
        <w:t xml:space="preserve"> d</w:t>
      </w:r>
      <w:r w:rsidR="006418BB" w:rsidRPr="00B20330">
        <w:rPr>
          <w:lang w:val="fr-CH"/>
        </w:rPr>
        <w:t>es</w:t>
      </w:r>
      <w:r w:rsidR="000F6777" w:rsidRPr="00B20330">
        <w:rPr>
          <w:lang w:val="fr-CH"/>
        </w:rPr>
        <w:t xml:space="preserve"> métier</w:t>
      </w:r>
      <w:r w:rsidR="00B75053" w:rsidRPr="00B20330">
        <w:rPr>
          <w:lang w:val="fr-CH"/>
        </w:rPr>
        <w:t>s</w:t>
      </w:r>
      <w:r w:rsidR="00B21ED7" w:rsidRPr="00B20330">
        <w:rPr>
          <w:lang w:val="fr-CH"/>
        </w:rPr>
        <w:t xml:space="preserve"> </w:t>
      </w:r>
      <w:r w:rsidR="00464B42" w:rsidRPr="00B20330">
        <w:rPr>
          <w:lang w:val="fr-CH"/>
        </w:rPr>
        <w:t>orientés vers l’accompagnement des personnes</w:t>
      </w:r>
      <w:r w:rsidR="001D2CCE" w:rsidRPr="00B20330">
        <w:rPr>
          <w:lang w:val="fr-CH"/>
        </w:rPr>
        <w:t>.</w:t>
      </w:r>
    </w:p>
    <w:p w14:paraId="29B1C623" w14:textId="667DE43B" w:rsidR="000F6777" w:rsidRPr="00B20330" w:rsidRDefault="00643F2C" w:rsidP="004A6701">
      <w:pPr>
        <w:pStyle w:val="Textkrper"/>
        <w:rPr>
          <w:lang w:val="fr-CH"/>
        </w:rPr>
      </w:pPr>
      <w:r w:rsidRPr="00B20330">
        <w:rPr>
          <w:noProof/>
          <w:lang w:val="fr-CH"/>
        </w:rPr>
        <mc:AlternateContent>
          <mc:Choice Requires="wps">
            <w:drawing>
              <wp:anchor distT="45720" distB="45720" distL="46990" distR="46990" simplePos="0" relativeHeight="251658241" behindDoc="0" locked="0" layoutInCell="1" allowOverlap="0" wp14:anchorId="7E205865" wp14:editId="3DE34110">
                <wp:simplePos x="0" y="0"/>
                <wp:positionH relativeFrom="column">
                  <wp:posOffset>-900430</wp:posOffset>
                </wp:positionH>
                <wp:positionV relativeFrom="paragraph">
                  <wp:posOffset>2047240</wp:posOffset>
                </wp:positionV>
                <wp:extent cx="6822440" cy="895350"/>
                <wp:effectExtent l="0" t="0" r="0" b="0"/>
                <wp:wrapTopAndBottom/>
                <wp:docPr id="1579060540" name="Textfeld 15790605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47F78" w14:textId="4D32647B" w:rsidR="008C16F5" w:rsidRPr="00E218F6" w:rsidRDefault="009667B4" w:rsidP="008C16F5">
                            <w:pPr>
                              <w:pStyle w:val="Hervorhebung1"/>
                              <w:jc w:val="both"/>
                              <w:rPr>
                                <w:lang w:val="fr-CH"/>
                              </w:rPr>
                            </w:pPr>
                            <w:r w:rsidRPr="004A6701">
                              <w:rPr>
                                <w:lang w:val="fr-CH"/>
                              </w:rPr>
                              <w:t>À</w:t>
                            </w:r>
                            <w:r w:rsidR="00977891" w:rsidRPr="004A6701">
                              <w:rPr>
                                <w:lang w:val="fr-CH"/>
                              </w:rPr>
                              <w:t xml:space="preserve"> travers différentes explorations </w:t>
                            </w:r>
                            <w:r w:rsidR="00930525">
                              <w:rPr>
                                <w:lang w:val="fr-CH"/>
                              </w:rPr>
                              <w:t>j’</w:t>
                            </w:r>
                            <w:r w:rsidR="00977891" w:rsidRPr="004A6701">
                              <w:rPr>
                                <w:lang w:val="fr-CH"/>
                              </w:rPr>
                              <w:t xml:space="preserve">invite </w:t>
                            </w:r>
                            <w:r w:rsidR="00930525">
                              <w:rPr>
                                <w:lang w:val="fr-CH"/>
                              </w:rPr>
                              <w:t xml:space="preserve">les équipes éducatives </w:t>
                            </w:r>
                            <w:r w:rsidR="00977891" w:rsidRPr="004A6701">
                              <w:rPr>
                                <w:lang w:val="fr-CH"/>
                              </w:rPr>
                              <w:t>à développer un état corporel de présence à soi et à l’autre</w:t>
                            </w:r>
                            <w:r w:rsidR="00977891">
                              <w:rPr>
                                <w:lang w:val="fr-CH"/>
                              </w:rPr>
                              <w:t xml:space="preserve">, </w:t>
                            </w:r>
                            <w:r w:rsidR="00977891" w:rsidRPr="004A6701">
                              <w:rPr>
                                <w:lang w:val="fr-CH"/>
                              </w:rPr>
                              <w:t>pour ensuite être capable</w:t>
                            </w:r>
                            <w:r w:rsidR="00695A4F">
                              <w:rPr>
                                <w:lang w:val="fr-CH"/>
                              </w:rPr>
                              <w:t>s</w:t>
                            </w:r>
                            <w:r w:rsidR="00977891" w:rsidRPr="004A6701">
                              <w:rPr>
                                <w:lang w:val="fr-CH"/>
                              </w:rPr>
                              <w:t xml:space="preserve"> d’entrer en relation </w:t>
                            </w:r>
                            <w:r w:rsidR="00977891">
                              <w:rPr>
                                <w:lang w:val="fr-CH"/>
                              </w:rPr>
                              <w:t xml:space="preserve">avec les bénéficiaires </w:t>
                            </w:r>
                            <w:r w:rsidR="00977891" w:rsidRPr="004A6701">
                              <w:rPr>
                                <w:lang w:val="fr-CH"/>
                              </w:rPr>
                              <w:t>et oser accompagner</w:t>
                            </w:r>
                            <w:r w:rsidR="00977891">
                              <w:rPr>
                                <w:lang w:val="fr-CH"/>
                              </w:rPr>
                              <w:t xml:space="preserve"> chaque individu</w:t>
                            </w:r>
                            <w:r w:rsidR="00977891" w:rsidRPr="004A6701">
                              <w:rPr>
                                <w:lang w:val="fr-CH"/>
                              </w:rPr>
                              <w:t xml:space="preserve"> dans le domaine de la santé sexuelle</w:t>
                            </w:r>
                            <w:r w:rsidR="00977891">
                              <w:rPr>
                                <w:lang w:val="fr-CH"/>
                              </w:rPr>
                              <w:t xml:space="preserve">, </w:t>
                            </w:r>
                            <w:r w:rsidR="00977891" w:rsidRPr="004A6701">
                              <w:rPr>
                                <w:lang w:val="fr-CH"/>
                              </w:rPr>
                              <w:t xml:space="preserve">en complémentarité des spécialistes </w:t>
                            </w:r>
                            <w:r w:rsidR="00977891">
                              <w:rPr>
                                <w:lang w:val="fr-CH"/>
                              </w:rPr>
                              <w:t xml:space="preserve">afin de </w:t>
                            </w:r>
                            <w:r w:rsidR="00977891" w:rsidRPr="004A6701">
                              <w:rPr>
                                <w:lang w:val="fr-CH"/>
                              </w:rPr>
                              <w:t>garantir l’application des droits sexuels</w:t>
                            </w:r>
                          </w:p>
                        </w:txbxContent>
                      </wps:txbx>
                      <wps:bodyPr rot="0" vert="horz" wrap="square" lIns="1044000" tIns="45720" rIns="9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05865" id="Textfeld 1579060540" o:spid="_x0000_s1027" type="#_x0000_t202" alt="&quot;&quot;" style="position:absolute;left:0;text-align:left;margin-left:-70.9pt;margin-top:161.2pt;width:537.2pt;height:70.5pt;z-index:251658241;visibility:visible;mso-wrap-style:square;mso-width-percent:0;mso-height-percent:0;mso-wrap-distance-left:3.7pt;mso-wrap-distance-top:3.6pt;mso-wrap-distance-right:3.7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" o:allowoverlap="f" filled="f" stroked="f">
                <v:textbox inset="29mm,,2.5mm">
                  <w:txbxContent>
                    <w:p w14:paraId="65547F78" w14:textId="4D32647B" w:rsidR="008C16F5" w:rsidRPr="00E218F6" w:rsidRDefault="009667B4" w:rsidP="008C16F5">
                      <w:pPr>
                        <w:pStyle w:val="Hervorhebung1"/>
                        <w:jc w:val="both"/>
                        <w:rPr>
                          <w:lang w:val="fr-CH"/>
                        </w:rPr>
                      </w:pPr>
                      <w:r w:rsidRPr="004A6701">
                        <w:rPr>
                          <w:lang w:val="fr-CH"/>
                        </w:rPr>
                        <w:t>À</w:t>
                      </w:r>
                      <w:r w:rsidR="00977891" w:rsidRPr="004A6701">
                        <w:rPr>
                          <w:lang w:val="fr-CH"/>
                        </w:rPr>
                        <w:t xml:space="preserve"> travers différentes explorations </w:t>
                      </w:r>
                      <w:r w:rsidR="00930525">
                        <w:rPr>
                          <w:lang w:val="fr-CH"/>
                        </w:rPr>
                        <w:t>j’</w:t>
                      </w:r>
                      <w:r w:rsidR="00977891" w:rsidRPr="004A6701">
                        <w:rPr>
                          <w:lang w:val="fr-CH"/>
                        </w:rPr>
                        <w:t xml:space="preserve">invite </w:t>
                      </w:r>
                      <w:r w:rsidR="00930525">
                        <w:rPr>
                          <w:lang w:val="fr-CH"/>
                        </w:rPr>
                        <w:t xml:space="preserve">les équipes éducatives </w:t>
                      </w:r>
                      <w:r w:rsidR="00977891" w:rsidRPr="004A6701">
                        <w:rPr>
                          <w:lang w:val="fr-CH"/>
                        </w:rPr>
                        <w:t>à développer un état corporel de présence à soi et à l’autre</w:t>
                      </w:r>
                      <w:r w:rsidR="00977891">
                        <w:rPr>
                          <w:lang w:val="fr-CH"/>
                        </w:rPr>
                        <w:t xml:space="preserve">, </w:t>
                      </w:r>
                      <w:r w:rsidR="00977891" w:rsidRPr="004A6701">
                        <w:rPr>
                          <w:lang w:val="fr-CH"/>
                        </w:rPr>
                        <w:t>pour ensuite être capable</w:t>
                      </w:r>
                      <w:r w:rsidR="00695A4F">
                        <w:rPr>
                          <w:lang w:val="fr-CH"/>
                        </w:rPr>
                        <w:t>s</w:t>
                      </w:r>
                      <w:r w:rsidR="00977891" w:rsidRPr="004A6701">
                        <w:rPr>
                          <w:lang w:val="fr-CH"/>
                        </w:rPr>
                        <w:t xml:space="preserve"> d’entrer en relation </w:t>
                      </w:r>
                      <w:r w:rsidR="00977891">
                        <w:rPr>
                          <w:lang w:val="fr-CH"/>
                        </w:rPr>
                        <w:t xml:space="preserve">avec les bénéficiaires </w:t>
                      </w:r>
                      <w:r w:rsidR="00977891" w:rsidRPr="004A6701">
                        <w:rPr>
                          <w:lang w:val="fr-CH"/>
                        </w:rPr>
                        <w:t>et oser accompagner</w:t>
                      </w:r>
                      <w:r w:rsidR="00977891">
                        <w:rPr>
                          <w:lang w:val="fr-CH"/>
                        </w:rPr>
                        <w:t xml:space="preserve"> chaque individu</w:t>
                      </w:r>
                      <w:r w:rsidR="00977891" w:rsidRPr="004A6701">
                        <w:rPr>
                          <w:lang w:val="fr-CH"/>
                        </w:rPr>
                        <w:t xml:space="preserve"> dans le domaine de la santé sexuelle</w:t>
                      </w:r>
                      <w:r w:rsidR="00977891">
                        <w:rPr>
                          <w:lang w:val="fr-CH"/>
                        </w:rPr>
                        <w:t xml:space="preserve">, </w:t>
                      </w:r>
                      <w:r w:rsidR="00977891" w:rsidRPr="004A6701">
                        <w:rPr>
                          <w:lang w:val="fr-CH"/>
                        </w:rPr>
                        <w:t xml:space="preserve">en complémentarité des spécialistes </w:t>
                      </w:r>
                      <w:r w:rsidR="00977891">
                        <w:rPr>
                          <w:lang w:val="fr-CH"/>
                        </w:rPr>
                        <w:t xml:space="preserve">afin de </w:t>
                      </w:r>
                      <w:r w:rsidR="00977891" w:rsidRPr="004A6701">
                        <w:rPr>
                          <w:lang w:val="fr-CH"/>
                        </w:rPr>
                        <w:t>garantir l’application des droits sexuels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0F6777" w:rsidRPr="00B20330">
        <w:rPr>
          <w:lang w:val="fr-CH"/>
        </w:rPr>
        <w:t>C’est pour</w:t>
      </w:r>
      <w:r w:rsidR="000E4E2C" w:rsidRPr="00B20330">
        <w:rPr>
          <w:lang w:val="fr-CH"/>
        </w:rPr>
        <w:t xml:space="preserve"> cette raison que </w:t>
      </w:r>
      <w:r w:rsidR="000F6777" w:rsidRPr="00B20330">
        <w:rPr>
          <w:lang w:val="fr-CH"/>
        </w:rPr>
        <w:t>je propose</w:t>
      </w:r>
      <w:r w:rsidR="002633B9" w:rsidRPr="00B20330">
        <w:rPr>
          <w:lang w:val="fr-CH"/>
        </w:rPr>
        <w:t>,</w:t>
      </w:r>
      <w:r w:rsidR="000F6777" w:rsidRPr="00B20330">
        <w:rPr>
          <w:lang w:val="fr-CH"/>
        </w:rPr>
        <w:t xml:space="preserve"> comme point de départ </w:t>
      </w:r>
      <w:r w:rsidR="007E18DB" w:rsidRPr="00B20330">
        <w:rPr>
          <w:lang w:val="fr-CH"/>
        </w:rPr>
        <w:t xml:space="preserve">de </w:t>
      </w:r>
      <w:r w:rsidR="000F6777" w:rsidRPr="00B20330">
        <w:rPr>
          <w:lang w:val="fr-CH"/>
        </w:rPr>
        <w:t>la formation</w:t>
      </w:r>
      <w:r w:rsidR="002633B9" w:rsidRPr="00B20330">
        <w:rPr>
          <w:lang w:val="fr-CH"/>
        </w:rPr>
        <w:t>,</w:t>
      </w:r>
      <w:r w:rsidR="000F6777" w:rsidRPr="00B20330">
        <w:rPr>
          <w:lang w:val="fr-CH"/>
        </w:rPr>
        <w:t xml:space="preserve"> de passer par le corps pour aller sentir </w:t>
      </w:r>
      <w:r w:rsidR="003606C0" w:rsidRPr="00B20330">
        <w:rPr>
          <w:lang w:val="fr-CH"/>
        </w:rPr>
        <w:t>où</w:t>
      </w:r>
      <w:r w:rsidR="000F6777" w:rsidRPr="00B20330">
        <w:rPr>
          <w:lang w:val="fr-CH"/>
        </w:rPr>
        <w:t xml:space="preserve"> </w:t>
      </w:r>
      <w:r w:rsidR="00260A5A" w:rsidRPr="00B20330">
        <w:rPr>
          <w:lang w:val="fr-CH"/>
        </w:rPr>
        <w:t>il</w:t>
      </w:r>
      <w:r w:rsidR="000F6777" w:rsidRPr="00B20330">
        <w:rPr>
          <w:lang w:val="fr-CH"/>
        </w:rPr>
        <w:t xml:space="preserve"> s’exprime à l’intérieur </w:t>
      </w:r>
      <w:r w:rsidR="002877F4" w:rsidRPr="00B20330">
        <w:rPr>
          <w:lang w:val="fr-CH"/>
        </w:rPr>
        <w:t xml:space="preserve">de </w:t>
      </w:r>
      <w:r w:rsidR="006C0223" w:rsidRPr="00B20330">
        <w:rPr>
          <w:lang w:val="fr-CH"/>
        </w:rPr>
        <w:t>soi</w:t>
      </w:r>
      <w:r w:rsidR="00B76F1D" w:rsidRPr="00B20330">
        <w:rPr>
          <w:lang w:val="fr-CH"/>
        </w:rPr>
        <w:t>, ainsi que</w:t>
      </w:r>
      <w:r w:rsidR="00C50EF1" w:rsidRPr="00B20330">
        <w:rPr>
          <w:lang w:val="fr-CH"/>
        </w:rPr>
        <w:t xml:space="preserve"> </w:t>
      </w:r>
      <w:r w:rsidR="00046D26" w:rsidRPr="00B20330">
        <w:rPr>
          <w:lang w:val="fr-CH"/>
        </w:rPr>
        <w:t>la</w:t>
      </w:r>
      <w:r w:rsidR="002633B9" w:rsidRPr="00B20330">
        <w:rPr>
          <w:lang w:val="fr-CH"/>
        </w:rPr>
        <w:t xml:space="preserve"> manière </w:t>
      </w:r>
      <w:r w:rsidR="00A852B6" w:rsidRPr="00B20330">
        <w:rPr>
          <w:lang w:val="fr-CH"/>
        </w:rPr>
        <w:t>et l’</w:t>
      </w:r>
      <w:r w:rsidR="00914291" w:rsidRPr="00B20330">
        <w:rPr>
          <w:lang w:val="fr-CH"/>
        </w:rPr>
        <w:t>ouverture</w:t>
      </w:r>
      <w:r w:rsidR="000F6777" w:rsidRPr="00B20330">
        <w:rPr>
          <w:lang w:val="fr-CH"/>
        </w:rPr>
        <w:t xml:space="preserve"> </w:t>
      </w:r>
      <w:r w:rsidR="00A852B6" w:rsidRPr="00B20330">
        <w:rPr>
          <w:lang w:val="fr-CH"/>
        </w:rPr>
        <w:t xml:space="preserve">avec laquelle il se manifeste </w:t>
      </w:r>
      <w:r w:rsidR="00C50EF1" w:rsidRPr="00B20330">
        <w:rPr>
          <w:lang w:val="fr-CH"/>
        </w:rPr>
        <w:t xml:space="preserve">lors de la rencontre avec </w:t>
      </w:r>
      <w:r w:rsidR="00B76F1D" w:rsidRPr="00B20330">
        <w:rPr>
          <w:lang w:val="fr-CH"/>
        </w:rPr>
        <w:t>autrui</w:t>
      </w:r>
      <w:r w:rsidR="000F6777" w:rsidRPr="00B20330">
        <w:rPr>
          <w:lang w:val="fr-CH"/>
        </w:rPr>
        <w:t xml:space="preserve">. Ainsi, il est possible de prendre conscience que le corps est toujours </w:t>
      </w:r>
      <w:r w:rsidR="00EA2F3D" w:rsidRPr="00B20330">
        <w:rPr>
          <w:lang w:val="fr-CH"/>
        </w:rPr>
        <w:t>animé</w:t>
      </w:r>
      <w:r w:rsidR="00DA28F2" w:rsidRPr="00B20330">
        <w:rPr>
          <w:lang w:val="fr-CH"/>
        </w:rPr>
        <w:t xml:space="preserve"> par ce</w:t>
      </w:r>
      <w:r w:rsidR="000F6777" w:rsidRPr="00B20330">
        <w:rPr>
          <w:lang w:val="fr-CH"/>
        </w:rPr>
        <w:t xml:space="preserve"> qui se crée entre les personnes. C’est une source d’informations</w:t>
      </w:r>
      <w:r w:rsidR="00D454CE" w:rsidRPr="00B20330">
        <w:rPr>
          <w:lang w:val="fr-CH"/>
        </w:rPr>
        <w:t xml:space="preserve"> importante</w:t>
      </w:r>
      <w:r w:rsidR="00620D06" w:rsidRPr="00B20330">
        <w:rPr>
          <w:lang w:val="fr-CH"/>
        </w:rPr>
        <w:t>,</w:t>
      </w:r>
      <w:r w:rsidR="00525C27" w:rsidRPr="00B20330">
        <w:rPr>
          <w:lang w:val="fr-CH"/>
        </w:rPr>
        <w:t xml:space="preserve"> </w:t>
      </w:r>
      <w:r w:rsidR="000F6777" w:rsidRPr="00B20330">
        <w:rPr>
          <w:lang w:val="fr-CH"/>
        </w:rPr>
        <w:t xml:space="preserve">et savoir l’écouter permet d’être </w:t>
      </w:r>
      <w:r w:rsidR="00441E41" w:rsidRPr="00B20330">
        <w:rPr>
          <w:lang w:val="fr-CH"/>
        </w:rPr>
        <w:t>connecté</w:t>
      </w:r>
      <w:r w:rsidR="000F6777" w:rsidRPr="00B20330">
        <w:rPr>
          <w:lang w:val="fr-CH"/>
        </w:rPr>
        <w:t xml:space="preserve"> à ce qui </w:t>
      </w:r>
      <w:r w:rsidR="00935F3A" w:rsidRPr="00B20330">
        <w:rPr>
          <w:lang w:val="fr-CH"/>
        </w:rPr>
        <w:t>est présent</w:t>
      </w:r>
      <w:r w:rsidR="006A342C" w:rsidRPr="00B20330">
        <w:rPr>
          <w:lang w:val="fr-CH"/>
        </w:rPr>
        <w:t xml:space="preserve"> ici et maintenant</w:t>
      </w:r>
      <w:r w:rsidR="000F6777" w:rsidRPr="00B20330">
        <w:rPr>
          <w:lang w:val="fr-CH"/>
        </w:rPr>
        <w:t xml:space="preserve">. C’est pourquoi, d’une part, je propose </w:t>
      </w:r>
      <w:r w:rsidR="00820AE2" w:rsidRPr="00B20330">
        <w:rPr>
          <w:lang w:val="fr-CH"/>
        </w:rPr>
        <w:t>aux</w:t>
      </w:r>
      <w:r w:rsidR="000F6777" w:rsidRPr="00B20330">
        <w:rPr>
          <w:lang w:val="fr-CH"/>
        </w:rPr>
        <w:t xml:space="preserve"> équipes éducatives </w:t>
      </w:r>
      <w:r w:rsidR="00820AE2" w:rsidRPr="00B20330">
        <w:rPr>
          <w:lang w:val="fr-CH"/>
        </w:rPr>
        <w:t xml:space="preserve">de </w:t>
      </w:r>
      <w:r w:rsidR="000F6777" w:rsidRPr="00B20330">
        <w:rPr>
          <w:lang w:val="fr-CH"/>
        </w:rPr>
        <w:t xml:space="preserve">faire alliance individuellement avec leur </w:t>
      </w:r>
      <w:r w:rsidR="0010237C" w:rsidRPr="00B20330">
        <w:rPr>
          <w:lang w:val="fr-CH"/>
        </w:rPr>
        <w:t xml:space="preserve">propre </w:t>
      </w:r>
      <w:r w:rsidR="000F6777" w:rsidRPr="00B20330">
        <w:rPr>
          <w:lang w:val="fr-CH"/>
        </w:rPr>
        <w:t>corps par des exercices d’ancrage et d’alignement</w:t>
      </w:r>
      <w:r w:rsidR="0085518B" w:rsidRPr="00B20330">
        <w:rPr>
          <w:lang w:val="fr-CH"/>
        </w:rPr>
        <w:t>, d</w:t>
      </w:r>
      <w:r w:rsidR="000F6777" w:rsidRPr="00B20330">
        <w:rPr>
          <w:lang w:val="fr-CH"/>
        </w:rPr>
        <w:t>’autre part, je le</w:t>
      </w:r>
      <w:r w:rsidR="00780225" w:rsidRPr="00B20330">
        <w:rPr>
          <w:lang w:val="fr-CH"/>
        </w:rPr>
        <w:t xml:space="preserve">s encourage à réfléchir </w:t>
      </w:r>
      <w:r w:rsidR="00123092" w:rsidRPr="00B20330">
        <w:rPr>
          <w:lang w:val="fr-CH"/>
        </w:rPr>
        <w:t xml:space="preserve">en groupe </w:t>
      </w:r>
      <w:r w:rsidR="00780225" w:rsidRPr="00B20330">
        <w:rPr>
          <w:lang w:val="fr-CH"/>
        </w:rPr>
        <w:t>à</w:t>
      </w:r>
      <w:r w:rsidR="000F6777" w:rsidRPr="00B20330">
        <w:rPr>
          <w:lang w:val="fr-CH"/>
        </w:rPr>
        <w:t xml:space="preserve"> </w:t>
      </w:r>
      <w:r w:rsidR="002D7347" w:rsidRPr="00B20330">
        <w:rPr>
          <w:lang w:val="fr-CH"/>
        </w:rPr>
        <w:t>un</w:t>
      </w:r>
      <w:r w:rsidR="000F6777" w:rsidRPr="00B20330">
        <w:rPr>
          <w:lang w:val="fr-CH"/>
        </w:rPr>
        <w:t xml:space="preserve"> projet d’accompagnement de l’intime en créant</w:t>
      </w:r>
      <w:r w:rsidR="00123092" w:rsidRPr="00B20330">
        <w:rPr>
          <w:lang w:val="fr-CH"/>
        </w:rPr>
        <w:t xml:space="preserve"> leur</w:t>
      </w:r>
      <w:r w:rsidR="000F5777" w:rsidRPr="00B20330">
        <w:rPr>
          <w:lang w:val="fr-CH"/>
        </w:rPr>
        <w:t xml:space="preserve"> </w:t>
      </w:r>
      <w:r w:rsidR="000F6777" w:rsidRPr="00B20330">
        <w:rPr>
          <w:lang w:val="fr-CH"/>
        </w:rPr>
        <w:t>carnet d’activités</w:t>
      </w:r>
      <w:r w:rsidR="00B631AB" w:rsidRPr="00B20330">
        <w:rPr>
          <w:lang w:val="fr-CH"/>
        </w:rPr>
        <w:t>.</w:t>
      </w:r>
      <w:r w:rsidR="000F6777" w:rsidRPr="00B20330">
        <w:rPr>
          <w:lang w:val="fr-CH"/>
        </w:rPr>
        <w:t xml:space="preserve"> Ainsi, à travers différentes explorations</w:t>
      </w:r>
      <w:r w:rsidR="006A342C" w:rsidRPr="00B20330">
        <w:rPr>
          <w:lang w:val="fr-CH"/>
        </w:rPr>
        <w:t>,</w:t>
      </w:r>
      <w:r w:rsidR="000F6777" w:rsidRPr="00B20330">
        <w:rPr>
          <w:lang w:val="fr-CH"/>
        </w:rPr>
        <w:t xml:space="preserve"> je les invite à développer un état corporel de présence à soi et à l’autre</w:t>
      </w:r>
      <w:r w:rsidR="000525AA" w:rsidRPr="00B20330">
        <w:rPr>
          <w:lang w:val="fr-CH"/>
        </w:rPr>
        <w:t xml:space="preserve">, </w:t>
      </w:r>
      <w:r w:rsidR="000F6777" w:rsidRPr="00B20330">
        <w:rPr>
          <w:lang w:val="fr-CH"/>
        </w:rPr>
        <w:t>pour ensuite être capable</w:t>
      </w:r>
      <w:r w:rsidR="00695A4F" w:rsidRPr="00B20330">
        <w:rPr>
          <w:lang w:val="fr-CH"/>
        </w:rPr>
        <w:t>s</w:t>
      </w:r>
      <w:r w:rsidR="000F6777" w:rsidRPr="00B20330">
        <w:rPr>
          <w:lang w:val="fr-CH"/>
        </w:rPr>
        <w:t xml:space="preserve"> d’entrer en relation </w:t>
      </w:r>
      <w:r w:rsidR="00AD0842" w:rsidRPr="00B20330">
        <w:rPr>
          <w:lang w:val="fr-CH"/>
        </w:rPr>
        <w:t xml:space="preserve">avec les bénéficiaires </w:t>
      </w:r>
      <w:r w:rsidR="000F6777" w:rsidRPr="00B20330">
        <w:rPr>
          <w:lang w:val="fr-CH"/>
        </w:rPr>
        <w:t>et oser accompagner</w:t>
      </w:r>
      <w:r w:rsidR="00AD0842" w:rsidRPr="00B20330">
        <w:rPr>
          <w:lang w:val="fr-CH"/>
        </w:rPr>
        <w:t xml:space="preserve"> </w:t>
      </w:r>
      <w:r w:rsidR="003361BB" w:rsidRPr="00B20330">
        <w:rPr>
          <w:lang w:val="fr-CH"/>
        </w:rPr>
        <w:t>chaque individu</w:t>
      </w:r>
      <w:r w:rsidR="000F6777" w:rsidRPr="00B20330">
        <w:rPr>
          <w:lang w:val="fr-CH"/>
        </w:rPr>
        <w:t xml:space="preserve"> dans le domaine de la santé sexuelle</w:t>
      </w:r>
      <w:r w:rsidR="00AD0842" w:rsidRPr="00B20330">
        <w:rPr>
          <w:lang w:val="fr-CH"/>
        </w:rPr>
        <w:t xml:space="preserve">, </w:t>
      </w:r>
      <w:r w:rsidR="000F6777" w:rsidRPr="00B20330">
        <w:rPr>
          <w:lang w:val="fr-CH"/>
        </w:rPr>
        <w:t>en complémentarité des spécialistes</w:t>
      </w:r>
      <w:r w:rsidR="006A342C" w:rsidRPr="00B20330">
        <w:rPr>
          <w:lang w:val="fr-CH"/>
        </w:rPr>
        <w:t>,</w:t>
      </w:r>
      <w:r w:rsidR="000F6777" w:rsidRPr="00B20330">
        <w:rPr>
          <w:lang w:val="fr-CH"/>
        </w:rPr>
        <w:t xml:space="preserve"> </w:t>
      </w:r>
      <w:r w:rsidR="0005433E" w:rsidRPr="00B20330">
        <w:rPr>
          <w:lang w:val="fr-CH"/>
        </w:rPr>
        <w:t xml:space="preserve">afin de </w:t>
      </w:r>
      <w:r w:rsidR="000F6777" w:rsidRPr="00B20330">
        <w:rPr>
          <w:lang w:val="fr-CH"/>
        </w:rPr>
        <w:t>garantir l’application des droits sexuels.</w:t>
      </w:r>
    </w:p>
    <w:p w14:paraId="422980EB" w14:textId="7EF2D0F1" w:rsidR="007F5F9D" w:rsidRPr="00B20330" w:rsidRDefault="002E4382" w:rsidP="004A6701">
      <w:pPr>
        <w:pStyle w:val="Textkrper"/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fr-CH"/>
        </w:rPr>
      </w:pP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dénominateur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commun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tou</w:t>
      </w:r>
      <w:r w:rsidR="003940EA" w:rsidRPr="00B20330">
        <w:rPr>
          <w:lang w:val="fr-CH"/>
        </w:rPr>
        <w:t>tes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les</w:t>
      </w:r>
      <w:r w:rsidR="004971ED" w:rsidRPr="00B20330">
        <w:rPr>
          <w:lang w:val="fr-CH"/>
        </w:rPr>
        <w:t xml:space="preserve"> </w:t>
      </w:r>
      <w:r w:rsidR="00EE40C3" w:rsidRPr="00B20330">
        <w:rPr>
          <w:lang w:val="fr-CH"/>
        </w:rPr>
        <w:t xml:space="preserve">professions </w:t>
      </w:r>
      <w:r w:rsidR="007F5F9D" w:rsidRPr="00B20330">
        <w:rPr>
          <w:lang w:val="fr-CH"/>
        </w:rPr>
        <w:t>socioéducative</w:t>
      </w:r>
      <w:r w:rsidR="000A19DF" w:rsidRPr="00B20330">
        <w:rPr>
          <w:lang w:val="fr-CH"/>
        </w:rPr>
        <w:t>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est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nécessité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d’accueillir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l’émergence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du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corps,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qui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donne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naissance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au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sens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soi</w:t>
      </w:r>
      <w:r w:rsidR="000A19DF" w:rsidRPr="00B20330">
        <w:rPr>
          <w:lang w:val="fr-CH"/>
        </w:rPr>
        <w:t>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ainsi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autorise</w:t>
      </w:r>
      <w:r w:rsidR="00843B54" w:rsidRPr="00B20330">
        <w:rPr>
          <w:lang w:val="fr-CH"/>
        </w:rPr>
        <w:t>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un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accompagnement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avec</w:t>
      </w:r>
      <w:r w:rsidR="004971ED" w:rsidRPr="00B20330">
        <w:rPr>
          <w:lang w:val="fr-CH"/>
        </w:rPr>
        <w:t xml:space="preserve"> </w:t>
      </w:r>
      <w:r w:rsidR="00E6640D" w:rsidRPr="00B20330">
        <w:rPr>
          <w:lang w:val="fr-CH"/>
        </w:rPr>
        <w:t xml:space="preserve">la personne </w:t>
      </w:r>
      <w:r w:rsidR="007F5F9D" w:rsidRPr="00B20330">
        <w:rPr>
          <w:lang w:val="fr-CH"/>
        </w:rPr>
        <w:t>qui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est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là,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laisser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place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cet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autre</w:t>
      </w:r>
      <w:r w:rsidR="004971ED" w:rsidRPr="00B20330">
        <w:rPr>
          <w:lang w:val="fr-CH"/>
        </w:rPr>
        <w:t xml:space="preserve"> </w:t>
      </w:r>
      <w:r w:rsidR="000F6777" w:rsidRPr="00B20330">
        <w:rPr>
          <w:lang w:val="fr-CH"/>
        </w:rPr>
        <w:t xml:space="preserve">riche d’expériences uniques et d’un univers intime propre. </w:t>
      </w:r>
      <w:r w:rsidR="00C32890" w:rsidRPr="00B20330">
        <w:rPr>
          <w:lang w:val="fr-CH"/>
        </w:rPr>
        <w:t>Dès lors, i</w:t>
      </w:r>
      <w:r w:rsidR="007F5F9D" w:rsidRPr="00B20330">
        <w:rPr>
          <w:lang w:val="fr-CH"/>
        </w:rPr>
        <w:t>l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est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possible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faire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exister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l’intime,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non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pas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termes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concepts</w:t>
      </w:r>
      <w:r w:rsidR="00E75F6F" w:rsidRPr="00B20330">
        <w:rPr>
          <w:lang w:val="fr-CH"/>
        </w:rPr>
        <w:t>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mais</w:t>
      </w:r>
      <w:r w:rsidR="004971ED" w:rsidRPr="00B20330">
        <w:rPr>
          <w:lang w:val="fr-CH"/>
        </w:rPr>
        <w:t xml:space="preserve"> </w:t>
      </w:r>
      <w:r w:rsidR="000F6777" w:rsidRPr="00B20330">
        <w:rPr>
          <w:lang w:val="fr-CH"/>
        </w:rPr>
        <w:t>comme une dimension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vivante</w:t>
      </w:r>
      <w:r w:rsidR="000F6777" w:rsidRPr="00B20330">
        <w:rPr>
          <w:lang w:val="fr-CH"/>
        </w:rPr>
        <w:t xml:space="preserve"> de l’être humain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partager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différents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contextes,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sous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multiples</w:t>
      </w:r>
      <w:r w:rsidR="004971ED" w:rsidRPr="00B20330">
        <w:rPr>
          <w:lang w:val="fr-CH"/>
        </w:rPr>
        <w:t xml:space="preserve"> </w:t>
      </w:r>
      <w:r w:rsidR="00EF5035" w:rsidRPr="00B20330">
        <w:rPr>
          <w:lang w:val="fr-CH"/>
        </w:rPr>
        <w:t xml:space="preserve">formes </w:t>
      </w:r>
      <w:r w:rsidR="007F5F9D"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un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système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coopératif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au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sein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d</w:t>
      </w:r>
      <w:r w:rsidR="00467996" w:rsidRPr="00B20330">
        <w:rPr>
          <w:lang w:val="fr-CH"/>
        </w:rPr>
        <w:t>e</w:t>
      </w:r>
      <w:r w:rsidR="004971ED" w:rsidRPr="00B20330">
        <w:rPr>
          <w:lang w:val="fr-CH"/>
        </w:rPr>
        <w:t xml:space="preserve"> </w:t>
      </w:r>
      <w:r w:rsidR="00467996" w:rsidRPr="00B20330">
        <w:rPr>
          <w:lang w:val="fr-CH"/>
        </w:rPr>
        <w:t>l’</w:t>
      </w:r>
      <w:r w:rsidR="007F5F9D" w:rsidRPr="00B20330">
        <w:rPr>
          <w:lang w:val="fr-CH"/>
        </w:rPr>
        <w:t>équipe</w:t>
      </w:r>
      <w:r w:rsidR="004971ED" w:rsidRPr="00B20330">
        <w:rPr>
          <w:lang w:val="fr-CH"/>
        </w:rPr>
        <w:t xml:space="preserve"> </w:t>
      </w:r>
      <w:r w:rsidR="007F5F9D" w:rsidRPr="00B20330">
        <w:rPr>
          <w:lang w:val="fr-CH"/>
        </w:rPr>
        <w:t>éducative</w:t>
      </w:r>
      <w:r w:rsidR="00B2209C" w:rsidRPr="00B20330">
        <w:rPr>
          <w:lang w:val="fr-CH"/>
        </w:rPr>
        <w:t>,</w:t>
      </w:r>
      <w:r w:rsidR="005979F9" w:rsidRPr="00B20330">
        <w:rPr>
          <w:lang w:val="fr-CH"/>
        </w:rPr>
        <w:t xml:space="preserve"> </w:t>
      </w:r>
      <w:r w:rsidR="00D5479E" w:rsidRPr="00B20330">
        <w:rPr>
          <w:lang w:val="fr-CH"/>
        </w:rPr>
        <w:t>en</w:t>
      </w:r>
      <w:r w:rsidR="00467996" w:rsidRPr="00B20330">
        <w:rPr>
          <w:lang w:val="fr-CH"/>
        </w:rPr>
        <w:t xml:space="preserve"> y </w:t>
      </w:r>
      <w:r w:rsidR="00D5479E" w:rsidRPr="00B20330">
        <w:rPr>
          <w:lang w:val="fr-CH"/>
        </w:rPr>
        <w:t xml:space="preserve">intégrant </w:t>
      </w:r>
      <w:r w:rsidR="00467996" w:rsidRPr="00B20330">
        <w:rPr>
          <w:lang w:val="fr-CH"/>
        </w:rPr>
        <w:t xml:space="preserve">évidemment </w:t>
      </w:r>
      <w:r w:rsidR="005979F9" w:rsidRPr="00B20330">
        <w:rPr>
          <w:lang w:val="fr-CH"/>
        </w:rPr>
        <w:t xml:space="preserve">les </w:t>
      </w:r>
      <w:r w:rsidR="007F5F9D" w:rsidRPr="00B20330">
        <w:rPr>
          <w:lang w:val="fr-CH"/>
        </w:rPr>
        <w:t>familles.</w:t>
      </w:r>
      <w:r w:rsidR="004971ED" w:rsidRPr="00B20330">
        <w:rPr>
          <w:lang w:val="fr-CH"/>
        </w:rPr>
        <w:t xml:space="preserve"> </w:t>
      </w:r>
      <w:r w:rsidR="00FC073B" w:rsidRPr="00B20330">
        <w:rPr>
          <w:lang w:val="fr-CH"/>
        </w:rPr>
        <w:t>En</w:t>
      </w:r>
      <w:r w:rsidR="000F6777" w:rsidRPr="00B20330">
        <w:rPr>
          <w:lang w:val="fr-CH"/>
        </w:rPr>
        <w:t xml:space="preserve"> proposant régulièrement des temps de pratique pour explorer les différent</w:t>
      </w:r>
      <w:r w:rsidR="0090325A" w:rsidRPr="00B20330">
        <w:rPr>
          <w:lang w:val="fr-CH"/>
        </w:rPr>
        <w:t xml:space="preserve">s aspects </w:t>
      </w:r>
      <w:r w:rsidR="000F6777" w:rsidRPr="00B20330">
        <w:rPr>
          <w:lang w:val="fr-CH"/>
        </w:rPr>
        <w:t>de l’intime, il est possible d’accompagner tout le monde vers l’autodécouverte de ses sensations</w:t>
      </w:r>
      <w:r w:rsidR="00F72025" w:rsidRPr="00B20330">
        <w:rPr>
          <w:lang w:val="fr-CH"/>
        </w:rPr>
        <w:t>,</w:t>
      </w:r>
      <w:r w:rsidR="000F6777" w:rsidRPr="00B20330">
        <w:rPr>
          <w:lang w:val="fr-CH"/>
        </w:rPr>
        <w:t xml:space="preserve"> de son imaginaire, de son flux, de son mouvement, de son désir… et de développer une meilleure connaissance de sa sphère</w:t>
      </w:r>
      <w:r w:rsidR="0008696A" w:rsidRPr="00B20330">
        <w:rPr>
          <w:lang w:val="fr-CH"/>
        </w:rPr>
        <w:t xml:space="preserve"> </w:t>
      </w:r>
      <w:r w:rsidR="000F6777" w:rsidRPr="00B20330">
        <w:rPr>
          <w:lang w:val="fr-CH"/>
        </w:rPr>
        <w:t>intime</w:t>
      </w:r>
      <w:r w:rsidR="000F6777" w:rsidRPr="00B20330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fr-CH"/>
        </w:rPr>
        <w:t>.</w:t>
      </w:r>
    </w:p>
    <w:p w14:paraId="2E853B0A" w14:textId="494B750B" w:rsidR="006F2A37" w:rsidRPr="00B20330" w:rsidRDefault="00663088" w:rsidP="0008696A">
      <w:pPr>
        <w:pStyle w:val="berschrift1"/>
        <w:rPr>
          <w:lang w:val="fr-CH"/>
        </w:rPr>
      </w:pPr>
      <w:r w:rsidRPr="00B20330">
        <w:rPr>
          <w:lang w:val="fr-CH"/>
        </w:rPr>
        <w:lastRenderedPageBreak/>
        <w:t>Points forts d’une approche corporelle</w:t>
      </w:r>
    </w:p>
    <w:p w14:paraId="69F0D2AB" w14:textId="74D7762A" w:rsidR="007F5F9D" w:rsidRPr="00B20330" w:rsidRDefault="007F5F9D" w:rsidP="00A53A3C">
      <w:pPr>
        <w:pStyle w:val="Textkrper"/>
        <w:rPr>
          <w:lang w:val="fr-CH"/>
        </w:rPr>
      </w:pPr>
      <w:r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guise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conclusion,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j’aimerais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mettre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évidence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points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forts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d’une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approche</w:t>
      </w:r>
      <w:r w:rsidR="004971ED" w:rsidRPr="00B20330">
        <w:rPr>
          <w:lang w:val="fr-CH"/>
        </w:rPr>
        <w:t xml:space="preserve"> </w:t>
      </w:r>
      <w:r w:rsidR="000F6777" w:rsidRPr="00B20330">
        <w:rPr>
          <w:lang w:val="fr-CH"/>
        </w:rPr>
        <w:t>somatique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domaine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l’intime</w:t>
      </w:r>
      <w:r w:rsidR="00A556A1" w:rsidRPr="00B20330">
        <w:rPr>
          <w:lang w:val="fr-CH"/>
        </w:rPr>
        <w:t xml:space="preserve">.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est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point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nodal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l’expérience,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tout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passe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par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lui,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travers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lui</w:t>
      </w:r>
      <w:r w:rsidR="003A72E7" w:rsidRPr="00B20330">
        <w:rPr>
          <w:lang w:val="fr-CH"/>
        </w:rPr>
        <w:t>. I</w:t>
      </w:r>
      <w:r w:rsidRPr="00B20330">
        <w:rPr>
          <w:lang w:val="fr-CH"/>
        </w:rPr>
        <w:t>l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est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source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ressource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tout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qui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nous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anime</w:t>
      </w:r>
      <w:r w:rsidR="003A72E7" w:rsidRPr="00B20330">
        <w:rPr>
          <w:lang w:val="fr-CH"/>
        </w:rPr>
        <w:t>. I</w:t>
      </w:r>
      <w:r w:rsidRPr="00B20330">
        <w:rPr>
          <w:lang w:val="fr-CH"/>
        </w:rPr>
        <w:t>l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nous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informe</w:t>
      </w:r>
      <w:r w:rsidR="003A72E7" w:rsidRPr="00B20330">
        <w:rPr>
          <w:lang w:val="fr-CH"/>
        </w:rPr>
        <w:t xml:space="preserve"> </w:t>
      </w:r>
      <w:r w:rsidR="000564A7" w:rsidRPr="00B20330">
        <w:rPr>
          <w:lang w:val="fr-CH"/>
        </w:rPr>
        <w:t>en permanence à travers nos sensations et nos ressentis, entre autres, sur nos limites</w:t>
      </w:r>
      <w:r w:rsidR="000F6777" w:rsidRPr="00B20330">
        <w:rPr>
          <w:lang w:val="fr-CH"/>
        </w:rPr>
        <w:t xml:space="preserve"> depuis notre propre expérience. Plus besoin donc d’aller chercher une validation à l’extérieur pour savoir et prendre la responsabilité de ce qui est accepté et ce qui ne l’est pas. Les droits, les normes et les conventions sautent.</w:t>
      </w:r>
      <w:r w:rsidR="003A72E7" w:rsidRPr="00B20330">
        <w:rPr>
          <w:lang w:val="fr-CH"/>
        </w:rPr>
        <w:t xml:space="preserve"> Il </w:t>
      </w:r>
      <w:r w:rsidRPr="00B20330">
        <w:rPr>
          <w:lang w:val="fr-CH"/>
        </w:rPr>
        <w:t>est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garant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="00763F68" w:rsidRPr="00B20330">
        <w:rPr>
          <w:lang w:val="fr-CH"/>
        </w:rPr>
        <w:t>plus 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liberté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relation.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explorations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somatiques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fondatrices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l’estime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soi</w:t>
      </w:r>
      <w:r w:rsidR="0027115D" w:rsidRPr="00B20330">
        <w:rPr>
          <w:lang w:val="fr-CH"/>
        </w:rPr>
        <w:t xml:space="preserve"> dans le cheminement</w:t>
      </w:r>
      <w:r w:rsidR="004971ED" w:rsidRPr="00B20330">
        <w:rPr>
          <w:lang w:val="fr-CH"/>
        </w:rPr>
        <w:t xml:space="preserve"> </w:t>
      </w:r>
      <w:r w:rsidR="0027115D" w:rsidRPr="00B20330">
        <w:rPr>
          <w:lang w:val="fr-CH"/>
        </w:rPr>
        <w:t xml:space="preserve">du </w:t>
      </w:r>
      <w:r w:rsidRPr="00B20330">
        <w:rPr>
          <w:lang w:val="fr-CH"/>
        </w:rPr>
        <w:t>consentement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libre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éclairé.</w:t>
      </w:r>
    </w:p>
    <w:p w14:paraId="1DE26CF4" w14:textId="065857E1" w:rsidR="007F5F9D" w:rsidRPr="00B20330" w:rsidRDefault="007F5F9D" w:rsidP="00A53A3C">
      <w:pPr>
        <w:pStyle w:val="Textkrper"/>
        <w:rPr>
          <w:lang w:val="fr-CH"/>
        </w:rPr>
      </w:pPr>
      <w:r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plus</w:t>
      </w:r>
      <w:r w:rsidR="008E4B06" w:rsidRPr="00B20330">
        <w:rPr>
          <w:lang w:val="fr-CH"/>
        </w:rPr>
        <w:t xml:space="preserve"> </w:t>
      </w:r>
      <w:r w:rsidRPr="00B20330">
        <w:rPr>
          <w:lang w:val="fr-CH"/>
        </w:rPr>
        <w:t>d’être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allié,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</w:t>
      </w:r>
      <w:r w:rsidR="000F6777" w:rsidRPr="00B20330">
        <w:rPr>
          <w:lang w:val="fr-CH"/>
        </w:rPr>
        <w:t>e corps</w:t>
      </w:r>
      <w:r w:rsidR="004971ED" w:rsidRPr="00B20330">
        <w:rPr>
          <w:lang w:val="fr-CH"/>
        </w:rPr>
        <w:t xml:space="preserve"> </w:t>
      </w:r>
      <w:r w:rsidR="000F6777" w:rsidRPr="00B20330">
        <w:rPr>
          <w:lang w:val="fr-CH"/>
        </w:rPr>
        <w:t xml:space="preserve">ouvre </w:t>
      </w:r>
      <w:r w:rsidRPr="00B20330">
        <w:rPr>
          <w:lang w:val="fr-CH"/>
        </w:rPr>
        <w:t>un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espace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créativité,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ressources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d’enseignement</w:t>
      </w:r>
      <w:r w:rsidR="00994512" w:rsidRPr="00B20330">
        <w:rPr>
          <w:lang w:val="fr-CH"/>
        </w:rPr>
        <w:t>. S</w:t>
      </w:r>
      <w:r w:rsidRPr="00B20330">
        <w:rPr>
          <w:lang w:val="fr-CH"/>
        </w:rPr>
        <w:t>’ancrer,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rencontrer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habiter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sphère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intime</w:t>
      </w:r>
      <w:r w:rsidR="00483EE1" w:rsidRPr="00B20330">
        <w:rPr>
          <w:lang w:val="fr-CH"/>
        </w:rPr>
        <w:t xml:space="preserve"> –</w:t>
      </w:r>
      <w:r w:rsidR="008E4B06" w:rsidRPr="00B20330">
        <w:rPr>
          <w:lang w:val="fr-CH"/>
        </w:rPr>
        <w:t> </w:t>
      </w:r>
      <w:r w:rsidRPr="00B20330">
        <w:rPr>
          <w:lang w:val="fr-CH"/>
        </w:rPr>
        <w:t>être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soi</w:t>
      </w:r>
      <w:r w:rsidR="00483EE1" w:rsidRPr="00B20330">
        <w:rPr>
          <w:lang w:val="fr-CH"/>
        </w:rPr>
        <w:t>,</w:t>
      </w:r>
      <w:r w:rsidR="00994512" w:rsidRPr="00B20330">
        <w:rPr>
          <w:lang w:val="fr-CH"/>
        </w:rPr>
        <w:t xml:space="preserve"> </w:t>
      </w:r>
      <w:r w:rsidRPr="00B20330">
        <w:rPr>
          <w:lang w:val="fr-CH"/>
        </w:rPr>
        <w:t>avant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d’aller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vers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autres</w:t>
      </w:r>
      <w:r w:rsidR="008E4B06" w:rsidRPr="00B20330">
        <w:rPr>
          <w:lang w:val="fr-CH"/>
        </w:rPr>
        <w:t> </w:t>
      </w:r>
      <w:r w:rsidR="00994512" w:rsidRPr="00B20330">
        <w:rPr>
          <w:lang w:val="fr-CH"/>
        </w:rPr>
        <w:t>–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facilite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un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positionnement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clair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</w:t>
      </w:r>
      <w:r w:rsidR="000F6777" w:rsidRPr="00B20330">
        <w:rPr>
          <w:lang w:val="fr-CH"/>
        </w:rPr>
        <w:t>e domaine de l’intime. L</w:t>
      </w:r>
      <w:r w:rsidRPr="00B20330">
        <w:rPr>
          <w:lang w:val="fr-CH"/>
        </w:rPr>
        <w:t>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conscience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du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guide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les</w:t>
      </w:r>
      <w:r w:rsidR="004971ED" w:rsidRPr="00B20330">
        <w:rPr>
          <w:lang w:val="fr-CH"/>
        </w:rPr>
        <w:t xml:space="preserve"> </w:t>
      </w:r>
      <w:r w:rsidR="00A12E98" w:rsidRPr="00B20330">
        <w:rPr>
          <w:lang w:val="fr-CH"/>
        </w:rPr>
        <w:t>expériences</w:t>
      </w:r>
      <w:r w:rsidR="00701169" w:rsidRPr="00B20330">
        <w:rPr>
          <w:lang w:val="fr-CH"/>
        </w:rPr>
        <w:t xml:space="preserve"> et</w:t>
      </w:r>
      <w:r w:rsidR="005306D4" w:rsidRPr="00B20330">
        <w:rPr>
          <w:lang w:val="fr-CH"/>
        </w:rPr>
        <w:t xml:space="preserve"> </w:t>
      </w:r>
      <w:r w:rsidRPr="00B20330">
        <w:rPr>
          <w:lang w:val="fr-CH"/>
        </w:rPr>
        <w:t>met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pratique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l’autodétermination</w:t>
      </w:r>
      <w:r w:rsidR="0044604B" w:rsidRPr="00B20330">
        <w:rPr>
          <w:lang w:val="fr-CH"/>
        </w:rPr>
        <w:t>, que ce soit par la prise 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responsabilité,</w:t>
      </w:r>
      <w:r w:rsidR="004971ED" w:rsidRPr="00B20330">
        <w:rPr>
          <w:lang w:val="fr-CH"/>
        </w:rPr>
        <w:t xml:space="preserve"> </w:t>
      </w:r>
      <w:r w:rsidR="000F6777" w:rsidRPr="00B20330">
        <w:rPr>
          <w:lang w:val="fr-CH"/>
        </w:rPr>
        <w:t>d</w:t>
      </w:r>
      <w:r w:rsidR="0044604B" w:rsidRPr="00B20330">
        <w:rPr>
          <w:lang w:val="fr-CH"/>
        </w:rPr>
        <w:t>’</w:t>
      </w:r>
      <w:r w:rsidRPr="00B20330">
        <w:rPr>
          <w:lang w:val="fr-CH"/>
        </w:rPr>
        <w:t>autonomie</w:t>
      </w:r>
      <w:r w:rsidR="000F6777" w:rsidRPr="00B20330">
        <w:rPr>
          <w:lang w:val="fr-CH"/>
        </w:rPr>
        <w:t xml:space="preserve"> </w:t>
      </w:r>
      <w:r w:rsidR="00A12E98" w:rsidRPr="00B20330">
        <w:rPr>
          <w:lang w:val="fr-CH"/>
        </w:rPr>
        <w:t>ou</w:t>
      </w:r>
      <w:r w:rsidR="000F6777" w:rsidRPr="00B20330">
        <w:rPr>
          <w:lang w:val="fr-CH"/>
        </w:rPr>
        <w:t xml:space="preserve"> d</w:t>
      </w:r>
      <w:r w:rsidR="0044604B" w:rsidRPr="00B20330">
        <w:rPr>
          <w:lang w:val="fr-CH"/>
        </w:rPr>
        <w:t>’</w:t>
      </w:r>
      <w:r w:rsidR="00A12E98" w:rsidRPr="00B20330">
        <w:rPr>
          <w:lang w:val="fr-CH"/>
        </w:rPr>
        <w:t>indépendance</w:t>
      </w:r>
      <w:r w:rsidR="000F6777" w:rsidRPr="00B20330">
        <w:rPr>
          <w:lang w:val="fr-CH"/>
        </w:rPr>
        <w:t xml:space="preserve">. </w:t>
      </w:r>
      <w:r w:rsidR="009621EC" w:rsidRPr="00B20330">
        <w:rPr>
          <w:lang w:val="fr-CH"/>
        </w:rPr>
        <w:t xml:space="preserve">En outre, </w:t>
      </w:r>
      <w:r w:rsidR="000F6777" w:rsidRPr="00B20330">
        <w:rPr>
          <w:lang w:val="fr-CH"/>
        </w:rPr>
        <w:t xml:space="preserve">l’intelligence corporelle intime </w:t>
      </w:r>
      <w:r w:rsidRPr="00B20330">
        <w:rPr>
          <w:lang w:val="fr-CH"/>
        </w:rPr>
        <w:t>invite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à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s’affirmer</w:t>
      </w:r>
      <w:r w:rsidR="00D92889" w:rsidRPr="00B20330">
        <w:rPr>
          <w:lang w:val="fr-CH"/>
        </w:rPr>
        <w:t xml:space="preserve">, </w:t>
      </w:r>
      <w:r w:rsidR="00E45F69" w:rsidRPr="00B20330">
        <w:rPr>
          <w:lang w:val="fr-CH"/>
        </w:rPr>
        <w:t xml:space="preserve">à </w:t>
      </w:r>
      <w:r w:rsidR="00892F07" w:rsidRPr="00B20330">
        <w:rPr>
          <w:lang w:val="fr-CH"/>
        </w:rPr>
        <w:t>s</w:t>
      </w:r>
      <w:r w:rsidRPr="00B20330">
        <w:rPr>
          <w:lang w:val="fr-CH"/>
        </w:rPr>
        <w:t>’engager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pleinement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dans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expériences</w:t>
      </w:r>
      <w:r w:rsidR="00D92889" w:rsidRPr="00B20330">
        <w:rPr>
          <w:lang w:val="fr-CH"/>
        </w:rPr>
        <w:t xml:space="preserve">, </w:t>
      </w:r>
      <w:r w:rsidR="00E45F69" w:rsidRPr="00B20330">
        <w:rPr>
          <w:lang w:val="fr-CH"/>
        </w:rPr>
        <w:t xml:space="preserve">à </w:t>
      </w:r>
      <w:r w:rsidRPr="00B20330">
        <w:rPr>
          <w:lang w:val="fr-CH"/>
        </w:rPr>
        <w:t>vivre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libre</w:t>
      </w:r>
      <w:r w:rsidR="00892F07" w:rsidRPr="00B20330">
        <w:rPr>
          <w:lang w:val="fr-CH"/>
        </w:rPr>
        <w:t>ment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harmonie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avec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autres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la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nature</w:t>
      </w:r>
      <w:r w:rsidR="00D92889" w:rsidRPr="00B20330">
        <w:rPr>
          <w:lang w:val="fr-CH"/>
        </w:rPr>
        <w:t>.</w:t>
      </w:r>
    </w:p>
    <w:p w14:paraId="3D9A0B3D" w14:textId="73B2AEFA" w:rsidR="00F21ACA" w:rsidRPr="00B20330" w:rsidRDefault="00F21ACA" w:rsidP="009B6F4B">
      <w:pPr>
        <w:pStyle w:val="Fragen"/>
      </w:pPr>
      <w:r w:rsidRPr="00B20330">
        <w:t>Qu’avez-vous ressenti de lire un article en présence à votre corps</w:t>
      </w:r>
      <w:r w:rsidR="00DB4F74" w:rsidRPr="00B20330">
        <w:t> </w:t>
      </w:r>
      <w:r w:rsidRPr="00B20330">
        <w:t xml:space="preserve">? Est-ce que cela a changé quelque chose ? Comment avez-vous vécu votre (première) expérience somatique ? </w:t>
      </w:r>
      <w:r w:rsidR="00763F68" w:rsidRPr="00B20330">
        <w:t>Quelles nouvelles questions ont émergé ? Comment pensez-vous donner suite à ce qui commence à appara</w:t>
      </w:r>
      <w:r w:rsidR="00695A4F" w:rsidRPr="00B20330">
        <w:t>i</w:t>
      </w:r>
      <w:r w:rsidR="00763F68" w:rsidRPr="00B20330">
        <w:t xml:space="preserve">tre en vous ? Avec qui allez-vous </w:t>
      </w:r>
      <w:r w:rsidR="0063149F" w:rsidRPr="00B20330">
        <w:t xml:space="preserve">le </w:t>
      </w:r>
      <w:r w:rsidR="00763F68" w:rsidRPr="00B20330">
        <w:t>partager ?</w:t>
      </w:r>
    </w:p>
    <w:p w14:paraId="4FDB9253" w14:textId="43A6DD61" w:rsidR="0074613E" w:rsidRPr="00B20330" w:rsidRDefault="0074613E" w:rsidP="001C48A1">
      <w:pPr>
        <w:pStyle w:val="berschrift1"/>
        <w:rPr>
          <w:lang w:val="fr-CH"/>
        </w:rPr>
      </w:pPr>
      <w:r w:rsidRPr="00B20330">
        <w:rPr>
          <w:lang w:val="fr-CH"/>
        </w:rPr>
        <w:t>Autrice</w:t>
      </w:r>
    </w:p>
    <w:p w14:paraId="1330CF7B" w14:textId="77777777" w:rsidR="0074613E" w:rsidRPr="00B20330" w:rsidRDefault="0074613E" w:rsidP="00721873">
      <w:pPr>
        <w:pStyle w:val="Textkrper3"/>
        <w:rPr>
          <w:lang w:val="fr-CH"/>
        </w:rPr>
      </w:pPr>
      <w:r w:rsidRPr="00B20330">
        <w:rPr>
          <w:noProof/>
          <w:lang w:val="fr-CH"/>
        </w:rPr>
        <w:drawing>
          <wp:inline distT="0" distB="0" distL="0" distR="0" wp14:anchorId="5D3063B4" wp14:editId="0AAAEE52">
            <wp:extent cx="1368000" cy="1311001"/>
            <wp:effectExtent l="0" t="0" r="3810" b="3810"/>
            <wp:docPr id="1859318631" name="Grafik 18593186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318631" name="Grafik 18593186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311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45D67" w14:textId="3DD8707F" w:rsidR="0074613E" w:rsidRPr="00B20330" w:rsidRDefault="0074613E" w:rsidP="00821377">
      <w:pPr>
        <w:pStyle w:val="Textkrper3"/>
        <w:tabs>
          <w:tab w:val="left" w:pos="4028"/>
        </w:tabs>
        <w:rPr>
          <w:lang w:val="fr-CH"/>
        </w:rPr>
      </w:pPr>
      <w:r w:rsidRPr="00B20330">
        <w:rPr>
          <w:lang w:val="fr-CH"/>
        </w:rPr>
        <w:t>Christine Fayet</w:t>
      </w:r>
      <w:r w:rsidR="00821377">
        <w:rPr>
          <w:lang w:val="fr-CH"/>
        </w:rPr>
        <w:tab/>
      </w:r>
      <w:r w:rsidRPr="00B20330">
        <w:rPr>
          <w:lang w:val="fr-CH"/>
        </w:rPr>
        <w:br/>
        <w:t xml:space="preserve">Spécialiste en Santé Sexuelle </w:t>
      </w:r>
    </w:p>
    <w:p w14:paraId="68032F09" w14:textId="7BA168AF" w:rsidR="0074613E" w:rsidRPr="00B20330" w:rsidRDefault="00000000" w:rsidP="00721873">
      <w:pPr>
        <w:pStyle w:val="Textkrper3"/>
        <w:rPr>
          <w:rStyle w:val="Hyperlink"/>
          <w:lang w:val="fr-CH"/>
        </w:rPr>
      </w:pPr>
      <w:hyperlink r:id="rId23" w:history="1">
        <w:r w:rsidR="00E7103B" w:rsidRPr="00B20330">
          <w:rPr>
            <w:rStyle w:val="Hyperlink"/>
            <w:lang w:val="fr-CH"/>
          </w:rPr>
          <w:t>contact@christinefayet.com</w:t>
        </w:r>
      </w:hyperlink>
    </w:p>
    <w:p w14:paraId="4D573BE2" w14:textId="77777777" w:rsidR="00BD3733" w:rsidRPr="00B20330" w:rsidRDefault="00000000" w:rsidP="00721873">
      <w:pPr>
        <w:pStyle w:val="Textkrper3"/>
        <w:rPr>
          <w:lang w:val="fr-CH"/>
        </w:rPr>
      </w:pPr>
      <w:hyperlink r:id="rId24" w:history="1">
        <w:r w:rsidR="00BD3733" w:rsidRPr="00B20330">
          <w:rPr>
            <w:rStyle w:val="Hyperlink"/>
            <w:lang w:val="fr-CH"/>
          </w:rPr>
          <w:t>www.sphereintime.com</w:t>
        </w:r>
      </w:hyperlink>
    </w:p>
    <w:p w14:paraId="7B4C4E0A" w14:textId="489C17C9" w:rsidR="006E260B" w:rsidRPr="00B20330" w:rsidRDefault="006E260B" w:rsidP="001C48A1">
      <w:pPr>
        <w:pStyle w:val="berschrift1"/>
        <w:rPr>
          <w:lang w:val="fr-CH"/>
        </w:rPr>
      </w:pPr>
      <w:r w:rsidRPr="00B20330">
        <w:rPr>
          <w:lang w:val="fr-CH"/>
        </w:rPr>
        <w:t>Références</w:t>
      </w:r>
      <w:r w:rsidR="005F3A5A" w:rsidRPr="00B20330">
        <w:rPr>
          <w:lang w:val="fr-CH"/>
        </w:rPr>
        <w:t xml:space="preserve"> et </w:t>
      </w:r>
      <w:r w:rsidR="0018044F" w:rsidRPr="00B20330">
        <w:rPr>
          <w:lang w:val="fr-CH"/>
        </w:rPr>
        <w:t xml:space="preserve">ressources </w:t>
      </w:r>
      <w:r w:rsidR="005F3A5A" w:rsidRPr="00B20330">
        <w:rPr>
          <w:lang w:val="fr-CH"/>
        </w:rPr>
        <w:t xml:space="preserve">pour aller plus loin </w:t>
      </w:r>
    </w:p>
    <w:p w14:paraId="1A60CE0D" w14:textId="3369DD2E" w:rsidR="007F5F9D" w:rsidRPr="00B20330" w:rsidRDefault="007F5F9D" w:rsidP="001C48A1">
      <w:pPr>
        <w:pStyle w:val="Literaturverzeichnis"/>
        <w:rPr>
          <w:lang w:val="fr-CH"/>
        </w:rPr>
      </w:pPr>
      <w:r w:rsidRPr="00B20330">
        <w:rPr>
          <w:lang w:val="fr-CH"/>
        </w:rPr>
        <w:t>Agthe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Diserens</w:t>
      </w:r>
      <w:r w:rsidR="005C748A" w:rsidRPr="00B20330">
        <w:rPr>
          <w:lang w:val="fr-CH"/>
        </w:rPr>
        <w:t>,</w:t>
      </w:r>
      <w:r w:rsidR="006857A4" w:rsidRPr="00B20330">
        <w:rPr>
          <w:lang w:val="fr-CH"/>
        </w:rPr>
        <w:t xml:space="preserve"> </w:t>
      </w:r>
      <w:r w:rsidR="005C748A" w:rsidRPr="00B20330">
        <w:rPr>
          <w:lang w:val="fr-CH"/>
        </w:rPr>
        <w:t>C. (2016)</w:t>
      </w:r>
      <w:r w:rsidRPr="00B20330">
        <w:rPr>
          <w:lang w:val="fr-CH"/>
        </w:rPr>
        <w:t>.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corps-désir…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en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dépit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du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handicap.</w:t>
      </w:r>
      <w:r w:rsidR="004971ED" w:rsidRPr="00B20330">
        <w:rPr>
          <w:lang w:val="fr-CH"/>
        </w:rPr>
        <w:t xml:space="preserve"> </w:t>
      </w:r>
      <w:r w:rsidR="005C748A" w:rsidRPr="00B20330">
        <w:rPr>
          <w:lang w:val="fr-CH"/>
        </w:rPr>
        <w:t>In C. Delory-Momberger (Ed.)</w:t>
      </w:r>
      <w:r w:rsidR="008E16DC" w:rsidRPr="00B20330">
        <w:rPr>
          <w:lang w:val="fr-CH"/>
        </w:rPr>
        <w:t>,</w:t>
      </w:r>
      <w:r w:rsidR="005C748A" w:rsidRPr="00B20330">
        <w:rPr>
          <w:lang w:val="fr-CH"/>
        </w:rPr>
        <w:t xml:space="preserve"> </w:t>
      </w:r>
      <w:r w:rsidR="000226A8" w:rsidRPr="00B20330">
        <w:rPr>
          <w:i/>
          <w:iCs/>
          <w:lang w:val="fr-CH"/>
        </w:rPr>
        <w:t>É</w:t>
      </w:r>
      <w:r w:rsidRPr="00B20330">
        <w:rPr>
          <w:i/>
          <w:iCs/>
          <w:lang w:val="fr-CH"/>
        </w:rPr>
        <w:t>prouver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le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corps</w:t>
      </w:r>
      <w:r w:rsidR="005C748A" w:rsidRPr="00B20330">
        <w:rPr>
          <w:i/>
          <w:iCs/>
          <w:lang w:val="fr-CH"/>
        </w:rPr>
        <w:t> : corps appris, corps apprenant</w:t>
      </w:r>
      <w:r w:rsidR="005C748A" w:rsidRPr="00B20330">
        <w:rPr>
          <w:lang w:val="fr-CH"/>
        </w:rPr>
        <w:t xml:space="preserve"> (pp.</w:t>
      </w:r>
      <w:r w:rsidRPr="00B20330">
        <w:rPr>
          <w:lang w:val="fr-CH"/>
        </w:rPr>
        <w:t>177</w:t>
      </w:r>
      <w:r w:rsidR="00AB7145" w:rsidRPr="00B20330">
        <w:rPr>
          <w:lang w:val="fr-CH"/>
        </w:rPr>
        <w:t>-</w:t>
      </w:r>
      <w:r w:rsidRPr="00B20330">
        <w:rPr>
          <w:lang w:val="fr-CH"/>
        </w:rPr>
        <w:t>190</w:t>
      </w:r>
      <w:r w:rsidR="00AB7145" w:rsidRPr="00B20330">
        <w:rPr>
          <w:lang w:val="fr-CH"/>
        </w:rPr>
        <w:t>). Érès</w:t>
      </w:r>
      <w:r w:rsidRPr="00B20330">
        <w:rPr>
          <w:lang w:val="fr-CH"/>
        </w:rPr>
        <w:t>.</w:t>
      </w:r>
    </w:p>
    <w:p w14:paraId="61B01751" w14:textId="09ADE134" w:rsidR="00F70D6C" w:rsidRPr="00B20330" w:rsidRDefault="00F70D6C" w:rsidP="001C48A1">
      <w:pPr>
        <w:pStyle w:val="Literaturverzeichnis"/>
        <w:rPr>
          <w:lang w:val="fr-CH"/>
        </w:rPr>
      </w:pPr>
      <w:r w:rsidRPr="00B20330">
        <w:rPr>
          <w:lang w:val="fr-CH"/>
        </w:rPr>
        <w:t>Bourguignon, O. (2010). L</w:t>
      </w:r>
      <w:r w:rsidR="00DB4F74" w:rsidRPr="00B20330">
        <w:rPr>
          <w:lang w:val="fr-CH"/>
        </w:rPr>
        <w:t>’</w:t>
      </w:r>
      <w:r w:rsidRPr="00B20330">
        <w:rPr>
          <w:lang w:val="fr-CH"/>
        </w:rPr>
        <w:t xml:space="preserve">intime, le corps et la relation de soin. </w:t>
      </w:r>
      <w:r w:rsidR="00071090" w:rsidRPr="00B20330">
        <w:rPr>
          <w:lang w:val="fr-CH"/>
        </w:rPr>
        <w:t>In</w:t>
      </w:r>
      <w:r w:rsidR="00C95AEA" w:rsidRPr="00B20330">
        <w:rPr>
          <w:lang w:val="fr-CH"/>
        </w:rPr>
        <w:t> </w:t>
      </w:r>
      <w:r w:rsidRPr="00B20330">
        <w:rPr>
          <w:lang w:val="fr-CH"/>
        </w:rPr>
        <w:t xml:space="preserve">: </w:t>
      </w:r>
      <w:r w:rsidR="00071090" w:rsidRPr="00B20330">
        <w:rPr>
          <w:lang w:val="fr-CH"/>
        </w:rPr>
        <w:t xml:space="preserve">E. </w:t>
      </w:r>
      <w:r w:rsidRPr="00B20330">
        <w:rPr>
          <w:lang w:val="fr-CH"/>
        </w:rPr>
        <w:t>Hirsch</w:t>
      </w:r>
      <w:r w:rsidR="00071090" w:rsidRPr="00B20330">
        <w:rPr>
          <w:lang w:val="fr-CH"/>
        </w:rPr>
        <w:t xml:space="preserve"> (Ed.)</w:t>
      </w:r>
      <w:r w:rsidR="00520E5B" w:rsidRPr="00B20330">
        <w:rPr>
          <w:lang w:val="fr-CH"/>
        </w:rPr>
        <w:t>,</w:t>
      </w:r>
      <w:r w:rsidRPr="00B20330">
        <w:rPr>
          <w:lang w:val="fr-CH"/>
        </w:rPr>
        <w:t xml:space="preserve"> </w:t>
      </w:r>
      <w:r w:rsidRPr="00B20330">
        <w:rPr>
          <w:i/>
          <w:iCs/>
          <w:lang w:val="fr-CH"/>
        </w:rPr>
        <w:t>Traité de bioéthique</w:t>
      </w:r>
      <w:r w:rsidR="00C95AEA" w:rsidRPr="00B20330">
        <w:rPr>
          <w:i/>
          <w:iCs/>
          <w:lang w:val="fr-CH"/>
        </w:rPr>
        <w:t> </w:t>
      </w:r>
      <w:r w:rsidRPr="00B20330">
        <w:rPr>
          <w:i/>
          <w:iCs/>
          <w:lang w:val="fr-CH"/>
        </w:rPr>
        <w:t>: II</w:t>
      </w:r>
      <w:r w:rsidR="00C95AEA" w:rsidRPr="00B20330">
        <w:rPr>
          <w:i/>
          <w:iCs/>
          <w:lang w:val="fr-CH"/>
        </w:rPr>
        <w:t> </w:t>
      </w:r>
      <w:r w:rsidRPr="00B20330">
        <w:rPr>
          <w:i/>
          <w:iCs/>
          <w:lang w:val="fr-CH"/>
        </w:rPr>
        <w:t>- Soigner la personne, évolutions, innovations thérapeutiques</w:t>
      </w:r>
      <w:r w:rsidRPr="00B20330">
        <w:rPr>
          <w:lang w:val="fr-CH"/>
        </w:rPr>
        <w:t xml:space="preserve"> (pp.</w:t>
      </w:r>
      <w:r w:rsidR="00DB4F74" w:rsidRPr="00B20330">
        <w:rPr>
          <w:lang w:val="fr-CH"/>
        </w:rPr>
        <w:t> </w:t>
      </w:r>
      <w:r w:rsidRPr="00B20330">
        <w:rPr>
          <w:lang w:val="fr-CH"/>
        </w:rPr>
        <w:t>84-95).</w:t>
      </w:r>
      <w:r w:rsidR="00520E5B" w:rsidRPr="00B20330">
        <w:rPr>
          <w:lang w:val="fr-CH"/>
        </w:rPr>
        <w:t xml:space="preserve"> </w:t>
      </w:r>
      <w:r w:rsidRPr="00B20330">
        <w:rPr>
          <w:lang w:val="fr-CH"/>
        </w:rPr>
        <w:t xml:space="preserve">Érès. </w:t>
      </w:r>
      <w:hyperlink r:id="rId25" w:history="1">
        <w:r w:rsidRPr="00B20330">
          <w:rPr>
            <w:rStyle w:val="Hyperlink"/>
            <w:lang w:val="fr-CH"/>
          </w:rPr>
          <w:t>https://doi.org/10.3917/eres.hirsc.2010.02.0084</w:t>
        </w:r>
      </w:hyperlink>
    </w:p>
    <w:p w14:paraId="1B7645EC" w14:textId="68D20BAA" w:rsidR="005B7F77" w:rsidRPr="00B20330" w:rsidRDefault="005B7F77" w:rsidP="001C48A1">
      <w:pPr>
        <w:pStyle w:val="Literaturverzeichnis"/>
        <w:rPr>
          <w:lang w:val="fr-CH"/>
        </w:rPr>
      </w:pPr>
      <w:r w:rsidRPr="00B20330">
        <w:rPr>
          <w:lang w:val="fr-CH"/>
        </w:rPr>
        <w:t>Bainbridge Cohen, B. (2002), Sentir, Ressentir et Agir. Contredanse.</w:t>
      </w:r>
    </w:p>
    <w:p w14:paraId="03CC3DB2" w14:textId="6BB5C32B" w:rsidR="007F5F9D" w:rsidRPr="00B20330" w:rsidRDefault="007F5F9D" w:rsidP="001C48A1">
      <w:pPr>
        <w:pStyle w:val="Literaturverzeichnis"/>
        <w:rPr>
          <w:lang w:val="fr-CH"/>
        </w:rPr>
      </w:pPr>
      <w:r w:rsidRPr="00B20330">
        <w:rPr>
          <w:lang w:val="fr-CH"/>
        </w:rPr>
        <w:t>Damasio</w:t>
      </w:r>
      <w:r w:rsidR="0052485F" w:rsidRPr="00B20330">
        <w:rPr>
          <w:lang w:val="fr-CH"/>
        </w:rPr>
        <w:t>, A. (1999)</w:t>
      </w:r>
      <w:r w:rsidRPr="00B20330">
        <w:rPr>
          <w:lang w:val="fr-CH"/>
        </w:rPr>
        <w:t>.</w:t>
      </w:r>
      <w:r w:rsidR="004971ED" w:rsidRPr="00B20330">
        <w:rPr>
          <w:lang w:val="fr-CH"/>
        </w:rPr>
        <w:t xml:space="preserve"> </w:t>
      </w:r>
      <w:r w:rsidRPr="00B20330">
        <w:rPr>
          <w:i/>
          <w:iCs/>
          <w:lang w:val="fr-CH"/>
        </w:rPr>
        <w:t>Le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sentiment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même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de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soi</w:t>
      </w:r>
      <w:r w:rsidR="00BF532A" w:rsidRPr="00B20330">
        <w:rPr>
          <w:i/>
          <w:iCs/>
          <w:lang w:val="fr-CH"/>
        </w:rPr>
        <w:t> </w:t>
      </w:r>
      <w:r w:rsidRPr="00B20330">
        <w:rPr>
          <w:i/>
          <w:iCs/>
          <w:lang w:val="fr-CH"/>
        </w:rPr>
        <w:t>: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corps,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émotion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et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conscience</w:t>
      </w:r>
      <w:r w:rsidRPr="00B20330">
        <w:rPr>
          <w:lang w:val="fr-CH"/>
        </w:rPr>
        <w:t>.</w:t>
      </w:r>
      <w:r w:rsidR="0052485F" w:rsidRPr="00B20330">
        <w:rPr>
          <w:lang w:val="fr-CH"/>
        </w:rPr>
        <w:t xml:space="preserve"> </w:t>
      </w:r>
      <w:r w:rsidRPr="00B20330">
        <w:rPr>
          <w:lang w:val="fr-CH"/>
        </w:rPr>
        <w:t>Odile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Jacob.</w:t>
      </w:r>
      <w:r w:rsidR="004971ED" w:rsidRPr="00B20330">
        <w:rPr>
          <w:lang w:val="fr-CH"/>
        </w:rPr>
        <w:t xml:space="preserve"> </w:t>
      </w:r>
    </w:p>
    <w:p w14:paraId="6606CB18" w14:textId="4446B3BF" w:rsidR="0011413F" w:rsidRPr="00B20330" w:rsidRDefault="0011413F" w:rsidP="001C48A1">
      <w:pPr>
        <w:pStyle w:val="Literaturverzeichnis"/>
        <w:rPr>
          <w:lang w:val="fr-CH"/>
        </w:rPr>
      </w:pPr>
      <w:r w:rsidRPr="00B20330">
        <w:rPr>
          <w:lang w:val="fr-CH"/>
        </w:rPr>
        <w:t xml:space="preserve">Fayet, C. (2022). Vers l’autodécouverte de l’intime. </w:t>
      </w:r>
      <w:r w:rsidRPr="00B20330">
        <w:rPr>
          <w:i/>
          <w:iCs/>
          <w:lang w:val="fr-CH"/>
        </w:rPr>
        <w:t xml:space="preserve">Reiso, </w:t>
      </w:r>
      <w:r w:rsidRPr="00B20330">
        <w:rPr>
          <w:lang w:val="fr-CH"/>
        </w:rPr>
        <w:t>(2022).</w:t>
      </w:r>
      <w:r w:rsidR="00D31B06" w:rsidRPr="00B20330">
        <w:rPr>
          <w:lang w:val="fr-CH"/>
        </w:rPr>
        <w:t xml:space="preserve"> </w:t>
      </w:r>
      <w:hyperlink r:id="rId26" w:history="1">
        <w:r w:rsidR="00D31B06" w:rsidRPr="00B20330">
          <w:rPr>
            <w:rStyle w:val="Hyperlink"/>
            <w:lang w:val="fr-CH"/>
          </w:rPr>
          <w:t>https://www.reiso.org/articles/the</w:t>
        </w:r>
        <w:bookmarkStart w:id="0" w:name="_Hlt139023383"/>
        <w:bookmarkStart w:id="1" w:name="_Hlt139023384"/>
        <w:r w:rsidR="00D31B06" w:rsidRPr="00B20330">
          <w:rPr>
            <w:rStyle w:val="Hyperlink"/>
            <w:lang w:val="fr-CH"/>
          </w:rPr>
          <w:t>m</w:t>
        </w:r>
        <w:bookmarkEnd w:id="0"/>
        <w:bookmarkEnd w:id="1"/>
        <w:r w:rsidR="00D31B06" w:rsidRPr="00B20330">
          <w:rPr>
            <w:rStyle w:val="Hyperlink"/>
            <w:lang w:val="fr-CH"/>
          </w:rPr>
          <w:t>es/pratiques/8854-vers-l-auto-decouverte-de-l-intime</w:t>
        </w:r>
      </w:hyperlink>
      <w:r w:rsidRPr="00B20330">
        <w:rPr>
          <w:lang w:val="fr-CH"/>
        </w:rPr>
        <w:t xml:space="preserve"> </w:t>
      </w:r>
    </w:p>
    <w:p w14:paraId="0DEA0106" w14:textId="79D392FE" w:rsidR="00246C28" w:rsidRPr="00B20330" w:rsidRDefault="00246C28" w:rsidP="001C48A1">
      <w:pPr>
        <w:pStyle w:val="Literaturverzeichnis"/>
        <w:rPr>
          <w:lang w:val="fr-CH"/>
        </w:rPr>
      </w:pPr>
      <w:r w:rsidRPr="00B20330">
        <w:rPr>
          <w:lang w:val="fr-CH"/>
        </w:rPr>
        <w:t xml:space="preserve">Fayet, C. (s.d.). </w:t>
      </w:r>
      <w:r w:rsidRPr="00B20330">
        <w:rPr>
          <w:i/>
          <w:iCs/>
          <w:lang w:val="fr-CH"/>
        </w:rPr>
        <w:t>L’intime</w:t>
      </w:r>
      <w:r w:rsidRPr="00B20330">
        <w:rPr>
          <w:lang w:val="fr-CH"/>
        </w:rPr>
        <w:t xml:space="preserve">. Sphère Intime. </w:t>
      </w:r>
      <w:hyperlink r:id="rId27" w:history="1">
        <w:r w:rsidRPr="00B20330">
          <w:rPr>
            <w:rStyle w:val="Hyperlink"/>
            <w:lang w:val="fr-CH"/>
          </w:rPr>
          <w:t>https://spherein</w:t>
        </w:r>
        <w:bookmarkStart w:id="2" w:name="_Hlt139023380"/>
        <w:bookmarkStart w:id="3" w:name="_Hlt139023381"/>
        <w:r w:rsidRPr="00B20330">
          <w:rPr>
            <w:rStyle w:val="Hyperlink"/>
            <w:lang w:val="fr-CH"/>
          </w:rPr>
          <w:t>t</w:t>
        </w:r>
        <w:bookmarkEnd w:id="2"/>
        <w:bookmarkEnd w:id="3"/>
        <w:r w:rsidRPr="00B20330">
          <w:rPr>
            <w:rStyle w:val="Hyperlink"/>
            <w:lang w:val="fr-CH"/>
          </w:rPr>
          <w:t>ime.com/lintime</w:t>
        </w:r>
      </w:hyperlink>
    </w:p>
    <w:p w14:paraId="6608FF41" w14:textId="44BB10BC" w:rsidR="0011413F" w:rsidRPr="00B20330" w:rsidRDefault="0011413F" w:rsidP="001C48A1">
      <w:pPr>
        <w:pStyle w:val="Literaturverzeichnis"/>
        <w:rPr>
          <w:lang w:val="fr-CH"/>
        </w:rPr>
      </w:pPr>
      <w:r w:rsidRPr="00B20330">
        <w:rPr>
          <w:lang w:val="fr-CH"/>
        </w:rPr>
        <w:t xml:space="preserve">Fayet, C. (2014). La séduction est une entrée en sexualité : Vie affective et sexuelle d’adolescents en service de santé. </w:t>
      </w:r>
      <w:r w:rsidRPr="00B20330">
        <w:rPr>
          <w:i/>
          <w:iCs/>
          <w:lang w:val="fr-CH"/>
        </w:rPr>
        <w:t>Le sociographe. 47</w:t>
      </w:r>
      <w:r w:rsidRPr="00B20330">
        <w:rPr>
          <w:lang w:val="fr-CH"/>
        </w:rPr>
        <w:t xml:space="preserve">, 41-53. </w:t>
      </w:r>
      <w:hyperlink r:id="rId28" w:history="1">
        <w:r w:rsidR="00CA4FB8" w:rsidRPr="00B20330">
          <w:rPr>
            <w:rStyle w:val="Hyperlink"/>
            <w:lang w:val="fr-CH"/>
          </w:rPr>
          <w:t>https://doi.org/10.3917/graph.047.0041</w:t>
        </w:r>
      </w:hyperlink>
    </w:p>
    <w:p w14:paraId="04EA91B2" w14:textId="210538E4" w:rsidR="007F5F9D" w:rsidRPr="00B20330" w:rsidRDefault="007F5F9D" w:rsidP="001C48A1">
      <w:pPr>
        <w:pStyle w:val="Literaturverzeichnis"/>
        <w:rPr>
          <w:lang w:val="fr-CH"/>
        </w:rPr>
      </w:pPr>
      <w:r w:rsidRPr="00B20330">
        <w:rPr>
          <w:lang w:val="fr-CH"/>
        </w:rPr>
        <w:t>Froidevaux-Metterie</w:t>
      </w:r>
      <w:r w:rsidR="00D74678" w:rsidRPr="00B20330">
        <w:rPr>
          <w:lang w:val="fr-CH"/>
        </w:rPr>
        <w:t>, C.</w:t>
      </w:r>
      <w:r w:rsidR="00D8754E" w:rsidRPr="00B20330">
        <w:rPr>
          <w:lang w:val="fr-CH"/>
        </w:rPr>
        <w:t xml:space="preserve"> (2018)</w:t>
      </w:r>
      <w:r w:rsidR="00D74678" w:rsidRPr="00B20330">
        <w:rPr>
          <w:lang w:val="fr-CH"/>
        </w:rPr>
        <w:t xml:space="preserve"> </w:t>
      </w:r>
      <w:r w:rsidRPr="00B20330">
        <w:rPr>
          <w:i/>
          <w:iCs/>
          <w:lang w:val="fr-CH"/>
        </w:rPr>
        <w:t>Le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corps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des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femmes</w:t>
      </w:r>
      <w:r w:rsidR="00D74678" w:rsidRPr="00B20330">
        <w:rPr>
          <w:i/>
          <w:iCs/>
          <w:lang w:val="fr-CH"/>
        </w:rPr>
        <w:t> : la bataille de l’intime</w:t>
      </w:r>
      <w:r w:rsidRPr="00B20330">
        <w:rPr>
          <w:lang w:val="fr-CH"/>
        </w:rPr>
        <w:t>.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Philosophie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Magazine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Editeur.</w:t>
      </w:r>
      <w:r w:rsidR="004971ED" w:rsidRPr="00B20330">
        <w:rPr>
          <w:lang w:val="fr-CH"/>
        </w:rPr>
        <w:t xml:space="preserve"> </w:t>
      </w:r>
    </w:p>
    <w:p w14:paraId="35E41635" w14:textId="28372472" w:rsidR="007F5F9D" w:rsidRPr="00B20330" w:rsidRDefault="007F5F9D" w:rsidP="001C48A1">
      <w:pPr>
        <w:pStyle w:val="Literaturverzeichnis"/>
        <w:rPr>
          <w:lang w:val="fr-CH"/>
        </w:rPr>
      </w:pPr>
      <w:r w:rsidRPr="00B20330">
        <w:rPr>
          <w:lang w:val="fr-CH"/>
        </w:rPr>
        <w:lastRenderedPageBreak/>
        <w:t>Juliens</w:t>
      </w:r>
      <w:r w:rsidR="00754A84" w:rsidRPr="00B20330">
        <w:rPr>
          <w:lang w:val="fr-CH"/>
        </w:rPr>
        <w:t>, C</w:t>
      </w:r>
      <w:r w:rsidR="006D0E55" w:rsidRPr="00B20330">
        <w:rPr>
          <w:lang w:val="fr-CH"/>
        </w:rPr>
        <w:t xml:space="preserve"> (Ed.)</w:t>
      </w:r>
      <w:r w:rsidR="00754A84" w:rsidRPr="00B20330">
        <w:rPr>
          <w:lang w:val="fr-CH"/>
        </w:rPr>
        <w:t>.</w:t>
      </w:r>
      <w:r w:rsidR="006D0E55" w:rsidRPr="00B20330">
        <w:rPr>
          <w:lang w:val="fr-CH"/>
        </w:rPr>
        <w:t xml:space="preserve"> (2016).</w:t>
      </w:r>
      <w:r w:rsidR="004971ED" w:rsidRPr="00B20330">
        <w:rPr>
          <w:lang w:val="fr-CH"/>
        </w:rPr>
        <w:t xml:space="preserve"> </w:t>
      </w:r>
      <w:r w:rsidRPr="00B20330">
        <w:rPr>
          <w:i/>
          <w:iCs/>
          <w:lang w:val="fr-CH"/>
        </w:rPr>
        <w:t>Le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corps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intime</w:t>
      </w:r>
      <w:r w:rsidR="00BF532A" w:rsidRPr="00B20330">
        <w:rPr>
          <w:i/>
          <w:iCs/>
          <w:lang w:val="fr-CH"/>
        </w:rPr>
        <w:t> </w:t>
      </w:r>
      <w:r w:rsidR="00DB4F74" w:rsidRPr="00B20330">
        <w:rPr>
          <w:i/>
          <w:iCs/>
          <w:lang w:val="fr-CH"/>
        </w:rPr>
        <w:t>—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La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formation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corporelle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des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soignants</w:t>
      </w:r>
      <w:r w:rsidRPr="00B20330">
        <w:rPr>
          <w:lang w:val="fr-CH"/>
        </w:rPr>
        <w:t>.</w:t>
      </w:r>
      <w:r w:rsidR="00447A70" w:rsidRPr="00B20330">
        <w:rPr>
          <w:lang w:val="fr-CH"/>
        </w:rPr>
        <w:t xml:space="preserve"> </w:t>
      </w:r>
      <w:r w:rsidRPr="00B20330">
        <w:rPr>
          <w:lang w:val="fr-CH"/>
        </w:rPr>
        <w:t>Seli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Arslan</w:t>
      </w:r>
    </w:p>
    <w:p w14:paraId="0A34C01B" w14:textId="269AF489" w:rsidR="007F5F9D" w:rsidRPr="00B20330" w:rsidRDefault="007F5F9D" w:rsidP="001C48A1">
      <w:pPr>
        <w:pStyle w:val="Literaturverzeichnis"/>
        <w:rPr>
          <w:lang w:val="fr-CH"/>
        </w:rPr>
      </w:pPr>
      <w:r w:rsidRPr="00B20330">
        <w:rPr>
          <w:lang w:val="fr-CH"/>
        </w:rPr>
        <w:t>Husquinet</w:t>
      </w:r>
      <w:r w:rsidR="007C6534" w:rsidRPr="00B20330">
        <w:rPr>
          <w:lang w:val="fr-CH"/>
        </w:rPr>
        <w:t>, H. (2018).</w:t>
      </w:r>
      <w:r w:rsidR="004971ED" w:rsidRPr="00B20330">
        <w:rPr>
          <w:lang w:val="fr-CH"/>
        </w:rPr>
        <w:t xml:space="preserve"> </w:t>
      </w:r>
      <w:r w:rsidRPr="00B20330">
        <w:rPr>
          <w:i/>
          <w:iCs/>
          <w:lang w:val="fr-CH"/>
        </w:rPr>
        <w:t>Du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corps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intime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au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corps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social</w:t>
      </w:r>
      <w:r w:rsidR="00BF532A" w:rsidRPr="00B20330">
        <w:rPr>
          <w:i/>
          <w:iCs/>
          <w:lang w:val="fr-CH"/>
        </w:rPr>
        <w:t> </w:t>
      </w:r>
      <w:r w:rsidRPr="00B20330">
        <w:rPr>
          <w:i/>
          <w:iCs/>
          <w:lang w:val="fr-CH"/>
        </w:rPr>
        <w:t>: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pratiques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somatiques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et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pensée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critique.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Dialogue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avec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Sylvie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Fortin.</w:t>
      </w:r>
      <w:r w:rsidR="004971ED" w:rsidRPr="00B20330">
        <w:rPr>
          <w:i/>
          <w:iCs/>
          <w:lang w:val="fr-CH"/>
        </w:rPr>
        <w:t xml:space="preserve"> </w:t>
      </w:r>
      <w:r w:rsidR="00EC5BEE" w:rsidRPr="00B20330">
        <w:rPr>
          <w:lang w:val="fr-CH"/>
        </w:rPr>
        <w:t>Collectif contre les violences familiales et l’exclusion</w:t>
      </w:r>
      <w:r w:rsidRPr="00B20330">
        <w:rPr>
          <w:lang w:val="fr-CH"/>
        </w:rPr>
        <w:t>.</w:t>
      </w:r>
      <w:r w:rsidR="004971ED" w:rsidRPr="00B20330">
        <w:rPr>
          <w:lang w:val="fr-CH"/>
        </w:rPr>
        <w:t xml:space="preserve"> </w:t>
      </w:r>
      <w:hyperlink r:id="rId29" w:history="1">
        <w:r w:rsidR="0037269C" w:rsidRPr="00B20330">
          <w:rPr>
            <w:rStyle w:val="Hyperlink"/>
            <w:lang w:val="fr-CH"/>
          </w:rPr>
          <w:t>https://danse.uqam.ca/wp-content/uploads/sites/41/2019/01/Pratiques-s</w:t>
        </w:r>
        <w:bookmarkStart w:id="4" w:name="_Hlt139023378"/>
        <w:bookmarkStart w:id="5" w:name="_Hlt139023379"/>
        <w:r w:rsidR="0037269C" w:rsidRPr="00B20330">
          <w:rPr>
            <w:rStyle w:val="Hyperlink"/>
            <w:lang w:val="fr-CH"/>
          </w:rPr>
          <w:t>o</w:t>
        </w:r>
        <w:bookmarkEnd w:id="4"/>
        <w:bookmarkEnd w:id="5"/>
        <w:r w:rsidR="0037269C" w:rsidRPr="00B20330">
          <w:rPr>
            <w:rStyle w:val="Hyperlink"/>
            <w:lang w:val="fr-CH"/>
          </w:rPr>
          <w:t>matiques-et-pense%CC%81e-critique.-Dialogue-avec-Sylvie-Fortin-He%CC%81loi%CC%88se-Husquinet.-1-1.pdf</w:t>
        </w:r>
      </w:hyperlink>
      <w:r w:rsidR="0037269C" w:rsidRPr="00B20330">
        <w:rPr>
          <w:lang w:val="fr-CH"/>
        </w:rPr>
        <w:t xml:space="preserve"> </w:t>
      </w:r>
    </w:p>
    <w:p w14:paraId="0719EC7D" w14:textId="21A3ED7C" w:rsidR="005B7F77" w:rsidRPr="00B20330" w:rsidRDefault="005B7F77" w:rsidP="001C48A1">
      <w:pPr>
        <w:pStyle w:val="Literaturverzeichnis"/>
        <w:rPr>
          <w:lang w:val="fr-CH"/>
        </w:rPr>
      </w:pPr>
      <w:r w:rsidRPr="00B20330">
        <w:rPr>
          <w:lang w:val="fr-CH"/>
        </w:rPr>
        <w:t>Osho (2012)</w:t>
      </w:r>
      <w:r w:rsidR="00C224C4" w:rsidRPr="00B20330">
        <w:rPr>
          <w:lang w:val="fr-CH"/>
        </w:rPr>
        <w:t>.</w:t>
      </w:r>
      <w:r w:rsidRPr="00B20330">
        <w:rPr>
          <w:lang w:val="fr-CH"/>
        </w:rPr>
        <w:t xml:space="preserve"> </w:t>
      </w:r>
      <w:r w:rsidRPr="00B20330">
        <w:rPr>
          <w:i/>
          <w:iCs/>
          <w:lang w:val="fr-CH"/>
        </w:rPr>
        <w:t>Intimité</w:t>
      </w:r>
      <w:r w:rsidR="00C224C4" w:rsidRPr="00B20330">
        <w:rPr>
          <w:lang w:val="fr-CH"/>
        </w:rPr>
        <w:t xml:space="preserve">. </w:t>
      </w:r>
      <w:r w:rsidRPr="00B20330">
        <w:rPr>
          <w:lang w:val="fr-CH"/>
        </w:rPr>
        <w:t>ALMASTA Editions.</w:t>
      </w:r>
    </w:p>
    <w:p w14:paraId="78B8107E" w14:textId="49C31105" w:rsidR="002443A6" w:rsidRPr="00B20330" w:rsidRDefault="007F5F9D" w:rsidP="00F779CB">
      <w:pPr>
        <w:pStyle w:val="Literaturverzeichnis"/>
        <w:rPr>
          <w:lang w:val="fr-CH"/>
        </w:rPr>
      </w:pPr>
      <w:r w:rsidRPr="00B20330">
        <w:rPr>
          <w:lang w:val="fr-CH"/>
        </w:rPr>
        <w:t>Siegrist</w:t>
      </w:r>
      <w:r w:rsidR="0037269C" w:rsidRPr="00B20330">
        <w:rPr>
          <w:lang w:val="fr-CH"/>
        </w:rPr>
        <w:t xml:space="preserve">, D. (2000). </w:t>
      </w:r>
      <w:r w:rsidRPr="00B20330">
        <w:rPr>
          <w:i/>
          <w:iCs/>
          <w:lang w:val="fr-CH"/>
        </w:rPr>
        <w:t>Oser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être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femme.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Handicaps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et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identité</w:t>
      </w:r>
      <w:r w:rsidR="004971ED" w:rsidRPr="00B20330">
        <w:rPr>
          <w:i/>
          <w:iCs/>
          <w:lang w:val="fr-CH"/>
        </w:rPr>
        <w:t xml:space="preserve"> </w:t>
      </w:r>
      <w:r w:rsidRPr="00B20330">
        <w:rPr>
          <w:i/>
          <w:iCs/>
          <w:lang w:val="fr-CH"/>
        </w:rPr>
        <w:t>féminine</w:t>
      </w:r>
      <w:r w:rsidRPr="00B20330">
        <w:rPr>
          <w:lang w:val="fr-CH"/>
        </w:rPr>
        <w:t>.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Desclée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de</w:t>
      </w:r>
      <w:r w:rsidR="004971ED" w:rsidRPr="00B20330">
        <w:rPr>
          <w:lang w:val="fr-CH"/>
        </w:rPr>
        <w:t xml:space="preserve"> </w:t>
      </w:r>
      <w:r w:rsidRPr="00B20330">
        <w:rPr>
          <w:lang w:val="fr-CH"/>
        </w:rPr>
        <w:t>Brouwer.</w:t>
      </w:r>
    </w:p>
    <w:sectPr w:rsidR="002443A6" w:rsidRPr="00B20330" w:rsidSect="00757CE4">
      <w:headerReference w:type="default" r:id="rId30"/>
      <w:footerReference w:type="default" r:id="rId31"/>
      <w:pgSz w:w="11907" w:h="16840" w:code="9"/>
      <w:pgMar w:top="1418" w:right="1418" w:bottom="709" w:left="1418" w:header="720" w:footer="284" w:gutter="0"/>
      <w:pgNumType w:start="1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8FC0B" w14:textId="77777777" w:rsidR="004442C9" w:rsidRDefault="004442C9">
      <w:pPr>
        <w:spacing w:line="240" w:lineRule="auto"/>
      </w:pPr>
      <w:r>
        <w:separator/>
      </w:r>
    </w:p>
  </w:endnote>
  <w:endnote w:type="continuationSeparator" w:id="0">
    <w:p w14:paraId="5FBC6A0F" w14:textId="77777777" w:rsidR="004442C9" w:rsidRDefault="004442C9">
      <w:pPr>
        <w:spacing w:line="240" w:lineRule="auto"/>
      </w:pPr>
      <w:r>
        <w:continuationSeparator/>
      </w:r>
    </w:p>
  </w:endnote>
  <w:endnote w:type="continuationNotice" w:id="1">
    <w:p w14:paraId="0B5B1673" w14:textId="77777777" w:rsidR="004442C9" w:rsidRDefault="004442C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12F33887-6D7B-4DC7-BDF2-8592A5E15F3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033D2E9-5554-454E-A753-0C80DA498811}"/>
    <w:embedBold r:id="rId3" w:fontKey="{3BF3DE2D-2CA9-402A-9DEB-0C982C961768}"/>
    <w:embedItalic r:id="rId4" w:fontKey="{795CD8FA-48CD-48FF-8DA0-6A8A6C390485}"/>
    <w:embedBoldItalic r:id="rId5" w:fontKey="{F499DA27-BD71-4075-9ED8-E93849302E02}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6" w:fontKey="{B8242327-C8B3-4F0A-A0E0-40D28C87B2E4}"/>
    <w:embedBold r:id="rId7" w:fontKey="{9B05B9C7-370D-4A9A-AC1D-06BD18037215}"/>
    <w:embedItalic r:id="rId8" w:fontKey="{EFC696E6-8B4C-4002-AA64-A58176707158}"/>
    <w:embedBoldItalic r:id="rId9" w:fontKey="{E6F3F0FD-6C6A-4887-9125-692D4881898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0" w:fontKey="{A0F5F221-53D5-4ECC-9A6E-6316603A50E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19816D57-F55A-4B9D-8EF1-2F2D479E439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48CE35F8-1AE0-4E46-ACBC-C5954CD97C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3FEAA052-0954-4357-908E-67481EC554B0}"/>
    <w:embedBold r:id="rId14" w:fontKey="{11878B5D-46C5-49A3-9BDA-9DE32C785A57}"/>
    <w:embedItalic r:id="rId15" w:fontKey="{46D258E8-3ADE-48CE-BA2B-EDFC7BDC6225}"/>
  </w:font>
  <w:font w:name="Frutiger LT Pro 57 Condensed">
    <w:charset w:val="00"/>
    <w:family w:val="swiss"/>
    <w:pitch w:val="variable"/>
    <w:sig w:usb0="A00000A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6" w:fontKey="{F6305D70-34BB-473D-B4D3-89A2C0F20933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7" w:fontKey="{781C8A26-711B-42BA-A7FD-8241FE4408E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8" w:fontKey="{E53F400E-3E19-4A7A-873E-A236274D4B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3199514"/>
      <w:docPartObj>
        <w:docPartGallery w:val="Page Numbers (Bottom of Page)"/>
        <w:docPartUnique/>
      </w:docPartObj>
    </w:sdtPr>
    <w:sdtContent>
      <w:p w14:paraId="11B75B1F" w14:textId="301BAA4A" w:rsidR="00AB3C6B" w:rsidRDefault="00AB3C6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9F918E0" w14:textId="3B6E4E1C" w:rsidR="004B3A29" w:rsidRDefault="004B3A2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A4173" w14:textId="77777777" w:rsidR="004442C9" w:rsidRPr="00777A2F" w:rsidRDefault="004442C9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404B21D4" w14:textId="77777777" w:rsidR="004442C9" w:rsidRDefault="004442C9">
      <w:r>
        <w:continuationSeparator/>
      </w:r>
    </w:p>
  </w:footnote>
  <w:footnote w:type="continuationNotice" w:id="1">
    <w:p w14:paraId="2B08B40B" w14:textId="77777777" w:rsidR="004442C9" w:rsidRDefault="004442C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016F0" w14:textId="037C384D" w:rsidR="00B7489C" w:rsidRPr="006555BD" w:rsidRDefault="00307EC7" w:rsidP="0010334E">
    <w:pPr>
      <w:pStyle w:val="Themenschwerpunkt"/>
      <w:rPr>
        <w:lang w:val="fr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43082880" wp14:editId="2B06A146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19050" b="1714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D31932">
                            <a:alpha val="4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EC2B0C" id="Gerader Verbinder 3" o:spid="_x0000_s1026" alt="&quot;&quot;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" strokecolor="#d31932">
              <v:stroke opacity="26214f" joinstyle="miter"/>
              <o:lock v:ext="edit" shapetype="f"/>
            </v:line>
          </w:pict>
        </mc:Fallback>
      </mc:AlternateContent>
    </w:r>
    <w:r w:rsidR="00243C88">
      <w:rPr>
        <w:lang w:val="fr-CH"/>
      </w:rPr>
      <w:t>Sexualité</w:t>
    </w:r>
    <w:r w:rsidR="004971ED">
      <w:rPr>
        <w:lang w:val="fr-CH"/>
      </w:rPr>
      <w:t xml:space="preserve"> </w:t>
    </w:r>
    <w:r w:rsidR="00243C88">
      <w:rPr>
        <w:lang w:val="fr-CH"/>
      </w:rPr>
      <w:t>et</w:t>
    </w:r>
    <w:r w:rsidR="004971ED">
      <w:rPr>
        <w:lang w:val="fr-CH"/>
      </w:rPr>
      <w:t xml:space="preserve"> </w:t>
    </w:r>
    <w:r w:rsidR="00243C88">
      <w:rPr>
        <w:lang w:val="fr-CH"/>
      </w:rPr>
      <w:t>handicap</w:t>
    </w:r>
    <w:r w:rsidR="00151692">
      <w:rPr>
        <w:lang w:val="fr-CH"/>
      </w:rPr>
      <w:tab/>
    </w:r>
    <w:r w:rsidR="00151692">
      <w:rPr>
        <w:lang w:val="fr-CH"/>
      </w:rPr>
      <w:tab/>
    </w:r>
    <w:r w:rsidR="00151692" w:rsidRPr="00ED473A">
      <w:rPr>
        <w:b w:val="0"/>
        <w:bCs/>
        <w:lang w:val="fr-CH"/>
      </w:rPr>
      <w:t>Revue</w:t>
    </w:r>
    <w:r w:rsidR="004971ED">
      <w:rPr>
        <w:b w:val="0"/>
        <w:bCs/>
        <w:lang w:val="fr-CH"/>
      </w:rPr>
      <w:t xml:space="preserve"> </w:t>
    </w:r>
    <w:r w:rsidR="00151692" w:rsidRPr="00ED473A">
      <w:rPr>
        <w:b w:val="0"/>
        <w:bCs/>
        <w:lang w:val="fr-CH"/>
      </w:rPr>
      <w:t>Suisse</w:t>
    </w:r>
    <w:r w:rsidR="004971ED">
      <w:rPr>
        <w:b w:val="0"/>
        <w:bCs/>
        <w:lang w:val="fr-CH"/>
      </w:rPr>
      <w:t xml:space="preserve"> </w:t>
    </w:r>
    <w:r w:rsidR="00151692" w:rsidRPr="00ED473A">
      <w:rPr>
        <w:b w:val="0"/>
        <w:bCs/>
        <w:lang w:val="fr-CH"/>
      </w:rPr>
      <w:t>de</w:t>
    </w:r>
    <w:r w:rsidR="004971ED">
      <w:rPr>
        <w:b w:val="0"/>
        <w:bCs/>
        <w:lang w:val="fr-CH"/>
      </w:rPr>
      <w:t xml:space="preserve"> </w:t>
    </w:r>
    <w:r w:rsidR="00151692" w:rsidRPr="00ED473A">
      <w:rPr>
        <w:b w:val="0"/>
        <w:bCs/>
        <w:lang w:val="fr-CH"/>
      </w:rPr>
      <w:t>Pédagogie</w:t>
    </w:r>
    <w:r w:rsidR="004971ED">
      <w:rPr>
        <w:b w:val="0"/>
        <w:bCs/>
        <w:lang w:val="fr-CH"/>
      </w:rPr>
      <w:t xml:space="preserve"> </w:t>
    </w:r>
    <w:r w:rsidR="00151692" w:rsidRPr="00ED473A">
      <w:rPr>
        <w:b w:val="0"/>
        <w:bCs/>
        <w:lang w:val="fr-CH"/>
      </w:rPr>
      <w:t>Spécialisée,</w:t>
    </w:r>
    <w:r w:rsidR="004971ED">
      <w:rPr>
        <w:b w:val="0"/>
        <w:bCs/>
        <w:lang w:val="fr-CH"/>
      </w:rPr>
      <w:t xml:space="preserve"> </w:t>
    </w:r>
    <w:r w:rsidR="00151692" w:rsidRPr="00ED473A">
      <w:rPr>
        <w:b w:val="0"/>
        <w:bCs/>
        <w:lang w:val="fr-CH"/>
      </w:rPr>
      <w:t>Vol.</w:t>
    </w:r>
    <w:r w:rsidR="00DB4F74">
      <w:rPr>
        <w:b w:val="0"/>
        <w:bCs/>
        <w:lang w:val="fr-CH"/>
      </w:rPr>
      <w:t> </w:t>
    </w:r>
    <w:r w:rsidR="00151692">
      <w:rPr>
        <w:b w:val="0"/>
        <w:bCs/>
        <w:lang w:val="fr-CH"/>
      </w:rPr>
      <w:t>13</w:t>
    </w:r>
    <w:r w:rsidR="00151692" w:rsidRPr="00ED473A">
      <w:rPr>
        <w:b w:val="0"/>
        <w:bCs/>
        <w:lang w:val="fr-CH"/>
      </w:rPr>
      <w:t>,</w:t>
    </w:r>
    <w:r w:rsidR="004971ED">
      <w:rPr>
        <w:b w:val="0"/>
        <w:bCs/>
        <w:lang w:val="fr-CH"/>
      </w:rPr>
      <w:t xml:space="preserve"> </w:t>
    </w:r>
    <w:r w:rsidR="00151692">
      <w:rPr>
        <w:b w:val="0"/>
        <w:bCs/>
        <w:lang w:val="fr-CH"/>
      </w:rPr>
      <w:t>03</w:t>
    </w:r>
    <w:r w:rsidR="00151692" w:rsidRPr="00ED473A">
      <w:rPr>
        <w:b w:val="0"/>
        <w:bCs/>
        <w:lang w:val="fr-CH"/>
      </w:rPr>
      <w:t>/</w:t>
    </w:r>
    <w:r w:rsidR="00151692">
      <w:rPr>
        <w:b w:val="0"/>
        <w:bCs/>
        <w:lang w:val="fr-CH"/>
      </w:rPr>
      <w:t>2023</w:t>
    </w:r>
  </w:p>
  <w:p w14:paraId="537CB687" w14:textId="3C456C38" w:rsidR="004B3A29" w:rsidRPr="006555BD" w:rsidRDefault="00B7489C" w:rsidP="0010334E">
    <w:pPr>
      <w:pStyle w:val="Themenschwerpunkt"/>
      <w:rPr>
        <w:b w:val="0"/>
        <w:bCs/>
        <w:lang w:val="fr-CH"/>
      </w:rPr>
    </w:pPr>
    <w:r w:rsidRPr="006555BD">
      <w:rPr>
        <w:b w:val="0"/>
        <w:bCs/>
        <w:lang w:val="fr-CH"/>
      </w:rPr>
      <w:t>|</w:t>
    </w:r>
    <w:r w:rsidR="004971ED">
      <w:rPr>
        <w:b w:val="0"/>
        <w:bCs/>
        <w:lang w:val="fr-CH"/>
      </w:rPr>
      <w:t xml:space="preserve">  </w:t>
    </w:r>
    <w:r w:rsidR="00B71621" w:rsidRPr="006555BD">
      <w:rPr>
        <w:b w:val="0"/>
        <w:bCs/>
        <w:lang w:val="fr-CH"/>
      </w:rPr>
      <w:t>ARTICLE</w:t>
    </w:r>
    <w:r w:rsidR="004971ED">
      <w:rPr>
        <w:b w:val="0"/>
        <w:bCs/>
        <w:lang w:val="fr-CH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1" w15:restartNumberingAfterBreak="0">
    <w:nsid w:val="03EE7B1A"/>
    <w:multiLevelType w:val="hybridMultilevel"/>
    <w:tmpl w:val="C1F672F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4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6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4B70DBD"/>
    <w:multiLevelType w:val="hybridMultilevel"/>
    <w:tmpl w:val="8B7EFAA4"/>
    <w:lvl w:ilvl="0" w:tplc="08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443645"/>
    <w:multiLevelType w:val="hybridMultilevel"/>
    <w:tmpl w:val="6A7812A4"/>
    <w:lvl w:ilvl="0" w:tplc="0807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7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B7028A1"/>
    <w:multiLevelType w:val="hybridMultilevel"/>
    <w:tmpl w:val="D8B41FF4"/>
    <w:lvl w:ilvl="0" w:tplc="2C9019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7CF9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7AA7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BAEA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906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8E3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DAF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32EB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5CE9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7CC4FAE"/>
    <w:multiLevelType w:val="hybridMultilevel"/>
    <w:tmpl w:val="F424AC82"/>
    <w:lvl w:ilvl="0" w:tplc="100C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8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9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4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5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1"/>
  </w:num>
  <w:num w:numId="13" w16cid:durableId="1517846161">
    <w:abstractNumId w:val="29"/>
  </w:num>
  <w:num w:numId="14" w16cid:durableId="1128471426">
    <w:abstractNumId w:val="12"/>
  </w:num>
  <w:num w:numId="15" w16cid:durableId="1886675913">
    <w:abstractNumId w:val="27"/>
  </w:num>
  <w:num w:numId="16" w16cid:durableId="669143170">
    <w:abstractNumId w:val="41"/>
  </w:num>
  <w:num w:numId="17" w16cid:durableId="1816487952">
    <w:abstractNumId w:val="13"/>
  </w:num>
  <w:num w:numId="18" w16cid:durableId="1320425882">
    <w:abstractNumId w:val="35"/>
  </w:num>
  <w:num w:numId="19" w16cid:durableId="574709185">
    <w:abstractNumId w:val="44"/>
  </w:num>
  <w:num w:numId="20" w16cid:durableId="11883124">
    <w:abstractNumId w:val="42"/>
  </w:num>
  <w:num w:numId="21" w16cid:durableId="1651014573">
    <w:abstractNumId w:val="11"/>
  </w:num>
  <w:num w:numId="22" w16cid:durableId="252517924">
    <w:abstractNumId w:val="28"/>
  </w:num>
  <w:num w:numId="23" w16cid:durableId="10763643">
    <w:abstractNumId w:val="16"/>
  </w:num>
  <w:num w:numId="24" w16cid:durableId="1648777330">
    <w:abstractNumId w:val="33"/>
  </w:num>
  <w:num w:numId="25" w16cid:durableId="1297643764">
    <w:abstractNumId w:val="38"/>
  </w:num>
  <w:num w:numId="26" w16cid:durableId="23950315">
    <w:abstractNumId w:val="22"/>
  </w:num>
  <w:num w:numId="27" w16cid:durableId="1399090070">
    <w:abstractNumId w:val="23"/>
  </w:num>
  <w:num w:numId="28" w16cid:durableId="598370932">
    <w:abstractNumId w:val="30"/>
  </w:num>
  <w:num w:numId="29" w16cid:durableId="905142730">
    <w:abstractNumId w:val="24"/>
  </w:num>
  <w:num w:numId="30" w16cid:durableId="1137334675">
    <w:abstractNumId w:val="39"/>
  </w:num>
  <w:num w:numId="31" w16cid:durableId="438255588">
    <w:abstractNumId w:val="40"/>
  </w:num>
  <w:num w:numId="32" w16cid:durableId="1276904644">
    <w:abstractNumId w:val="19"/>
  </w:num>
  <w:num w:numId="33" w16cid:durableId="22024795">
    <w:abstractNumId w:val="17"/>
  </w:num>
  <w:num w:numId="34" w16cid:durableId="1718817469">
    <w:abstractNumId w:val="31"/>
  </w:num>
  <w:num w:numId="35" w16cid:durableId="2112357064">
    <w:abstractNumId w:val="43"/>
  </w:num>
  <w:num w:numId="36" w16cid:durableId="1419250705">
    <w:abstractNumId w:val="36"/>
  </w:num>
  <w:num w:numId="37" w16cid:durableId="203831794">
    <w:abstractNumId w:val="25"/>
  </w:num>
  <w:num w:numId="38" w16cid:durableId="1168712159">
    <w:abstractNumId w:val="20"/>
  </w:num>
  <w:num w:numId="39" w16cid:durableId="261569645">
    <w:abstractNumId w:val="34"/>
  </w:num>
  <w:num w:numId="40" w16cid:durableId="1572547422">
    <w:abstractNumId w:val="14"/>
  </w:num>
  <w:num w:numId="41" w16cid:durableId="2048136039">
    <w:abstractNumId w:val="10"/>
  </w:num>
  <w:num w:numId="42" w16cid:durableId="2054453605">
    <w:abstractNumId w:val="37"/>
  </w:num>
  <w:num w:numId="43" w16cid:durableId="1892499818">
    <w:abstractNumId w:val="18"/>
  </w:num>
  <w:num w:numId="44" w16cid:durableId="326906983">
    <w:abstractNumId w:val="32"/>
  </w:num>
  <w:num w:numId="45" w16cid:durableId="21386383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embedSystemFonts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F9D"/>
    <w:rsid w:val="0000193A"/>
    <w:rsid w:val="0000258C"/>
    <w:rsid w:val="00003BA0"/>
    <w:rsid w:val="000061F9"/>
    <w:rsid w:val="00006CF0"/>
    <w:rsid w:val="00011735"/>
    <w:rsid w:val="000226A8"/>
    <w:rsid w:val="00022AFD"/>
    <w:rsid w:val="00024143"/>
    <w:rsid w:val="00026E39"/>
    <w:rsid w:val="000310B8"/>
    <w:rsid w:val="00032E31"/>
    <w:rsid w:val="00035645"/>
    <w:rsid w:val="00041F91"/>
    <w:rsid w:val="00045E31"/>
    <w:rsid w:val="00046D26"/>
    <w:rsid w:val="00052166"/>
    <w:rsid w:val="000525AA"/>
    <w:rsid w:val="0005277A"/>
    <w:rsid w:val="000530F8"/>
    <w:rsid w:val="00053353"/>
    <w:rsid w:val="0005433E"/>
    <w:rsid w:val="000543E5"/>
    <w:rsid w:val="000564A7"/>
    <w:rsid w:val="00060CA4"/>
    <w:rsid w:val="0006294F"/>
    <w:rsid w:val="000656BA"/>
    <w:rsid w:val="00066274"/>
    <w:rsid w:val="00071090"/>
    <w:rsid w:val="000759D7"/>
    <w:rsid w:val="00076B85"/>
    <w:rsid w:val="000823A3"/>
    <w:rsid w:val="0008381A"/>
    <w:rsid w:val="00083CA0"/>
    <w:rsid w:val="000840A8"/>
    <w:rsid w:val="00085986"/>
    <w:rsid w:val="0008696A"/>
    <w:rsid w:val="00086A55"/>
    <w:rsid w:val="00091F76"/>
    <w:rsid w:val="000954BB"/>
    <w:rsid w:val="0009736F"/>
    <w:rsid w:val="000A19DF"/>
    <w:rsid w:val="000A32DD"/>
    <w:rsid w:val="000C27F2"/>
    <w:rsid w:val="000C460B"/>
    <w:rsid w:val="000C5E28"/>
    <w:rsid w:val="000C6560"/>
    <w:rsid w:val="000C7227"/>
    <w:rsid w:val="000C741F"/>
    <w:rsid w:val="000D40A2"/>
    <w:rsid w:val="000D69E3"/>
    <w:rsid w:val="000E4E2C"/>
    <w:rsid w:val="000E514E"/>
    <w:rsid w:val="000E6507"/>
    <w:rsid w:val="000F0956"/>
    <w:rsid w:val="000F14DD"/>
    <w:rsid w:val="000F1BED"/>
    <w:rsid w:val="000F2EFE"/>
    <w:rsid w:val="000F3691"/>
    <w:rsid w:val="000F4B54"/>
    <w:rsid w:val="000F5063"/>
    <w:rsid w:val="000F5777"/>
    <w:rsid w:val="000F5C0B"/>
    <w:rsid w:val="000F6777"/>
    <w:rsid w:val="00100AB1"/>
    <w:rsid w:val="00101E47"/>
    <w:rsid w:val="0010237C"/>
    <w:rsid w:val="0010334E"/>
    <w:rsid w:val="00103491"/>
    <w:rsid w:val="001066D8"/>
    <w:rsid w:val="00107591"/>
    <w:rsid w:val="001114E2"/>
    <w:rsid w:val="0011413F"/>
    <w:rsid w:val="00115190"/>
    <w:rsid w:val="001159A0"/>
    <w:rsid w:val="00116239"/>
    <w:rsid w:val="00116B5F"/>
    <w:rsid w:val="00123092"/>
    <w:rsid w:val="00123D75"/>
    <w:rsid w:val="001254B1"/>
    <w:rsid w:val="001320A4"/>
    <w:rsid w:val="001329CA"/>
    <w:rsid w:val="00134A34"/>
    <w:rsid w:val="00135AC9"/>
    <w:rsid w:val="0014292B"/>
    <w:rsid w:val="00142A94"/>
    <w:rsid w:val="00142B46"/>
    <w:rsid w:val="00142BE0"/>
    <w:rsid w:val="00142FF2"/>
    <w:rsid w:val="00150089"/>
    <w:rsid w:val="00150798"/>
    <w:rsid w:val="00151692"/>
    <w:rsid w:val="00151BCA"/>
    <w:rsid w:val="00154F0A"/>
    <w:rsid w:val="00163652"/>
    <w:rsid w:val="00167F33"/>
    <w:rsid w:val="001769B5"/>
    <w:rsid w:val="00176BA8"/>
    <w:rsid w:val="00177B79"/>
    <w:rsid w:val="0018044F"/>
    <w:rsid w:val="0018509D"/>
    <w:rsid w:val="00191E3B"/>
    <w:rsid w:val="00193F3B"/>
    <w:rsid w:val="001A0E34"/>
    <w:rsid w:val="001A337B"/>
    <w:rsid w:val="001A53E4"/>
    <w:rsid w:val="001A5DFF"/>
    <w:rsid w:val="001A689E"/>
    <w:rsid w:val="001B05BD"/>
    <w:rsid w:val="001B25F3"/>
    <w:rsid w:val="001B7781"/>
    <w:rsid w:val="001C1E67"/>
    <w:rsid w:val="001C4850"/>
    <w:rsid w:val="001C48A1"/>
    <w:rsid w:val="001C705B"/>
    <w:rsid w:val="001C7260"/>
    <w:rsid w:val="001D129B"/>
    <w:rsid w:val="001D2CCE"/>
    <w:rsid w:val="001D4B00"/>
    <w:rsid w:val="001D73B2"/>
    <w:rsid w:val="001D7453"/>
    <w:rsid w:val="001E352B"/>
    <w:rsid w:val="001E3968"/>
    <w:rsid w:val="001E5D7C"/>
    <w:rsid w:val="001E6092"/>
    <w:rsid w:val="001F0C47"/>
    <w:rsid w:val="001F1160"/>
    <w:rsid w:val="001F2CD7"/>
    <w:rsid w:val="001F2DFB"/>
    <w:rsid w:val="001F3E0F"/>
    <w:rsid w:val="002000F8"/>
    <w:rsid w:val="00200E09"/>
    <w:rsid w:val="00202A19"/>
    <w:rsid w:val="00203E5F"/>
    <w:rsid w:val="002053CA"/>
    <w:rsid w:val="00205E88"/>
    <w:rsid w:val="00206AA6"/>
    <w:rsid w:val="00207AF8"/>
    <w:rsid w:val="00211427"/>
    <w:rsid w:val="002166B4"/>
    <w:rsid w:val="00222BE1"/>
    <w:rsid w:val="00223F8A"/>
    <w:rsid w:val="00227CD3"/>
    <w:rsid w:val="0023070D"/>
    <w:rsid w:val="002337CC"/>
    <w:rsid w:val="00235A97"/>
    <w:rsid w:val="0023684E"/>
    <w:rsid w:val="00240F85"/>
    <w:rsid w:val="00243C88"/>
    <w:rsid w:val="002443A6"/>
    <w:rsid w:val="002464C2"/>
    <w:rsid w:val="00246C28"/>
    <w:rsid w:val="0025171E"/>
    <w:rsid w:val="002562AF"/>
    <w:rsid w:val="00260669"/>
    <w:rsid w:val="00260A5A"/>
    <w:rsid w:val="002633B9"/>
    <w:rsid w:val="002654A1"/>
    <w:rsid w:val="002655A3"/>
    <w:rsid w:val="002658BE"/>
    <w:rsid w:val="00265D34"/>
    <w:rsid w:val="00266C25"/>
    <w:rsid w:val="002679B9"/>
    <w:rsid w:val="0027115D"/>
    <w:rsid w:val="002742C9"/>
    <w:rsid w:val="002748C3"/>
    <w:rsid w:val="00282584"/>
    <w:rsid w:val="0028397C"/>
    <w:rsid w:val="00284EA0"/>
    <w:rsid w:val="002872FC"/>
    <w:rsid w:val="002877F4"/>
    <w:rsid w:val="00291FFF"/>
    <w:rsid w:val="00294773"/>
    <w:rsid w:val="002A0808"/>
    <w:rsid w:val="002A3080"/>
    <w:rsid w:val="002A3878"/>
    <w:rsid w:val="002A4190"/>
    <w:rsid w:val="002B4A28"/>
    <w:rsid w:val="002B58EF"/>
    <w:rsid w:val="002B7398"/>
    <w:rsid w:val="002C06EC"/>
    <w:rsid w:val="002C07DE"/>
    <w:rsid w:val="002C0EF7"/>
    <w:rsid w:val="002C390C"/>
    <w:rsid w:val="002C5053"/>
    <w:rsid w:val="002C5235"/>
    <w:rsid w:val="002D5A60"/>
    <w:rsid w:val="002D7347"/>
    <w:rsid w:val="002D7700"/>
    <w:rsid w:val="002E13B6"/>
    <w:rsid w:val="002E22CD"/>
    <w:rsid w:val="002E4382"/>
    <w:rsid w:val="002E5374"/>
    <w:rsid w:val="002F45E7"/>
    <w:rsid w:val="002F6AFB"/>
    <w:rsid w:val="002F7409"/>
    <w:rsid w:val="00307EC7"/>
    <w:rsid w:val="00310076"/>
    <w:rsid w:val="00312089"/>
    <w:rsid w:val="0031218D"/>
    <w:rsid w:val="00322024"/>
    <w:rsid w:val="003222A6"/>
    <w:rsid w:val="0032294D"/>
    <w:rsid w:val="00324E48"/>
    <w:rsid w:val="0032606F"/>
    <w:rsid w:val="00327227"/>
    <w:rsid w:val="00332298"/>
    <w:rsid w:val="00332B51"/>
    <w:rsid w:val="003361BB"/>
    <w:rsid w:val="003412D1"/>
    <w:rsid w:val="003419DB"/>
    <w:rsid w:val="00343ADC"/>
    <w:rsid w:val="003447FA"/>
    <w:rsid w:val="00347D39"/>
    <w:rsid w:val="00356F39"/>
    <w:rsid w:val="003606C0"/>
    <w:rsid w:val="00362925"/>
    <w:rsid w:val="00363A18"/>
    <w:rsid w:val="00365017"/>
    <w:rsid w:val="003719D8"/>
    <w:rsid w:val="0037269C"/>
    <w:rsid w:val="00372F05"/>
    <w:rsid w:val="003746B7"/>
    <w:rsid w:val="003751B8"/>
    <w:rsid w:val="00375AE7"/>
    <w:rsid w:val="0038377E"/>
    <w:rsid w:val="00383FF0"/>
    <w:rsid w:val="00386CFF"/>
    <w:rsid w:val="003871DF"/>
    <w:rsid w:val="00391167"/>
    <w:rsid w:val="0039215C"/>
    <w:rsid w:val="003932D3"/>
    <w:rsid w:val="003937F3"/>
    <w:rsid w:val="003940EA"/>
    <w:rsid w:val="00395C69"/>
    <w:rsid w:val="00397220"/>
    <w:rsid w:val="003A1BD3"/>
    <w:rsid w:val="003A2717"/>
    <w:rsid w:val="003A72E7"/>
    <w:rsid w:val="003B0950"/>
    <w:rsid w:val="003B42E1"/>
    <w:rsid w:val="003B4C81"/>
    <w:rsid w:val="003C0CB6"/>
    <w:rsid w:val="003C6FE4"/>
    <w:rsid w:val="003C70DB"/>
    <w:rsid w:val="003D221C"/>
    <w:rsid w:val="003D3EAB"/>
    <w:rsid w:val="003D5680"/>
    <w:rsid w:val="003D7C70"/>
    <w:rsid w:val="003E022D"/>
    <w:rsid w:val="003F3E78"/>
    <w:rsid w:val="003F6A6B"/>
    <w:rsid w:val="003F78C2"/>
    <w:rsid w:val="004002F5"/>
    <w:rsid w:val="00400EAC"/>
    <w:rsid w:val="00401AAD"/>
    <w:rsid w:val="004034FC"/>
    <w:rsid w:val="004108D3"/>
    <w:rsid w:val="00410A73"/>
    <w:rsid w:val="00421416"/>
    <w:rsid w:val="00421D05"/>
    <w:rsid w:val="004252F0"/>
    <w:rsid w:val="004313B4"/>
    <w:rsid w:val="004366AE"/>
    <w:rsid w:val="00437744"/>
    <w:rsid w:val="00437ACD"/>
    <w:rsid w:val="00441E41"/>
    <w:rsid w:val="00441F45"/>
    <w:rsid w:val="00443729"/>
    <w:rsid w:val="00443FD3"/>
    <w:rsid w:val="004442C9"/>
    <w:rsid w:val="0044604B"/>
    <w:rsid w:val="00447A70"/>
    <w:rsid w:val="0045200C"/>
    <w:rsid w:val="00453169"/>
    <w:rsid w:val="00456975"/>
    <w:rsid w:val="004603C3"/>
    <w:rsid w:val="00462179"/>
    <w:rsid w:val="00464B42"/>
    <w:rsid w:val="00464E1F"/>
    <w:rsid w:val="0046798B"/>
    <w:rsid w:val="00467996"/>
    <w:rsid w:val="004709AC"/>
    <w:rsid w:val="00475F1D"/>
    <w:rsid w:val="0048144B"/>
    <w:rsid w:val="00483EE1"/>
    <w:rsid w:val="00483F58"/>
    <w:rsid w:val="00486270"/>
    <w:rsid w:val="00487504"/>
    <w:rsid w:val="004914F0"/>
    <w:rsid w:val="00492660"/>
    <w:rsid w:val="004971ED"/>
    <w:rsid w:val="004A25DC"/>
    <w:rsid w:val="004A2854"/>
    <w:rsid w:val="004A429E"/>
    <w:rsid w:val="004A6701"/>
    <w:rsid w:val="004A7F38"/>
    <w:rsid w:val="004B0494"/>
    <w:rsid w:val="004B1834"/>
    <w:rsid w:val="004B281E"/>
    <w:rsid w:val="004B29F8"/>
    <w:rsid w:val="004B2A09"/>
    <w:rsid w:val="004B3001"/>
    <w:rsid w:val="004B3880"/>
    <w:rsid w:val="004B3A29"/>
    <w:rsid w:val="004B49E9"/>
    <w:rsid w:val="004B4B4E"/>
    <w:rsid w:val="004B5E21"/>
    <w:rsid w:val="004B5F04"/>
    <w:rsid w:val="004B683E"/>
    <w:rsid w:val="004B6B74"/>
    <w:rsid w:val="004B6B96"/>
    <w:rsid w:val="004C13EB"/>
    <w:rsid w:val="004C4E79"/>
    <w:rsid w:val="004C7891"/>
    <w:rsid w:val="004D08FE"/>
    <w:rsid w:val="004D1402"/>
    <w:rsid w:val="004D149B"/>
    <w:rsid w:val="004D2698"/>
    <w:rsid w:val="004D58AC"/>
    <w:rsid w:val="004E232F"/>
    <w:rsid w:val="004E311D"/>
    <w:rsid w:val="004E348B"/>
    <w:rsid w:val="004E4B4F"/>
    <w:rsid w:val="004F02DC"/>
    <w:rsid w:val="004F0500"/>
    <w:rsid w:val="004F08C9"/>
    <w:rsid w:val="004F20CD"/>
    <w:rsid w:val="00500E30"/>
    <w:rsid w:val="0050408A"/>
    <w:rsid w:val="00504826"/>
    <w:rsid w:val="00520E5B"/>
    <w:rsid w:val="00521675"/>
    <w:rsid w:val="005228B5"/>
    <w:rsid w:val="005230D0"/>
    <w:rsid w:val="005245EC"/>
    <w:rsid w:val="0052485F"/>
    <w:rsid w:val="00524AF0"/>
    <w:rsid w:val="00525010"/>
    <w:rsid w:val="00525C27"/>
    <w:rsid w:val="0053023C"/>
    <w:rsid w:val="005306D4"/>
    <w:rsid w:val="00532819"/>
    <w:rsid w:val="00532A9F"/>
    <w:rsid w:val="0054056A"/>
    <w:rsid w:val="00543983"/>
    <w:rsid w:val="00546490"/>
    <w:rsid w:val="00560EA8"/>
    <w:rsid w:val="00564F56"/>
    <w:rsid w:val="0056578A"/>
    <w:rsid w:val="00571C0D"/>
    <w:rsid w:val="00573222"/>
    <w:rsid w:val="005738EC"/>
    <w:rsid w:val="00575C46"/>
    <w:rsid w:val="0057605E"/>
    <w:rsid w:val="00582BC3"/>
    <w:rsid w:val="005830C9"/>
    <w:rsid w:val="00593D9D"/>
    <w:rsid w:val="005979F9"/>
    <w:rsid w:val="005A2A95"/>
    <w:rsid w:val="005A2D7D"/>
    <w:rsid w:val="005A6F41"/>
    <w:rsid w:val="005A7AE7"/>
    <w:rsid w:val="005B32C9"/>
    <w:rsid w:val="005B7F77"/>
    <w:rsid w:val="005C2883"/>
    <w:rsid w:val="005C2FE2"/>
    <w:rsid w:val="005C3BD2"/>
    <w:rsid w:val="005C748A"/>
    <w:rsid w:val="005D11EB"/>
    <w:rsid w:val="005D15B8"/>
    <w:rsid w:val="005D4FDC"/>
    <w:rsid w:val="005E18A0"/>
    <w:rsid w:val="005E2CD8"/>
    <w:rsid w:val="005E74DA"/>
    <w:rsid w:val="005F3A5A"/>
    <w:rsid w:val="00603807"/>
    <w:rsid w:val="006068C7"/>
    <w:rsid w:val="00606F3D"/>
    <w:rsid w:val="00607954"/>
    <w:rsid w:val="006112B1"/>
    <w:rsid w:val="00612143"/>
    <w:rsid w:val="00620D06"/>
    <w:rsid w:val="0062301F"/>
    <w:rsid w:val="006236F5"/>
    <w:rsid w:val="006238AA"/>
    <w:rsid w:val="00623E11"/>
    <w:rsid w:val="00625016"/>
    <w:rsid w:val="00627B86"/>
    <w:rsid w:val="0063104B"/>
    <w:rsid w:val="006312AB"/>
    <w:rsid w:val="0063149F"/>
    <w:rsid w:val="00636439"/>
    <w:rsid w:val="006409A2"/>
    <w:rsid w:val="006418BB"/>
    <w:rsid w:val="00643F2C"/>
    <w:rsid w:val="006454CE"/>
    <w:rsid w:val="0064793B"/>
    <w:rsid w:val="00651C1C"/>
    <w:rsid w:val="00652C0D"/>
    <w:rsid w:val="00652FC4"/>
    <w:rsid w:val="00653B7E"/>
    <w:rsid w:val="00654A58"/>
    <w:rsid w:val="006555BD"/>
    <w:rsid w:val="00655D8B"/>
    <w:rsid w:val="00663088"/>
    <w:rsid w:val="00666698"/>
    <w:rsid w:val="00673E85"/>
    <w:rsid w:val="006756DC"/>
    <w:rsid w:val="00680CA1"/>
    <w:rsid w:val="006812C7"/>
    <w:rsid w:val="00682B8C"/>
    <w:rsid w:val="006857A4"/>
    <w:rsid w:val="00685C08"/>
    <w:rsid w:val="00685EB4"/>
    <w:rsid w:val="00695A4F"/>
    <w:rsid w:val="00697D3F"/>
    <w:rsid w:val="006A236A"/>
    <w:rsid w:val="006A342C"/>
    <w:rsid w:val="006A3F75"/>
    <w:rsid w:val="006A4C05"/>
    <w:rsid w:val="006A6D0C"/>
    <w:rsid w:val="006A7FB1"/>
    <w:rsid w:val="006B248B"/>
    <w:rsid w:val="006B2D86"/>
    <w:rsid w:val="006B4003"/>
    <w:rsid w:val="006B60C7"/>
    <w:rsid w:val="006B69DB"/>
    <w:rsid w:val="006B71F2"/>
    <w:rsid w:val="006C0223"/>
    <w:rsid w:val="006C0D5A"/>
    <w:rsid w:val="006C1F56"/>
    <w:rsid w:val="006C42D1"/>
    <w:rsid w:val="006C5F18"/>
    <w:rsid w:val="006C613C"/>
    <w:rsid w:val="006D0E55"/>
    <w:rsid w:val="006D1908"/>
    <w:rsid w:val="006D2A2D"/>
    <w:rsid w:val="006D6012"/>
    <w:rsid w:val="006D7532"/>
    <w:rsid w:val="006E176F"/>
    <w:rsid w:val="006E260B"/>
    <w:rsid w:val="006E51D7"/>
    <w:rsid w:val="006E651F"/>
    <w:rsid w:val="006E6545"/>
    <w:rsid w:val="006F1217"/>
    <w:rsid w:val="006F2A37"/>
    <w:rsid w:val="006F5691"/>
    <w:rsid w:val="006F6031"/>
    <w:rsid w:val="00701169"/>
    <w:rsid w:val="00704BDE"/>
    <w:rsid w:val="00711655"/>
    <w:rsid w:val="00712E78"/>
    <w:rsid w:val="00713423"/>
    <w:rsid w:val="007155B8"/>
    <w:rsid w:val="0071630E"/>
    <w:rsid w:val="00717A1E"/>
    <w:rsid w:val="00721873"/>
    <w:rsid w:val="00724A61"/>
    <w:rsid w:val="00727472"/>
    <w:rsid w:val="00727D51"/>
    <w:rsid w:val="007304AF"/>
    <w:rsid w:val="00733E6A"/>
    <w:rsid w:val="00734869"/>
    <w:rsid w:val="00734EBF"/>
    <w:rsid w:val="0074121B"/>
    <w:rsid w:val="0074442C"/>
    <w:rsid w:val="0074613E"/>
    <w:rsid w:val="0074701C"/>
    <w:rsid w:val="007474E3"/>
    <w:rsid w:val="00751B4D"/>
    <w:rsid w:val="00751B52"/>
    <w:rsid w:val="00751DF5"/>
    <w:rsid w:val="00754A84"/>
    <w:rsid w:val="00754FB8"/>
    <w:rsid w:val="00757CE4"/>
    <w:rsid w:val="0076190A"/>
    <w:rsid w:val="00762E30"/>
    <w:rsid w:val="00762E99"/>
    <w:rsid w:val="00763B37"/>
    <w:rsid w:val="00763F68"/>
    <w:rsid w:val="00771B5D"/>
    <w:rsid w:val="00777A2F"/>
    <w:rsid w:val="00780225"/>
    <w:rsid w:val="007849C4"/>
    <w:rsid w:val="007874DB"/>
    <w:rsid w:val="007945D3"/>
    <w:rsid w:val="007A3E06"/>
    <w:rsid w:val="007A6C8F"/>
    <w:rsid w:val="007A75E1"/>
    <w:rsid w:val="007A7BF8"/>
    <w:rsid w:val="007B1B22"/>
    <w:rsid w:val="007B39B6"/>
    <w:rsid w:val="007B3B9D"/>
    <w:rsid w:val="007B4D8E"/>
    <w:rsid w:val="007B4F54"/>
    <w:rsid w:val="007B70D0"/>
    <w:rsid w:val="007C6534"/>
    <w:rsid w:val="007C6706"/>
    <w:rsid w:val="007C74F2"/>
    <w:rsid w:val="007C7C71"/>
    <w:rsid w:val="007D0C89"/>
    <w:rsid w:val="007D7645"/>
    <w:rsid w:val="007E18DB"/>
    <w:rsid w:val="007F0662"/>
    <w:rsid w:val="007F09D1"/>
    <w:rsid w:val="007F25A5"/>
    <w:rsid w:val="007F2D30"/>
    <w:rsid w:val="007F35F7"/>
    <w:rsid w:val="007F5F9D"/>
    <w:rsid w:val="00800625"/>
    <w:rsid w:val="00800A81"/>
    <w:rsid w:val="00812A9F"/>
    <w:rsid w:val="00814CDF"/>
    <w:rsid w:val="00815DB5"/>
    <w:rsid w:val="00817357"/>
    <w:rsid w:val="00820AE2"/>
    <w:rsid w:val="00821377"/>
    <w:rsid w:val="00821F68"/>
    <w:rsid w:val="00822B61"/>
    <w:rsid w:val="008249BF"/>
    <w:rsid w:val="00825302"/>
    <w:rsid w:val="008262AE"/>
    <w:rsid w:val="00830A17"/>
    <w:rsid w:val="00831955"/>
    <w:rsid w:val="00832184"/>
    <w:rsid w:val="008343EC"/>
    <w:rsid w:val="00843B54"/>
    <w:rsid w:val="008449E9"/>
    <w:rsid w:val="00846AD5"/>
    <w:rsid w:val="00850DA8"/>
    <w:rsid w:val="00851E5F"/>
    <w:rsid w:val="00853805"/>
    <w:rsid w:val="0085518B"/>
    <w:rsid w:val="00855AC7"/>
    <w:rsid w:val="00866C5D"/>
    <w:rsid w:val="008707C6"/>
    <w:rsid w:val="00875FDA"/>
    <w:rsid w:val="00876FF0"/>
    <w:rsid w:val="00881211"/>
    <w:rsid w:val="0088171D"/>
    <w:rsid w:val="008841A7"/>
    <w:rsid w:val="00885D53"/>
    <w:rsid w:val="00886614"/>
    <w:rsid w:val="008924D4"/>
    <w:rsid w:val="00892F07"/>
    <w:rsid w:val="00895F72"/>
    <w:rsid w:val="008A1A4B"/>
    <w:rsid w:val="008A2229"/>
    <w:rsid w:val="008B53EC"/>
    <w:rsid w:val="008B643C"/>
    <w:rsid w:val="008C1482"/>
    <w:rsid w:val="008C16F5"/>
    <w:rsid w:val="008C2682"/>
    <w:rsid w:val="008C533E"/>
    <w:rsid w:val="008C5D95"/>
    <w:rsid w:val="008C73E4"/>
    <w:rsid w:val="008C74EE"/>
    <w:rsid w:val="008D12BC"/>
    <w:rsid w:val="008D1807"/>
    <w:rsid w:val="008D5FEF"/>
    <w:rsid w:val="008D6BFE"/>
    <w:rsid w:val="008D714C"/>
    <w:rsid w:val="008E01F8"/>
    <w:rsid w:val="008E16DC"/>
    <w:rsid w:val="008E2825"/>
    <w:rsid w:val="008E2A24"/>
    <w:rsid w:val="008E4B06"/>
    <w:rsid w:val="008F02A9"/>
    <w:rsid w:val="008F29B2"/>
    <w:rsid w:val="008F2E4E"/>
    <w:rsid w:val="0090325A"/>
    <w:rsid w:val="00903900"/>
    <w:rsid w:val="00905911"/>
    <w:rsid w:val="00910777"/>
    <w:rsid w:val="00912E02"/>
    <w:rsid w:val="00914291"/>
    <w:rsid w:val="00916DC6"/>
    <w:rsid w:val="00922095"/>
    <w:rsid w:val="00923256"/>
    <w:rsid w:val="00930525"/>
    <w:rsid w:val="009321C6"/>
    <w:rsid w:val="00935F3A"/>
    <w:rsid w:val="00941F95"/>
    <w:rsid w:val="00943B46"/>
    <w:rsid w:val="00947772"/>
    <w:rsid w:val="009552F9"/>
    <w:rsid w:val="00961A48"/>
    <w:rsid w:val="009621EC"/>
    <w:rsid w:val="009667B4"/>
    <w:rsid w:val="00967772"/>
    <w:rsid w:val="009724C5"/>
    <w:rsid w:val="00977891"/>
    <w:rsid w:val="00977DBA"/>
    <w:rsid w:val="00985126"/>
    <w:rsid w:val="00986D69"/>
    <w:rsid w:val="009877D2"/>
    <w:rsid w:val="00987E64"/>
    <w:rsid w:val="00990051"/>
    <w:rsid w:val="00990B0C"/>
    <w:rsid w:val="00994008"/>
    <w:rsid w:val="00994512"/>
    <w:rsid w:val="009A3210"/>
    <w:rsid w:val="009A6AC5"/>
    <w:rsid w:val="009A7FF6"/>
    <w:rsid w:val="009B325D"/>
    <w:rsid w:val="009B58F5"/>
    <w:rsid w:val="009B6032"/>
    <w:rsid w:val="009B6F4B"/>
    <w:rsid w:val="009C0F0A"/>
    <w:rsid w:val="009C116A"/>
    <w:rsid w:val="009C2314"/>
    <w:rsid w:val="009C5F17"/>
    <w:rsid w:val="009C7CED"/>
    <w:rsid w:val="009D4CCF"/>
    <w:rsid w:val="009D7500"/>
    <w:rsid w:val="009E563F"/>
    <w:rsid w:val="009F14F8"/>
    <w:rsid w:val="009F4CD6"/>
    <w:rsid w:val="009F6A07"/>
    <w:rsid w:val="009F7669"/>
    <w:rsid w:val="00A030B9"/>
    <w:rsid w:val="00A072A5"/>
    <w:rsid w:val="00A1002E"/>
    <w:rsid w:val="00A10362"/>
    <w:rsid w:val="00A1068D"/>
    <w:rsid w:val="00A11480"/>
    <w:rsid w:val="00A11C8A"/>
    <w:rsid w:val="00A12E98"/>
    <w:rsid w:val="00A15721"/>
    <w:rsid w:val="00A166D0"/>
    <w:rsid w:val="00A17727"/>
    <w:rsid w:val="00A20CB5"/>
    <w:rsid w:val="00A22F97"/>
    <w:rsid w:val="00A24091"/>
    <w:rsid w:val="00A253EC"/>
    <w:rsid w:val="00A25F52"/>
    <w:rsid w:val="00A26351"/>
    <w:rsid w:val="00A30DF3"/>
    <w:rsid w:val="00A31EBF"/>
    <w:rsid w:val="00A34B59"/>
    <w:rsid w:val="00A3582A"/>
    <w:rsid w:val="00A36604"/>
    <w:rsid w:val="00A3713B"/>
    <w:rsid w:val="00A43392"/>
    <w:rsid w:val="00A4359E"/>
    <w:rsid w:val="00A4664A"/>
    <w:rsid w:val="00A52AC7"/>
    <w:rsid w:val="00A53A3C"/>
    <w:rsid w:val="00A543D6"/>
    <w:rsid w:val="00A54816"/>
    <w:rsid w:val="00A54DA0"/>
    <w:rsid w:val="00A5564C"/>
    <w:rsid w:val="00A556A1"/>
    <w:rsid w:val="00A61330"/>
    <w:rsid w:val="00A64CB5"/>
    <w:rsid w:val="00A64D4B"/>
    <w:rsid w:val="00A65219"/>
    <w:rsid w:val="00A712BC"/>
    <w:rsid w:val="00A77517"/>
    <w:rsid w:val="00A82AE8"/>
    <w:rsid w:val="00A83C06"/>
    <w:rsid w:val="00A83ECD"/>
    <w:rsid w:val="00A852B6"/>
    <w:rsid w:val="00A8579C"/>
    <w:rsid w:val="00A870D0"/>
    <w:rsid w:val="00A87C4F"/>
    <w:rsid w:val="00A93384"/>
    <w:rsid w:val="00AA09D4"/>
    <w:rsid w:val="00AA49F2"/>
    <w:rsid w:val="00AA5E35"/>
    <w:rsid w:val="00AA7D4C"/>
    <w:rsid w:val="00AB1CBF"/>
    <w:rsid w:val="00AB3C6B"/>
    <w:rsid w:val="00AB6579"/>
    <w:rsid w:val="00AB7145"/>
    <w:rsid w:val="00AC20F1"/>
    <w:rsid w:val="00AC2CEF"/>
    <w:rsid w:val="00AC4162"/>
    <w:rsid w:val="00AC4AFC"/>
    <w:rsid w:val="00AC6346"/>
    <w:rsid w:val="00AC6FD2"/>
    <w:rsid w:val="00AD0842"/>
    <w:rsid w:val="00AD14DF"/>
    <w:rsid w:val="00AD1EA6"/>
    <w:rsid w:val="00AD22E0"/>
    <w:rsid w:val="00AD6004"/>
    <w:rsid w:val="00AE631D"/>
    <w:rsid w:val="00AF1549"/>
    <w:rsid w:val="00AF16DF"/>
    <w:rsid w:val="00AF16EB"/>
    <w:rsid w:val="00AF1DD9"/>
    <w:rsid w:val="00AF3D8F"/>
    <w:rsid w:val="00AF4DA5"/>
    <w:rsid w:val="00AF629A"/>
    <w:rsid w:val="00B02895"/>
    <w:rsid w:val="00B07357"/>
    <w:rsid w:val="00B12953"/>
    <w:rsid w:val="00B1701C"/>
    <w:rsid w:val="00B20330"/>
    <w:rsid w:val="00B21ED7"/>
    <w:rsid w:val="00B2209C"/>
    <w:rsid w:val="00B25431"/>
    <w:rsid w:val="00B33759"/>
    <w:rsid w:val="00B4063D"/>
    <w:rsid w:val="00B42C61"/>
    <w:rsid w:val="00B45A2B"/>
    <w:rsid w:val="00B4614C"/>
    <w:rsid w:val="00B52529"/>
    <w:rsid w:val="00B5582F"/>
    <w:rsid w:val="00B56614"/>
    <w:rsid w:val="00B5740A"/>
    <w:rsid w:val="00B57674"/>
    <w:rsid w:val="00B602A2"/>
    <w:rsid w:val="00B631AB"/>
    <w:rsid w:val="00B66B95"/>
    <w:rsid w:val="00B71621"/>
    <w:rsid w:val="00B7489C"/>
    <w:rsid w:val="00B75053"/>
    <w:rsid w:val="00B7596B"/>
    <w:rsid w:val="00B75BB4"/>
    <w:rsid w:val="00B76365"/>
    <w:rsid w:val="00B7679B"/>
    <w:rsid w:val="00B76F1D"/>
    <w:rsid w:val="00B815D1"/>
    <w:rsid w:val="00B84ECC"/>
    <w:rsid w:val="00BA3964"/>
    <w:rsid w:val="00BA3A7F"/>
    <w:rsid w:val="00BB155B"/>
    <w:rsid w:val="00BB3270"/>
    <w:rsid w:val="00BB474F"/>
    <w:rsid w:val="00BB4828"/>
    <w:rsid w:val="00BB4A2C"/>
    <w:rsid w:val="00BB4CDA"/>
    <w:rsid w:val="00BB5402"/>
    <w:rsid w:val="00BC27E1"/>
    <w:rsid w:val="00BD226C"/>
    <w:rsid w:val="00BD3733"/>
    <w:rsid w:val="00BD3FDF"/>
    <w:rsid w:val="00BD4FAD"/>
    <w:rsid w:val="00BD53D2"/>
    <w:rsid w:val="00BE4E0B"/>
    <w:rsid w:val="00BE4F03"/>
    <w:rsid w:val="00BF4887"/>
    <w:rsid w:val="00BF4DD0"/>
    <w:rsid w:val="00BF532A"/>
    <w:rsid w:val="00BF70DC"/>
    <w:rsid w:val="00BF7E11"/>
    <w:rsid w:val="00C008B4"/>
    <w:rsid w:val="00C02BAF"/>
    <w:rsid w:val="00C05A08"/>
    <w:rsid w:val="00C122F2"/>
    <w:rsid w:val="00C16638"/>
    <w:rsid w:val="00C201F8"/>
    <w:rsid w:val="00C20EAE"/>
    <w:rsid w:val="00C224C4"/>
    <w:rsid w:val="00C25CFD"/>
    <w:rsid w:val="00C306D4"/>
    <w:rsid w:val="00C30F1E"/>
    <w:rsid w:val="00C3152C"/>
    <w:rsid w:val="00C32890"/>
    <w:rsid w:val="00C42D1A"/>
    <w:rsid w:val="00C45814"/>
    <w:rsid w:val="00C47A57"/>
    <w:rsid w:val="00C50EF1"/>
    <w:rsid w:val="00C5482C"/>
    <w:rsid w:val="00C6006D"/>
    <w:rsid w:val="00C63ADB"/>
    <w:rsid w:val="00C63DBD"/>
    <w:rsid w:val="00C65572"/>
    <w:rsid w:val="00C67FDA"/>
    <w:rsid w:val="00C71A46"/>
    <w:rsid w:val="00C77731"/>
    <w:rsid w:val="00C77A77"/>
    <w:rsid w:val="00C816BF"/>
    <w:rsid w:val="00C81B4E"/>
    <w:rsid w:val="00C85052"/>
    <w:rsid w:val="00C92E8E"/>
    <w:rsid w:val="00C943A3"/>
    <w:rsid w:val="00C95AEA"/>
    <w:rsid w:val="00C95B42"/>
    <w:rsid w:val="00CA4000"/>
    <w:rsid w:val="00CA4FB8"/>
    <w:rsid w:val="00CA5ED3"/>
    <w:rsid w:val="00CA6443"/>
    <w:rsid w:val="00CA674D"/>
    <w:rsid w:val="00CA6B36"/>
    <w:rsid w:val="00CB3435"/>
    <w:rsid w:val="00CB42DB"/>
    <w:rsid w:val="00CB7F81"/>
    <w:rsid w:val="00CC0E6D"/>
    <w:rsid w:val="00CC14DC"/>
    <w:rsid w:val="00CC415E"/>
    <w:rsid w:val="00CD13E9"/>
    <w:rsid w:val="00CD429B"/>
    <w:rsid w:val="00CD7A9F"/>
    <w:rsid w:val="00CE46BC"/>
    <w:rsid w:val="00CE7D95"/>
    <w:rsid w:val="00CE7EF2"/>
    <w:rsid w:val="00CF0C6F"/>
    <w:rsid w:val="00CF2D0F"/>
    <w:rsid w:val="00CF4C21"/>
    <w:rsid w:val="00CF56CB"/>
    <w:rsid w:val="00D00EF4"/>
    <w:rsid w:val="00D051ED"/>
    <w:rsid w:val="00D11387"/>
    <w:rsid w:val="00D15686"/>
    <w:rsid w:val="00D17F8E"/>
    <w:rsid w:val="00D23805"/>
    <w:rsid w:val="00D27C7B"/>
    <w:rsid w:val="00D31B06"/>
    <w:rsid w:val="00D34C23"/>
    <w:rsid w:val="00D354A7"/>
    <w:rsid w:val="00D366B9"/>
    <w:rsid w:val="00D409F2"/>
    <w:rsid w:val="00D454CE"/>
    <w:rsid w:val="00D47597"/>
    <w:rsid w:val="00D5019E"/>
    <w:rsid w:val="00D510C2"/>
    <w:rsid w:val="00D51481"/>
    <w:rsid w:val="00D5479E"/>
    <w:rsid w:val="00D614DC"/>
    <w:rsid w:val="00D61758"/>
    <w:rsid w:val="00D65100"/>
    <w:rsid w:val="00D66C5E"/>
    <w:rsid w:val="00D70697"/>
    <w:rsid w:val="00D72D41"/>
    <w:rsid w:val="00D74678"/>
    <w:rsid w:val="00D752C3"/>
    <w:rsid w:val="00D7691E"/>
    <w:rsid w:val="00D77799"/>
    <w:rsid w:val="00D8355B"/>
    <w:rsid w:val="00D835F4"/>
    <w:rsid w:val="00D839F4"/>
    <w:rsid w:val="00D873DE"/>
    <w:rsid w:val="00D8754E"/>
    <w:rsid w:val="00D92889"/>
    <w:rsid w:val="00D9463F"/>
    <w:rsid w:val="00D94661"/>
    <w:rsid w:val="00D9589B"/>
    <w:rsid w:val="00D969AF"/>
    <w:rsid w:val="00D9736C"/>
    <w:rsid w:val="00DA15D7"/>
    <w:rsid w:val="00DA161A"/>
    <w:rsid w:val="00DA28F2"/>
    <w:rsid w:val="00DA3934"/>
    <w:rsid w:val="00DA3CEB"/>
    <w:rsid w:val="00DA6EA6"/>
    <w:rsid w:val="00DB085C"/>
    <w:rsid w:val="00DB2417"/>
    <w:rsid w:val="00DB4043"/>
    <w:rsid w:val="00DB4F74"/>
    <w:rsid w:val="00DB5151"/>
    <w:rsid w:val="00DB5625"/>
    <w:rsid w:val="00DB611D"/>
    <w:rsid w:val="00DC081B"/>
    <w:rsid w:val="00DC0AB5"/>
    <w:rsid w:val="00DC30E0"/>
    <w:rsid w:val="00DC4439"/>
    <w:rsid w:val="00DC4FDA"/>
    <w:rsid w:val="00DC5C4D"/>
    <w:rsid w:val="00DD0365"/>
    <w:rsid w:val="00DD39A9"/>
    <w:rsid w:val="00DD6C9B"/>
    <w:rsid w:val="00DE566B"/>
    <w:rsid w:val="00DE6B7F"/>
    <w:rsid w:val="00DF2E0F"/>
    <w:rsid w:val="00DF380C"/>
    <w:rsid w:val="00DF5157"/>
    <w:rsid w:val="00DF5728"/>
    <w:rsid w:val="00DF5B9E"/>
    <w:rsid w:val="00E00674"/>
    <w:rsid w:val="00E00A75"/>
    <w:rsid w:val="00E03695"/>
    <w:rsid w:val="00E04A59"/>
    <w:rsid w:val="00E06939"/>
    <w:rsid w:val="00E1125F"/>
    <w:rsid w:val="00E1195F"/>
    <w:rsid w:val="00E14ABE"/>
    <w:rsid w:val="00E15111"/>
    <w:rsid w:val="00E17BED"/>
    <w:rsid w:val="00E21043"/>
    <w:rsid w:val="00E218F6"/>
    <w:rsid w:val="00E231E1"/>
    <w:rsid w:val="00E258E9"/>
    <w:rsid w:val="00E4035D"/>
    <w:rsid w:val="00E41817"/>
    <w:rsid w:val="00E42977"/>
    <w:rsid w:val="00E42E44"/>
    <w:rsid w:val="00E448DF"/>
    <w:rsid w:val="00E45F69"/>
    <w:rsid w:val="00E52285"/>
    <w:rsid w:val="00E548DB"/>
    <w:rsid w:val="00E572AF"/>
    <w:rsid w:val="00E57927"/>
    <w:rsid w:val="00E616B9"/>
    <w:rsid w:val="00E6236B"/>
    <w:rsid w:val="00E63214"/>
    <w:rsid w:val="00E63349"/>
    <w:rsid w:val="00E6640D"/>
    <w:rsid w:val="00E709A4"/>
    <w:rsid w:val="00E7103B"/>
    <w:rsid w:val="00E718F5"/>
    <w:rsid w:val="00E71A08"/>
    <w:rsid w:val="00E75F6F"/>
    <w:rsid w:val="00E762E4"/>
    <w:rsid w:val="00E76D51"/>
    <w:rsid w:val="00E773D4"/>
    <w:rsid w:val="00E843F7"/>
    <w:rsid w:val="00E84C15"/>
    <w:rsid w:val="00E8537F"/>
    <w:rsid w:val="00E8625B"/>
    <w:rsid w:val="00E9142E"/>
    <w:rsid w:val="00E9491A"/>
    <w:rsid w:val="00E95390"/>
    <w:rsid w:val="00E959DA"/>
    <w:rsid w:val="00EA11E4"/>
    <w:rsid w:val="00EA2F3D"/>
    <w:rsid w:val="00EA3EAC"/>
    <w:rsid w:val="00EA4676"/>
    <w:rsid w:val="00EA560E"/>
    <w:rsid w:val="00EB022E"/>
    <w:rsid w:val="00EB4D2C"/>
    <w:rsid w:val="00EB6B2B"/>
    <w:rsid w:val="00EB7BBA"/>
    <w:rsid w:val="00EC0A4F"/>
    <w:rsid w:val="00EC3A26"/>
    <w:rsid w:val="00EC5BEE"/>
    <w:rsid w:val="00EC5DAA"/>
    <w:rsid w:val="00ED4078"/>
    <w:rsid w:val="00EE40C3"/>
    <w:rsid w:val="00EF4C1D"/>
    <w:rsid w:val="00EF5035"/>
    <w:rsid w:val="00EF773D"/>
    <w:rsid w:val="00F041BB"/>
    <w:rsid w:val="00F06702"/>
    <w:rsid w:val="00F17691"/>
    <w:rsid w:val="00F20FF4"/>
    <w:rsid w:val="00F21ACA"/>
    <w:rsid w:val="00F21F3E"/>
    <w:rsid w:val="00F23CBE"/>
    <w:rsid w:val="00F23E8C"/>
    <w:rsid w:val="00F26E51"/>
    <w:rsid w:val="00F309C0"/>
    <w:rsid w:val="00F327AD"/>
    <w:rsid w:val="00F37662"/>
    <w:rsid w:val="00F418C2"/>
    <w:rsid w:val="00F4389C"/>
    <w:rsid w:val="00F443D5"/>
    <w:rsid w:val="00F45A43"/>
    <w:rsid w:val="00F4625D"/>
    <w:rsid w:val="00F46D9F"/>
    <w:rsid w:val="00F50E5E"/>
    <w:rsid w:val="00F537A6"/>
    <w:rsid w:val="00F70573"/>
    <w:rsid w:val="00F709AD"/>
    <w:rsid w:val="00F70D6C"/>
    <w:rsid w:val="00F72025"/>
    <w:rsid w:val="00F74A48"/>
    <w:rsid w:val="00F767F6"/>
    <w:rsid w:val="00F76CB2"/>
    <w:rsid w:val="00F76F09"/>
    <w:rsid w:val="00F779CB"/>
    <w:rsid w:val="00F814BA"/>
    <w:rsid w:val="00F8278F"/>
    <w:rsid w:val="00F83A13"/>
    <w:rsid w:val="00F83FA0"/>
    <w:rsid w:val="00F85776"/>
    <w:rsid w:val="00F8693E"/>
    <w:rsid w:val="00F94BA9"/>
    <w:rsid w:val="00F9568C"/>
    <w:rsid w:val="00FB2600"/>
    <w:rsid w:val="00FB2DAA"/>
    <w:rsid w:val="00FB48D2"/>
    <w:rsid w:val="00FB5B64"/>
    <w:rsid w:val="00FB5C70"/>
    <w:rsid w:val="00FB601D"/>
    <w:rsid w:val="00FB7742"/>
    <w:rsid w:val="00FC073B"/>
    <w:rsid w:val="00FC18AC"/>
    <w:rsid w:val="00FD2E37"/>
    <w:rsid w:val="00FD3BBE"/>
    <w:rsid w:val="00FD55C6"/>
    <w:rsid w:val="00FD5697"/>
    <w:rsid w:val="00FD5708"/>
    <w:rsid w:val="00FD7BA9"/>
    <w:rsid w:val="00FE11DB"/>
    <w:rsid w:val="00FE1B3A"/>
    <w:rsid w:val="00FE457E"/>
    <w:rsid w:val="06775A2A"/>
    <w:rsid w:val="1FFA4774"/>
    <w:rsid w:val="27EC30FC"/>
    <w:rsid w:val="2CBFA21F"/>
    <w:rsid w:val="2DD11FFB"/>
    <w:rsid w:val="2FF742E1"/>
    <w:rsid w:val="3EB5A8F7"/>
    <w:rsid w:val="3F4C30E0"/>
    <w:rsid w:val="475742C5"/>
    <w:rsid w:val="4B97AA8F"/>
    <w:rsid w:val="52A1E2F2"/>
    <w:rsid w:val="5FE76880"/>
    <w:rsid w:val="7071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3A6E9"/>
  <w15:docId w15:val="{4F10920E-045C-4C9F-89C0-4EE393B97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1" w:uiPriority="1"/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0C6560"/>
    <w:pPr>
      <w:spacing w:after="0" w:line="276" w:lineRule="auto"/>
    </w:pPr>
    <w:rPr>
      <w:rFonts w:ascii="Open Sans SemiCondensed" w:hAnsi="Open Sans SemiCondensed"/>
      <w:spacing w:val="-4"/>
      <w:sz w:val="20"/>
      <w:szCs w:val="20"/>
    </w:rPr>
  </w:style>
  <w:style w:type="paragraph" w:styleId="berschrift1">
    <w:name w:val="heading 1"/>
    <w:basedOn w:val="Standard"/>
    <w:next w:val="Textkrper"/>
    <w:link w:val="berschrift1Zchn"/>
    <w:uiPriority w:val="1"/>
    <w:qFormat/>
    <w:rsid w:val="000C6560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0C6560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0C6560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0C6560"/>
    <w:pPr>
      <w:keepNext/>
      <w:keepLines/>
      <w:numPr>
        <w:ilvl w:val="3"/>
        <w:numId w:val="41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0C6560"/>
    <w:pPr>
      <w:keepNext/>
      <w:keepLines/>
      <w:numPr>
        <w:ilvl w:val="4"/>
        <w:numId w:val="41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0C6560"/>
    <w:pPr>
      <w:keepNext/>
      <w:keepLines/>
      <w:numPr>
        <w:ilvl w:val="5"/>
        <w:numId w:val="41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0C6560"/>
    <w:pPr>
      <w:keepNext/>
      <w:keepLines/>
      <w:numPr>
        <w:ilvl w:val="6"/>
        <w:numId w:val="41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0C6560"/>
    <w:pPr>
      <w:keepNext/>
      <w:keepLines/>
      <w:numPr>
        <w:ilvl w:val="7"/>
        <w:numId w:val="41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0C6560"/>
    <w:pPr>
      <w:keepNext/>
      <w:keepLines/>
      <w:numPr>
        <w:ilvl w:val="8"/>
        <w:numId w:val="41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0C6560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  <w:rsid w:val="000C6560"/>
  </w:style>
  <w:style w:type="paragraph" w:customStyle="1" w:styleId="Compact">
    <w:name w:val="Compact"/>
    <w:basedOn w:val="Textkrper2"/>
    <w:rsid w:val="000C6560"/>
    <w:pPr>
      <w:spacing w:before="36" w:after="36"/>
    </w:pPr>
  </w:style>
  <w:style w:type="paragraph" w:styleId="Titel">
    <w:name w:val="Title"/>
    <w:basedOn w:val="Standard"/>
    <w:next w:val="Textkrper"/>
    <w:qFormat/>
    <w:rsid w:val="000C6560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0C6560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C6560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rsid w:val="000C6560"/>
    <w:pPr>
      <w:keepNext/>
      <w:keepLines/>
      <w:jc w:val="center"/>
    </w:pPr>
    <w:rPr>
      <w:rFonts w:ascii="Open Sans SemiCondensed" w:hAnsi="Open Sans SemiCondensed"/>
      <w:spacing w:val="-4"/>
      <w:sz w:val="20"/>
      <w:szCs w:val="20"/>
    </w:rPr>
  </w:style>
  <w:style w:type="paragraph" w:customStyle="1" w:styleId="Abstract">
    <w:name w:val="Abstract"/>
    <w:basedOn w:val="Standard"/>
    <w:next w:val="Textkrper"/>
    <w:qFormat/>
    <w:rsid w:val="000C6560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0C6560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rsid w:val="000C6560"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0C6560"/>
    <w:rPr>
      <w:sz w:val="18"/>
    </w:rPr>
  </w:style>
  <w:style w:type="table" w:customStyle="1" w:styleId="Table">
    <w:name w:val="Table"/>
    <w:semiHidden/>
    <w:unhideWhenUsed/>
    <w:qFormat/>
    <w:rsid w:val="000C6560"/>
    <w:rPr>
      <w:rFonts w:ascii="Open Sans SemiCondensed" w:hAnsi="Open Sans SemiCondensed"/>
      <w:spacing w:val="-4"/>
      <w:sz w:val="20"/>
      <w:szCs w:val="20"/>
      <w:lang w:val="fr-CH" w:eastAsia="fr-CH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rsid w:val="000C6560"/>
    <w:pPr>
      <w:keepNext/>
      <w:keepLines/>
    </w:pPr>
    <w:rPr>
      <w:b/>
    </w:rPr>
  </w:style>
  <w:style w:type="paragraph" w:customStyle="1" w:styleId="Definition">
    <w:name w:val="Definition"/>
    <w:basedOn w:val="Standard"/>
    <w:rsid w:val="000C6560"/>
  </w:style>
  <w:style w:type="paragraph" w:styleId="Beschriftung">
    <w:name w:val="caption"/>
    <w:basedOn w:val="Standard"/>
    <w:link w:val="BeschriftungZchn"/>
    <w:rsid w:val="008F2E4E"/>
    <w:pPr>
      <w:spacing w:before="120" w:after="120" w:line="240" w:lineRule="auto"/>
    </w:pPr>
    <w:rPr>
      <w:b/>
    </w:rPr>
  </w:style>
  <w:style w:type="paragraph" w:customStyle="1" w:styleId="TableCaption">
    <w:name w:val="Table Caption"/>
    <w:basedOn w:val="Beschriftung"/>
    <w:rsid w:val="00D969AF"/>
    <w:pPr>
      <w:keepNext/>
    </w:pPr>
    <w:rPr>
      <w:b w:val="0"/>
      <w:i/>
    </w:r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  <w:rsid w:val="000C6560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  <w:rsid w:val="008F2E4E"/>
    <w:rPr>
      <w:rFonts w:ascii="Frutiger LT Pro 57 Condensed" w:hAnsi="Frutiger LT Pro 57 Condensed"/>
      <w:b/>
      <w:sz w:val="20"/>
    </w:rPr>
  </w:style>
  <w:style w:type="character" w:styleId="Funotenzeichen">
    <w:name w:val="footnote reference"/>
    <w:basedOn w:val="Absatz-Standardschriftart"/>
    <w:uiPriority w:val="99"/>
    <w:rsid w:val="000C6560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0C6560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  <w:szCs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C6560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0C6560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0C6560"/>
    <w:rPr>
      <w:rFonts w:ascii="Open Sans SemiCondensed" w:hAnsi="Open Sans SemiCondensed"/>
      <w:spacing w:val="-4"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rsid w:val="000C6560"/>
    <w:rPr>
      <w:rFonts w:ascii="Open Sans SemiCondensed" w:hAnsi="Open Sans SemiCondensed"/>
      <w:spacing w:val="-4"/>
      <w:sz w:val="20"/>
      <w:szCs w:val="20"/>
    </w:rPr>
  </w:style>
  <w:style w:type="paragraph" w:styleId="Fuzeile">
    <w:name w:val="footer"/>
    <w:basedOn w:val="Standard"/>
    <w:link w:val="FuzeileZchn"/>
    <w:unhideWhenUsed/>
    <w:rsid w:val="000C6560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0C6560"/>
    <w:rPr>
      <w:rFonts w:ascii="Open Sans SemiCondensed" w:hAnsi="Open Sans SemiCondensed"/>
      <w:spacing w:val="-4"/>
      <w:sz w:val="18"/>
      <w:szCs w:val="20"/>
    </w:rPr>
  </w:style>
  <w:style w:type="paragraph" w:customStyle="1" w:styleId="Themenschwerpunkt">
    <w:name w:val="Themenschwerpunkt"/>
    <w:basedOn w:val="Kopfzeile"/>
    <w:link w:val="ThemenschwerpunktZchn"/>
    <w:rsid w:val="000C6560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0C6560"/>
    <w:rPr>
      <w:rFonts w:ascii="Open Sans SemiCondensed" w:hAnsi="Open Sans SemiCondensed"/>
      <w:b/>
      <w:noProof/>
      <w:spacing w:val="-4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0C6560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0C6560"/>
    <w:rPr>
      <w:rFonts w:ascii="Open Sans SemiCondensed" w:hAnsi="Open Sans SemiCondensed"/>
      <w:spacing w:val="-4"/>
      <w:sz w:val="20"/>
      <w:szCs w:val="20"/>
    </w:rPr>
  </w:style>
  <w:style w:type="paragraph" w:styleId="Textkrper3">
    <w:name w:val="Body Text 3"/>
    <w:basedOn w:val="Textkrper"/>
    <w:link w:val="Textkrper3Zchn"/>
    <w:autoRedefine/>
    <w:rsid w:val="00721873"/>
    <w:pPr>
      <w:spacing w:before="0" w:after="0"/>
      <w:ind w:firstLine="0"/>
      <w:jc w:val="left"/>
    </w:pPr>
    <w:rPr>
      <w:lang w:val="de-CH"/>
    </w:rPr>
  </w:style>
  <w:style w:type="character" w:customStyle="1" w:styleId="Textkrper3Zchn">
    <w:name w:val="Textkörper 3 Zchn"/>
    <w:basedOn w:val="Absatz-Standardschriftart"/>
    <w:link w:val="Textkrper3"/>
    <w:rsid w:val="00721873"/>
    <w:rPr>
      <w:rFonts w:ascii="Open Sans SemiCondensed" w:hAnsi="Open Sans SemiCondensed"/>
      <w:spacing w:val="-4"/>
      <w:sz w:val="20"/>
      <w:szCs w:val="20"/>
      <w:lang w:val="de-CH"/>
    </w:rPr>
  </w:style>
  <w:style w:type="paragraph" w:styleId="Zitat">
    <w:name w:val="Quote"/>
    <w:basedOn w:val="Standard"/>
    <w:next w:val="Standard"/>
    <w:link w:val="ZitatZchn"/>
    <w:rsid w:val="007B4F54"/>
    <w:pPr>
      <w:spacing w:before="120" w:after="120"/>
      <w:ind w:left="567" w:right="567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rsid w:val="007B4F54"/>
    <w:rPr>
      <w:rFonts w:ascii="Frutiger LT Pro 57 Condensed" w:hAnsi="Frutiger LT Pro 57 Condensed"/>
      <w:i/>
      <w:iCs/>
      <w:color w:val="404040" w:themeColor="text1" w:themeTint="BF"/>
      <w:sz w:val="20"/>
    </w:rPr>
  </w:style>
  <w:style w:type="paragraph" w:styleId="Liste">
    <w:name w:val="List"/>
    <w:basedOn w:val="Standard"/>
    <w:unhideWhenUsed/>
    <w:qFormat/>
    <w:rsid w:val="000C6560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0C6560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0C6560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0C6560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0C6560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0C6560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C6560"/>
    <w:rPr>
      <w:rFonts w:ascii="Open Sans SemiCondensed" w:hAnsi="Open Sans SemiCondensed"/>
      <w:spacing w:val="-4"/>
      <w:sz w:val="18"/>
      <w:szCs w:val="20"/>
    </w:rPr>
  </w:style>
  <w:style w:type="table" w:styleId="Gitternetztabelle1hell">
    <w:name w:val="Grid Table 1 Light"/>
    <w:basedOn w:val="NormaleTabelle"/>
    <w:uiPriority w:val="46"/>
    <w:rsid w:val="000C6560"/>
    <w:pPr>
      <w:spacing w:after="0"/>
    </w:pPr>
    <w:rPr>
      <w:rFonts w:ascii="Open Sans SemiCondensed" w:hAnsi="Open Sans SemiCondensed"/>
      <w:spacing w:val="-4"/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0C6560"/>
    <w:rPr>
      <w:color w:val="605E5C"/>
      <w:shd w:val="clear" w:color="auto" w:fill="E1DFDD"/>
    </w:rPr>
  </w:style>
  <w:style w:type="paragraph" w:styleId="StandardWeb">
    <w:name w:val="Normal (Web)"/>
    <w:basedOn w:val="Standard"/>
    <w:unhideWhenUsed/>
    <w:rsid w:val="000C6560"/>
    <w:rPr>
      <w:rFonts w:cs="Times New Roman"/>
      <w:sz w:val="24"/>
      <w:szCs w:val="24"/>
    </w:rPr>
  </w:style>
  <w:style w:type="paragraph" w:customStyle="1" w:styleId="meta">
    <w:name w:val="meta"/>
    <w:basedOn w:val="Standard"/>
    <w:rsid w:val="007F5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fr-CH" w:eastAsia="fr-FR"/>
    </w:rPr>
  </w:style>
  <w:style w:type="character" w:styleId="Hervorhebung">
    <w:name w:val="Emphasis"/>
    <w:basedOn w:val="Absatz-Standardschriftart"/>
    <w:uiPriority w:val="20"/>
    <w:qFormat/>
    <w:rsid w:val="00401AAD"/>
  </w:style>
  <w:style w:type="paragraph" w:styleId="Listenabsatz">
    <w:name w:val="List Paragraph"/>
    <w:basedOn w:val="Standard"/>
    <w:link w:val="ListenabsatzZchn"/>
    <w:uiPriority w:val="34"/>
    <w:qFormat/>
    <w:rsid w:val="007F5F9D"/>
    <w:pPr>
      <w:spacing w:after="160" w:line="259" w:lineRule="auto"/>
      <w:ind w:left="720"/>
      <w:contextualSpacing/>
    </w:pPr>
    <w:rPr>
      <w:rFonts w:asciiTheme="minorHAnsi" w:eastAsiaTheme="minorEastAsia" w:hAnsiTheme="minorHAnsi"/>
      <w:sz w:val="22"/>
      <w:szCs w:val="22"/>
      <w:lang w:val="fr-CH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7F5F9D"/>
    <w:rPr>
      <w:rFonts w:eastAsiaTheme="minorEastAsia"/>
      <w:sz w:val="22"/>
      <w:szCs w:val="22"/>
      <w:lang w:val="fr-CH"/>
    </w:rPr>
  </w:style>
  <w:style w:type="paragraph" w:styleId="KeinLeerraum">
    <w:name w:val="No Spacing"/>
    <w:uiPriority w:val="1"/>
    <w:qFormat/>
    <w:rsid w:val="007F5F9D"/>
    <w:pPr>
      <w:spacing w:after="0"/>
    </w:pPr>
    <w:rPr>
      <w:lang w:val="fr-CH"/>
    </w:rPr>
  </w:style>
  <w:style w:type="paragraph" w:customStyle="1" w:styleId="LegendeAbbildung">
    <w:name w:val="Legende Abbildung"/>
    <w:basedOn w:val="LegendeTabelle"/>
    <w:qFormat/>
    <w:rsid w:val="000C6560"/>
    <w:rPr>
      <w:lang w:val="fr-CH"/>
    </w:rPr>
  </w:style>
  <w:style w:type="paragraph" w:customStyle="1" w:styleId="NotizTabelle">
    <w:name w:val="Notiz Tabelle"/>
    <w:basedOn w:val="Standard"/>
    <w:qFormat/>
    <w:rsid w:val="000C6560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0C6560"/>
  </w:style>
  <w:style w:type="paragraph" w:customStyle="1" w:styleId="LegendeTabelle">
    <w:name w:val="Legende Tabelle"/>
    <w:basedOn w:val="Standard"/>
    <w:qFormat/>
    <w:rsid w:val="000C6560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C656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C6560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0C6560"/>
    <w:rPr>
      <w:rFonts w:ascii="Open Sans SemiCondensed" w:hAnsi="Open Sans SemiCondensed"/>
      <w:spacing w:val="-4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0C6560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0C6560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0C6560"/>
    <w:rPr>
      <w:rFonts w:ascii="Open Sans SemiCondensed" w:hAnsi="Open Sans SemiCondensed"/>
      <w:bCs/>
      <w:i/>
      <w:color w:val="D31932" w:themeColor="accent1"/>
      <w:spacing w:val="10"/>
      <w:sz w:val="20"/>
      <w:szCs w:val="22"/>
    </w:rPr>
  </w:style>
  <w:style w:type="paragraph" w:customStyle="1" w:styleId="Zitat1">
    <w:name w:val="Zitat1"/>
    <w:basedOn w:val="Standard"/>
    <w:next w:val="Textkrper"/>
    <w:qFormat/>
    <w:rsid w:val="00401AAD"/>
    <w:pPr>
      <w:spacing w:before="120" w:after="12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C656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C6560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0C6560"/>
    <w:pPr>
      <w:numPr>
        <w:numId w:val="22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0C6560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0C6560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0C6560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0C6560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0C6560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0C6560"/>
    <w:pPr>
      <w:spacing w:after="0"/>
    </w:pPr>
    <w:rPr>
      <w:rFonts w:ascii="Open Sans SemiCondensed" w:eastAsiaTheme="majorEastAsia" w:hAnsi="Open Sans SemiCondensed" w:cstheme="majorBidi"/>
      <w:color w:val="000000" w:themeColor="text1"/>
      <w:spacing w:val="-4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0C6560"/>
    <w:pPr>
      <w:spacing w:after="0"/>
    </w:pPr>
    <w:rPr>
      <w:rFonts w:ascii="Open Sans SemiCondensed" w:eastAsiaTheme="majorEastAsia" w:hAnsi="Open Sans SemiCondensed" w:cstheme="majorBidi"/>
      <w:color w:val="000000" w:themeColor="text1"/>
      <w:spacing w:val="-4"/>
      <w:sz w:val="20"/>
      <w:szCs w:val="20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0C6560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0C6560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0C65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0C6560"/>
    <w:rPr>
      <w:rFonts w:ascii="Open Sans SemiCondensed" w:eastAsiaTheme="majorEastAsia" w:hAnsi="Open Sans SemiCondensed" w:cstheme="majorBidi"/>
      <w:spacing w:val="-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0C6560"/>
    <w:pPr>
      <w:spacing w:after="0"/>
    </w:pPr>
    <w:rPr>
      <w:rFonts w:ascii="Open Sans SemiCondensed" w:eastAsiaTheme="majorEastAsia" w:hAnsi="Open Sans SemiCondensed" w:cstheme="majorBidi"/>
      <w:color w:val="000000" w:themeColor="text1"/>
      <w:spacing w:val="-4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0C6560"/>
    <w:pPr>
      <w:spacing w:after="0"/>
    </w:pPr>
    <w:rPr>
      <w:rFonts w:ascii="Open Sans SemiCondensed" w:eastAsiaTheme="majorEastAsia" w:hAnsi="Open Sans SemiCondensed" w:cstheme="majorBidi"/>
      <w:color w:val="000000" w:themeColor="text1"/>
      <w:spacing w:val="-4"/>
      <w:sz w:val="20"/>
      <w:szCs w:val="20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0C6560"/>
    <w:pPr>
      <w:spacing w:after="0"/>
    </w:pPr>
    <w:rPr>
      <w:rFonts w:ascii="Open Sans SemiCondensed" w:eastAsiaTheme="majorEastAsia" w:hAnsi="Open Sans SemiCondensed" w:cstheme="majorBidi"/>
      <w:color w:val="000000" w:themeColor="text1"/>
      <w:spacing w:val="-4"/>
      <w:sz w:val="20"/>
      <w:szCs w:val="20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0C6560"/>
    <w:pPr>
      <w:spacing w:after="0"/>
    </w:pPr>
    <w:rPr>
      <w:rFonts w:ascii="Open Sans SemiCondensed" w:eastAsiaTheme="majorEastAsia" w:hAnsi="Open Sans SemiCondensed" w:cstheme="majorBidi"/>
      <w:color w:val="000000" w:themeColor="text1"/>
      <w:spacing w:val="-4"/>
      <w:sz w:val="20"/>
      <w:szCs w:val="20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0C6560"/>
    <w:pPr>
      <w:spacing w:after="0"/>
    </w:pPr>
    <w:rPr>
      <w:rFonts w:ascii="Open Sans SemiCondensed" w:eastAsiaTheme="majorEastAsia" w:hAnsi="Open Sans SemiCondensed" w:cstheme="majorBidi"/>
      <w:color w:val="000000" w:themeColor="text1"/>
      <w:spacing w:val="-4"/>
      <w:sz w:val="20"/>
      <w:szCs w:val="20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0C6560"/>
    <w:pPr>
      <w:spacing w:after="0"/>
    </w:pPr>
    <w:rPr>
      <w:rFonts w:ascii="Open Sans SemiCondensed" w:eastAsiaTheme="majorEastAsia" w:hAnsi="Open Sans SemiCondensed" w:cstheme="majorBidi"/>
      <w:color w:val="000000" w:themeColor="text1"/>
      <w:spacing w:val="-4"/>
      <w:sz w:val="20"/>
      <w:szCs w:val="20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0C6560"/>
    <w:pPr>
      <w:spacing w:after="0"/>
    </w:pPr>
    <w:rPr>
      <w:rFonts w:ascii="Open Sans SemiCondensed" w:eastAsiaTheme="majorEastAsia" w:hAnsi="Open Sans SemiCondensed" w:cstheme="majorBidi"/>
      <w:color w:val="000000" w:themeColor="text1"/>
      <w:spacing w:val="-4"/>
      <w:sz w:val="20"/>
      <w:szCs w:val="20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0C6560"/>
    <w:pPr>
      <w:spacing w:after="0"/>
    </w:pPr>
    <w:rPr>
      <w:rFonts w:ascii="Open Sans SemiCondensed" w:eastAsiaTheme="majorEastAsia" w:hAnsi="Open Sans SemiCondensed" w:cstheme="majorBidi"/>
      <w:color w:val="000000" w:themeColor="text1"/>
      <w:spacing w:val="-4"/>
      <w:sz w:val="20"/>
      <w:szCs w:val="20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0C6560"/>
    <w:pPr>
      <w:spacing w:after="0"/>
    </w:pPr>
    <w:rPr>
      <w:rFonts w:ascii="Open Sans SemiCondensed" w:eastAsiaTheme="majorEastAsia" w:hAnsi="Open Sans SemiCondensed" w:cstheme="majorBidi"/>
      <w:color w:val="000000" w:themeColor="text1"/>
      <w:spacing w:val="-4"/>
      <w:sz w:val="20"/>
      <w:szCs w:val="20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0C6560"/>
    <w:pPr>
      <w:spacing w:after="0"/>
    </w:pPr>
    <w:rPr>
      <w:rFonts w:ascii="Open Sans SemiCondensed" w:eastAsiaTheme="majorEastAsia" w:hAnsi="Open Sans SemiCondensed" w:cstheme="majorBidi"/>
      <w:color w:val="000000" w:themeColor="text1"/>
      <w:spacing w:val="-4"/>
      <w:sz w:val="20"/>
      <w:szCs w:val="20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0C6560"/>
    <w:pPr>
      <w:spacing w:after="0"/>
    </w:pPr>
    <w:rPr>
      <w:rFonts w:ascii="Open Sans SemiCondensed" w:eastAsiaTheme="majorEastAsia" w:hAnsi="Open Sans SemiCondensed" w:cstheme="majorBidi"/>
      <w:color w:val="000000" w:themeColor="text1"/>
      <w:spacing w:val="-4"/>
      <w:sz w:val="20"/>
      <w:szCs w:val="20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0C6560"/>
    <w:pPr>
      <w:spacing w:after="0"/>
    </w:pPr>
    <w:rPr>
      <w:rFonts w:ascii="Open Sans SemiCondensed" w:eastAsiaTheme="majorEastAsia" w:hAnsi="Open Sans SemiCondensed" w:cstheme="majorBidi"/>
      <w:color w:val="000000" w:themeColor="text1"/>
      <w:spacing w:val="-4"/>
      <w:sz w:val="20"/>
      <w:szCs w:val="20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0C6560"/>
    <w:rPr>
      <w:rFonts w:ascii="Open Sans SemiCondensed" w:hAnsi="Open Sans SemiCondensed"/>
      <w:sz w:val="20"/>
      <w:szCs w:val="20"/>
    </w:rPr>
  </w:style>
  <w:style w:type="paragraph" w:styleId="HTMLVorformatiert">
    <w:name w:val="HTML Preformatted"/>
    <w:basedOn w:val="Standard"/>
    <w:link w:val="HTMLVorformatiertZchn"/>
    <w:semiHidden/>
    <w:unhideWhenUsed/>
    <w:rsid w:val="000C6560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0C6560"/>
    <w:rPr>
      <w:rFonts w:ascii="Open Sans SemiCondensed" w:hAnsi="Open Sans SemiCondensed"/>
      <w:spacing w:val="-4"/>
      <w:sz w:val="20"/>
      <w:szCs w:val="20"/>
    </w:rPr>
  </w:style>
  <w:style w:type="paragraph" w:styleId="NurText">
    <w:name w:val="Plain Text"/>
    <w:basedOn w:val="Standard"/>
    <w:link w:val="NurTextZchn"/>
    <w:semiHidden/>
    <w:unhideWhenUsed/>
    <w:rsid w:val="000C6560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0C6560"/>
    <w:rPr>
      <w:rFonts w:ascii="Open Sans SemiCondensed" w:hAnsi="Open Sans SemiCondensed"/>
      <w:spacing w:val="-4"/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0C6560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0C6560"/>
    <w:rPr>
      <w:rFonts w:ascii="Open Sans SemiCondensed" w:hAnsi="Open Sans SemiCondensed"/>
      <w:spacing w:val="-4"/>
      <w:sz w:val="18"/>
      <w:szCs w:val="18"/>
    </w:rPr>
  </w:style>
  <w:style w:type="paragraph" w:styleId="Makrotext">
    <w:name w:val="macro"/>
    <w:link w:val="MakrotextZchn"/>
    <w:semiHidden/>
    <w:unhideWhenUsed/>
    <w:rsid w:val="000C65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  <w:rPr>
      <w:rFonts w:ascii="Open Sans SemiCondensed" w:hAnsi="Open Sans SemiCondensed"/>
      <w:spacing w:val="-4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semiHidden/>
    <w:rsid w:val="000C6560"/>
    <w:rPr>
      <w:rFonts w:ascii="Open Sans SemiCondensed" w:hAnsi="Open Sans SemiCondensed"/>
      <w:spacing w:val="-4"/>
      <w:sz w:val="20"/>
      <w:szCs w:val="20"/>
    </w:rPr>
  </w:style>
  <w:style w:type="paragraph" w:styleId="Indexberschrift">
    <w:name w:val="index heading"/>
    <w:basedOn w:val="Standard"/>
    <w:next w:val="Index1"/>
    <w:semiHidden/>
    <w:unhideWhenUsed/>
    <w:rsid w:val="000C6560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0C6560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0C6560"/>
    <w:pPr>
      <w:numPr>
        <w:numId w:val="41"/>
      </w:numPr>
    </w:pPr>
  </w:style>
  <w:style w:type="paragraph" w:styleId="Listennummer2">
    <w:name w:val="List Number 2"/>
    <w:basedOn w:val="Listennummer"/>
    <w:unhideWhenUsed/>
    <w:rsid w:val="000C6560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0C6560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0C6560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0C6560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9B6F4B"/>
    <w:pPr>
      <w:pBdr>
        <w:left w:val="single" w:sz="12" w:space="4" w:color="D31932" w:themeColor="accent1"/>
      </w:pBdr>
      <w:spacing w:before="120"/>
      <w:ind w:left="284" w:firstLine="0"/>
    </w:pPr>
    <w:rPr>
      <w:color w:val="D31932" w:themeColor="accent1"/>
      <w:lang w:val="fr-CH"/>
    </w:rPr>
  </w:style>
  <w:style w:type="table" w:styleId="Gitternetztabelle2">
    <w:name w:val="Grid Table 2"/>
    <w:basedOn w:val="NormaleTabelle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0C6560"/>
    <w:pPr>
      <w:spacing w:after="0"/>
    </w:pPr>
    <w:rPr>
      <w:rFonts w:ascii="Open Sans SemiCondensed" w:hAnsi="Open Sans SemiCondensed"/>
      <w:spacing w:val="-4"/>
      <w:sz w:val="20"/>
      <w:szCs w:val="20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1"/>
    <w:rsid w:val="00E709A4"/>
    <w:rPr>
      <w:rFonts w:ascii="Open Sans SemiCondensed" w:eastAsiaTheme="majorEastAsia" w:hAnsi="Open Sans SemiCondensed" w:cs="Open Sans SemiCondensed"/>
      <w:b/>
      <w:bCs/>
      <w:color w:val="000000" w:themeColor="text1"/>
      <w:spacing w:val="-4"/>
      <w:szCs w:val="32"/>
    </w:rPr>
  </w:style>
  <w:style w:type="paragraph" w:styleId="berarbeitung">
    <w:name w:val="Revision"/>
    <w:hidden/>
    <w:semiHidden/>
    <w:rsid w:val="00B56614"/>
    <w:pPr>
      <w:spacing w:after="0"/>
    </w:pPr>
    <w:rPr>
      <w:rFonts w:ascii="Open Sans SemiCondensed" w:hAnsi="Open Sans SemiCondensed"/>
      <w:spacing w:val="-4"/>
      <w:sz w:val="20"/>
      <w:szCs w:val="20"/>
    </w:rPr>
  </w:style>
  <w:style w:type="character" w:customStyle="1" w:styleId="cf01">
    <w:name w:val="cf01"/>
    <w:basedOn w:val="Absatz-Standardschriftart"/>
    <w:rsid w:val="00654A5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654A5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4483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8194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5801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2589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392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2423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8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7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yperlink" Target="https://www.artssomatiques.com/anne-expert" TargetMode="External"/><Relationship Id="rId26" Type="http://schemas.openxmlformats.org/officeDocument/2006/relationships/hyperlink" Target="https://www.reiso.org/articles/themes/pratiques/8854-vers-l-auto-decouverte-de-l-inti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gaycenter.org/about/lgbtq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feldenkrais.ch/methode-2/moshe-feldenkrais/" TargetMode="External"/><Relationship Id="rId25" Type="http://schemas.openxmlformats.org/officeDocument/2006/relationships/hyperlink" Target="https://doi.org/10.3917/eres.hirsc.2010.02.0084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lexandertechnik.ch/" TargetMode="External"/><Relationship Id="rId20" Type="http://schemas.openxmlformats.org/officeDocument/2006/relationships/hyperlink" Target="https://www.bodymindcentering.com/about/bonnie-bainbridge-cohen/" TargetMode="External"/><Relationship Id="rId29" Type="http://schemas.openxmlformats.org/officeDocument/2006/relationships/hyperlink" Target="https://danse.uqam.ca/wp-content/uploads/sites/41/2019/01/Pratiques-somatiques-et-pense%CC%81e-critique.-Dialogue-avec-Sylvie-Fortin-He%CC%81loi%CC%88se-Husquinet.-1-1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r2023-03-04" TargetMode="External"/><Relationship Id="rId24" Type="http://schemas.openxmlformats.org/officeDocument/2006/relationships/hyperlink" Target="https://sphereintime.com/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artssomatiques.com/anne-expert" TargetMode="External"/><Relationship Id="rId23" Type="http://schemas.openxmlformats.org/officeDocument/2006/relationships/hyperlink" Target="mailto:contact@christinefayet.com" TargetMode="External"/><Relationship Id="rId28" Type="http://schemas.openxmlformats.org/officeDocument/2006/relationships/hyperlink" Target="https://doi.org/10.3917/graph.047.0041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bmc-suisse.ch/de/home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rtssomatiques.com/anne-expert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s://sphereintime.com/lintime/" TargetMode="External"/><Relationship Id="rId30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odieSiffert\SZH%20CSPS\Daten_Allgemein%20-%20General\2_Produkte\50_Open_Access\Layout\Layout_v8.2_FR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7" ma:contentTypeDescription="Ein neues Dokument erstellen." ma:contentTypeScope="" ma:versionID="cd030b1703b6bf6bf8dc7d4a6f32b4df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12198ecb9f7436287058ba14bac1a5f4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0DCDB5-4B2F-4526-B1F6-45DCF23B1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Layout_v8.2_FR</Template>
  <TotalTime>0</TotalTime>
  <Pages>7</Pages>
  <Words>3958</Words>
  <Characters>21772</Characters>
  <Application>Microsoft Office Word</Application>
  <DocSecurity>0</DocSecurity>
  <Lines>181</Lines>
  <Paragraphs>51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Une confiance en l’intelligence corporelle intime_x000d_</vt:lpstr>
      <vt:lpstr>Une confiance en l’intelligence corporelle intime_x000d_</vt:lpstr>
    </vt:vector>
  </TitlesOfParts>
  <Company/>
  <LinksUpToDate>false</LinksUpToDate>
  <CharactersWithSpaces>25679</CharactersWithSpaces>
  <SharedDoc>false</SharedDoc>
  <HLinks>
    <vt:vector size="96" baseType="variant">
      <vt:variant>
        <vt:i4>8323191</vt:i4>
      </vt:variant>
      <vt:variant>
        <vt:i4>45</vt:i4>
      </vt:variant>
      <vt:variant>
        <vt:i4>0</vt:i4>
      </vt:variant>
      <vt:variant>
        <vt:i4>5</vt:i4>
      </vt:variant>
      <vt:variant>
        <vt:lpwstr>https://danse.uqam.ca/wp-content/uploads/sites/41/2019/01/Pratiques-somatiques-et-pense%CC%81e-critique.-Dialogue-avec-Sylvie-Fortin-He%CC%81loi%CC%88se-Husquinet.-1-1.pdf</vt:lpwstr>
      </vt:variant>
      <vt:variant>
        <vt:lpwstr/>
      </vt:variant>
      <vt:variant>
        <vt:i4>2555961</vt:i4>
      </vt:variant>
      <vt:variant>
        <vt:i4>42</vt:i4>
      </vt:variant>
      <vt:variant>
        <vt:i4>0</vt:i4>
      </vt:variant>
      <vt:variant>
        <vt:i4>5</vt:i4>
      </vt:variant>
      <vt:variant>
        <vt:lpwstr>https://doi.org/10.3917/graph.047.0041</vt:lpwstr>
      </vt:variant>
      <vt:variant>
        <vt:lpwstr/>
      </vt:variant>
      <vt:variant>
        <vt:i4>196679</vt:i4>
      </vt:variant>
      <vt:variant>
        <vt:i4>39</vt:i4>
      </vt:variant>
      <vt:variant>
        <vt:i4>0</vt:i4>
      </vt:variant>
      <vt:variant>
        <vt:i4>5</vt:i4>
      </vt:variant>
      <vt:variant>
        <vt:lpwstr>https://sphereintime.com/lintime/</vt:lpwstr>
      </vt:variant>
      <vt:variant>
        <vt:lpwstr/>
      </vt:variant>
      <vt:variant>
        <vt:i4>6946914</vt:i4>
      </vt:variant>
      <vt:variant>
        <vt:i4>36</vt:i4>
      </vt:variant>
      <vt:variant>
        <vt:i4>0</vt:i4>
      </vt:variant>
      <vt:variant>
        <vt:i4>5</vt:i4>
      </vt:variant>
      <vt:variant>
        <vt:lpwstr>https://www.reiso.org/articles/themes/pratiques/8854-vers-l-auto-decouverte-de-l-intime</vt:lpwstr>
      </vt:variant>
      <vt:variant>
        <vt:lpwstr/>
      </vt:variant>
      <vt:variant>
        <vt:i4>8323168</vt:i4>
      </vt:variant>
      <vt:variant>
        <vt:i4>33</vt:i4>
      </vt:variant>
      <vt:variant>
        <vt:i4>0</vt:i4>
      </vt:variant>
      <vt:variant>
        <vt:i4>5</vt:i4>
      </vt:variant>
      <vt:variant>
        <vt:lpwstr>https://doi.org/10.3917/eres.hirsc.2010.02.0084</vt:lpwstr>
      </vt:variant>
      <vt:variant>
        <vt:lpwstr/>
      </vt:variant>
      <vt:variant>
        <vt:i4>851992</vt:i4>
      </vt:variant>
      <vt:variant>
        <vt:i4>30</vt:i4>
      </vt:variant>
      <vt:variant>
        <vt:i4>0</vt:i4>
      </vt:variant>
      <vt:variant>
        <vt:i4>5</vt:i4>
      </vt:variant>
      <vt:variant>
        <vt:lpwstr>https://sphereintime.com/</vt:lpwstr>
      </vt:variant>
      <vt:variant>
        <vt:lpwstr/>
      </vt:variant>
      <vt:variant>
        <vt:i4>5308513</vt:i4>
      </vt:variant>
      <vt:variant>
        <vt:i4>27</vt:i4>
      </vt:variant>
      <vt:variant>
        <vt:i4>0</vt:i4>
      </vt:variant>
      <vt:variant>
        <vt:i4>5</vt:i4>
      </vt:variant>
      <vt:variant>
        <vt:lpwstr>mailto:contact@christinefayet.com</vt:lpwstr>
      </vt:variant>
      <vt:variant>
        <vt:lpwstr/>
      </vt:variant>
      <vt:variant>
        <vt:i4>7274544</vt:i4>
      </vt:variant>
      <vt:variant>
        <vt:i4>24</vt:i4>
      </vt:variant>
      <vt:variant>
        <vt:i4>0</vt:i4>
      </vt:variant>
      <vt:variant>
        <vt:i4>5</vt:i4>
      </vt:variant>
      <vt:variant>
        <vt:lpwstr>https://gaycenter.org/about/lgbtq/</vt:lpwstr>
      </vt:variant>
      <vt:variant>
        <vt:lpwstr/>
      </vt:variant>
      <vt:variant>
        <vt:i4>196614</vt:i4>
      </vt:variant>
      <vt:variant>
        <vt:i4>21</vt:i4>
      </vt:variant>
      <vt:variant>
        <vt:i4>0</vt:i4>
      </vt:variant>
      <vt:variant>
        <vt:i4>5</vt:i4>
      </vt:variant>
      <vt:variant>
        <vt:lpwstr>https://www.bodymindcentering.com/about/bonnie-bainbridge-cohen/</vt:lpwstr>
      </vt:variant>
      <vt:variant>
        <vt:lpwstr/>
      </vt:variant>
      <vt:variant>
        <vt:i4>1966154</vt:i4>
      </vt:variant>
      <vt:variant>
        <vt:i4>18</vt:i4>
      </vt:variant>
      <vt:variant>
        <vt:i4>0</vt:i4>
      </vt:variant>
      <vt:variant>
        <vt:i4>5</vt:i4>
      </vt:variant>
      <vt:variant>
        <vt:lpwstr>https://bmc-suisse.ch/de/home</vt:lpwstr>
      </vt:variant>
      <vt:variant>
        <vt:lpwstr/>
      </vt:variant>
      <vt:variant>
        <vt:i4>7143465</vt:i4>
      </vt:variant>
      <vt:variant>
        <vt:i4>15</vt:i4>
      </vt:variant>
      <vt:variant>
        <vt:i4>0</vt:i4>
      </vt:variant>
      <vt:variant>
        <vt:i4>5</vt:i4>
      </vt:variant>
      <vt:variant>
        <vt:lpwstr>https://www.artssomatiques.com/anne-expert</vt:lpwstr>
      </vt:variant>
      <vt:variant>
        <vt:lpwstr/>
      </vt:variant>
      <vt:variant>
        <vt:i4>3538991</vt:i4>
      </vt:variant>
      <vt:variant>
        <vt:i4>12</vt:i4>
      </vt:variant>
      <vt:variant>
        <vt:i4>0</vt:i4>
      </vt:variant>
      <vt:variant>
        <vt:i4>5</vt:i4>
      </vt:variant>
      <vt:variant>
        <vt:lpwstr>https://www.feldenkrais.ch/methode-2/moshe-feldenkrais/</vt:lpwstr>
      </vt:variant>
      <vt:variant>
        <vt:lpwstr/>
      </vt:variant>
      <vt:variant>
        <vt:i4>589841</vt:i4>
      </vt:variant>
      <vt:variant>
        <vt:i4>9</vt:i4>
      </vt:variant>
      <vt:variant>
        <vt:i4>0</vt:i4>
      </vt:variant>
      <vt:variant>
        <vt:i4>5</vt:i4>
      </vt:variant>
      <vt:variant>
        <vt:lpwstr>https://www.alexandertechnik.ch/</vt:lpwstr>
      </vt:variant>
      <vt:variant>
        <vt:lpwstr/>
      </vt:variant>
      <vt:variant>
        <vt:i4>7143465</vt:i4>
      </vt:variant>
      <vt:variant>
        <vt:i4>6</vt:i4>
      </vt:variant>
      <vt:variant>
        <vt:i4>0</vt:i4>
      </vt:variant>
      <vt:variant>
        <vt:i4>5</vt:i4>
      </vt:variant>
      <vt:variant>
        <vt:lpwstr>https://www.artssomatiques.com/anne-expert</vt:lpwstr>
      </vt:variant>
      <vt:variant>
        <vt:lpwstr/>
      </vt:variant>
      <vt:variant>
        <vt:i4>7143465</vt:i4>
      </vt:variant>
      <vt:variant>
        <vt:i4>3</vt:i4>
      </vt:variant>
      <vt:variant>
        <vt:i4>0</vt:i4>
      </vt:variant>
      <vt:variant>
        <vt:i4>5</vt:i4>
      </vt:variant>
      <vt:variant>
        <vt:lpwstr>https://www.artssomatiques.com/anne-expert</vt:lpwstr>
      </vt:variant>
      <vt:variant>
        <vt:lpwstr/>
      </vt:variant>
      <vt:variant>
        <vt:i4>4849732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https://doi.org/10.57161/r2023-003-03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Une confiance en l’intelligence corporelle intime</dc:title>
  <dc:subject/>
  <dc:creator>Christine Fayet</dc:creator>
  <cp:keywords>approche globale, éducation sexuelle, expression corporelle, relation interpersonnelle/ganzheitlicher Ansatz, Sexualerziehung, körperlicher Ausdruck, zwischenmenschliche Beziehungen</cp:keywords>
  <cp:lastModifiedBy>Siffert, Elodie</cp:lastModifiedBy>
  <cp:revision>47</cp:revision>
  <cp:lastPrinted>2023-08-31T13:23:00Z</cp:lastPrinted>
  <dcterms:created xsi:type="dcterms:W3CDTF">2023-08-22T13:15:00Z</dcterms:created>
  <dcterms:modified xsi:type="dcterms:W3CDTF">2023-09-01T08:57:00Z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