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FF293" w14:textId="6E8A80B9" w:rsidR="003D1639" w:rsidRDefault="006D3596" w:rsidP="0050246B">
      <w:pPr>
        <w:pStyle w:val="Titre"/>
        <w:rPr>
          <w:rFonts w:eastAsiaTheme="minorEastAsia"/>
        </w:rPr>
      </w:pPr>
      <w:r w:rsidRPr="0050246B">
        <w:rPr>
          <w:rFonts w:eastAsiaTheme="minorEastAsia"/>
        </w:rPr>
        <w:t xml:space="preserve">Collaborer, ouvrir sa classe, </w:t>
      </w:r>
      <w:proofErr w:type="spellStart"/>
      <w:r w:rsidRPr="0050246B">
        <w:rPr>
          <w:rFonts w:eastAsiaTheme="minorEastAsia"/>
        </w:rPr>
        <w:t>co-enseigner</w:t>
      </w:r>
      <w:proofErr w:type="spellEnd"/>
    </w:p>
    <w:p w14:paraId="181F2514" w14:textId="38234CEB" w:rsidR="001114E2" w:rsidRPr="0050246B" w:rsidRDefault="003D1639" w:rsidP="003D1639">
      <w:pPr>
        <w:pStyle w:val="Sous-titre"/>
      </w:pPr>
      <w:r>
        <w:t>S</w:t>
      </w:r>
      <w:r w:rsidR="006D3596" w:rsidRPr="0050246B">
        <w:t>e réinventer pour accueillir la diversité</w:t>
      </w:r>
    </w:p>
    <w:p w14:paraId="50CB6224" w14:textId="65E35BDE" w:rsidR="001114E2" w:rsidRPr="0050246B" w:rsidRDefault="006D3596" w:rsidP="0050246B">
      <w:pPr>
        <w:pStyle w:val="Author"/>
      </w:pPr>
      <w:r w:rsidRPr="0050246B">
        <w:t>Carole Rody,</w:t>
      </w:r>
      <w:r w:rsidR="00387B3D">
        <w:t xml:space="preserve"> </w:t>
      </w:r>
      <w:r w:rsidRPr="0050246B">
        <w:t>Nina Allenspach</w:t>
      </w:r>
      <w:r w:rsidR="00990035" w:rsidRPr="0050246B">
        <w:t>, Jane Püntener, Mireille Roth et Isabelle Noël</w:t>
      </w:r>
    </w:p>
    <w:p w14:paraId="2580D087" w14:textId="6F8FDCEC" w:rsidR="000352CE" w:rsidRPr="0050246B" w:rsidRDefault="004C13EB" w:rsidP="0050246B">
      <w:pPr>
        <w:pStyle w:val="Abstract"/>
      </w:pPr>
      <w:r w:rsidRPr="0050246B">
        <w:t>Résumé</w:t>
      </w:r>
      <w:r w:rsidR="000352CE" w:rsidRPr="0050246B">
        <w:br/>
      </w:r>
      <w:r w:rsidR="00711F58" w:rsidRPr="0050246B">
        <w:t>À l’heure actuelle, travailler avec l’hétérogénéité des élèves n’est plus l’affaire d’une seule personne enseignante isolée dans sa classe : il s’agit d’une responsabilité collective. Cet article propose la description d’un fonctionnement de classe à double degré dans une école villageoise où l’organisation devient flexible. Privilégiant co-enseignement et décloisonnement, ce fonctionnement permet d’accueillir chaque élève, quels que soient ses besoins, dans une école qui fait de la diversité une richesse et de la collaboration un moteur de réussite.</w:t>
      </w:r>
    </w:p>
    <w:p w14:paraId="10639FE9" w14:textId="6F9489A9" w:rsidR="00775BB1" w:rsidRPr="001D6207" w:rsidRDefault="00985126" w:rsidP="00775BB1">
      <w:pPr>
        <w:pStyle w:val="Abstract"/>
        <w:rPr>
          <w:lang w:val="de-CH"/>
        </w:rPr>
      </w:pPr>
      <w:r w:rsidRPr="001D6207">
        <w:rPr>
          <w:lang w:val="de-CH"/>
        </w:rPr>
        <w:t>Zusammenfassung</w:t>
      </w:r>
      <w:r w:rsidR="00E7780E" w:rsidRPr="001D6207">
        <w:rPr>
          <w:lang w:val="de-CH"/>
        </w:rPr>
        <w:br/>
      </w:r>
      <w:r w:rsidR="001D6207" w:rsidRPr="001D6207">
        <w:rPr>
          <w:iCs/>
          <w:lang w:val="de-CH"/>
        </w:rPr>
        <w:t>Heutzutage ist die Arbeit mit heterogenen Gruppen von </w:t>
      </w:r>
      <w:proofErr w:type="spellStart"/>
      <w:r w:rsidR="001D6207" w:rsidRPr="001D6207">
        <w:rPr>
          <w:iCs/>
          <w:lang w:val="de-CH"/>
        </w:rPr>
        <w:t>Schüler:innen</w:t>
      </w:r>
      <w:proofErr w:type="spellEnd"/>
      <w:r w:rsidR="001D6207" w:rsidRPr="001D6207">
        <w:rPr>
          <w:iCs/>
          <w:lang w:val="de-CH"/>
        </w:rPr>
        <w:t> nicht mehr alleinige Aufgabe einer Lehrperson in ihrem Klassenzimmer, sondern eine kollektive Verantwortung. Dieser Artikel beschreibt, wie der Unterricht in einer zweistufigen Klasse einer Dorfschule mit flexibler Organisation funktioniert. Die Schule fördert Teamunterricht und hebt Trennungen auf. Diese Arbeitsweise ermöglicht es, alle </w:t>
      </w:r>
      <w:proofErr w:type="spellStart"/>
      <w:r w:rsidR="001D6207" w:rsidRPr="001D6207">
        <w:rPr>
          <w:iCs/>
          <w:lang w:val="de-CH"/>
        </w:rPr>
        <w:t>Schüler:innen</w:t>
      </w:r>
      <w:proofErr w:type="spellEnd"/>
      <w:r w:rsidR="001D6207" w:rsidRPr="001D6207">
        <w:rPr>
          <w:iCs/>
          <w:lang w:val="de-CH"/>
        </w:rPr>
        <w:t> aufzunehmen – unabhängig von ihren Bedürfnissen. Es ist eine Schule, die Vielfalt als Bereicherung und Zusammenarbeit als Motor für Erfolg betrachtet.</w:t>
      </w:r>
    </w:p>
    <w:p w14:paraId="17AB08A2" w14:textId="5FBED90E" w:rsidR="00EA4676" w:rsidRPr="0051322C" w:rsidRDefault="00EA4676" w:rsidP="0050246B">
      <w:pPr>
        <w:pStyle w:val="Corpsdetexte3"/>
        <w:rPr>
          <w:lang w:val="de-CH"/>
        </w:rPr>
      </w:pPr>
      <w:r w:rsidRPr="0051322C">
        <w:rPr>
          <w:rStyle w:val="lev"/>
          <w:rFonts w:eastAsiaTheme="minorEastAsia" w:cs="Open Sans SemiCondensed"/>
          <w:lang w:val="de-CH"/>
        </w:rPr>
        <w:t>Keywords</w:t>
      </w:r>
      <w:r w:rsidRPr="0051322C">
        <w:rPr>
          <w:lang w:val="de-CH"/>
        </w:rPr>
        <w:t xml:space="preserve">: </w:t>
      </w:r>
      <w:proofErr w:type="spellStart"/>
      <w:r w:rsidR="00C76C94" w:rsidRPr="0051322C">
        <w:rPr>
          <w:lang w:val="de-CH"/>
        </w:rPr>
        <w:t>classe</w:t>
      </w:r>
      <w:r w:rsidR="00E34A10">
        <w:rPr>
          <w:lang w:val="de-CH"/>
        </w:rPr>
        <w:t>s</w:t>
      </w:r>
      <w:proofErr w:type="spellEnd"/>
      <w:r w:rsidR="00C76C94" w:rsidRPr="0051322C">
        <w:rPr>
          <w:lang w:val="de-CH"/>
        </w:rPr>
        <w:t xml:space="preserve"> à </w:t>
      </w:r>
      <w:proofErr w:type="spellStart"/>
      <w:r w:rsidR="00C76C94" w:rsidRPr="0051322C">
        <w:rPr>
          <w:lang w:val="de-CH"/>
        </w:rPr>
        <w:t>degrés</w:t>
      </w:r>
      <w:proofErr w:type="spellEnd"/>
      <w:r w:rsidR="00C76C94" w:rsidRPr="0051322C">
        <w:rPr>
          <w:lang w:val="de-CH"/>
        </w:rPr>
        <w:t xml:space="preserve"> multiples, </w:t>
      </w:r>
      <w:proofErr w:type="spellStart"/>
      <w:r w:rsidR="00C76C94" w:rsidRPr="0051322C">
        <w:rPr>
          <w:lang w:val="de-CH"/>
        </w:rPr>
        <w:t>hétérogénéité</w:t>
      </w:r>
      <w:proofErr w:type="spellEnd"/>
      <w:r w:rsidR="00C76C94" w:rsidRPr="0051322C">
        <w:rPr>
          <w:lang w:val="de-CH"/>
        </w:rPr>
        <w:t xml:space="preserve">, </w:t>
      </w:r>
      <w:proofErr w:type="spellStart"/>
      <w:r w:rsidR="00C76C94" w:rsidRPr="0051322C">
        <w:rPr>
          <w:lang w:val="de-CH"/>
        </w:rPr>
        <w:t>co-enseignement</w:t>
      </w:r>
      <w:proofErr w:type="spellEnd"/>
      <w:r w:rsidR="00C76C94" w:rsidRPr="0051322C">
        <w:rPr>
          <w:lang w:val="de-CH"/>
        </w:rPr>
        <w:t>,</w:t>
      </w:r>
      <w:r w:rsidR="000367A0" w:rsidRPr="0051322C">
        <w:rPr>
          <w:lang w:val="de-CH"/>
        </w:rPr>
        <w:t xml:space="preserve"> </w:t>
      </w:r>
      <w:proofErr w:type="spellStart"/>
      <w:r w:rsidR="000367A0" w:rsidRPr="0051322C">
        <w:rPr>
          <w:lang w:val="de-CH"/>
        </w:rPr>
        <w:t>soutien</w:t>
      </w:r>
      <w:proofErr w:type="spellEnd"/>
      <w:r w:rsidR="000367A0" w:rsidRPr="0051322C">
        <w:rPr>
          <w:lang w:val="de-CH"/>
        </w:rPr>
        <w:t xml:space="preserve"> </w:t>
      </w:r>
      <w:proofErr w:type="spellStart"/>
      <w:r w:rsidR="000367A0" w:rsidRPr="0051322C">
        <w:rPr>
          <w:lang w:val="de-CH"/>
        </w:rPr>
        <w:t>pédagogique</w:t>
      </w:r>
      <w:proofErr w:type="spellEnd"/>
      <w:r w:rsidR="000367A0" w:rsidRPr="0051322C">
        <w:rPr>
          <w:lang w:val="de-CH"/>
        </w:rPr>
        <w:t>,</w:t>
      </w:r>
      <w:r w:rsidR="00C76C94" w:rsidRPr="0051322C">
        <w:rPr>
          <w:lang w:val="de-CH"/>
        </w:rPr>
        <w:t xml:space="preserve"> </w:t>
      </w:r>
      <w:proofErr w:type="spellStart"/>
      <w:r w:rsidR="00C76C94" w:rsidRPr="0051322C">
        <w:rPr>
          <w:lang w:val="de-CH"/>
        </w:rPr>
        <w:t>é</w:t>
      </w:r>
      <w:r w:rsidR="000367A0" w:rsidRPr="0051322C">
        <w:rPr>
          <w:lang w:val="de-CH"/>
        </w:rPr>
        <w:t>ducation</w:t>
      </w:r>
      <w:proofErr w:type="spellEnd"/>
      <w:r w:rsidR="000367A0" w:rsidRPr="0051322C">
        <w:rPr>
          <w:lang w:val="de-CH"/>
        </w:rPr>
        <w:t xml:space="preserve"> inclusive</w:t>
      </w:r>
      <w:r w:rsidR="00F8451A">
        <w:rPr>
          <w:lang w:val="de-CH"/>
        </w:rPr>
        <w:t xml:space="preserve"> / </w:t>
      </w:r>
      <w:r w:rsidR="00BC338E" w:rsidRPr="0051322C">
        <w:rPr>
          <w:lang w:val="de-CH"/>
        </w:rPr>
        <w:t xml:space="preserve">Förderunterricht, </w:t>
      </w:r>
      <w:r w:rsidR="00C76C94" w:rsidRPr="0051322C">
        <w:rPr>
          <w:lang w:val="de-CH"/>
        </w:rPr>
        <w:t xml:space="preserve">Heterogenität, </w:t>
      </w:r>
      <w:r w:rsidR="0051322C" w:rsidRPr="0051322C">
        <w:rPr>
          <w:lang w:val="de-CH"/>
        </w:rPr>
        <w:t>inklusive Bi</w:t>
      </w:r>
      <w:r w:rsidR="0051322C">
        <w:rPr>
          <w:lang w:val="de-CH"/>
        </w:rPr>
        <w:t>ldung</w:t>
      </w:r>
      <w:r w:rsidR="00C76C94" w:rsidRPr="0051322C">
        <w:rPr>
          <w:lang w:val="de-CH"/>
        </w:rPr>
        <w:t>, Mehrjahrgangsklassen, Teamteaching</w:t>
      </w:r>
    </w:p>
    <w:p w14:paraId="1776F97C" w14:textId="3A838202" w:rsidR="001D3BFB" w:rsidRPr="0050246B" w:rsidRDefault="00EA4676" w:rsidP="0050246B">
      <w:pPr>
        <w:pStyle w:val="Corpsdetexte3"/>
      </w:pPr>
      <w:r w:rsidRPr="0050246B">
        <w:rPr>
          <w:rStyle w:val="lev"/>
          <w:rFonts w:eastAsiaTheme="minorEastAsia" w:cs="Open Sans SemiCondensed"/>
        </w:rPr>
        <w:t>DOI</w:t>
      </w:r>
      <w:r w:rsidRPr="0050246B">
        <w:t xml:space="preserve">: </w:t>
      </w:r>
      <w:hyperlink r:id="rId11" w:history="1">
        <w:r w:rsidR="00561ABA" w:rsidRPr="0050246B">
          <w:rPr>
            <w:rStyle w:val="Lienhypertexte"/>
          </w:rPr>
          <w:t>https://doi.org/10.57161/r2026-01-04</w:t>
        </w:r>
      </w:hyperlink>
    </w:p>
    <w:p w14:paraId="4A4DBA3A" w14:textId="74520655" w:rsidR="00EA4676" w:rsidRPr="0050246B" w:rsidRDefault="00EA4676" w:rsidP="0050246B">
      <w:pPr>
        <w:pStyle w:val="Corpsdetexte3"/>
      </w:pPr>
      <w:r w:rsidRPr="0050246B">
        <w:t xml:space="preserve">Revue </w:t>
      </w:r>
      <w:r w:rsidR="009E4ACD" w:rsidRPr="0050246B">
        <w:t>s</w:t>
      </w:r>
      <w:r w:rsidRPr="0050246B">
        <w:t xml:space="preserve">uisse de </w:t>
      </w:r>
      <w:r w:rsidR="009E4ACD" w:rsidRPr="0050246B">
        <w:t>p</w:t>
      </w:r>
      <w:r w:rsidRPr="0050246B">
        <w:t xml:space="preserve">édagogie </w:t>
      </w:r>
      <w:r w:rsidR="009E4ACD" w:rsidRPr="0050246B">
        <w:t>s</w:t>
      </w:r>
      <w:r w:rsidRPr="0050246B">
        <w:t xml:space="preserve">pécialisée, Vol. </w:t>
      </w:r>
      <w:r w:rsidR="00037AE3" w:rsidRPr="0050246B">
        <w:t>1</w:t>
      </w:r>
      <w:r w:rsidR="009E4ACD" w:rsidRPr="0050246B">
        <w:t>6</w:t>
      </w:r>
      <w:r w:rsidRPr="0050246B">
        <w:t xml:space="preserve">, </w:t>
      </w:r>
      <w:r w:rsidR="00037AE3" w:rsidRPr="0050246B">
        <w:t>0</w:t>
      </w:r>
      <w:r w:rsidR="009E4ACD" w:rsidRPr="0050246B">
        <w:t>1</w:t>
      </w:r>
      <w:r w:rsidRPr="0050246B">
        <w:t>/</w:t>
      </w:r>
      <w:r w:rsidR="00037AE3" w:rsidRPr="0050246B">
        <w:t>202</w:t>
      </w:r>
      <w:r w:rsidR="009E4ACD" w:rsidRPr="0050246B">
        <w:t>6</w:t>
      </w:r>
    </w:p>
    <w:p w14:paraId="22EE150B" w14:textId="49011438" w:rsidR="000E6A66" w:rsidRPr="0050246B" w:rsidRDefault="000E6A66" w:rsidP="0050246B">
      <w:pPr>
        <w:pStyle w:val="Corpsdetexte3"/>
      </w:pPr>
      <w:r w:rsidRPr="0050246B">
        <w:rPr>
          <w:noProof/>
        </w:rPr>
        <w:drawing>
          <wp:inline distT="0" distB="0" distL="0" distR="0" wp14:anchorId="4B1E9AB5" wp14:editId="3A1CD817">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291F9170" w14:textId="7C52E4CE" w:rsidR="00732F0E" w:rsidRPr="0050246B" w:rsidRDefault="00732F0E" w:rsidP="0050246B">
      <w:pPr>
        <w:pStyle w:val="Titre1"/>
        <w:rPr>
          <w:rFonts w:eastAsiaTheme="minorEastAsia"/>
          <w:i/>
        </w:rPr>
      </w:pPr>
      <w:bookmarkStart w:id="0" w:name="heading-2"/>
      <w:r w:rsidRPr="0050246B">
        <w:rPr>
          <w:rFonts w:eastAsiaTheme="minorEastAsia"/>
        </w:rPr>
        <w:t>Contexte et origine du projet</w:t>
      </w:r>
    </w:p>
    <w:bookmarkEnd w:id="0"/>
    <w:p w14:paraId="59928BED" w14:textId="0C718DFB" w:rsidR="00CD4709" w:rsidRPr="0050246B" w:rsidRDefault="00CD4709" w:rsidP="0050246B">
      <w:pPr>
        <w:pStyle w:val="Corpsdetexte"/>
      </w:pPr>
      <w:r w:rsidRPr="0050246B">
        <w:t>L’éducation inclusive, telle que définie par l’</w:t>
      </w:r>
      <w:hyperlink r:id="rId14">
        <w:r w:rsidRPr="0050246B">
          <w:rPr>
            <w:rStyle w:val="Lienhypertexte"/>
          </w:rPr>
          <w:t>UNESCO</w:t>
        </w:r>
      </w:hyperlink>
      <w:r w:rsidRPr="0050246B">
        <w:t xml:space="preserve"> (2017), vise à lever les obstacles qui freinent la présence, la participation et la réussite de l’ensemble des élèves. À l’école de Bossonnens, cette démarche s’inscrit dans une dynamique amorcée depuis plusieurs années, portée par la volonté de collaboration de l’équipe enseignante.</w:t>
      </w:r>
    </w:p>
    <w:p w14:paraId="660EDF55" w14:textId="497196CA" w:rsidR="00CD4709" w:rsidRPr="0050246B" w:rsidRDefault="006C7C1D" w:rsidP="0050246B">
      <w:pPr>
        <w:pStyle w:val="Corpsdetexte"/>
      </w:pPr>
      <w:r w:rsidRPr="0050246B">
        <w:rPr>
          <w:noProof/>
        </w:rPr>
        <mc:AlternateContent>
          <mc:Choice Requires="wps">
            <w:drawing>
              <wp:anchor distT="45720" distB="45720" distL="46990" distR="46990" simplePos="0" relativeHeight="251658240" behindDoc="0" locked="0" layoutInCell="1" allowOverlap="0" wp14:anchorId="75781C06" wp14:editId="3BC4736C">
                <wp:simplePos x="0" y="0"/>
                <wp:positionH relativeFrom="column">
                  <wp:posOffset>-900430</wp:posOffset>
                </wp:positionH>
                <wp:positionV relativeFrom="paragraph">
                  <wp:posOffset>1017905</wp:posOffset>
                </wp:positionV>
                <wp:extent cx="5581650" cy="685800"/>
                <wp:effectExtent l="0" t="0" r="0" b="0"/>
                <wp:wrapTopAndBottom/>
                <wp:docPr id="217"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685800"/>
                        </a:xfrm>
                        <a:prstGeom prst="rect">
                          <a:avLst/>
                        </a:prstGeom>
                        <a:noFill/>
                        <a:ln w="9525">
                          <a:noFill/>
                          <a:miter lim="800000"/>
                          <a:headEnd/>
                          <a:tailEnd/>
                        </a:ln>
                      </wps:spPr>
                      <wps:txbx>
                        <w:txbxContent>
                          <w:p w14:paraId="22D946B8" w14:textId="3F415494" w:rsidR="006C7C1D" w:rsidRPr="0047168D" w:rsidRDefault="006C7C1D" w:rsidP="00D55D64">
                            <w:pPr>
                              <w:pStyle w:val="Hervorhebung1"/>
                              <w:suppressAutoHyphens/>
                              <w:jc w:val="both"/>
                            </w:pPr>
                            <w:r w:rsidRPr="006C7C1D">
                              <w:t>«</w:t>
                            </w:r>
                            <w:r w:rsidR="00564020">
                              <w:t> </w:t>
                            </w:r>
                            <w:r w:rsidRPr="006C7C1D">
                              <w:t>J’imagine une école où le personnel s’engage, se soutient et s’épanouit</w:t>
                            </w:r>
                            <w:r w:rsidR="0028406F">
                              <w:t> </w:t>
                            </w:r>
                            <w:r w:rsidRPr="006C7C1D">
                              <w:t>; une école qui accueille l’altérité et vit avec elle dans un rythme motivant et agréable pour toutes et tous</w:t>
                            </w:r>
                            <w:r w:rsidR="009A7325">
                              <w:t> </w:t>
                            </w:r>
                            <w:r w:rsidRPr="006C7C1D">
                              <w:t>; une école pour laquelle le postulat d’éducabilité est une évidence</w:t>
                            </w:r>
                            <w:r w:rsidR="009A7325">
                              <w:t> </w:t>
                            </w:r>
                            <w:r w:rsidRPr="006C7C1D">
                              <w:t>»</w:t>
                            </w:r>
                            <w:r w:rsidR="00DF7C23">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781C06" id="_x0000_t202" coordsize="21600,21600" o:spt="202" path="m,l,21600r21600,l21600,xe">
                <v:stroke joinstyle="miter"/>
                <v:path gradientshapeok="t" o:connecttype="rect"/>
              </v:shapetype>
              <v:shape id="Zone de texte 2" o:spid="_x0000_s1026" type="#_x0000_t202" alt="&quot;&quot;" style="position:absolute;left:0;text-align:left;margin-left:-70.9pt;margin-top:80.15pt;width:439.5pt;height:54pt;z-index:251658240;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" o:allowoverlap="f" filled="f" stroked="f">
                <v:textbox inset="29mm,,2.5mm">
                  <w:txbxContent>
                    <w:p w14:paraId="22D946B8" w14:textId="3F415494" w:rsidR="006C7C1D" w:rsidRPr="0047168D" w:rsidRDefault="006C7C1D" w:rsidP="00D55D64">
                      <w:pPr>
                        <w:pStyle w:val="Hervorhebung1"/>
                        <w:suppressAutoHyphens/>
                        <w:jc w:val="both"/>
                      </w:pPr>
                      <w:r w:rsidRPr="006C7C1D">
                        <w:t>«</w:t>
                      </w:r>
                      <w:r w:rsidR="00564020">
                        <w:t> </w:t>
                      </w:r>
                      <w:r w:rsidRPr="006C7C1D">
                        <w:t>J’imagine une école où le personnel s’engage, se soutient et s’épanouit</w:t>
                      </w:r>
                      <w:r w:rsidR="0028406F">
                        <w:t> </w:t>
                      </w:r>
                      <w:r w:rsidRPr="006C7C1D">
                        <w:t>; une école qui accueille l’altérité et vit avec elle dans un rythme motivant et agréable pour toutes et tous</w:t>
                      </w:r>
                      <w:r w:rsidR="009A7325">
                        <w:t> </w:t>
                      </w:r>
                      <w:r w:rsidRPr="006C7C1D">
                        <w:t>; une école pour laquelle le postulat d’éducabilité est une évidence</w:t>
                      </w:r>
                      <w:r w:rsidR="009A7325">
                        <w:t> </w:t>
                      </w:r>
                      <w:r w:rsidRPr="006C7C1D">
                        <w:t>»</w:t>
                      </w:r>
                      <w:r w:rsidR="00DF7C23">
                        <w:t>.</w:t>
                      </w:r>
                    </w:p>
                  </w:txbxContent>
                </v:textbox>
                <w10:wrap type="topAndBottom"/>
              </v:shape>
            </w:pict>
          </mc:Fallback>
        </mc:AlternateContent>
      </w:r>
      <w:r w:rsidR="00CD4709" w:rsidRPr="0050246B">
        <w:t>Anciennement enseignante spécialisée dans l’école, la directrice avait exprimé dans sa lettre de motivation une vision ambitieuse </w:t>
      </w:r>
      <w:r w:rsidR="00CD4709" w:rsidRPr="006C7C1D">
        <w:t xml:space="preserve">: </w:t>
      </w:r>
      <w:bookmarkStart w:id="1" w:name="_Hlk220416083"/>
      <w:r w:rsidR="00CD4709" w:rsidRPr="006C7C1D">
        <w:t>« J’imagine une école où le personnel s’engage, se soutient et s’épanouit ; une école qui accueille l’altérité et vit avec elle dans un rythme motivant et agréable pour toutes et tous ; une école pour laquelle le postulat d’éducabilité est une évidence ».</w:t>
      </w:r>
      <w:r w:rsidR="00CD4709" w:rsidRPr="0050246B">
        <w:t xml:space="preserve"> </w:t>
      </w:r>
      <w:bookmarkEnd w:id="1"/>
      <w:r w:rsidR="00CD4709" w:rsidRPr="0050246B">
        <w:t>Aujourd’hui, cette vision a pris, et continue de prendre forme grâce à une équipe soudée, devenue au fil du temps une véritable communauté d’apprentissage professionnelle.</w:t>
      </w:r>
    </w:p>
    <w:p w14:paraId="639AB0B8" w14:textId="6F64CB4F" w:rsidR="00CD4709" w:rsidRPr="0050246B" w:rsidRDefault="00CD4709" w:rsidP="0050246B">
      <w:pPr>
        <w:pStyle w:val="Corpsdetexte"/>
        <w:rPr>
          <w:szCs w:val="24"/>
        </w:rPr>
      </w:pPr>
      <w:r w:rsidRPr="0050246B">
        <w:t xml:space="preserve">Cette culture inclusive se construit pas à pas, sans plan figé, mais avec une visée claire, le chemin se dessinant au gré des expériences (Noël &amp; Rody, 2024). </w:t>
      </w:r>
      <w:r w:rsidRPr="0050246B">
        <w:rPr>
          <w:szCs w:val="24"/>
        </w:rPr>
        <w:t>L’une des premières étapes a été de repenser la répartition des unités de soutien –</w:t>
      </w:r>
      <w:r w:rsidR="00A94E9D">
        <w:rPr>
          <w:szCs w:val="24"/>
        </w:rPr>
        <w:t xml:space="preserve"> </w:t>
      </w:r>
      <w:r w:rsidRPr="0050246B">
        <w:rPr>
          <w:szCs w:val="24"/>
        </w:rPr>
        <w:t xml:space="preserve">il s’agit </w:t>
      </w:r>
      <w:r w:rsidR="00515ABE">
        <w:rPr>
          <w:szCs w:val="24"/>
        </w:rPr>
        <w:t xml:space="preserve">ici </w:t>
      </w:r>
      <w:r w:rsidRPr="0050246B">
        <w:rPr>
          <w:szCs w:val="24"/>
        </w:rPr>
        <w:t>des mesures</w:t>
      </w:r>
      <w:r w:rsidR="000D6386">
        <w:rPr>
          <w:szCs w:val="24"/>
        </w:rPr>
        <w:t xml:space="preserve"> </w:t>
      </w:r>
      <w:r w:rsidR="00446F2A">
        <w:rPr>
          <w:szCs w:val="24"/>
        </w:rPr>
        <w:t xml:space="preserve">ordinaires </w:t>
      </w:r>
      <w:r w:rsidRPr="0050246B">
        <w:rPr>
          <w:szCs w:val="24"/>
        </w:rPr>
        <w:t xml:space="preserve">de pédagogie spécialisées MAO et </w:t>
      </w:r>
      <w:r w:rsidR="00446F2A">
        <w:rPr>
          <w:szCs w:val="24"/>
        </w:rPr>
        <w:t>des mesures r</w:t>
      </w:r>
      <w:r w:rsidRPr="0050246B">
        <w:rPr>
          <w:szCs w:val="24"/>
        </w:rPr>
        <w:t>enforcées MAR</w:t>
      </w:r>
      <w:r w:rsidR="00A94E9D">
        <w:rPr>
          <w:szCs w:val="24"/>
        </w:rPr>
        <w:t xml:space="preserve"> </w:t>
      </w:r>
      <w:r w:rsidRPr="0050246B">
        <w:rPr>
          <w:szCs w:val="24"/>
        </w:rPr>
        <w:t>– afin d’en améliorer l’efficience. Une réflexion sur leur organisation a été menée, d’abord avec les enseignantes spécialisées, puis présentée à l’ensemble de l’équipe pédagogique. Des principes communs ont été définis, notamment la présence d’une enseignante spécialisée par classe et/ou par demi</w:t>
      </w:r>
      <w:r w:rsidRPr="0050246B">
        <w:rPr>
          <w:rFonts w:ascii="Cambria Math" w:hAnsi="Cambria Math" w:cs="Cambria Math"/>
          <w:szCs w:val="24"/>
        </w:rPr>
        <w:t>‑</w:t>
      </w:r>
      <w:r w:rsidRPr="0050246B">
        <w:rPr>
          <w:szCs w:val="24"/>
        </w:rPr>
        <w:t xml:space="preserve">cycle, ainsi qu’une flexibilité dans l’utilisation des unités de soutien, </w:t>
      </w:r>
      <w:r w:rsidRPr="0050246B">
        <w:rPr>
          <w:szCs w:val="24"/>
        </w:rPr>
        <w:lastRenderedPageBreak/>
        <w:t>permettant de les moduler en fonction des besoins des élèves au cours des différentes périodes de l’année scolaire. Cette nouvelle organisation a favorisé le co</w:t>
      </w:r>
      <w:r w:rsidRPr="0050246B">
        <w:rPr>
          <w:rFonts w:ascii="Cambria Math" w:hAnsi="Cambria Math" w:cs="Cambria Math"/>
          <w:szCs w:val="24"/>
        </w:rPr>
        <w:t>‑</w:t>
      </w:r>
      <w:r w:rsidRPr="0050246B">
        <w:rPr>
          <w:szCs w:val="24"/>
        </w:rPr>
        <w:t>enseignement, renforcé la collaboration interprofessionnelle et permis un suivi plus cohérent des mesures de soutien en lien avec les projets des élèves.</w:t>
      </w:r>
    </w:p>
    <w:p w14:paraId="407A71D0" w14:textId="19A546B1" w:rsidR="00CD4709" w:rsidRPr="0050246B" w:rsidRDefault="00CD4709" w:rsidP="0050246B">
      <w:pPr>
        <w:pStyle w:val="Corpsdetexte"/>
      </w:pPr>
      <w:r w:rsidRPr="0050246B">
        <w:t>Parallèlement, l’équipe a travaillé sur la différenciation pédagogique, la mise en projet, la création d’un visuel</w:t>
      </w:r>
      <w:r w:rsidR="00327D3B">
        <w:t xml:space="preserve"> </w:t>
      </w:r>
      <w:r w:rsidRPr="0050246B">
        <w:t>représentant un objectif</w:t>
      </w:r>
      <w:r w:rsidR="00327D3B">
        <w:t xml:space="preserve"> d’apprentissage</w:t>
      </w:r>
      <w:r w:rsidRPr="0050246B">
        <w:t>, la mise en place d’un portfolio et la conception universelle de l’apprentissage. Ces réflexions, nourries par des formations continues, ont été menées lors des séances mensuelles de travail commun le mercredi après-midi (MEAM). Comme le soulignent Allenbach et al. (2021), ces espaces professionnels spécifiques favorisent l’émergence d’innovations indispensables à l’école inclusive. En rapprochant les titulaires, en donnant du temps pour échanger et coconstruire et en valorisant l’intermétier, la responsabilité collective et la prise d’initiative sont renforcées. Un véritable changement de paradigme s’opère : la prise en charge des élèves à besoins particuliers devient l’affaire de toutes et tous, grâce à une organisation flexible qui accueille chaque élève.</w:t>
      </w:r>
    </w:p>
    <w:p w14:paraId="346D12C7" w14:textId="77777777" w:rsidR="00CD4709" w:rsidRPr="0050246B" w:rsidRDefault="00CD4709" w:rsidP="0050246B">
      <w:pPr>
        <w:pStyle w:val="Corpsdetexte"/>
      </w:pPr>
      <w:r w:rsidRPr="0050246B">
        <w:t xml:space="preserve">Cet article présente un projet particulier s’inscrivant dans cette dynamique inclusive : le fonctionnement de deux classes à double degré (3-4H), dans lesquelles ont été mises en place des pratiques de </w:t>
      </w:r>
      <w:proofErr w:type="spellStart"/>
      <w:r w:rsidRPr="0050246B">
        <w:t>co</w:t>
      </w:r>
      <w:proofErr w:type="spellEnd"/>
      <w:r w:rsidRPr="0050246B">
        <w:t>-enseignement et de décloisonnement.</w:t>
      </w:r>
    </w:p>
    <w:p w14:paraId="168C1663" w14:textId="34C4D9D5" w:rsidR="00DD2830" w:rsidRPr="0050246B" w:rsidRDefault="00F03AE8" w:rsidP="0050246B">
      <w:pPr>
        <w:pStyle w:val="Titre1"/>
        <w:rPr>
          <w:rFonts w:eastAsiaTheme="minorEastAsia"/>
        </w:rPr>
      </w:pPr>
      <w:r>
        <w:rPr>
          <w:rFonts w:eastAsiaTheme="minorEastAsia"/>
          <w:color w:val="auto"/>
        </w:rPr>
        <w:t xml:space="preserve">Éléments </w:t>
      </w:r>
      <w:r w:rsidR="00DD2830" w:rsidRPr="0050246B">
        <w:rPr>
          <w:rFonts w:eastAsiaTheme="minorEastAsia"/>
          <w:color w:val="auto"/>
        </w:rPr>
        <w:t>clé</w:t>
      </w:r>
      <w:r w:rsidR="008E1ED5">
        <w:rPr>
          <w:rFonts w:eastAsiaTheme="minorEastAsia"/>
          <w:color w:val="auto"/>
        </w:rPr>
        <w:t>s</w:t>
      </w:r>
      <w:r w:rsidR="00DD2830" w:rsidRPr="0050246B">
        <w:rPr>
          <w:rFonts w:eastAsiaTheme="minorEastAsia"/>
          <w:color w:val="auto"/>
        </w:rPr>
        <w:t xml:space="preserve"> pour une collaboration en double degré</w:t>
      </w:r>
    </w:p>
    <w:p w14:paraId="1743923C" w14:textId="77777777" w:rsidR="00DD2830" w:rsidRPr="0050246B" w:rsidRDefault="00DD2830" w:rsidP="0050246B">
      <w:pPr>
        <w:pStyle w:val="Titre2"/>
        <w:rPr>
          <w:rFonts w:eastAsiaTheme="minorEastAsia"/>
        </w:rPr>
      </w:pPr>
      <w:r w:rsidRPr="0050246B">
        <w:rPr>
          <w:rFonts w:eastAsiaTheme="minorEastAsia"/>
        </w:rPr>
        <w:t>Objectifs et conditions</w:t>
      </w:r>
    </w:p>
    <w:p w14:paraId="28832EFF" w14:textId="191F0C60" w:rsidR="00A73E91" w:rsidRPr="0050246B" w:rsidRDefault="00C53BEA" w:rsidP="0050246B">
      <w:pPr>
        <w:pStyle w:val="Corpsdetexte"/>
        <w:rPr>
          <w:i/>
          <w:iCs/>
        </w:rPr>
      </w:pPr>
      <w:r w:rsidRPr="0050246B">
        <w:rPr>
          <w:noProof/>
        </w:rPr>
        <mc:AlternateContent>
          <mc:Choice Requires="wps">
            <w:drawing>
              <wp:anchor distT="45720" distB="45720" distL="46990" distR="46990" simplePos="0" relativeHeight="251658241" behindDoc="0" locked="0" layoutInCell="1" allowOverlap="0" wp14:anchorId="23A52FB1" wp14:editId="7C27A728">
                <wp:simplePos x="0" y="0"/>
                <wp:positionH relativeFrom="column">
                  <wp:posOffset>-900430</wp:posOffset>
                </wp:positionH>
                <wp:positionV relativeFrom="paragraph">
                  <wp:posOffset>1236980</wp:posOffset>
                </wp:positionV>
                <wp:extent cx="4654550" cy="711200"/>
                <wp:effectExtent l="0" t="0" r="0" b="0"/>
                <wp:wrapTopAndBottom/>
                <wp:docPr id="1061888483"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0" cy="711200"/>
                        </a:xfrm>
                        <a:prstGeom prst="rect">
                          <a:avLst/>
                        </a:prstGeom>
                        <a:noFill/>
                        <a:ln w="9525">
                          <a:noFill/>
                          <a:miter lim="800000"/>
                          <a:headEnd/>
                          <a:tailEnd/>
                        </a:ln>
                      </wps:spPr>
                      <wps:txbx>
                        <w:txbxContent>
                          <w:p w14:paraId="590B9E54" w14:textId="59D9F387" w:rsidR="006C7C1D" w:rsidRPr="0047168D" w:rsidRDefault="006C7C1D" w:rsidP="0065701B">
                            <w:pPr>
                              <w:pStyle w:val="Hervorhebung1"/>
                              <w:suppressAutoHyphens/>
                              <w:jc w:val="both"/>
                            </w:pPr>
                            <w:r w:rsidRPr="006C7C1D">
                              <w:t xml:space="preserve">La mise en place de classes à double degré permet </w:t>
                            </w:r>
                            <w:r w:rsidR="004705B9">
                              <w:t xml:space="preserve">ici </w:t>
                            </w:r>
                            <w:r w:rsidRPr="006C7C1D">
                              <w:t>de favoriser la différenciation et l’inclusion, permettant à chaque élève de bénéficier d’un enseignement plus adapté à ses besoins</w:t>
                            </w:r>
                            <w:r w:rsidR="004705B9">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52FB1" id="_x0000_s1027" type="#_x0000_t202" alt="&quot;&quot;" style="position:absolute;left:0;text-align:left;margin-left:-70.9pt;margin-top:97.4pt;width:366.5pt;height:56pt;z-index:251658241;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" o:allowoverlap="f" filled="f" stroked="f">
                <v:textbox inset="29mm,,2.5mm">
                  <w:txbxContent>
                    <w:p w14:paraId="590B9E54" w14:textId="59D9F387" w:rsidR="006C7C1D" w:rsidRPr="0047168D" w:rsidRDefault="006C7C1D" w:rsidP="0065701B">
                      <w:pPr>
                        <w:pStyle w:val="Hervorhebung1"/>
                        <w:suppressAutoHyphens/>
                        <w:jc w:val="both"/>
                      </w:pPr>
                      <w:r w:rsidRPr="006C7C1D">
                        <w:t xml:space="preserve">La mise en place de classes à double degré permet </w:t>
                      </w:r>
                      <w:r w:rsidR="004705B9">
                        <w:t xml:space="preserve">ici </w:t>
                      </w:r>
                      <w:r w:rsidRPr="006C7C1D">
                        <w:t>de favoriser la différenciation et l’inclusion, permettant à chaque élève de bénéficier d’un enseignement plus adapté à ses besoins</w:t>
                      </w:r>
                      <w:r w:rsidR="004705B9">
                        <w:t>.</w:t>
                      </w:r>
                    </w:p>
                  </w:txbxContent>
                </v:textbox>
                <w10:wrap type="topAndBottom"/>
              </v:shape>
            </w:pict>
          </mc:Fallback>
        </mc:AlternateContent>
      </w:r>
      <w:r w:rsidR="00A73E91" w:rsidRPr="0050246B">
        <w:t>Les objectifs de ce projet sont multiples et complémentaires. Il s’agit avant tout de renforcer la collaboration et l’entraide professionnelle au sein de l’équipe afin de créer un environnement de travail solidaire et efficace. Jusqu’ici, la présence d’une seule classe par degré limitait les possibilités de travail en commun</w:t>
      </w:r>
      <w:r w:rsidR="00A73E91" w:rsidRPr="006C7C1D">
        <w:t>. La mise en place de classes à double degré permet</w:t>
      </w:r>
      <w:r w:rsidR="004705B9">
        <w:t xml:space="preserve"> ici</w:t>
      </w:r>
      <w:r w:rsidR="00A73E91" w:rsidRPr="006C7C1D">
        <w:t xml:space="preserve"> de favoriser la différenciation et l’inclusion, permettant à chaque élève de bénéficier d’un enseignement plus adapté à ses besoins.</w:t>
      </w:r>
      <w:r w:rsidR="00A73E91" w:rsidRPr="0050246B">
        <w:t xml:space="preserve"> Par ailleurs, le projet ambitionne de renforcer la cohérence pédagogique et d’optimiser les ressources et les expertises disponibles.</w:t>
      </w:r>
    </w:p>
    <w:p w14:paraId="4BAEB5FE" w14:textId="380B244A" w:rsidR="00A73E91" w:rsidRPr="0050246B" w:rsidRDefault="00A73E91" w:rsidP="00DE7B95">
      <w:pPr>
        <w:pStyle w:val="Corpsdetexte"/>
      </w:pPr>
      <w:r w:rsidRPr="0050246B">
        <w:t>Pour mener à bien un tel projet, certaines conditions sont nécessaires. Les</w:t>
      </w:r>
      <w:r w:rsidR="006F0AD1">
        <w:t xml:space="preserve"> quatre</w:t>
      </w:r>
      <w:r w:rsidRPr="0050246B">
        <w:t xml:space="preserve"> enseignantes titulaires (deux duos pédagogiques) se réunissent pendant deux semaines durant les vacances d’été pour établir une culture commune et définir les bases. Ce travail inclut la définition des responsabilités de chacune, les règles de communication, la construction des horaires, la création d’outils d’observation. Tout au long de l’année, des temps de concertation réguliers sont prévus, avec des échanges quotidiens en binôme et des réunions d’équipe planifiées pour ajuster les pratiques, partager les observations et assurer la cohérence du projet. L’optimisation des espaces constitue</w:t>
      </w:r>
      <w:r w:rsidR="000C69A5">
        <w:t xml:space="preserve"> aussi</w:t>
      </w:r>
      <w:r w:rsidRPr="0050246B">
        <w:t xml:space="preserve"> un élément clé</w:t>
      </w:r>
      <w:r w:rsidR="000C69A5">
        <w:t> :</w:t>
      </w:r>
      <w:r w:rsidRPr="0050246B">
        <w:t xml:space="preserve"> d</w:t>
      </w:r>
      <w:r w:rsidR="00DE7B95">
        <w:t xml:space="preserve">es </w:t>
      </w:r>
      <w:r w:rsidRPr="0050246B">
        <w:t>classes côte à côte, couloirs disponibles et une salle de soutien permettent d’accueillir des regroupements variés.</w:t>
      </w:r>
    </w:p>
    <w:p w14:paraId="4015B415" w14:textId="54BC65AB" w:rsidR="007358DB" w:rsidRPr="0050246B" w:rsidRDefault="007358DB" w:rsidP="0050246B">
      <w:pPr>
        <w:pStyle w:val="Titre2"/>
        <w:rPr>
          <w:rFonts w:eastAsiaTheme="minorEastAsia"/>
        </w:rPr>
      </w:pPr>
      <w:r w:rsidRPr="0050246B">
        <w:rPr>
          <w:rFonts w:eastAsiaTheme="minorEastAsia"/>
        </w:rPr>
        <w:t>Co-enseignement et décloisonnement</w:t>
      </w:r>
    </w:p>
    <w:p w14:paraId="66D4B2E7" w14:textId="3E3F0677" w:rsidR="00CC1988" w:rsidRDefault="000C1A12" w:rsidP="0050246B">
      <w:pPr>
        <w:pStyle w:val="Corpsdetexte"/>
      </w:pPr>
      <w:r w:rsidRPr="0050246B">
        <w:t>Durant les temps d’enseignement, les titulaires, l’enseignante spécialisée et/ou l’enseignante de Français Langue Étrangère (FLS) interviennent seules ou à plusieurs</w:t>
      </w:r>
      <w:r w:rsidR="005F2D38">
        <w:t>,</w:t>
      </w:r>
      <w:r w:rsidRPr="0050246B">
        <w:t xml:space="preserve"> selon les objectifs et la composition du groupe. Chaque intervenante est pleinement intégrée dans ce dispositif</w:t>
      </w:r>
      <w:r w:rsidR="00885130">
        <w:t xml:space="preserve"> </w:t>
      </w:r>
      <w:r w:rsidRPr="0050246B">
        <w:t xml:space="preserve">pour soutenir les élèves, apporter une expertise et participer aux temps de concertation et de planification. Les rôles de chaque enseignante dans les temps d’apprentissages sont définis à l’avance afin de répondre au mieux aux différents besoins des élèves. </w:t>
      </w:r>
    </w:p>
    <w:p w14:paraId="08E0370A" w14:textId="76ACF13B" w:rsidR="000C1A12" w:rsidRPr="0050246B" w:rsidRDefault="00CC1988" w:rsidP="00CC1988">
      <w:pPr>
        <w:pStyle w:val="Corpsdetexte"/>
        <w:ind w:firstLine="0"/>
      </w:pPr>
      <w:r>
        <w:br w:type="page"/>
      </w:r>
      <w:r w:rsidR="000C1A12" w:rsidRPr="0050246B">
        <w:lastRenderedPageBreak/>
        <w:t xml:space="preserve">Les formes de </w:t>
      </w:r>
      <w:proofErr w:type="spellStart"/>
      <w:r w:rsidR="000C1A12" w:rsidRPr="0050246B">
        <w:t>co</w:t>
      </w:r>
      <w:proofErr w:type="spellEnd"/>
      <w:r w:rsidR="000C1A12" w:rsidRPr="0050246B">
        <w:t>-enseignement pratiquées, inspirées de Tremblay (2023), sont les suivantes :</w:t>
      </w:r>
    </w:p>
    <w:p w14:paraId="1CAC3C6C" w14:textId="3FA277D7" w:rsidR="000C1A12" w:rsidRPr="0050246B" w:rsidRDefault="000C1A12" w:rsidP="00B701AF">
      <w:pPr>
        <w:pStyle w:val="Listepuces"/>
        <w:spacing w:after="60"/>
        <w:ind w:left="357" w:hanging="357"/>
        <w:contextualSpacing w:val="0"/>
        <w:jc w:val="both"/>
      </w:pPr>
      <w:proofErr w:type="gramStart"/>
      <w:r w:rsidRPr="0050246B">
        <w:t>une</w:t>
      </w:r>
      <w:proofErr w:type="gramEnd"/>
      <w:r w:rsidRPr="0050246B">
        <w:t xml:space="preserve"> enseignante mène la leçon, tandis que l’autre adopte une posture plus en retrait, centrée sur le soutien comportemental</w:t>
      </w:r>
      <w:r w:rsidR="00BF16FF">
        <w:t xml:space="preserve"> (</w:t>
      </w:r>
      <w:r w:rsidRPr="0050246B">
        <w:t>attention des élèves, gestion des émotions, respect des règles de vie</w:t>
      </w:r>
      <w:r w:rsidR="00BF16FF">
        <w:t>)</w:t>
      </w:r>
      <w:r w:rsidRPr="0050246B">
        <w:t> ;</w:t>
      </w:r>
    </w:p>
    <w:p w14:paraId="1696C125" w14:textId="682A23CC" w:rsidR="000C1A12" w:rsidRPr="0050246B" w:rsidRDefault="000C1A12" w:rsidP="00B701AF">
      <w:pPr>
        <w:pStyle w:val="Listepuces"/>
        <w:spacing w:after="60"/>
        <w:ind w:left="357" w:hanging="357"/>
        <w:contextualSpacing w:val="0"/>
        <w:jc w:val="both"/>
        <w:rPr>
          <w:szCs w:val="24"/>
        </w:rPr>
      </w:pPr>
      <w:proofErr w:type="gramStart"/>
      <w:r w:rsidRPr="0050246B">
        <w:t>une</w:t>
      </w:r>
      <w:proofErr w:type="gramEnd"/>
      <w:r w:rsidRPr="0050246B">
        <w:t xml:space="preserve"> enseignante mène la leçon, la deuxième observe les élèves et recueille des données. Cela lui permet de prendre un petit groupe pour un travail ciblé, soit sur le moment, soit lors de la séance suivante ;</w:t>
      </w:r>
      <w:r w:rsidR="00457E6C">
        <w:t xml:space="preserve"> </w:t>
      </w:r>
      <w:r w:rsidRPr="0050246B">
        <w:t>les deux enseignantes co-animent et se complètent ;</w:t>
      </w:r>
    </w:p>
    <w:p w14:paraId="307C6DFA" w14:textId="77777777" w:rsidR="000C1A12" w:rsidRPr="0050246B" w:rsidRDefault="000C1A12" w:rsidP="00B701AF">
      <w:pPr>
        <w:pStyle w:val="Listepuces"/>
        <w:spacing w:after="60"/>
        <w:ind w:left="357" w:hanging="357"/>
        <w:contextualSpacing w:val="0"/>
      </w:pPr>
      <w:proofErr w:type="gramStart"/>
      <w:r w:rsidRPr="0050246B">
        <w:t>les</w:t>
      </w:r>
      <w:proofErr w:type="gramEnd"/>
      <w:r w:rsidRPr="0050246B">
        <w:t xml:space="preserve"> deux enseignantes co-enseignent dans la même classe avec chacune un groupe d’élèves ;</w:t>
      </w:r>
    </w:p>
    <w:p w14:paraId="76283BDD" w14:textId="5D64D251" w:rsidR="00E35C6F" w:rsidRDefault="000C1A12" w:rsidP="00E47435">
      <w:pPr>
        <w:pStyle w:val="Listepuces"/>
        <w:jc w:val="both"/>
      </w:pPr>
      <w:proofErr w:type="gramStart"/>
      <w:r w:rsidRPr="0050246B">
        <w:t>lors</w:t>
      </w:r>
      <w:proofErr w:type="gramEnd"/>
      <w:r w:rsidRPr="0050246B">
        <w:t xml:space="preserve"> de moments de travail en ateliers où les élèves évoluent en autonomie, les enseignantes définissent l’atelier qu’elles animent, ou interviennent toutes les deux selon les besoins observés</w:t>
      </w:r>
      <w:r w:rsidR="00FC7F1C">
        <w:t xml:space="preserve"> (</w:t>
      </w:r>
      <w:r w:rsidR="00B701AF">
        <w:t xml:space="preserve">voir </w:t>
      </w:r>
      <w:r w:rsidR="00964A14">
        <w:t>Figure</w:t>
      </w:r>
      <w:r w:rsidR="00A94E9D">
        <w:t> </w:t>
      </w:r>
      <w:r w:rsidR="00964A14">
        <w:t>1)</w:t>
      </w:r>
      <w:r w:rsidRPr="0050246B">
        <w:t>.</w:t>
      </w:r>
    </w:p>
    <w:p w14:paraId="0F0D1A32" w14:textId="67B43B29" w:rsidR="00E35C6F" w:rsidRPr="00810D87" w:rsidRDefault="00810D87" w:rsidP="004705B9">
      <w:pPr>
        <w:pStyle w:val="LegendeAbbildung"/>
        <w:rPr>
          <w:rFonts w:cs="Open Sans SemiCondensed"/>
        </w:rPr>
      </w:pPr>
      <w:r w:rsidRPr="00153133">
        <w:rPr>
          <w:rFonts w:cs="Open Sans SemiCondensed"/>
        </w:rPr>
        <w:t>Figure</w:t>
      </w:r>
      <w:r>
        <w:rPr>
          <w:rFonts w:cs="Open Sans SemiCondensed"/>
        </w:rPr>
        <w:t> </w:t>
      </w:r>
      <w:r w:rsidRPr="00153133">
        <w:rPr>
          <w:rFonts w:cs="Open Sans SemiCondensed"/>
        </w:rPr>
        <w:fldChar w:fldCharType="begin"/>
      </w:r>
      <w:r w:rsidRPr="00153133">
        <w:rPr>
          <w:rFonts w:cs="Open Sans SemiCondensed"/>
        </w:rPr>
        <w:instrText xml:space="preserve"> SEQ Figure \* ARABIC </w:instrText>
      </w:r>
      <w:r w:rsidRPr="00153133">
        <w:rPr>
          <w:rFonts w:cs="Open Sans SemiCondensed"/>
        </w:rPr>
        <w:fldChar w:fldCharType="separate"/>
      </w:r>
      <w:r>
        <w:rPr>
          <w:rFonts w:cs="Open Sans SemiCondensed"/>
          <w:noProof/>
        </w:rPr>
        <w:t>1</w:t>
      </w:r>
      <w:r w:rsidRPr="00153133">
        <w:rPr>
          <w:rFonts w:cs="Open Sans SemiCondensed"/>
        </w:rPr>
        <w:fldChar w:fldCharType="end"/>
      </w:r>
      <w:r>
        <w:rPr>
          <w:rFonts w:cs="Open Sans SemiCondensed"/>
        </w:rPr>
        <w:t xml:space="preserve"> : </w:t>
      </w:r>
      <w:r w:rsidR="00F951BE">
        <w:rPr>
          <w:rFonts w:cs="Open Sans SemiCondensed"/>
        </w:rPr>
        <w:t>photo illustrant un</w:t>
      </w:r>
      <w:r w:rsidR="00CF1ACD">
        <w:rPr>
          <w:rFonts w:cs="Open Sans SemiCondensed"/>
        </w:rPr>
        <w:t xml:space="preserve"> moment de travail en ateliers</w:t>
      </w:r>
    </w:p>
    <w:p w14:paraId="3093D8E0" w14:textId="22A3BBD8" w:rsidR="000C1A12" w:rsidRPr="0050246B" w:rsidRDefault="00E35C6F" w:rsidP="00CC1988">
      <w:pPr>
        <w:pStyle w:val="Corpsdetexte2"/>
        <w:spacing w:after="120"/>
      </w:pPr>
      <w:r w:rsidRPr="00153133">
        <w:rPr>
          <w:noProof/>
        </w:rPr>
        <w:drawing>
          <wp:inline distT="0" distB="0" distL="0" distR="0" wp14:anchorId="5886E756" wp14:editId="443F31E6">
            <wp:extent cx="3435380" cy="2552700"/>
            <wp:effectExtent l="0" t="0" r="0" b="0"/>
            <wp:docPr id="1223163616" name="Image 12231636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63616" name="Image 1223163616">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40585" cy="2556568"/>
                    </a:xfrm>
                    <a:prstGeom prst="rect">
                      <a:avLst/>
                    </a:prstGeom>
                  </pic:spPr>
                </pic:pic>
              </a:graphicData>
            </a:graphic>
          </wp:inline>
        </w:drawing>
      </w:r>
    </w:p>
    <w:p w14:paraId="328F91AE" w14:textId="7E6A0A9B" w:rsidR="0095024E" w:rsidRDefault="00CC1988" w:rsidP="008A3EE6">
      <w:pPr>
        <w:pStyle w:val="Corpsdetexte"/>
      </w:pPr>
      <w:r w:rsidRPr="0050246B">
        <w:rPr>
          <w:noProof/>
        </w:rPr>
        <mc:AlternateContent>
          <mc:Choice Requires="wps">
            <w:drawing>
              <wp:anchor distT="45720" distB="45720" distL="46990" distR="46990" simplePos="0" relativeHeight="251658242" behindDoc="0" locked="0" layoutInCell="1" allowOverlap="0" wp14:anchorId="53027971" wp14:editId="6EFBFD88">
                <wp:simplePos x="0" y="0"/>
                <wp:positionH relativeFrom="column">
                  <wp:posOffset>-900430</wp:posOffset>
                </wp:positionH>
                <wp:positionV relativeFrom="paragraph">
                  <wp:posOffset>1618615</wp:posOffset>
                </wp:positionV>
                <wp:extent cx="5842000" cy="533400"/>
                <wp:effectExtent l="0" t="0" r="0" b="0"/>
                <wp:wrapTopAndBottom/>
                <wp:docPr id="1188977426"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533400"/>
                        </a:xfrm>
                        <a:prstGeom prst="rect">
                          <a:avLst/>
                        </a:prstGeom>
                        <a:noFill/>
                        <a:ln w="9525">
                          <a:noFill/>
                          <a:miter lim="800000"/>
                          <a:headEnd/>
                          <a:tailEnd/>
                        </a:ln>
                      </wps:spPr>
                      <wps:txbx>
                        <w:txbxContent>
                          <w:p w14:paraId="65AEA892" w14:textId="58AA067A" w:rsidR="000D5DB2" w:rsidRPr="0047168D" w:rsidRDefault="00777B31" w:rsidP="00CC1988">
                            <w:pPr>
                              <w:pStyle w:val="Hervorhebung1"/>
                              <w:suppressAutoHyphens/>
                              <w:jc w:val="both"/>
                            </w:pPr>
                            <w:r w:rsidRPr="00777B31">
                              <w:t>L’organisation est modulable et s’ajuste au quotidien selon les apprentissages en cours, les observations réalisées ainsi que de la disponibilité de l’enseignante spécialisée</w:t>
                            </w:r>
                            <w:r w:rsidR="00E07192">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27971" id="_x0000_s1028" type="#_x0000_t202" alt="&quot;&quot;" style="position:absolute;left:0;text-align:left;margin-left:-70.9pt;margin-top:127.45pt;width:460pt;height:42pt;z-index:251658242;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" o:allowoverlap="f" filled="f" stroked="f">
                <v:textbox inset="29mm,,2.5mm">
                  <w:txbxContent>
                    <w:p w14:paraId="65AEA892" w14:textId="58AA067A" w:rsidR="000D5DB2" w:rsidRPr="0047168D" w:rsidRDefault="00777B31" w:rsidP="00CC1988">
                      <w:pPr>
                        <w:pStyle w:val="Hervorhebung1"/>
                        <w:suppressAutoHyphens/>
                        <w:jc w:val="both"/>
                      </w:pPr>
                      <w:r w:rsidRPr="00777B31">
                        <w:t>L’organisation est modulable et s’ajuste au quotidien selon les apprentissages en cours, les observations réalisées ainsi que de la disponibilité de l’enseignante spécialisée</w:t>
                      </w:r>
                      <w:r w:rsidR="00E07192">
                        <w:t>.</w:t>
                      </w:r>
                    </w:p>
                  </w:txbxContent>
                </v:textbox>
                <w10:wrap type="topAndBottom"/>
              </v:shape>
            </w:pict>
          </mc:Fallback>
        </mc:AlternateContent>
      </w:r>
      <w:r w:rsidR="000C1A12" w:rsidRPr="0050246B">
        <w:t xml:space="preserve">Le décloisonnement instauré consiste à regrouper, de manière temporaire, des élèves issus des deux classes, en fonction de leur âge ou de leurs besoins, afin de dispenser certaines leçons. La planification de ces moments repose sur une observation fine des élèves et permet de constituer des groupes de niveaux homogènes ou hétérogènes, en fonction des besoins identifiés et des objectifs poursuivis. </w:t>
      </w:r>
      <w:r w:rsidR="000C1A12" w:rsidRPr="00777B31">
        <w:t xml:space="preserve">L’organisation est modulable et s’ajuste au quotidien selon les apprentissages en cours, les observations réalisées ainsi que la disponibilité de l’enseignante spécialisée. </w:t>
      </w:r>
      <w:r w:rsidR="000C1A12" w:rsidRPr="0050246B">
        <w:t xml:space="preserve">Le but est de maintenir un équilibre entre homogénéité et hétérogénéité. </w:t>
      </w:r>
      <w:r w:rsidR="000C1A12" w:rsidRPr="00777B31">
        <w:t>Cette flexibilité garantit une adaptation continue aux réalités de la classe et contribue à la prévention des risques de stigmatisation,</w:t>
      </w:r>
      <w:r w:rsidR="000C1A12" w:rsidRPr="0050246B">
        <w:t xml:space="preserve"> conformément aux orientations théoriques et pratiques proposées par Chapelle et </w:t>
      </w:r>
      <w:proofErr w:type="spellStart"/>
      <w:r w:rsidR="000C1A12" w:rsidRPr="0050246B">
        <w:t>Crahay</w:t>
      </w:r>
      <w:proofErr w:type="spellEnd"/>
      <w:r w:rsidR="000C1A12" w:rsidRPr="0050246B">
        <w:t xml:space="preserve"> (2009).</w:t>
      </w:r>
    </w:p>
    <w:p w14:paraId="2B35F5B4" w14:textId="3DE8933E" w:rsidR="00660089" w:rsidRDefault="0095024E" w:rsidP="008A3EE6">
      <w:pPr>
        <w:pStyle w:val="Corpsdetexte"/>
      </w:pPr>
      <w:r>
        <w:t>La Figure</w:t>
      </w:r>
      <w:r w:rsidR="00A94E9D">
        <w:t> </w:t>
      </w:r>
      <w:r w:rsidR="00446F2A">
        <w:t>2</w:t>
      </w:r>
      <w:r>
        <w:t xml:space="preserve"> présente la grille horaire hebdomadaire des deux classes à double degré (3-4H) avec les répartitions journalières par duo pédagogique (Nina et Jane, coautrices de cet article et Lauriane et Noémie). </w:t>
      </w:r>
      <w:r w:rsidR="000C1A12" w:rsidRPr="0050246B">
        <w:t xml:space="preserve">Certaines disciplines, telles que les sciences de la nature, les sciences humaines et sociales, la musique, les arts visuels ou les activités créatrices manuelles, peuvent être enseignées en double degré </w:t>
      </w:r>
      <w:r w:rsidR="00742F9E">
        <w:t>(</w:t>
      </w:r>
      <w:r w:rsidR="00F45A94">
        <w:t>en violet</w:t>
      </w:r>
      <w:r>
        <w:t xml:space="preserve"> dans la grille</w:t>
      </w:r>
      <w:r w:rsidR="0056652F">
        <w:t xml:space="preserve">) </w:t>
      </w:r>
      <w:r w:rsidR="000C1A12" w:rsidRPr="0050246B">
        <w:t>tout au long de l’année, lorsque la grille horaire établie en début d’année le permet. En revanche, certains modules de français et la quasi-totalité des mathématiques sont dispensés en décloisonnement</w:t>
      </w:r>
      <w:r w:rsidR="0056652F">
        <w:t xml:space="preserve"> (</w:t>
      </w:r>
      <w:r w:rsidR="00F45A94">
        <w:t>degré simple</w:t>
      </w:r>
      <w:r>
        <w:t>,</w:t>
      </w:r>
      <w:r w:rsidR="00F45A94">
        <w:t xml:space="preserve"> en vert dans </w:t>
      </w:r>
      <w:r>
        <w:t>la grille</w:t>
      </w:r>
      <w:r w:rsidR="00F45A94">
        <w:t>)</w:t>
      </w:r>
      <w:r w:rsidR="000C1A12" w:rsidRPr="0050246B">
        <w:t xml:space="preserve">. Les enseignantes ont notamment constaté que le module de français « encodage – décodage » se prête particulièrement à ce </w:t>
      </w:r>
      <w:r w:rsidR="00736E08" w:rsidRPr="0050246B">
        <w:t>dispositif.</w:t>
      </w:r>
      <w:r w:rsidR="00736E08">
        <w:rPr>
          <w:rStyle w:val="Marquedecommentaire"/>
          <w:sz w:val="20"/>
          <w:szCs w:val="20"/>
        </w:rPr>
        <w:t xml:space="preserve"> </w:t>
      </w:r>
      <w:r w:rsidR="00736E08">
        <w:t>Certaines</w:t>
      </w:r>
      <w:r w:rsidR="00F45A94">
        <w:t xml:space="preserve"> disciplines sont enseignées en alternance, c’est-à-dire uniquement aux élèves d’un même degré scolaire, tandis que les élèves de l’autre degré scolaire ont congé (en bleu</w:t>
      </w:r>
      <w:r>
        <w:t xml:space="preserve"> dans la grille</w:t>
      </w:r>
      <w:r w:rsidR="00F45A94">
        <w:t>).</w:t>
      </w:r>
      <w:r w:rsidR="00660089">
        <w:br w:type="page"/>
      </w:r>
    </w:p>
    <w:p w14:paraId="1EEDE345" w14:textId="77D539C3" w:rsidR="00C03358" w:rsidRPr="00153133" w:rsidRDefault="00C03358" w:rsidP="00C03358">
      <w:pPr>
        <w:pStyle w:val="LegendeAbbildung"/>
        <w:rPr>
          <w:rFonts w:cs="Open Sans SemiCondensed"/>
        </w:rPr>
      </w:pPr>
      <w:r w:rsidRPr="00153133">
        <w:rPr>
          <w:rFonts w:cs="Open Sans SemiCondensed"/>
        </w:rPr>
        <w:lastRenderedPageBreak/>
        <w:t>Figure</w:t>
      </w:r>
      <w:r w:rsidR="009A7325">
        <w:rPr>
          <w:rFonts w:cs="Open Sans SemiCondensed"/>
        </w:rPr>
        <w:t> </w:t>
      </w:r>
      <w:r w:rsidR="00555F13">
        <w:rPr>
          <w:rFonts w:cs="Open Sans SemiCondensed"/>
        </w:rPr>
        <w:t>2</w:t>
      </w:r>
      <w:r>
        <w:rPr>
          <w:rFonts w:cs="Open Sans SemiCondensed"/>
        </w:rPr>
        <w:t xml:space="preserve"> : </w:t>
      </w:r>
      <w:r w:rsidR="00700FE0">
        <w:rPr>
          <w:rFonts w:cs="Open Sans SemiCondensed"/>
        </w:rPr>
        <w:t>h</w:t>
      </w:r>
      <w:r w:rsidR="00647922">
        <w:rPr>
          <w:rFonts w:cs="Open Sans SemiCondensed"/>
        </w:rPr>
        <w:t>oraire hebdomadaire</w:t>
      </w:r>
      <w:r w:rsidR="00154D21">
        <w:rPr>
          <w:rFonts w:cs="Open Sans SemiCondensed"/>
        </w:rPr>
        <w:t xml:space="preserve"> </w:t>
      </w:r>
      <w:r w:rsidR="00DB01C8">
        <w:rPr>
          <w:rFonts w:cs="Open Sans SemiCondensed"/>
        </w:rPr>
        <w:t>de</w:t>
      </w:r>
      <w:r w:rsidR="00700FE0">
        <w:rPr>
          <w:rFonts w:cs="Open Sans SemiCondensed"/>
        </w:rPr>
        <w:t>s</w:t>
      </w:r>
      <w:r w:rsidR="00DB01C8">
        <w:rPr>
          <w:rFonts w:cs="Open Sans SemiCondensed"/>
        </w:rPr>
        <w:t xml:space="preserve"> deux classes</w:t>
      </w:r>
      <w:r w:rsidR="00154D21">
        <w:rPr>
          <w:rFonts w:cs="Open Sans SemiCondensed"/>
        </w:rPr>
        <w:t xml:space="preserve"> à double degré (3-4H)</w:t>
      </w:r>
      <w:r w:rsidR="003E218C">
        <w:rPr>
          <w:rFonts w:cs="Open Sans SemiCondensed"/>
        </w:rPr>
        <w:t xml:space="preserve"> </w:t>
      </w:r>
    </w:p>
    <w:tbl>
      <w:tblPr>
        <w:tblStyle w:val="Grilledutableau"/>
        <w:tblW w:w="10063" w:type="dxa"/>
        <w:tblInd w:w="-5" w:type="dxa"/>
        <w:tblLayout w:type="fixed"/>
        <w:tblLook w:val="04A0" w:firstRow="1" w:lastRow="0" w:firstColumn="1" w:lastColumn="0" w:noHBand="0" w:noVBand="1"/>
      </w:tblPr>
      <w:tblGrid>
        <w:gridCol w:w="993"/>
        <w:gridCol w:w="1814"/>
        <w:gridCol w:w="1814"/>
        <w:gridCol w:w="1814"/>
        <w:gridCol w:w="1814"/>
        <w:gridCol w:w="1814"/>
      </w:tblGrid>
      <w:tr w:rsidR="00C816C0" w:rsidRPr="00283F84" w14:paraId="3E6B642E" w14:textId="77777777" w:rsidTr="00F54C7C">
        <w:tc>
          <w:tcPr>
            <w:tcW w:w="993" w:type="dxa"/>
            <w:shd w:val="clear" w:color="auto" w:fill="F2F2F2" w:themeFill="background1" w:themeFillShade="F2"/>
          </w:tcPr>
          <w:p w14:paraId="20EB9D9A" w14:textId="730D6716" w:rsidR="00C816C0" w:rsidRPr="00BE31E8" w:rsidRDefault="00C816C0" w:rsidP="006159DB">
            <w:pPr>
              <w:pStyle w:val="Corpsdetexte"/>
              <w:suppressAutoHyphens/>
              <w:ind w:firstLine="0"/>
              <w:jc w:val="center"/>
              <w:rPr>
                <w:b/>
                <w:bCs/>
                <w:i/>
                <w:iCs/>
                <w:sz w:val="18"/>
                <w:szCs w:val="18"/>
              </w:rPr>
            </w:pPr>
            <w:r w:rsidRPr="00BE31E8">
              <w:rPr>
                <w:b/>
                <w:bCs/>
                <w:i/>
                <w:iCs/>
                <w:sz w:val="18"/>
                <w:szCs w:val="18"/>
              </w:rPr>
              <w:t>Jour de la semaine</w:t>
            </w:r>
          </w:p>
        </w:tc>
        <w:tc>
          <w:tcPr>
            <w:tcW w:w="1814" w:type="dxa"/>
            <w:shd w:val="clear" w:color="auto" w:fill="F2F2F2" w:themeFill="background1" w:themeFillShade="F2"/>
          </w:tcPr>
          <w:p w14:paraId="0A09DD16" w14:textId="2B0DD15F" w:rsidR="00C816C0" w:rsidRPr="00283F84" w:rsidRDefault="00C816C0" w:rsidP="006159DB">
            <w:pPr>
              <w:pStyle w:val="Corpsdetexte"/>
              <w:suppressAutoHyphens/>
              <w:ind w:firstLine="0"/>
              <w:jc w:val="center"/>
              <w:rPr>
                <w:b/>
                <w:bCs/>
                <w:sz w:val="18"/>
                <w:szCs w:val="18"/>
              </w:rPr>
            </w:pPr>
            <w:r w:rsidRPr="00283F84">
              <w:rPr>
                <w:b/>
                <w:bCs/>
                <w:sz w:val="18"/>
                <w:szCs w:val="18"/>
              </w:rPr>
              <w:t>Lundi</w:t>
            </w:r>
          </w:p>
        </w:tc>
        <w:tc>
          <w:tcPr>
            <w:tcW w:w="1814" w:type="dxa"/>
            <w:shd w:val="clear" w:color="auto" w:fill="F2F2F2" w:themeFill="background1" w:themeFillShade="F2"/>
          </w:tcPr>
          <w:p w14:paraId="37735B0D" w14:textId="2CB911FB" w:rsidR="00C816C0" w:rsidRPr="00283F84" w:rsidRDefault="00C816C0" w:rsidP="006159DB">
            <w:pPr>
              <w:pStyle w:val="Corpsdetexte"/>
              <w:suppressAutoHyphens/>
              <w:ind w:firstLine="0"/>
              <w:jc w:val="center"/>
              <w:rPr>
                <w:b/>
                <w:bCs/>
                <w:sz w:val="18"/>
                <w:szCs w:val="18"/>
              </w:rPr>
            </w:pPr>
            <w:r w:rsidRPr="00283F84">
              <w:rPr>
                <w:b/>
                <w:bCs/>
                <w:sz w:val="18"/>
                <w:szCs w:val="18"/>
              </w:rPr>
              <w:t>Mardi</w:t>
            </w:r>
          </w:p>
        </w:tc>
        <w:tc>
          <w:tcPr>
            <w:tcW w:w="1814" w:type="dxa"/>
            <w:shd w:val="clear" w:color="auto" w:fill="F2F2F2" w:themeFill="background1" w:themeFillShade="F2"/>
          </w:tcPr>
          <w:p w14:paraId="5F78D531" w14:textId="2961EF07" w:rsidR="00C816C0" w:rsidRPr="00283F84" w:rsidRDefault="00C816C0" w:rsidP="006159DB">
            <w:pPr>
              <w:pStyle w:val="Corpsdetexte"/>
              <w:suppressAutoHyphens/>
              <w:ind w:firstLine="0"/>
              <w:jc w:val="center"/>
              <w:rPr>
                <w:b/>
                <w:bCs/>
                <w:sz w:val="18"/>
                <w:szCs w:val="18"/>
              </w:rPr>
            </w:pPr>
            <w:r w:rsidRPr="00283F84">
              <w:rPr>
                <w:b/>
                <w:bCs/>
                <w:sz w:val="18"/>
                <w:szCs w:val="18"/>
              </w:rPr>
              <w:t>Mercredi</w:t>
            </w:r>
          </w:p>
        </w:tc>
        <w:tc>
          <w:tcPr>
            <w:tcW w:w="1814" w:type="dxa"/>
            <w:shd w:val="clear" w:color="auto" w:fill="F2F2F2" w:themeFill="background1" w:themeFillShade="F2"/>
          </w:tcPr>
          <w:p w14:paraId="39979FFA" w14:textId="4E00427C" w:rsidR="00C816C0" w:rsidRPr="00283F84" w:rsidRDefault="00C816C0" w:rsidP="006159DB">
            <w:pPr>
              <w:pStyle w:val="Corpsdetexte"/>
              <w:suppressAutoHyphens/>
              <w:ind w:firstLine="0"/>
              <w:jc w:val="center"/>
              <w:rPr>
                <w:b/>
                <w:bCs/>
                <w:sz w:val="18"/>
                <w:szCs w:val="18"/>
              </w:rPr>
            </w:pPr>
            <w:r w:rsidRPr="00283F84">
              <w:rPr>
                <w:b/>
                <w:bCs/>
                <w:sz w:val="18"/>
                <w:szCs w:val="18"/>
              </w:rPr>
              <w:t>Jeudi</w:t>
            </w:r>
          </w:p>
        </w:tc>
        <w:tc>
          <w:tcPr>
            <w:tcW w:w="1814" w:type="dxa"/>
            <w:shd w:val="clear" w:color="auto" w:fill="F2F2F2" w:themeFill="background1" w:themeFillShade="F2"/>
          </w:tcPr>
          <w:p w14:paraId="08E1183C" w14:textId="180CAD13" w:rsidR="00C816C0" w:rsidRPr="00283F84" w:rsidRDefault="00C816C0" w:rsidP="006159DB">
            <w:pPr>
              <w:pStyle w:val="Corpsdetexte"/>
              <w:suppressAutoHyphens/>
              <w:ind w:firstLine="0"/>
              <w:jc w:val="center"/>
              <w:rPr>
                <w:b/>
                <w:bCs/>
                <w:sz w:val="18"/>
                <w:szCs w:val="18"/>
              </w:rPr>
            </w:pPr>
            <w:r w:rsidRPr="00283F84">
              <w:rPr>
                <w:b/>
                <w:bCs/>
                <w:sz w:val="18"/>
                <w:szCs w:val="18"/>
              </w:rPr>
              <w:t xml:space="preserve">Vendredi </w:t>
            </w:r>
          </w:p>
        </w:tc>
      </w:tr>
      <w:tr w:rsidR="00660089" w:rsidRPr="00283F84" w14:paraId="34D51B88" w14:textId="77777777" w:rsidTr="00F54C7C">
        <w:tc>
          <w:tcPr>
            <w:tcW w:w="993" w:type="dxa"/>
            <w:shd w:val="clear" w:color="auto" w:fill="F2F2F2" w:themeFill="background1" w:themeFillShade="F2"/>
            <w:vAlign w:val="center"/>
          </w:tcPr>
          <w:p w14:paraId="2DAFF0D6" w14:textId="34226C3D" w:rsidR="00660089" w:rsidRPr="0079247F" w:rsidRDefault="00F54C7C" w:rsidP="006159DB">
            <w:pPr>
              <w:pStyle w:val="Corpsdetexte"/>
              <w:suppressAutoHyphens/>
              <w:ind w:firstLine="0"/>
              <w:jc w:val="center"/>
              <w:rPr>
                <w:b/>
                <w:bCs/>
                <w:sz w:val="18"/>
                <w:szCs w:val="18"/>
              </w:rPr>
            </w:pPr>
            <w:r>
              <w:rPr>
                <w:sz w:val="18"/>
                <w:szCs w:val="18"/>
              </w:rPr>
              <w:t>T</w:t>
            </w:r>
            <w:r w:rsidR="00660089" w:rsidRPr="0079247F">
              <w:rPr>
                <w:sz w:val="18"/>
                <w:szCs w:val="18"/>
              </w:rPr>
              <w:t>itulaires</w:t>
            </w:r>
          </w:p>
        </w:tc>
        <w:tc>
          <w:tcPr>
            <w:tcW w:w="1814" w:type="dxa"/>
            <w:shd w:val="clear" w:color="auto" w:fill="F2F2F2" w:themeFill="background1" w:themeFillShade="F2"/>
            <w:vAlign w:val="center"/>
          </w:tcPr>
          <w:p w14:paraId="51B717E9" w14:textId="1B3ED3EC" w:rsidR="00660089" w:rsidRPr="00BE0D4B" w:rsidRDefault="00660089" w:rsidP="006159DB">
            <w:pPr>
              <w:pStyle w:val="Corpsdetexte"/>
              <w:suppressAutoHyphens/>
              <w:ind w:firstLine="0"/>
              <w:jc w:val="center"/>
              <w:rPr>
                <w:b/>
                <w:bCs/>
                <w:sz w:val="18"/>
                <w:szCs w:val="18"/>
              </w:rPr>
            </w:pPr>
            <w:r w:rsidRPr="00BE0D4B">
              <w:rPr>
                <w:sz w:val="18"/>
                <w:szCs w:val="18"/>
              </w:rPr>
              <w:t>Lauriane</w:t>
            </w:r>
            <w:r w:rsidRPr="00BE0D4B">
              <w:rPr>
                <w:sz w:val="18"/>
                <w:szCs w:val="18"/>
              </w:rPr>
              <w:br/>
              <w:t>Noémie</w:t>
            </w:r>
          </w:p>
        </w:tc>
        <w:tc>
          <w:tcPr>
            <w:tcW w:w="1814" w:type="dxa"/>
            <w:shd w:val="clear" w:color="auto" w:fill="F2F2F2" w:themeFill="background1" w:themeFillShade="F2"/>
            <w:vAlign w:val="center"/>
          </w:tcPr>
          <w:p w14:paraId="781D1B22" w14:textId="5454C433" w:rsidR="00660089" w:rsidRPr="00BE0D4B" w:rsidRDefault="00660089" w:rsidP="006159DB">
            <w:pPr>
              <w:pStyle w:val="Corpsdetexte"/>
              <w:suppressAutoHyphens/>
              <w:ind w:firstLine="0"/>
              <w:jc w:val="center"/>
              <w:rPr>
                <w:b/>
                <w:bCs/>
                <w:sz w:val="18"/>
                <w:szCs w:val="18"/>
              </w:rPr>
            </w:pPr>
            <w:r w:rsidRPr="00BE0D4B">
              <w:rPr>
                <w:sz w:val="18"/>
                <w:szCs w:val="18"/>
              </w:rPr>
              <w:t>Jane</w:t>
            </w:r>
            <w:r w:rsidRPr="00BE0D4B">
              <w:rPr>
                <w:sz w:val="18"/>
                <w:szCs w:val="18"/>
              </w:rPr>
              <w:br/>
              <w:t>Nina</w:t>
            </w:r>
          </w:p>
        </w:tc>
        <w:tc>
          <w:tcPr>
            <w:tcW w:w="1814" w:type="dxa"/>
            <w:shd w:val="clear" w:color="auto" w:fill="F2F2F2" w:themeFill="background1" w:themeFillShade="F2"/>
            <w:vAlign w:val="center"/>
          </w:tcPr>
          <w:p w14:paraId="0FA6F139" w14:textId="52F7AC99" w:rsidR="00660089" w:rsidRPr="00BE0D4B" w:rsidRDefault="00660089" w:rsidP="006159DB">
            <w:pPr>
              <w:pStyle w:val="Corpsdetexte"/>
              <w:suppressAutoHyphens/>
              <w:ind w:firstLine="0"/>
              <w:jc w:val="center"/>
              <w:rPr>
                <w:b/>
                <w:bCs/>
                <w:sz w:val="18"/>
                <w:szCs w:val="18"/>
              </w:rPr>
            </w:pPr>
            <w:r w:rsidRPr="00BE0D4B">
              <w:rPr>
                <w:sz w:val="18"/>
                <w:szCs w:val="18"/>
              </w:rPr>
              <w:t>Lauriane</w:t>
            </w:r>
            <w:r w:rsidRPr="00BE0D4B">
              <w:rPr>
                <w:sz w:val="18"/>
                <w:szCs w:val="18"/>
              </w:rPr>
              <w:br/>
              <w:t>Noémie</w:t>
            </w:r>
          </w:p>
        </w:tc>
        <w:tc>
          <w:tcPr>
            <w:tcW w:w="1814" w:type="dxa"/>
            <w:shd w:val="clear" w:color="auto" w:fill="F2F2F2" w:themeFill="background1" w:themeFillShade="F2"/>
            <w:vAlign w:val="center"/>
          </w:tcPr>
          <w:p w14:paraId="1280D394" w14:textId="02A53BC8" w:rsidR="00660089" w:rsidRPr="00BE0D4B" w:rsidRDefault="00660089" w:rsidP="006159DB">
            <w:pPr>
              <w:pStyle w:val="Corpsdetexte"/>
              <w:suppressAutoHyphens/>
              <w:ind w:firstLine="0"/>
              <w:jc w:val="center"/>
              <w:rPr>
                <w:b/>
                <w:bCs/>
                <w:sz w:val="18"/>
                <w:szCs w:val="18"/>
              </w:rPr>
            </w:pPr>
            <w:r w:rsidRPr="00BE0D4B">
              <w:rPr>
                <w:sz w:val="18"/>
                <w:szCs w:val="18"/>
              </w:rPr>
              <w:t>Lauriane</w:t>
            </w:r>
            <w:r w:rsidRPr="00BE0D4B">
              <w:rPr>
                <w:sz w:val="18"/>
                <w:szCs w:val="18"/>
              </w:rPr>
              <w:br/>
              <w:t>Nina</w:t>
            </w:r>
          </w:p>
        </w:tc>
        <w:tc>
          <w:tcPr>
            <w:tcW w:w="1814" w:type="dxa"/>
            <w:shd w:val="clear" w:color="auto" w:fill="F2F2F2" w:themeFill="background1" w:themeFillShade="F2"/>
            <w:vAlign w:val="center"/>
          </w:tcPr>
          <w:p w14:paraId="73418D42" w14:textId="0014E9A0" w:rsidR="00660089" w:rsidRPr="00BE0D4B" w:rsidRDefault="00660089" w:rsidP="006159DB">
            <w:pPr>
              <w:pStyle w:val="Corpsdetexte"/>
              <w:suppressAutoHyphens/>
              <w:ind w:firstLine="0"/>
              <w:jc w:val="center"/>
              <w:rPr>
                <w:b/>
                <w:bCs/>
                <w:sz w:val="18"/>
                <w:szCs w:val="18"/>
              </w:rPr>
            </w:pPr>
            <w:r w:rsidRPr="00BE0D4B">
              <w:rPr>
                <w:sz w:val="18"/>
                <w:szCs w:val="18"/>
              </w:rPr>
              <w:t>Jane</w:t>
            </w:r>
            <w:r w:rsidRPr="00BE0D4B">
              <w:rPr>
                <w:sz w:val="18"/>
                <w:szCs w:val="18"/>
              </w:rPr>
              <w:br/>
              <w:t>Nina</w:t>
            </w:r>
          </w:p>
        </w:tc>
      </w:tr>
      <w:tr w:rsidR="00AA5C0F" w:rsidRPr="00283F84" w14:paraId="2152358F" w14:textId="77777777" w:rsidTr="00F54C7C">
        <w:tc>
          <w:tcPr>
            <w:tcW w:w="993" w:type="dxa"/>
            <w:shd w:val="clear" w:color="auto" w:fill="F2F2F2" w:themeFill="background1" w:themeFillShade="F2"/>
            <w:vAlign w:val="center"/>
          </w:tcPr>
          <w:p w14:paraId="6B8CD0BC" w14:textId="3C263680" w:rsidR="00AA5C0F" w:rsidRPr="0079247F" w:rsidRDefault="002A05F7" w:rsidP="006159DB">
            <w:pPr>
              <w:pStyle w:val="Corpsdetexte"/>
              <w:suppressAutoHyphens/>
              <w:ind w:firstLine="0"/>
              <w:jc w:val="center"/>
              <w:rPr>
                <w:sz w:val="18"/>
                <w:szCs w:val="18"/>
              </w:rPr>
            </w:pPr>
            <w:r w:rsidRPr="0079247F">
              <w:rPr>
                <w:sz w:val="18"/>
                <w:szCs w:val="18"/>
              </w:rPr>
              <w:t>8</w:t>
            </w:r>
            <w:r w:rsidR="00A94E9D">
              <w:rPr>
                <w:sz w:val="18"/>
                <w:szCs w:val="18"/>
              </w:rPr>
              <w:t> h</w:t>
            </w:r>
            <w:r w:rsidR="008C16F3">
              <w:rPr>
                <w:sz w:val="18"/>
                <w:szCs w:val="18"/>
              </w:rPr>
              <w:t> </w:t>
            </w:r>
            <w:r w:rsidR="00724A9E">
              <w:rPr>
                <w:sz w:val="18"/>
                <w:szCs w:val="18"/>
              </w:rPr>
              <w:t>00</w:t>
            </w:r>
            <w:r w:rsidRPr="0079247F">
              <w:rPr>
                <w:sz w:val="18"/>
                <w:szCs w:val="18"/>
              </w:rPr>
              <w:t>-</w:t>
            </w:r>
            <w:r w:rsidR="00A94E9D">
              <w:rPr>
                <w:sz w:val="18"/>
                <w:szCs w:val="18"/>
              </w:rPr>
              <w:t xml:space="preserve"> </w:t>
            </w:r>
            <w:r w:rsidRPr="0079247F">
              <w:rPr>
                <w:sz w:val="18"/>
                <w:szCs w:val="18"/>
              </w:rPr>
              <w:t>8</w:t>
            </w:r>
            <w:r w:rsidR="00A94E9D">
              <w:rPr>
                <w:sz w:val="18"/>
                <w:szCs w:val="18"/>
              </w:rPr>
              <w:t> h </w:t>
            </w:r>
            <w:r w:rsidRPr="0079247F">
              <w:rPr>
                <w:sz w:val="18"/>
                <w:szCs w:val="18"/>
              </w:rPr>
              <w:t>50</w:t>
            </w:r>
          </w:p>
        </w:tc>
        <w:tc>
          <w:tcPr>
            <w:tcW w:w="1814" w:type="dxa"/>
            <w:shd w:val="clear" w:color="auto" w:fill="DCCFD6" w:themeFill="accent6" w:themeFillTint="66"/>
            <w:vAlign w:val="center"/>
          </w:tcPr>
          <w:p w14:paraId="56090742" w14:textId="274A618B" w:rsidR="00AA5C0F" w:rsidRPr="00283F84" w:rsidRDefault="00AA5C0F" w:rsidP="006159DB">
            <w:pPr>
              <w:pStyle w:val="Corpsdetexte"/>
              <w:suppressAutoHyphens/>
              <w:ind w:firstLine="0"/>
              <w:jc w:val="center"/>
              <w:rPr>
                <w:sz w:val="18"/>
                <w:szCs w:val="18"/>
              </w:rPr>
            </w:pPr>
            <w:r w:rsidRPr="00283F84">
              <w:rPr>
                <w:sz w:val="18"/>
                <w:szCs w:val="18"/>
              </w:rPr>
              <w:t>Musique</w:t>
            </w:r>
          </w:p>
        </w:tc>
        <w:tc>
          <w:tcPr>
            <w:tcW w:w="1814" w:type="dxa"/>
            <w:shd w:val="clear" w:color="auto" w:fill="B8DCC4" w:themeFill="accent4" w:themeFillTint="66"/>
            <w:vAlign w:val="center"/>
          </w:tcPr>
          <w:p w14:paraId="33684465" w14:textId="3D534497" w:rsidR="00AA5C0F" w:rsidRPr="00283F84" w:rsidRDefault="001C12AC" w:rsidP="006159DB">
            <w:pPr>
              <w:pStyle w:val="Corpsdetexte"/>
              <w:suppressAutoHyphens/>
              <w:ind w:firstLine="0"/>
              <w:jc w:val="center"/>
              <w:rPr>
                <w:sz w:val="18"/>
                <w:szCs w:val="18"/>
              </w:rPr>
            </w:pPr>
            <w:r>
              <w:rPr>
                <w:sz w:val="18"/>
                <w:szCs w:val="18"/>
              </w:rPr>
              <w:t>É</w:t>
            </w:r>
            <w:r w:rsidR="00F94FF5" w:rsidRPr="00283F84">
              <w:rPr>
                <w:sz w:val="18"/>
                <w:szCs w:val="18"/>
              </w:rPr>
              <w:t>ducation physique et sportive</w:t>
            </w:r>
          </w:p>
        </w:tc>
        <w:tc>
          <w:tcPr>
            <w:tcW w:w="1814" w:type="dxa"/>
            <w:shd w:val="clear" w:color="auto" w:fill="DCCFD6" w:themeFill="accent6" w:themeFillTint="66"/>
            <w:vAlign w:val="center"/>
          </w:tcPr>
          <w:p w14:paraId="4214B33A" w14:textId="0BF0C7E5" w:rsidR="00283F84" w:rsidRPr="00283F84" w:rsidRDefault="00283F84" w:rsidP="006159DB">
            <w:pPr>
              <w:pStyle w:val="Corpsdetexte"/>
              <w:suppressAutoHyphens/>
              <w:ind w:firstLine="0"/>
              <w:jc w:val="center"/>
              <w:rPr>
                <w:sz w:val="18"/>
                <w:szCs w:val="18"/>
              </w:rPr>
            </w:pPr>
            <w:r w:rsidRPr="00283F84">
              <w:rPr>
                <w:sz w:val="18"/>
                <w:szCs w:val="18"/>
              </w:rPr>
              <w:t>Français</w:t>
            </w:r>
          </w:p>
        </w:tc>
        <w:tc>
          <w:tcPr>
            <w:tcW w:w="1814" w:type="dxa"/>
            <w:shd w:val="clear" w:color="auto" w:fill="BED8E4" w:themeFill="accent5" w:themeFillTint="66"/>
            <w:vAlign w:val="center"/>
          </w:tcPr>
          <w:p w14:paraId="2F2C9E6C" w14:textId="33A31813" w:rsidR="00C70FAF" w:rsidRPr="00283F84" w:rsidRDefault="00C70FAF" w:rsidP="006159DB">
            <w:pPr>
              <w:pStyle w:val="Corpsdetexte"/>
              <w:suppressAutoHyphens/>
              <w:ind w:firstLine="0"/>
              <w:jc w:val="center"/>
              <w:rPr>
                <w:sz w:val="18"/>
                <w:szCs w:val="18"/>
              </w:rPr>
            </w:pPr>
            <w:r>
              <w:rPr>
                <w:sz w:val="18"/>
                <w:szCs w:val="18"/>
              </w:rPr>
              <w:t>Français 4</w:t>
            </w:r>
            <w:r w:rsidR="00A94E9D">
              <w:rPr>
                <w:sz w:val="18"/>
                <w:szCs w:val="18"/>
              </w:rPr>
              <w:t> </w:t>
            </w:r>
            <w:r w:rsidR="00DC65CC">
              <w:rPr>
                <w:sz w:val="18"/>
                <w:szCs w:val="18"/>
              </w:rPr>
              <w:t>H</w:t>
            </w:r>
            <w:r w:rsidR="00D02D10">
              <w:rPr>
                <w:sz w:val="18"/>
                <w:szCs w:val="18"/>
              </w:rPr>
              <w:t> *</w:t>
            </w:r>
          </w:p>
        </w:tc>
        <w:tc>
          <w:tcPr>
            <w:tcW w:w="1814" w:type="dxa"/>
            <w:shd w:val="clear" w:color="auto" w:fill="DCCFD6" w:themeFill="accent6" w:themeFillTint="66"/>
            <w:vAlign w:val="center"/>
          </w:tcPr>
          <w:p w14:paraId="5DC673B8" w14:textId="3E7B27CE" w:rsidR="00AA5C0F" w:rsidRPr="00283F84" w:rsidRDefault="004B5F44" w:rsidP="006159DB">
            <w:pPr>
              <w:pStyle w:val="Corpsdetexte"/>
              <w:suppressAutoHyphens/>
              <w:ind w:firstLine="0"/>
              <w:jc w:val="center"/>
              <w:rPr>
                <w:sz w:val="18"/>
                <w:szCs w:val="18"/>
              </w:rPr>
            </w:pPr>
            <w:r>
              <w:rPr>
                <w:sz w:val="18"/>
                <w:szCs w:val="18"/>
              </w:rPr>
              <w:t>Arts visuels</w:t>
            </w:r>
          </w:p>
        </w:tc>
      </w:tr>
      <w:tr w:rsidR="00AA5C0F" w:rsidRPr="00283F84" w14:paraId="78107216" w14:textId="77777777" w:rsidTr="00F54C7C">
        <w:tc>
          <w:tcPr>
            <w:tcW w:w="993" w:type="dxa"/>
            <w:shd w:val="clear" w:color="auto" w:fill="F2F2F2" w:themeFill="background1" w:themeFillShade="F2"/>
            <w:vAlign w:val="center"/>
          </w:tcPr>
          <w:p w14:paraId="040BCBCF" w14:textId="17BDEC25" w:rsidR="00AA5C0F" w:rsidRPr="0079247F" w:rsidRDefault="00167A6F" w:rsidP="006159DB">
            <w:pPr>
              <w:pStyle w:val="Corpsdetexte"/>
              <w:suppressAutoHyphens/>
              <w:ind w:firstLine="0"/>
              <w:jc w:val="center"/>
              <w:rPr>
                <w:sz w:val="18"/>
                <w:szCs w:val="18"/>
              </w:rPr>
            </w:pPr>
            <w:r w:rsidRPr="0079247F">
              <w:rPr>
                <w:sz w:val="18"/>
                <w:szCs w:val="18"/>
              </w:rPr>
              <w:t>8</w:t>
            </w:r>
            <w:r w:rsidR="00A94E9D">
              <w:rPr>
                <w:sz w:val="18"/>
                <w:szCs w:val="18"/>
              </w:rPr>
              <w:t> h </w:t>
            </w:r>
            <w:r w:rsidRPr="0079247F">
              <w:rPr>
                <w:sz w:val="18"/>
                <w:szCs w:val="18"/>
              </w:rPr>
              <w:t>50-</w:t>
            </w:r>
            <w:r w:rsidR="00A94E9D">
              <w:rPr>
                <w:sz w:val="18"/>
                <w:szCs w:val="18"/>
              </w:rPr>
              <w:t xml:space="preserve"> </w:t>
            </w:r>
            <w:r w:rsidRPr="0079247F">
              <w:rPr>
                <w:sz w:val="18"/>
                <w:szCs w:val="18"/>
              </w:rPr>
              <w:t>9</w:t>
            </w:r>
            <w:r w:rsidR="00A94E9D">
              <w:rPr>
                <w:sz w:val="18"/>
                <w:szCs w:val="18"/>
              </w:rPr>
              <w:t> h </w:t>
            </w:r>
            <w:r w:rsidRPr="0079247F">
              <w:rPr>
                <w:sz w:val="18"/>
                <w:szCs w:val="18"/>
              </w:rPr>
              <w:t>40</w:t>
            </w:r>
          </w:p>
        </w:tc>
        <w:tc>
          <w:tcPr>
            <w:tcW w:w="1814" w:type="dxa"/>
            <w:shd w:val="clear" w:color="auto" w:fill="DCCFD6" w:themeFill="accent6" w:themeFillTint="66"/>
            <w:vAlign w:val="center"/>
          </w:tcPr>
          <w:p w14:paraId="69DD6F03" w14:textId="74DAAC2A" w:rsidR="00AA5C0F" w:rsidRPr="00283F84" w:rsidRDefault="00AA5C0F" w:rsidP="006159DB">
            <w:pPr>
              <w:pStyle w:val="Corpsdetexte"/>
              <w:suppressAutoHyphens/>
              <w:ind w:firstLine="0"/>
              <w:jc w:val="center"/>
              <w:rPr>
                <w:sz w:val="18"/>
                <w:szCs w:val="18"/>
              </w:rPr>
            </w:pPr>
            <w:r w:rsidRPr="00283F84">
              <w:rPr>
                <w:sz w:val="18"/>
                <w:szCs w:val="18"/>
              </w:rPr>
              <w:t>Français</w:t>
            </w:r>
          </w:p>
        </w:tc>
        <w:tc>
          <w:tcPr>
            <w:tcW w:w="1814" w:type="dxa"/>
            <w:shd w:val="clear" w:color="auto" w:fill="B8DCC4" w:themeFill="accent4" w:themeFillTint="66"/>
            <w:vAlign w:val="center"/>
          </w:tcPr>
          <w:p w14:paraId="6EF8AB8A" w14:textId="0FB37CDA" w:rsidR="00AA5C0F" w:rsidRPr="00283F84" w:rsidRDefault="001C12AC" w:rsidP="006159DB">
            <w:pPr>
              <w:pStyle w:val="Corpsdetexte"/>
              <w:suppressAutoHyphens/>
              <w:ind w:firstLine="0"/>
              <w:jc w:val="center"/>
              <w:rPr>
                <w:sz w:val="18"/>
                <w:szCs w:val="18"/>
              </w:rPr>
            </w:pPr>
            <w:r>
              <w:rPr>
                <w:sz w:val="18"/>
                <w:szCs w:val="18"/>
              </w:rPr>
              <w:t>É</w:t>
            </w:r>
            <w:r w:rsidR="00E80D21" w:rsidRPr="00283F84">
              <w:rPr>
                <w:sz w:val="18"/>
                <w:szCs w:val="18"/>
              </w:rPr>
              <w:t>ducation physique et sportive</w:t>
            </w:r>
          </w:p>
        </w:tc>
        <w:tc>
          <w:tcPr>
            <w:tcW w:w="1814" w:type="dxa"/>
            <w:shd w:val="clear" w:color="auto" w:fill="DCCFD6" w:themeFill="accent6" w:themeFillTint="66"/>
            <w:vAlign w:val="center"/>
          </w:tcPr>
          <w:p w14:paraId="54D9CB16" w14:textId="3EFE05E6" w:rsidR="00AA5C0F" w:rsidRPr="00283F84" w:rsidRDefault="00283F84" w:rsidP="006159DB">
            <w:pPr>
              <w:pStyle w:val="Corpsdetexte"/>
              <w:suppressAutoHyphens/>
              <w:ind w:firstLine="0"/>
              <w:jc w:val="center"/>
              <w:rPr>
                <w:sz w:val="18"/>
                <w:szCs w:val="18"/>
              </w:rPr>
            </w:pPr>
            <w:r>
              <w:rPr>
                <w:sz w:val="18"/>
                <w:szCs w:val="18"/>
              </w:rPr>
              <w:t>Musique</w:t>
            </w:r>
          </w:p>
        </w:tc>
        <w:tc>
          <w:tcPr>
            <w:tcW w:w="1814" w:type="dxa"/>
            <w:shd w:val="clear" w:color="auto" w:fill="BED8E4" w:themeFill="accent5" w:themeFillTint="66"/>
            <w:vAlign w:val="center"/>
          </w:tcPr>
          <w:p w14:paraId="4250F1DE" w14:textId="00BD5D05" w:rsidR="00AA5C0F" w:rsidRPr="00283F84" w:rsidRDefault="00CB2164" w:rsidP="006159DB">
            <w:pPr>
              <w:pStyle w:val="Corpsdetexte"/>
              <w:suppressAutoHyphens/>
              <w:ind w:firstLine="0"/>
              <w:jc w:val="center"/>
              <w:rPr>
                <w:sz w:val="18"/>
                <w:szCs w:val="18"/>
              </w:rPr>
            </w:pPr>
            <w:r>
              <w:rPr>
                <w:sz w:val="18"/>
                <w:szCs w:val="18"/>
              </w:rPr>
              <w:t>Français 4</w:t>
            </w:r>
            <w:r w:rsidR="00A94E9D">
              <w:rPr>
                <w:sz w:val="18"/>
                <w:szCs w:val="18"/>
              </w:rPr>
              <w:t> </w:t>
            </w:r>
            <w:r w:rsidR="00DC65CC">
              <w:rPr>
                <w:sz w:val="18"/>
                <w:szCs w:val="18"/>
              </w:rPr>
              <w:t>H</w:t>
            </w:r>
            <w:r w:rsidR="00D02D10">
              <w:rPr>
                <w:sz w:val="18"/>
                <w:szCs w:val="18"/>
              </w:rPr>
              <w:t> *</w:t>
            </w:r>
          </w:p>
        </w:tc>
        <w:tc>
          <w:tcPr>
            <w:tcW w:w="1814" w:type="dxa"/>
            <w:shd w:val="clear" w:color="auto" w:fill="B8DCC4" w:themeFill="accent4" w:themeFillTint="66"/>
            <w:vAlign w:val="center"/>
          </w:tcPr>
          <w:p w14:paraId="365BBA8D" w14:textId="10E01C3B" w:rsidR="00AA5C0F" w:rsidRPr="00283F84" w:rsidRDefault="004B5F44" w:rsidP="006159DB">
            <w:pPr>
              <w:pStyle w:val="Corpsdetexte"/>
              <w:suppressAutoHyphens/>
              <w:ind w:firstLine="0"/>
              <w:jc w:val="center"/>
              <w:rPr>
                <w:sz w:val="18"/>
                <w:szCs w:val="18"/>
              </w:rPr>
            </w:pPr>
            <w:r>
              <w:rPr>
                <w:sz w:val="18"/>
                <w:szCs w:val="18"/>
              </w:rPr>
              <w:t>Français</w:t>
            </w:r>
            <w:r w:rsidR="00D02D10">
              <w:rPr>
                <w:sz w:val="18"/>
                <w:szCs w:val="18"/>
              </w:rPr>
              <w:t>*</w:t>
            </w:r>
          </w:p>
        </w:tc>
      </w:tr>
      <w:tr w:rsidR="00AA5C0F" w:rsidRPr="00283F84" w14:paraId="597425D0" w14:textId="77777777" w:rsidTr="00F54C7C">
        <w:tc>
          <w:tcPr>
            <w:tcW w:w="993" w:type="dxa"/>
            <w:shd w:val="clear" w:color="auto" w:fill="F2F2F2" w:themeFill="background1" w:themeFillShade="F2"/>
            <w:vAlign w:val="center"/>
          </w:tcPr>
          <w:p w14:paraId="68AFBBA3" w14:textId="42E16938" w:rsidR="00AA5C0F" w:rsidRPr="0079247F" w:rsidRDefault="00167A6F" w:rsidP="006159DB">
            <w:pPr>
              <w:pStyle w:val="Corpsdetexte"/>
              <w:suppressAutoHyphens/>
              <w:ind w:firstLine="0"/>
              <w:jc w:val="center"/>
              <w:rPr>
                <w:sz w:val="18"/>
                <w:szCs w:val="18"/>
              </w:rPr>
            </w:pPr>
            <w:r w:rsidRPr="0079247F">
              <w:rPr>
                <w:sz w:val="18"/>
                <w:szCs w:val="18"/>
              </w:rPr>
              <w:t>9</w:t>
            </w:r>
            <w:r w:rsidR="00A94E9D">
              <w:rPr>
                <w:sz w:val="18"/>
                <w:szCs w:val="18"/>
              </w:rPr>
              <w:t> h </w:t>
            </w:r>
            <w:r w:rsidRPr="0079247F">
              <w:rPr>
                <w:sz w:val="18"/>
                <w:szCs w:val="18"/>
              </w:rPr>
              <w:t>55-</w:t>
            </w:r>
            <w:r w:rsidR="00A94E9D">
              <w:rPr>
                <w:sz w:val="18"/>
                <w:szCs w:val="18"/>
              </w:rPr>
              <w:t xml:space="preserve"> </w:t>
            </w:r>
            <w:r w:rsidRPr="0079247F">
              <w:rPr>
                <w:sz w:val="18"/>
                <w:szCs w:val="18"/>
              </w:rPr>
              <w:t>10</w:t>
            </w:r>
            <w:r w:rsidR="00A94E9D">
              <w:rPr>
                <w:sz w:val="18"/>
                <w:szCs w:val="18"/>
              </w:rPr>
              <w:t> h </w:t>
            </w:r>
            <w:r w:rsidRPr="0079247F">
              <w:rPr>
                <w:sz w:val="18"/>
                <w:szCs w:val="18"/>
              </w:rPr>
              <w:t>45</w:t>
            </w:r>
          </w:p>
        </w:tc>
        <w:tc>
          <w:tcPr>
            <w:tcW w:w="1814" w:type="dxa"/>
            <w:shd w:val="clear" w:color="auto" w:fill="B8DCC4" w:themeFill="accent4" w:themeFillTint="66"/>
            <w:vAlign w:val="center"/>
          </w:tcPr>
          <w:p w14:paraId="29F59F0B" w14:textId="3A0EE68E" w:rsidR="00AA5C0F" w:rsidRPr="00283F84" w:rsidRDefault="00AA5C0F" w:rsidP="006159DB">
            <w:pPr>
              <w:pStyle w:val="Corpsdetexte"/>
              <w:suppressAutoHyphens/>
              <w:ind w:firstLine="0"/>
              <w:jc w:val="center"/>
              <w:rPr>
                <w:sz w:val="18"/>
                <w:szCs w:val="18"/>
              </w:rPr>
            </w:pPr>
            <w:r w:rsidRPr="00283F84">
              <w:rPr>
                <w:sz w:val="18"/>
                <w:szCs w:val="18"/>
              </w:rPr>
              <w:t>Maths</w:t>
            </w:r>
          </w:p>
        </w:tc>
        <w:tc>
          <w:tcPr>
            <w:tcW w:w="1814" w:type="dxa"/>
            <w:shd w:val="clear" w:color="auto" w:fill="B8DCC4" w:themeFill="accent4" w:themeFillTint="66"/>
            <w:vAlign w:val="center"/>
          </w:tcPr>
          <w:p w14:paraId="4EE335F2" w14:textId="3B776D75" w:rsidR="00AA5C0F" w:rsidRPr="00283F84" w:rsidRDefault="00E80D21" w:rsidP="006159DB">
            <w:pPr>
              <w:pStyle w:val="Corpsdetexte"/>
              <w:suppressAutoHyphens/>
              <w:ind w:firstLine="0"/>
              <w:jc w:val="center"/>
              <w:rPr>
                <w:sz w:val="18"/>
                <w:szCs w:val="18"/>
              </w:rPr>
            </w:pPr>
            <w:r w:rsidRPr="00283F84">
              <w:rPr>
                <w:sz w:val="18"/>
                <w:szCs w:val="18"/>
              </w:rPr>
              <w:t xml:space="preserve">Français </w:t>
            </w:r>
            <w:r w:rsidR="00BE31E8">
              <w:rPr>
                <w:sz w:val="18"/>
                <w:szCs w:val="18"/>
              </w:rPr>
              <w:t>*</w:t>
            </w:r>
          </w:p>
        </w:tc>
        <w:tc>
          <w:tcPr>
            <w:tcW w:w="1814" w:type="dxa"/>
            <w:shd w:val="clear" w:color="auto" w:fill="DCCFD6" w:themeFill="accent6" w:themeFillTint="66"/>
            <w:vAlign w:val="center"/>
          </w:tcPr>
          <w:p w14:paraId="7D9973A8" w14:textId="15B2CDE0" w:rsidR="00AA5C0F" w:rsidRPr="00283F84" w:rsidRDefault="00283F84" w:rsidP="006159DB">
            <w:pPr>
              <w:pStyle w:val="Corpsdetexte"/>
              <w:suppressAutoHyphens/>
              <w:ind w:firstLine="0"/>
              <w:jc w:val="center"/>
              <w:rPr>
                <w:sz w:val="18"/>
                <w:szCs w:val="18"/>
              </w:rPr>
            </w:pPr>
            <w:r>
              <w:rPr>
                <w:sz w:val="18"/>
                <w:szCs w:val="18"/>
              </w:rPr>
              <w:t xml:space="preserve">Activité </w:t>
            </w:r>
            <w:r w:rsidR="00994F37">
              <w:rPr>
                <w:sz w:val="18"/>
                <w:szCs w:val="18"/>
              </w:rPr>
              <w:t>Créatri</w:t>
            </w:r>
            <w:r w:rsidR="00916FC7">
              <w:rPr>
                <w:sz w:val="18"/>
                <w:szCs w:val="18"/>
              </w:rPr>
              <w:t>ces et Manuelles</w:t>
            </w:r>
          </w:p>
        </w:tc>
        <w:tc>
          <w:tcPr>
            <w:tcW w:w="1814" w:type="dxa"/>
            <w:shd w:val="clear" w:color="auto" w:fill="BED8E4" w:themeFill="accent5" w:themeFillTint="66"/>
            <w:vAlign w:val="center"/>
          </w:tcPr>
          <w:p w14:paraId="02F6DFB5" w14:textId="4C04D24D" w:rsidR="00AA5C0F" w:rsidRPr="00283F84" w:rsidRDefault="00C70FAF" w:rsidP="006159DB">
            <w:pPr>
              <w:pStyle w:val="Corpsdetexte"/>
              <w:suppressAutoHyphens/>
              <w:ind w:firstLine="0"/>
              <w:jc w:val="center"/>
              <w:rPr>
                <w:sz w:val="18"/>
                <w:szCs w:val="18"/>
              </w:rPr>
            </w:pPr>
            <w:r>
              <w:rPr>
                <w:sz w:val="18"/>
                <w:szCs w:val="18"/>
              </w:rPr>
              <w:t>Maths 4</w:t>
            </w:r>
            <w:r w:rsidR="00A94E9D">
              <w:rPr>
                <w:sz w:val="18"/>
                <w:szCs w:val="18"/>
              </w:rPr>
              <w:t> </w:t>
            </w:r>
            <w:r w:rsidR="00DC65CC">
              <w:rPr>
                <w:sz w:val="18"/>
                <w:szCs w:val="18"/>
              </w:rPr>
              <w:t>H</w:t>
            </w:r>
          </w:p>
        </w:tc>
        <w:tc>
          <w:tcPr>
            <w:tcW w:w="1814" w:type="dxa"/>
            <w:shd w:val="clear" w:color="auto" w:fill="B8DCC4" w:themeFill="accent4" w:themeFillTint="66"/>
            <w:vAlign w:val="center"/>
          </w:tcPr>
          <w:p w14:paraId="53F0D6FA" w14:textId="7A33AB98" w:rsidR="00AA5C0F" w:rsidRPr="00283F84" w:rsidRDefault="004B5F44" w:rsidP="006159DB">
            <w:pPr>
              <w:pStyle w:val="Corpsdetexte"/>
              <w:suppressAutoHyphens/>
              <w:ind w:firstLine="0"/>
              <w:jc w:val="center"/>
              <w:rPr>
                <w:sz w:val="18"/>
                <w:szCs w:val="18"/>
              </w:rPr>
            </w:pPr>
            <w:r>
              <w:rPr>
                <w:sz w:val="18"/>
                <w:szCs w:val="18"/>
              </w:rPr>
              <w:t xml:space="preserve">Maths </w:t>
            </w:r>
            <w:r w:rsidR="00D02D10">
              <w:rPr>
                <w:sz w:val="18"/>
                <w:szCs w:val="18"/>
              </w:rPr>
              <w:t>*</w:t>
            </w:r>
          </w:p>
        </w:tc>
      </w:tr>
      <w:tr w:rsidR="00AA5C0F" w:rsidRPr="00283F84" w14:paraId="608FD29F" w14:textId="77777777" w:rsidTr="00F54C7C">
        <w:tc>
          <w:tcPr>
            <w:tcW w:w="993" w:type="dxa"/>
            <w:shd w:val="clear" w:color="auto" w:fill="F2F2F2" w:themeFill="background1" w:themeFillShade="F2"/>
            <w:vAlign w:val="center"/>
          </w:tcPr>
          <w:p w14:paraId="5BE082E8" w14:textId="555D3FE4" w:rsidR="00AA5C0F" w:rsidRPr="0079247F" w:rsidRDefault="00167A6F" w:rsidP="006159DB">
            <w:pPr>
              <w:pStyle w:val="Corpsdetexte"/>
              <w:suppressAutoHyphens/>
              <w:ind w:firstLine="0"/>
              <w:jc w:val="center"/>
              <w:rPr>
                <w:sz w:val="18"/>
                <w:szCs w:val="18"/>
              </w:rPr>
            </w:pPr>
            <w:r w:rsidRPr="0079247F">
              <w:rPr>
                <w:sz w:val="18"/>
                <w:szCs w:val="18"/>
              </w:rPr>
              <w:t>10</w:t>
            </w:r>
            <w:r w:rsidR="00A94E9D">
              <w:rPr>
                <w:sz w:val="18"/>
                <w:szCs w:val="18"/>
              </w:rPr>
              <w:t> h </w:t>
            </w:r>
            <w:r w:rsidRPr="0079247F">
              <w:rPr>
                <w:sz w:val="18"/>
                <w:szCs w:val="18"/>
              </w:rPr>
              <w:t>45-</w:t>
            </w:r>
            <w:r w:rsidR="00A94E9D">
              <w:rPr>
                <w:sz w:val="18"/>
                <w:szCs w:val="18"/>
              </w:rPr>
              <w:t xml:space="preserve"> </w:t>
            </w:r>
            <w:r w:rsidRPr="0079247F">
              <w:rPr>
                <w:sz w:val="18"/>
                <w:szCs w:val="18"/>
              </w:rPr>
              <w:t>11</w:t>
            </w:r>
            <w:r w:rsidR="00A94E9D">
              <w:rPr>
                <w:sz w:val="18"/>
                <w:szCs w:val="18"/>
              </w:rPr>
              <w:t> h </w:t>
            </w:r>
            <w:r w:rsidRPr="0079247F">
              <w:rPr>
                <w:sz w:val="18"/>
                <w:szCs w:val="18"/>
              </w:rPr>
              <w:t>35</w:t>
            </w:r>
          </w:p>
        </w:tc>
        <w:tc>
          <w:tcPr>
            <w:tcW w:w="1814" w:type="dxa"/>
            <w:shd w:val="clear" w:color="auto" w:fill="B8DCC4" w:themeFill="accent4" w:themeFillTint="66"/>
            <w:vAlign w:val="center"/>
          </w:tcPr>
          <w:p w14:paraId="57DB8A1B" w14:textId="6F16E1C7" w:rsidR="00AA5C0F" w:rsidRPr="00283F84" w:rsidRDefault="00AA5C0F" w:rsidP="006159DB">
            <w:pPr>
              <w:pStyle w:val="Corpsdetexte"/>
              <w:suppressAutoHyphens/>
              <w:ind w:firstLine="0"/>
              <w:jc w:val="center"/>
              <w:rPr>
                <w:sz w:val="18"/>
                <w:szCs w:val="18"/>
              </w:rPr>
            </w:pPr>
            <w:r w:rsidRPr="00283F84">
              <w:rPr>
                <w:sz w:val="18"/>
                <w:szCs w:val="18"/>
              </w:rPr>
              <w:t>Maths</w:t>
            </w:r>
          </w:p>
        </w:tc>
        <w:tc>
          <w:tcPr>
            <w:tcW w:w="1814" w:type="dxa"/>
            <w:shd w:val="clear" w:color="auto" w:fill="B8DCC4" w:themeFill="accent4" w:themeFillTint="66"/>
            <w:vAlign w:val="center"/>
          </w:tcPr>
          <w:p w14:paraId="1C4E1D14" w14:textId="72C1770D" w:rsidR="00DF47E4" w:rsidRPr="00283F84" w:rsidRDefault="00E80D21" w:rsidP="006159DB">
            <w:pPr>
              <w:pStyle w:val="Corpsdetexte"/>
              <w:suppressAutoHyphens/>
              <w:ind w:firstLine="0"/>
              <w:jc w:val="center"/>
              <w:rPr>
                <w:sz w:val="18"/>
                <w:szCs w:val="18"/>
              </w:rPr>
            </w:pPr>
            <w:r w:rsidRPr="00283F84">
              <w:rPr>
                <w:sz w:val="18"/>
                <w:szCs w:val="18"/>
              </w:rPr>
              <w:t xml:space="preserve">Français </w:t>
            </w:r>
            <w:r w:rsidR="00BE31E8">
              <w:rPr>
                <w:sz w:val="18"/>
                <w:szCs w:val="18"/>
              </w:rPr>
              <w:t>*</w:t>
            </w:r>
          </w:p>
        </w:tc>
        <w:tc>
          <w:tcPr>
            <w:tcW w:w="1814" w:type="dxa"/>
            <w:shd w:val="clear" w:color="auto" w:fill="DCCFD6" w:themeFill="accent6" w:themeFillTint="66"/>
            <w:vAlign w:val="center"/>
          </w:tcPr>
          <w:p w14:paraId="7BBE57FC" w14:textId="0790BB28" w:rsidR="00AA5C0F" w:rsidRPr="00283F84" w:rsidRDefault="00C70FAF" w:rsidP="006159DB">
            <w:pPr>
              <w:pStyle w:val="Corpsdetexte"/>
              <w:suppressAutoHyphens/>
              <w:ind w:firstLine="0"/>
              <w:jc w:val="center"/>
              <w:rPr>
                <w:sz w:val="18"/>
                <w:szCs w:val="18"/>
              </w:rPr>
            </w:pPr>
            <w:r>
              <w:rPr>
                <w:sz w:val="18"/>
                <w:szCs w:val="18"/>
              </w:rPr>
              <w:t>Activités Créatrices et Manuelles</w:t>
            </w:r>
          </w:p>
        </w:tc>
        <w:tc>
          <w:tcPr>
            <w:tcW w:w="1814" w:type="dxa"/>
            <w:shd w:val="clear" w:color="auto" w:fill="BED8E4" w:themeFill="accent5" w:themeFillTint="66"/>
            <w:vAlign w:val="center"/>
          </w:tcPr>
          <w:p w14:paraId="504268F0" w14:textId="7CFEB42B" w:rsidR="00AA5C0F" w:rsidRPr="00283F84" w:rsidRDefault="00CB2164" w:rsidP="006159DB">
            <w:pPr>
              <w:pStyle w:val="Corpsdetexte"/>
              <w:suppressAutoHyphens/>
              <w:ind w:firstLine="0"/>
              <w:jc w:val="center"/>
              <w:rPr>
                <w:sz w:val="18"/>
                <w:szCs w:val="18"/>
              </w:rPr>
            </w:pPr>
            <w:r>
              <w:rPr>
                <w:sz w:val="18"/>
                <w:szCs w:val="18"/>
              </w:rPr>
              <w:t>Maths 4</w:t>
            </w:r>
            <w:r w:rsidR="00A94E9D">
              <w:rPr>
                <w:sz w:val="18"/>
                <w:szCs w:val="18"/>
              </w:rPr>
              <w:t> </w:t>
            </w:r>
            <w:r w:rsidR="00DC65CC">
              <w:rPr>
                <w:sz w:val="18"/>
                <w:szCs w:val="18"/>
              </w:rPr>
              <w:t>H</w:t>
            </w:r>
          </w:p>
        </w:tc>
        <w:tc>
          <w:tcPr>
            <w:tcW w:w="1814" w:type="dxa"/>
            <w:shd w:val="clear" w:color="auto" w:fill="DCCFD6" w:themeFill="accent6" w:themeFillTint="66"/>
            <w:vAlign w:val="center"/>
          </w:tcPr>
          <w:p w14:paraId="1EC0ABE9" w14:textId="66531E88" w:rsidR="00AA5C0F" w:rsidRPr="00283F84" w:rsidRDefault="001C12AC" w:rsidP="006159DB">
            <w:pPr>
              <w:pStyle w:val="Corpsdetexte"/>
              <w:suppressAutoHyphens/>
              <w:ind w:firstLine="0"/>
              <w:jc w:val="center"/>
              <w:rPr>
                <w:sz w:val="18"/>
                <w:szCs w:val="18"/>
              </w:rPr>
            </w:pPr>
            <w:r>
              <w:rPr>
                <w:sz w:val="18"/>
                <w:szCs w:val="18"/>
              </w:rPr>
              <w:t>É</w:t>
            </w:r>
            <w:r w:rsidR="001B39ED">
              <w:rPr>
                <w:sz w:val="18"/>
                <w:szCs w:val="18"/>
              </w:rPr>
              <w:t>thique et culture</w:t>
            </w:r>
            <w:r w:rsidR="004A2543">
              <w:rPr>
                <w:sz w:val="18"/>
                <w:szCs w:val="18"/>
              </w:rPr>
              <w:br/>
            </w:r>
            <w:r w:rsidR="001B39ED">
              <w:rPr>
                <w:sz w:val="18"/>
                <w:szCs w:val="18"/>
              </w:rPr>
              <w:t>religieuse</w:t>
            </w:r>
            <w:r w:rsidR="00F8451A">
              <w:rPr>
                <w:sz w:val="18"/>
                <w:szCs w:val="18"/>
              </w:rPr>
              <w:t>/</w:t>
            </w:r>
            <w:r>
              <w:rPr>
                <w:sz w:val="18"/>
                <w:szCs w:val="18"/>
              </w:rPr>
              <w:t>Éd</w:t>
            </w:r>
            <w:r w:rsidR="00DA3F2A">
              <w:rPr>
                <w:sz w:val="18"/>
                <w:szCs w:val="18"/>
              </w:rPr>
              <w:t>ucation</w:t>
            </w:r>
            <w:r w:rsidR="0046577D">
              <w:rPr>
                <w:sz w:val="18"/>
                <w:szCs w:val="18"/>
              </w:rPr>
              <w:t xml:space="preserve"> </w:t>
            </w:r>
            <w:r w:rsidR="00DA3F2A">
              <w:rPr>
                <w:sz w:val="18"/>
                <w:szCs w:val="18"/>
              </w:rPr>
              <w:t>nutritionnelle</w:t>
            </w:r>
            <w:r w:rsidR="00F8451A">
              <w:rPr>
                <w:sz w:val="18"/>
                <w:szCs w:val="18"/>
              </w:rPr>
              <w:t>/</w:t>
            </w:r>
            <w:r w:rsidR="00D74DA6">
              <w:rPr>
                <w:sz w:val="18"/>
                <w:szCs w:val="18"/>
              </w:rPr>
              <w:t>Vivre</w:t>
            </w:r>
            <w:r w:rsidR="002D598F">
              <w:rPr>
                <w:sz w:val="18"/>
                <w:szCs w:val="18"/>
              </w:rPr>
              <w:t xml:space="preserve"> </w:t>
            </w:r>
            <w:r w:rsidR="00D74DA6">
              <w:rPr>
                <w:sz w:val="18"/>
                <w:szCs w:val="18"/>
              </w:rPr>
              <w:t>ensemble</w:t>
            </w:r>
          </w:p>
        </w:tc>
      </w:tr>
      <w:tr w:rsidR="00AA5C0F" w:rsidRPr="00283F84" w14:paraId="54E41C9A" w14:textId="77777777" w:rsidTr="00F54C7C">
        <w:tc>
          <w:tcPr>
            <w:tcW w:w="993" w:type="dxa"/>
            <w:shd w:val="clear" w:color="auto" w:fill="F2F2F2" w:themeFill="background1" w:themeFillShade="F2"/>
            <w:vAlign w:val="center"/>
          </w:tcPr>
          <w:p w14:paraId="35BD3EF5" w14:textId="487070F3" w:rsidR="00AA5C0F" w:rsidRPr="0079247F" w:rsidRDefault="00167A6F" w:rsidP="006159DB">
            <w:pPr>
              <w:pStyle w:val="Corpsdetexte"/>
              <w:suppressAutoHyphens/>
              <w:ind w:firstLine="0"/>
              <w:jc w:val="center"/>
              <w:rPr>
                <w:sz w:val="18"/>
                <w:szCs w:val="18"/>
              </w:rPr>
            </w:pPr>
            <w:r w:rsidRPr="0079247F">
              <w:rPr>
                <w:sz w:val="18"/>
                <w:szCs w:val="18"/>
              </w:rPr>
              <w:t>13</w:t>
            </w:r>
            <w:r w:rsidR="00A94E9D">
              <w:rPr>
                <w:sz w:val="18"/>
                <w:szCs w:val="18"/>
              </w:rPr>
              <w:t> h </w:t>
            </w:r>
            <w:r w:rsidRPr="0079247F">
              <w:rPr>
                <w:sz w:val="18"/>
                <w:szCs w:val="18"/>
              </w:rPr>
              <w:t>30</w:t>
            </w:r>
            <w:r w:rsidR="00D431F2" w:rsidRPr="0079247F">
              <w:rPr>
                <w:sz w:val="18"/>
                <w:szCs w:val="18"/>
              </w:rPr>
              <w:t>-</w:t>
            </w:r>
            <w:r w:rsidR="00A94E9D">
              <w:rPr>
                <w:sz w:val="18"/>
                <w:szCs w:val="18"/>
              </w:rPr>
              <w:t xml:space="preserve"> </w:t>
            </w:r>
            <w:r w:rsidR="00D431F2" w:rsidRPr="0079247F">
              <w:rPr>
                <w:sz w:val="18"/>
                <w:szCs w:val="18"/>
              </w:rPr>
              <w:t>14</w:t>
            </w:r>
            <w:r w:rsidR="00A94E9D">
              <w:rPr>
                <w:sz w:val="18"/>
                <w:szCs w:val="18"/>
              </w:rPr>
              <w:t> h </w:t>
            </w:r>
            <w:r w:rsidR="00D431F2" w:rsidRPr="0079247F">
              <w:rPr>
                <w:sz w:val="18"/>
                <w:szCs w:val="18"/>
              </w:rPr>
              <w:t>20</w:t>
            </w:r>
          </w:p>
        </w:tc>
        <w:tc>
          <w:tcPr>
            <w:tcW w:w="1814" w:type="dxa"/>
            <w:shd w:val="clear" w:color="auto" w:fill="B8DCC4" w:themeFill="accent4" w:themeFillTint="66"/>
            <w:vAlign w:val="center"/>
          </w:tcPr>
          <w:p w14:paraId="08901AD2" w14:textId="0ECEE310" w:rsidR="00AA5C0F" w:rsidRPr="00283F84" w:rsidRDefault="00AA5C0F" w:rsidP="00F54C7C">
            <w:pPr>
              <w:pStyle w:val="Corpsdetexte"/>
              <w:suppressAutoHyphens/>
              <w:ind w:firstLine="0"/>
              <w:jc w:val="center"/>
              <w:rPr>
                <w:sz w:val="18"/>
                <w:szCs w:val="18"/>
              </w:rPr>
            </w:pPr>
            <w:r w:rsidRPr="00283F84">
              <w:rPr>
                <w:sz w:val="18"/>
                <w:szCs w:val="18"/>
              </w:rPr>
              <w:t>3</w:t>
            </w:r>
            <w:r w:rsidR="0018627C">
              <w:rPr>
                <w:sz w:val="18"/>
                <w:szCs w:val="18"/>
              </w:rPr>
              <w:t> </w:t>
            </w:r>
            <w:r w:rsidRPr="00283F84">
              <w:rPr>
                <w:sz w:val="18"/>
                <w:szCs w:val="18"/>
              </w:rPr>
              <w:t>H</w:t>
            </w:r>
            <w:r w:rsidR="00724A9E">
              <w:rPr>
                <w:sz w:val="18"/>
                <w:szCs w:val="18"/>
              </w:rPr>
              <w:t> </w:t>
            </w:r>
            <w:r w:rsidRPr="00283F84">
              <w:rPr>
                <w:sz w:val="18"/>
                <w:szCs w:val="18"/>
              </w:rPr>
              <w:t>Catéchisme</w:t>
            </w:r>
            <w:r w:rsidR="00EE09D8">
              <w:rPr>
                <w:sz w:val="18"/>
                <w:szCs w:val="18"/>
              </w:rPr>
              <w:t xml:space="preserve"> </w:t>
            </w:r>
            <w:r w:rsidR="00C27850">
              <w:rPr>
                <w:sz w:val="18"/>
                <w:szCs w:val="18"/>
              </w:rPr>
              <w:t>ou</w:t>
            </w:r>
            <w:r w:rsidR="00EE09D8">
              <w:rPr>
                <w:sz w:val="18"/>
                <w:szCs w:val="18"/>
              </w:rPr>
              <w:t xml:space="preserve"> </w:t>
            </w:r>
            <w:r w:rsidRPr="00283F84">
              <w:rPr>
                <w:sz w:val="18"/>
                <w:szCs w:val="18"/>
              </w:rPr>
              <w:t>4</w:t>
            </w:r>
            <w:r w:rsidR="0018627C">
              <w:rPr>
                <w:sz w:val="18"/>
                <w:szCs w:val="18"/>
              </w:rPr>
              <w:t> </w:t>
            </w:r>
            <w:r w:rsidRPr="00283F84">
              <w:rPr>
                <w:sz w:val="18"/>
                <w:szCs w:val="18"/>
              </w:rPr>
              <w:t>H</w:t>
            </w:r>
            <w:r w:rsidR="00724A9E">
              <w:rPr>
                <w:sz w:val="18"/>
                <w:szCs w:val="18"/>
              </w:rPr>
              <w:t> </w:t>
            </w:r>
            <w:r w:rsidR="001259D5" w:rsidRPr="00283F84">
              <w:rPr>
                <w:sz w:val="18"/>
                <w:szCs w:val="18"/>
              </w:rPr>
              <w:t>Français</w:t>
            </w:r>
          </w:p>
        </w:tc>
        <w:tc>
          <w:tcPr>
            <w:tcW w:w="1814" w:type="dxa"/>
            <w:shd w:val="clear" w:color="auto" w:fill="BED8E4" w:themeFill="accent5" w:themeFillTint="66"/>
            <w:vAlign w:val="center"/>
          </w:tcPr>
          <w:p w14:paraId="1B61A3D6" w14:textId="1DC99A02" w:rsidR="00AA5C0F" w:rsidRPr="00283F84" w:rsidRDefault="00DF47E4" w:rsidP="006159DB">
            <w:pPr>
              <w:pStyle w:val="Corpsdetexte"/>
              <w:suppressAutoHyphens/>
              <w:ind w:firstLine="0"/>
              <w:jc w:val="center"/>
              <w:rPr>
                <w:sz w:val="18"/>
                <w:szCs w:val="18"/>
              </w:rPr>
            </w:pPr>
            <w:r w:rsidRPr="00283F84">
              <w:rPr>
                <w:sz w:val="18"/>
                <w:szCs w:val="18"/>
              </w:rPr>
              <w:t>Français 3</w:t>
            </w:r>
            <w:r w:rsidR="0018627C">
              <w:rPr>
                <w:sz w:val="18"/>
                <w:szCs w:val="18"/>
              </w:rPr>
              <w:t> </w:t>
            </w:r>
            <w:r w:rsidR="00DC65CC">
              <w:rPr>
                <w:sz w:val="18"/>
                <w:szCs w:val="18"/>
              </w:rPr>
              <w:t>H</w:t>
            </w:r>
          </w:p>
        </w:tc>
        <w:tc>
          <w:tcPr>
            <w:tcW w:w="1814" w:type="dxa"/>
            <w:vAlign w:val="center"/>
          </w:tcPr>
          <w:p w14:paraId="0BD70F67" w14:textId="60282052" w:rsidR="00AA5C0F" w:rsidRPr="00283F84" w:rsidRDefault="00C70FAF" w:rsidP="006159DB">
            <w:pPr>
              <w:pStyle w:val="Corpsdetexte"/>
              <w:suppressAutoHyphens/>
              <w:ind w:firstLine="0"/>
              <w:jc w:val="center"/>
              <w:rPr>
                <w:sz w:val="18"/>
                <w:szCs w:val="18"/>
              </w:rPr>
            </w:pPr>
            <w:r>
              <w:rPr>
                <w:sz w:val="18"/>
                <w:szCs w:val="18"/>
              </w:rPr>
              <w:t>Congé</w:t>
            </w:r>
          </w:p>
        </w:tc>
        <w:tc>
          <w:tcPr>
            <w:tcW w:w="1814" w:type="dxa"/>
            <w:shd w:val="clear" w:color="auto" w:fill="B8DCC4" w:themeFill="accent4" w:themeFillTint="66"/>
            <w:vAlign w:val="center"/>
          </w:tcPr>
          <w:p w14:paraId="5476A0E8" w14:textId="17F93405" w:rsidR="00AA5C0F" w:rsidRPr="00283F84" w:rsidRDefault="00CB2164" w:rsidP="006159DB">
            <w:pPr>
              <w:pStyle w:val="Corpsdetexte"/>
              <w:suppressAutoHyphens/>
              <w:ind w:firstLine="0"/>
              <w:jc w:val="center"/>
              <w:rPr>
                <w:sz w:val="18"/>
                <w:szCs w:val="18"/>
              </w:rPr>
            </w:pPr>
            <w:r>
              <w:rPr>
                <w:sz w:val="18"/>
                <w:szCs w:val="18"/>
              </w:rPr>
              <w:t>Education physique et sportive</w:t>
            </w:r>
            <w:r w:rsidR="00D02D10">
              <w:rPr>
                <w:sz w:val="18"/>
                <w:szCs w:val="18"/>
              </w:rPr>
              <w:t>*</w:t>
            </w:r>
          </w:p>
        </w:tc>
        <w:tc>
          <w:tcPr>
            <w:tcW w:w="1814" w:type="dxa"/>
            <w:shd w:val="clear" w:color="auto" w:fill="DCCFD6" w:themeFill="accent6" w:themeFillTint="66"/>
            <w:vAlign w:val="center"/>
          </w:tcPr>
          <w:p w14:paraId="6607D0DA" w14:textId="00B7017D" w:rsidR="00AA5C0F" w:rsidRPr="00283F84" w:rsidRDefault="00C04C8F" w:rsidP="006159DB">
            <w:pPr>
              <w:pStyle w:val="Corpsdetexte"/>
              <w:suppressAutoHyphens/>
              <w:ind w:firstLine="0"/>
              <w:jc w:val="center"/>
              <w:rPr>
                <w:sz w:val="18"/>
                <w:szCs w:val="18"/>
              </w:rPr>
            </w:pPr>
            <w:r>
              <w:rPr>
                <w:sz w:val="18"/>
                <w:szCs w:val="18"/>
              </w:rPr>
              <w:t>Sciences de la nature</w:t>
            </w:r>
            <w:r w:rsidR="00F8451A">
              <w:rPr>
                <w:sz w:val="18"/>
                <w:szCs w:val="18"/>
              </w:rPr>
              <w:t xml:space="preserve"> </w:t>
            </w:r>
            <w:r w:rsidR="004A2543">
              <w:rPr>
                <w:sz w:val="18"/>
                <w:szCs w:val="18"/>
              </w:rPr>
              <w:br/>
            </w:r>
            <w:r w:rsidR="0046577D">
              <w:rPr>
                <w:sz w:val="18"/>
                <w:szCs w:val="18"/>
              </w:rPr>
              <w:t xml:space="preserve"> </w:t>
            </w:r>
            <w:r>
              <w:rPr>
                <w:sz w:val="18"/>
                <w:szCs w:val="18"/>
              </w:rPr>
              <w:t>Sciences humaines et</w:t>
            </w:r>
            <w:r w:rsidR="002D598F">
              <w:rPr>
                <w:sz w:val="18"/>
                <w:szCs w:val="18"/>
              </w:rPr>
              <w:t xml:space="preserve"> </w:t>
            </w:r>
            <w:r>
              <w:rPr>
                <w:sz w:val="18"/>
                <w:szCs w:val="18"/>
              </w:rPr>
              <w:t>sociales</w:t>
            </w:r>
          </w:p>
        </w:tc>
      </w:tr>
      <w:tr w:rsidR="00AA5C0F" w:rsidRPr="00283F84" w14:paraId="37398B0C" w14:textId="77777777" w:rsidTr="00F54C7C">
        <w:tc>
          <w:tcPr>
            <w:tcW w:w="993" w:type="dxa"/>
            <w:shd w:val="clear" w:color="auto" w:fill="F2F2F2" w:themeFill="background1" w:themeFillShade="F2"/>
            <w:vAlign w:val="center"/>
          </w:tcPr>
          <w:p w14:paraId="7F02FFA9" w14:textId="42F807B0" w:rsidR="00AA5C0F" w:rsidRPr="0079247F" w:rsidRDefault="00D431F2" w:rsidP="006159DB">
            <w:pPr>
              <w:pStyle w:val="Corpsdetexte"/>
              <w:suppressAutoHyphens/>
              <w:ind w:firstLine="0"/>
              <w:jc w:val="center"/>
              <w:rPr>
                <w:sz w:val="18"/>
                <w:szCs w:val="18"/>
              </w:rPr>
            </w:pPr>
            <w:r w:rsidRPr="0079247F">
              <w:rPr>
                <w:sz w:val="18"/>
                <w:szCs w:val="18"/>
              </w:rPr>
              <w:t>14</w:t>
            </w:r>
            <w:r w:rsidR="00A94E9D">
              <w:rPr>
                <w:sz w:val="18"/>
                <w:szCs w:val="18"/>
              </w:rPr>
              <w:t> h </w:t>
            </w:r>
            <w:r w:rsidRPr="0079247F">
              <w:rPr>
                <w:sz w:val="18"/>
                <w:szCs w:val="18"/>
              </w:rPr>
              <w:t>25-</w:t>
            </w:r>
            <w:r w:rsidR="00A94E9D">
              <w:rPr>
                <w:sz w:val="18"/>
                <w:szCs w:val="18"/>
              </w:rPr>
              <w:t xml:space="preserve"> </w:t>
            </w:r>
            <w:r w:rsidRPr="0079247F">
              <w:rPr>
                <w:sz w:val="18"/>
                <w:szCs w:val="18"/>
              </w:rPr>
              <w:t>15</w:t>
            </w:r>
            <w:r w:rsidR="00A94E9D">
              <w:rPr>
                <w:sz w:val="18"/>
                <w:szCs w:val="18"/>
              </w:rPr>
              <w:t> h </w:t>
            </w:r>
            <w:r w:rsidRPr="0079247F">
              <w:rPr>
                <w:sz w:val="18"/>
                <w:szCs w:val="18"/>
              </w:rPr>
              <w:t>15</w:t>
            </w:r>
          </w:p>
        </w:tc>
        <w:tc>
          <w:tcPr>
            <w:tcW w:w="1814" w:type="dxa"/>
            <w:shd w:val="clear" w:color="auto" w:fill="B8DCC4" w:themeFill="accent4" w:themeFillTint="66"/>
            <w:vAlign w:val="center"/>
          </w:tcPr>
          <w:p w14:paraId="3E9D104E" w14:textId="4951AB53" w:rsidR="00AA5C0F" w:rsidRPr="00283F84" w:rsidRDefault="00AA5C0F" w:rsidP="008A3D39">
            <w:pPr>
              <w:pStyle w:val="Corpsdetexte"/>
              <w:suppressAutoHyphens/>
              <w:ind w:firstLine="0"/>
              <w:jc w:val="center"/>
              <w:rPr>
                <w:sz w:val="18"/>
                <w:szCs w:val="18"/>
              </w:rPr>
            </w:pPr>
            <w:r w:rsidRPr="00283F84">
              <w:rPr>
                <w:sz w:val="18"/>
                <w:szCs w:val="18"/>
              </w:rPr>
              <w:t>3</w:t>
            </w:r>
            <w:r w:rsidR="00A94E9D">
              <w:rPr>
                <w:sz w:val="18"/>
                <w:szCs w:val="18"/>
              </w:rPr>
              <w:t> h</w:t>
            </w:r>
            <w:r w:rsidR="00724A9E">
              <w:rPr>
                <w:sz w:val="18"/>
                <w:szCs w:val="18"/>
              </w:rPr>
              <w:t> </w:t>
            </w:r>
            <w:r w:rsidR="001259D5" w:rsidRPr="00283F84">
              <w:rPr>
                <w:sz w:val="18"/>
                <w:szCs w:val="18"/>
              </w:rPr>
              <w:t>Français</w:t>
            </w:r>
            <w:r w:rsidR="00EE09D8">
              <w:rPr>
                <w:sz w:val="18"/>
                <w:szCs w:val="18"/>
              </w:rPr>
              <w:t xml:space="preserve"> </w:t>
            </w:r>
            <w:r w:rsidR="00C27850">
              <w:rPr>
                <w:sz w:val="18"/>
                <w:szCs w:val="18"/>
              </w:rPr>
              <w:t>o</w:t>
            </w:r>
            <w:r w:rsidR="00EE09D8">
              <w:rPr>
                <w:sz w:val="18"/>
                <w:szCs w:val="18"/>
              </w:rPr>
              <w:t xml:space="preserve">u </w:t>
            </w:r>
            <w:r w:rsidRPr="00283F84">
              <w:rPr>
                <w:sz w:val="18"/>
                <w:szCs w:val="18"/>
              </w:rPr>
              <w:t>4</w:t>
            </w:r>
            <w:r w:rsidR="00A94E9D">
              <w:rPr>
                <w:sz w:val="18"/>
                <w:szCs w:val="18"/>
              </w:rPr>
              <w:t> h</w:t>
            </w:r>
            <w:r w:rsidR="00724A9E">
              <w:rPr>
                <w:sz w:val="18"/>
                <w:szCs w:val="18"/>
              </w:rPr>
              <w:t> </w:t>
            </w:r>
            <w:r w:rsidRPr="00283F84">
              <w:rPr>
                <w:sz w:val="18"/>
                <w:szCs w:val="18"/>
              </w:rPr>
              <w:t>Catéchisme</w:t>
            </w:r>
          </w:p>
        </w:tc>
        <w:tc>
          <w:tcPr>
            <w:tcW w:w="1814" w:type="dxa"/>
            <w:shd w:val="clear" w:color="auto" w:fill="BED8E4" w:themeFill="accent5" w:themeFillTint="66"/>
            <w:vAlign w:val="center"/>
          </w:tcPr>
          <w:p w14:paraId="2A876544" w14:textId="191A08F0" w:rsidR="00AA5C0F" w:rsidRPr="00283F84" w:rsidRDefault="00DF47E4" w:rsidP="006159DB">
            <w:pPr>
              <w:pStyle w:val="Corpsdetexte"/>
              <w:suppressAutoHyphens/>
              <w:ind w:firstLine="0"/>
              <w:jc w:val="center"/>
              <w:rPr>
                <w:sz w:val="18"/>
                <w:szCs w:val="18"/>
              </w:rPr>
            </w:pPr>
            <w:r w:rsidRPr="00283F84">
              <w:rPr>
                <w:sz w:val="18"/>
                <w:szCs w:val="18"/>
              </w:rPr>
              <w:t>Maths 3</w:t>
            </w:r>
            <w:r w:rsidR="0018627C">
              <w:rPr>
                <w:sz w:val="18"/>
                <w:szCs w:val="18"/>
              </w:rPr>
              <w:t> </w:t>
            </w:r>
            <w:r w:rsidR="00DC65CC">
              <w:rPr>
                <w:sz w:val="18"/>
                <w:szCs w:val="18"/>
              </w:rPr>
              <w:t>H</w:t>
            </w:r>
          </w:p>
        </w:tc>
        <w:tc>
          <w:tcPr>
            <w:tcW w:w="1814" w:type="dxa"/>
            <w:vAlign w:val="center"/>
          </w:tcPr>
          <w:p w14:paraId="2744AEE2" w14:textId="6550F673" w:rsidR="00AA5C0F" w:rsidRPr="00283F84" w:rsidRDefault="00C70FAF" w:rsidP="006159DB">
            <w:pPr>
              <w:pStyle w:val="Corpsdetexte"/>
              <w:suppressAutoHyphens/>
              <w:ind w:firstLine="0"/>
              <w:jc w:val="center"/>
              <w:rPr>
                <w:sz w:val="18"/>
                <w:szCs w:val="18"/>
              </w:rPr>
            </w:pPr>
            <w:r>
              <w:rPr>
                <w:sz w:val="18"/>
                <w:szCs w:val="18"/>
              </w:rPr>
              <w:t>Congé</w:t>
            </w:r>
          </w:p>
        </w:tc>
        <w:tc>
          <w:tcPr>
            <w:tcW w:w="1814" w:type="dxa"/>
            <w:shd w:val="clear" w:color="auto" w:fill="B8DCC4" w:themeFill="accent4" w:themeFillTint="66"/>
            <w:vAlign w:val="center"/>
          </w:tcPr>
          <w:p w14:paraId="10F5CB07" w14:textId="7C9E4EA1" w:rsidR="00AA5C0F" w:rsidRPr="00283F84" w:rsidRDefault="00CB2164" w:rsidP="006159DB">
            <w:pPr>
              <w:pStyle w:val="Corpsdetexte"/>
              <w:suppressAutoHyphens/>
              <w:ind w:firstLine="0"/>
              <w:jc w:val="center"/>
              <w:rPr>
                <w:sz w:val="18"/>
                <w:szCs w:val="18"/>
              </w:rPr>
            </w:pPr>
            <w:r>
              <w:rPr>
                <w:sz w:val="18"/>
                <w:szCs w:val="18"/>
              </w:rPr>
              <w:t>Maths</w:t>
            </w:r>
            <w:r w:rsidR="00D02D10">
              <w:rPr>
                <w:sz w:val="18"/>
                <w:szCs w:val="18"/>
              </w:rPr>
              <w:t>*</w:t>
            </w:r>
          </w:p>
        </w:tc>
        <w:tc>
          <w:tcPr>
            <w:tcW w:w="1814" w:type="dxa"/>
            <w:shd w:val="clear" w:color="auto" w:fill="DCCFD6" w:themeFill="accent6" w:themeFillTint="66"/>
            <w:vAlign w:val="center"/>
          </w:tcPr>
          <w:p w14:paraId="407A847D" w14:textId="070D7B2A" w:rsidR="00AA5C0F" w:rsidRPr="00283F84" w:rsidRDefault="00C04C8F" w:rsidP="006159DB">
            <w:pPr>
              <w:pStyle w:val="Corpsdetexte"/>
              <w:suppressAutoHyphens/>
              <w:ind w:firstLine="0"/>
              <w:jc w:val="center"/>
              <w:rPr>
                <w:sz w:val="18"/>
                <w:szCs w:val="18"/>
              </w:rPr>
            </w:pPr>
            <w:r>
              <w:rPr>
                <w:sz w:val="18"/>
                <w:szCs w:val="18"/>
              </w:rPr>
              <w:t>Sciences de la nature</w:t>
            </w:r>
            <w:r w:rsidR="00F8451A">
              <w:rPr>
                <w:sz w:val="18"/>
                <w:szCs w:val="18"/>
              </w:rPr>
              <w:t xml:space="preserve"> /</w:t>
            </w:r>
            <w:r w:rsidR="004A2543">
              <w:rPr>
                <w:sz w:val="18"/>
                <w:szCs w:val="18"/>
              </w:rPr>
              <w:br/>
            </w:r>
            <w:r>
              <w:rPr>
                <w:sz w:val="18"/>
                <w:szCs w:val="18"/>
              </w:rPr>
              <w:t>Sciences humaines et</w:t>
            </w:r>
            <w:r w:rsidR="002D598F">
              <w:rPr>
                <w:sz w:val="18"/>
                <w:szCs w:val="18"/>
              </w:rPr>
              <w:t xml:space="preserve"> </w:t>
            </w:r>
            <w:r>
              <w:rPr>
                <w:sz w:val="18"/>
                <w:szCs w:val="18"/>
              </w:rPr>
              <w:t>sociales</w:t>
            </w:r>
          </w:p>
        </w:tc>
      </w:tr>
    </w:tbl>
    <w:p w14:paraId="602B2750" w14:textId="09268C27" w:rsidR="002C5F99" w:rsidRPr="0050246B" w:rsidRDefault="000E1265" w:rsidP="001B55D0">
      <w:pPr>
        <w:pStyle w:val="NotizAbbildung"/>
        <w:jc w:val="both"/>
        <w:rPr>
          <w:rFonts w:eastAsiaTheme="minorEastAsia"/>
        </w:rPr>
      </w:pPr>
      <w:r>
        <w:t>Note</w:t>
      </w:r>
      <w:r w:rsidR="00582EEB">
        <w:t xml:space="preserve"> : </w:t>
      </w:r>
      <w:r w:rsidR="003E218C">
        <w:t>violet = d</w:t>
      </w:r>
      <w:r w:rsidR="00F96651">
        <w:t>ouble degré</w:t>
      </w:r>
      <w:r w:rsidR="003E218C">
        <w:t> ; vert = d</w:t>
      </w:r>
      <w:r w:rsidR="00F96651">
        <w:t>egré simple</w:t>
      </w:r>
      <w:r w:rsidR="003E218C">
        <w:t> ; bleu = a</w:t>
      </w:r>
      <w:r w:rsidR="00F96651">
        <w:t>lternance</w:t>
      </w:r>
      <w:r w:rsidR="003E218C">
        <w:t> ;</w:t>
      </w:r>
      <w:r w:rsidR="005C5A3B">
        <w:t xml:space="preserve"> * = p</w:t>
      </w:r>
      <w:r w:rsidR="00AF3C7A">
        <w:t>résen</w:t>
      </w:r>
      <w:r w:rsidR="00AA3DAE">
        <w:t>c</w:t>
      </w:r>
      <w:r w:rsidR="00AF3C7A">
        <w:t>e de l’enseignante spécialisée</w:t>
      </w:r>
      <w:r w:rsidR="005C5A3B">
        <w:t>.</w:t>
      </w:r>
      <w:r w:rsidR="001751C7">
        <w:t xml:space="preserve"> </w:t>
      </w:r>
      <w:r w:rsidR="002C5F99" w:rsidRPr="0050246B">
        <w:rPr>
          <w:rFonts w:eastAsiaTheme="minorEastAsia"/>
        </w:rPr>
        <w:t>Partage des responsabilités, échange de compétences et observations croisées</w:t>
      </w:r>
      <w:r w:rsidR="001B55D0">
        <w:rPr>
          <w:rFonts w:eastAsiaTheme="minorEastAsia"/>
        </w:rPr>
        <w:t>.</w:t>
      </w:r>
    </w:p>
    <w:p w14:paraId="356C3180" w14:textId="484A1FC8" w:rsidR="00862C79" w:rsidRPr="0050246B" w:rsidRDefault="00862C79" w:rsidP="0050246B">
      <w:pPr>
        <w:pStyle w:val="Corpsdetexte"/>
      </w:pPr>
      <w:r w:rsidRPr="0050246B">
        <w:t>Dans une perspective d’optimisation de la collaboration, les enseignantes titulaires se sont réparti les disciplines afin de renforcer l’efficacité et la clarté organisationnelle. Chaque duo pédagogique se compose ainsi d’une responsable du français et des mathématiques pour le degré 3</w:t>
      </w:r>
      <w:r w:rsidR="00A94E9D">
        <w:t> h</w:t>
      </w:r>
      <w:r w:rsidRPr="0050246B">
        <w:t>, et d’une autre pour le degré 4</w:t>
      </w:r>
      <w:r w:rsidR="00A94E9D">
        <w:t> h</w:t>
      </w:r>
      <w:r w:rsidRPr="0050246B">
        <w:t>. Les disciplines restantes sont attribuées en fonction des contraintes inhérentes à la grille horaire et, dans la mesure du possible, en tenant compte des envies de chacune.</w:t>
      </w:r>
    </w:p>
    <w:p w14:paraId="12B3D531" w14:textId="4B63A91A" w:rsidR="00862C79" w:rsidRPr="0050246B" w:rsidRDefault="00862C79" w:rsidP="0050246B">
      <w:pPr>
        <w:pStyle w:val="Corpsdetexte"/>
      </w:pPr>
      <w:r w:rsidRPr="0050246B">
        <w:t xml:space="preserve">Des documents de suivi d’évolution des élèves ont été instaurés et partagés sur une équipe </w:t>
      </w:r>
      <w:r w:rsidRPr="0050246B">
        <w:rPr>
          <w:i/>
          <w:iCs/>
        </w:rPr>
        <w:t xml:space="preserve">Teams. </w:t>
      </w:r>
      <w:r w:rsidRPr="0050246B">
        <w:t>Ils sont consultables en tout temps, y compris par l’enseignante spécialisée. Ils sont présentés sous forme de grilles d’observation comprenant les objectifs de chaque matière répartis pour chaque période. Les commentaires inscrits sont concis et factuels, permettant d’avoir accès aux informations essentielles.</w:t>
      </w:r>
    </w:p>
    <w:p w14:paraId="18067C8A" w14:textId="77777777" w:rsidR="00862C79" w:rsidRPr="0050246B" w:rsidRDefault="00862C79" w:rsidP="0050246B">
      <w:pPr>
        <w:pStyle w:val="Corpsdetexte"/>
      </w:pPr>
      <w:r w:rsidRPr="0050246B">
        <w:t>Les évaluations sont élaborées, de manière individuelle ou collaborative, par les enseignantes responsables de leur domaine disciplinaire. Les productions sont ensuite soumises à une relecture croisée avant d’être finalisées. La passation et la correction des évaluations relèvent de chaque enseignante, en cohérence avec sa discipline et les activités menées dans son champ d’intervention.</w:t>
      </w:r>
    </w:p>
    <w:p w14:paraId="4BE47567" w14:textId="2312CC4F" w:rsidR="00862C79" w:rsidRPr="0050246B" w:rsidRDefault="00862C79" w:rsidP="0050246B">
      <w:pPr>
        <w:pStyle w:val="Corpsdetexte"/>
      </w:pPr>
      <w:r w:rsidRPr="0050246B">
        <w:t>Afin de soutenir ce fonctionnement et de contribuer au suivi des élèves, plusieurs outils pédagogiques communs ont été mis en place : des plans de travail, des ateliers autonomes et un portfolio. Les plans de travail structurent les tâches à réaliser et permettent d’observer les stratégies et le rythme de chaque élève. Les ateliers offrent des modalités de travail différenciées et facilitent la circulation entre les groupes. Le portfolio rassemble des traces d’apprentissage et documente l’évolution des compétences. Il est présenté aux parents pour une meilleure transmission des apprentissages de leur enfant. L’ensemble de ces outils facilite les observations et contribue à ajuster les pratiques en fonction des besoins identifiés.</w:t>
      </w:r>
    </w:p>
    <w:p w14:paraId="25BB5646" w14:textId="63F63657" w:rsidR="00946E66" w:rsidRPr="0050246B" w:rsidRDefault="00946E66" w:rsidP="0050246B">
      <w:pPr>
        <w:pStyle w:val="Titre1"/>
        <w:rPr>
          <w:rFonts w:eastAsiaTheme="minorEastAsia"/>
        </w:rPr>
      </w:pPr>
      <w:r w:rsidRPr="0050246B">
        <w:rPr>
          <w:rFonts w:eastAsiaTheme="minorEastAsia"/>
        </w:rPr>
        <w:lastRenderedPageBreak/>
        <w:t>Regards croisés sur les bénéfices pour les élèves et l’équipe professionnelle</w:t>
      </w:r>
    </w:p>
    <w:p w14:paraId="1EE994AC" w14:textId="3623A808" w:rsidR="00946E66" w:rsidRPr="0050246B" w:rsidRDefault="00946E66" w:rsidP="0050246B">
      <w:pPr>
        <w:pStyle w:val="Titre2"/>
        <w:rPr>
          <w:rFonts w:eastAsiaTheme="minorEastAsia"/>
        </w:rPr>
      </w:pPr>
      <w:r w:rsidRPr="0050246B">
        <w:rPr>
          <w:rFonts w:eastAsiaTheme="minorEastAsia"/>
        </w:rPr>
        <w:t>Carole Rody, directrice</w:t>
      </w:r>
    </w:p>
    <w:p w14:paraId="1487F45C" w14:textId="7FFEBD6D" w:rsidR="000D7F79" w:rsidRPr="0050246B" w:rsidRDefault="000D7F79" w:rsidP="0050246B">
      <w:pPr>
        <w:pStyle w:val="Corpsdetexte"/>
      </w:pPr>
      <w:r w:rsidRPr="0050246B">
        <w:t>En tant que directrice, seule à la tête de l’établissement, je ressens le besoin d’être entourée et je tends à favoriser le partage des forces, la répartition des responsabilités et la recherche collective de solutions. J’ai eu la chance d’être accompagnée dans ce processus au sein d’une démarche de recherche-action (Noël &amp; Rody, 2024), ce qui m’a permis d’expérimenter et d’analyser les pratiques.</w:t>
      </w:r>
    </w:p>
    <w:p w14:paraId="3EB621CC" w14:textId="4CA450AB" w:rsidR="000D7F79" w:rsidRPr="0050246B" w:rsidRDefault="000D7F79" w:rsidP="0050246B">
      <w:pPr>
        <w:pStyle w:val="Corpsdetexte"/>
      </w:pPr>
      <w:r w:rsidRPr="0050246B">
        <w:t>Il est essentiel, selon moi, que les différents corps de métier apprennent à collaborer. Je tente depuis ma prise de fonction de favoriser les liens et la communication entre les différentes professions afin de renforcer la co-construction. Je me souviens encore de l’expression de certaines personnes de l’équipe lorsque j’avais parlé en MEAM de « double degré choisi » : beaucoup semblaient dubitatives. Or</w:t>
      </w:r>
      <w:r w:rsidR="00D72D6B">
        <w:t>,</w:t>
      </w:r>
      <w:r w:rsidRPr="0050246B">
        <w:t xml:space="preserve"> on observe aujourd’hui un véritable soutien dans l’équipe enseignante. De nouveaux projets émergent, parfois différents de ceux imaginés au départ.</w:t>
      </w:r>
    </w:p>
    <w:p w14:paraId="3FB6561E" w14:textId="723694D0" w:rsidR="004A4EE3" w:rsidRPr="0050246B" w:rsidRDefault="0083361B" w:rsidP="0050246B">
      <w:pPr>
        <w:pStyle w:val="Corpsdetexte"/>
      </w:pPr>
      <w:r w:rsidRPr="0050246B">
        <w:rPr>
          <w:noProof/>
        </w:rPr>
        <mc:AlternateContent>
          <mc:Choice Requires="wps">
            <w:drawing>
              <wp:anchor distT="45720" distB="45720" distL="46990" distR="46990" simplePos="0" relativeHeight="251658243" behindDoc="0" locked="0" layoutInCell="1" allowOverlap="0" wp14:anchorId="3C6C8724" wp14:editId="768B2030">
                <wp:simplePos x="0" y="0"/>
                <wp:positionH relativeFrom="column">
                  <wp:posOffset>-900430</wp:posOffset>
                </wp:positionH>
                <wp:positionV relativeFrom="paragraph">
                  <wp:posOffset>821690</wp:posOffset>
                </wp:positionV>
                <wp:extent cx="5645150" cy="657225"/>
                <wp:effectExtent l="0" t="0" r="0" b="0"/>
                <wp:wrapTopAndBottom/>
                <wp:docPr id="15001864"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657225"/>
                        </a:xfrm>
                        <a:prstGeom prst="rect">
                          <a:avLst/>
                        </a:prstGeom>
                        <a:noFill/>
                        <a:ln w="9525">
                          <a:noFill/>
                          <a:miter lim="800000"/>
                          <a:headEnd/>
                          <a:tailEnd/>
                        </a:ln>
                      </wps:spPr>
                      <wps:txbx>
                        <w:txbxContent>
                          <w:p w14:paraId="09EE4D78" w14:textId="4B8B701F" w:rsidR="0083361B" w:rsidRPr="0047168D" w:rsidRDefault="0083361B" w:rsidP="001B55D0">
                            <w:pPr>
                              <w:pStyle w:val="Hervorhebung1"/>
                              <w:suppressAutoHyphens/>
                              <w:jc w:val="both"/>
                            </w:pPr>
                            <w:r w:rsidRPr="0083361B">
                              <w:t>Ce mode de fonctionnement, tel que je l’observe, favorise une prise en charge globale de l’élève. Il rend possible une véritable individualisation sans surcharge de travail et sans alimenter le discours récurrent sur les difficultés de l’école inclusive</w:t>
                            </w:r>
                            <w:r w:rsidR="00E07192">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C8724" id="_x0000_s1029" type="#_x0000_t202" alt="&quot;&quot;" style="position:absolute;left:0;text-align:left;margin-left:-70.9pt;margin-top:64.7pt;width:444.5pt;height:51.75pt;z-index:251658243;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" o:allowoverlap="f" filled="f" stroked="f">
                <v:textbox inset="29mm,,2.5mm">
                  <w:txbxContent>
                    <w:p w14:paraId="09EE4D78" w14:textId="4B8B701F" w:rsidR="0083361B" w:rsidRPr="0047168D" w:rsidRDefault="0083361B" w:rsidP="001B55D0">
                      <w:pPr>
                        <w:pStyle w:val="Hervorhebung1"/>
                        <w:suppressAutoHyphens/>
                        <w:jc w:val="both"/>
                      </w:pPr>
                      <w:r w:rsidRPr="0083361B">
                        <w:t>Ce mode de fonctionnement, tel que je l’observe, favorise une prise en charge globale de l’élève. Il rend possible une véritable individualisation sans surcharge de travail et sans alimenter le discours récurrent sur les difficultés de l’école inclusive</w:t>
                      </w:r>
                      <w:r w:rsidR="00E07192">
                        <w:t>.</w:t>
                      </w:r>
                    </w:p>
                  </w:txbxContent>
                </v:textbox>
                <w10:wrap type="topAndBottom"/>
              </v:shape>
            </w:pict>
          </mc:Fallback>
        </mc:AlternateContent>
      </w:r>
      <w:r w:rsidR="004A4EE3" w:rsidRPr="0083361B">
        <w:t>Ce mode de fonctionnement, tel que je l’observe, favorise une prise en charge globale de l’élève. Il rend possible une véritable individualisation sans surcharge de travail et sans alimenter le discours récurrent sur les difficultés de l’école inclusive.</w:t>
      </w:r>
      <w:r w:rsidR="004A4EE3" w:rsidRPr="0050246B">
        <w:t xml:space="preserve"> Il m’apparait comme une réponse possible aux besoins du terrain. Il s’est d’ailleurs propagé au cycle 2 où il y a actuellement trois classes de 5-6H.</w:t>
      </w:r>
      <w:r w:rsidR="005D645B">
        <w:t xml:space="preserve"> </w:t>
      </w:r>
      <w:r w:rsidR="00BB69FA">
        <w:t>Dans les deux</w:t>
      </w:r>
      <w:r w:rsidR="005D645B">
        <w:t xml:space="preserve"> classe</w:t>
      </w:r>
      <w:r w:rsidR="00BB69FA">
        <w:t>s</w:t>
      </w:r>
      <w:r w:rsidR="005D645B">
        <w:t xml:space="preserve"> enfantine</w:t>
      </w:r>
      <w:r w:rsidR="00BB69FA">
        <w:t>s</w:t>
      </w:r>
      <w:r w:rsidR="005D645B">
        <w:t>, deux enseignantes co</w:t>
      </w:r>
      <w:r w:rsidR="00145413">
        <w:t>-</w:t>
      </w:r>
      <w:r w:rsidR="005D645B">
        <w:t xml:space="preserve">enseignent </w:t>
      </w:r>
      <w:r w:rsidR="00145413">
        <w:t>constamment</w:t>
      </w:r>
      <w:r w:rsidR="001651B5">
        <w:t>.</w:t>
      </w:r>
    </w:p>
    <w:p w14:paraId="46DFDB2F" w14:textId="28981814" w:rsidR="0081191E" w:rsidRPr="0050246B" w:rsidRDefault="0081191E" w:rsidP="0050246B">
      <w:pPr>
        <w:pStyle w:val="Titre2"/>
        <w:rPr>
          <w:rFonts w:eastAsiaTheme="minorEastAsia"/>
        </w:rPr>
      </w:pPr>
      <w:r w:rsidRPr="0050246B">
        <w:rPr>
          <w:rFonts w:eastAsiaTheme="minorEastAsia"/>
        </w:rPr>
        <w:t>Nina Allenspach et Jane Püntener, titulaires</w:t>
      </w:r>
    </w:p>
    <w:p w14:paraId="1F0C60DC" w14:textId="08C7E334" w:rsidR="00E60A5B" w:rsidRPr="0050246B" w:rsidRDefault="00E60A5B" w:rsidP="0050246B">
      <w:pPr>
        <w:pStyle w:val="Corpsdetexte"/>
      </w:pPr>
      <w:r w:rsidRPr="0050246B">
        <w:t>En tant que titulaires, qui portons ce dispositif de classe à double degré, nous constatons que le travail collectif permet une répartition de la charge mentale liée à l’organisation de la classe et du suivi des élèves. Chacune mobilise ses compétences et ses idées et les responsabilités sont partagées pour alléger le quotidien. La co-construction des journées favorise créativité, regards croisés et émergence de nouvelles pratiques. La collaboration permanente enrichit l’action pédagogique et renforce sa cohérence. Dans les situations complexes, le soutien mutuel constitue un levier grâce à la disponibilité de chacune, aux observations multiples et à la diversité des ressources pour les interventions et la communication avec les familles.</w:t>
      </w:r>
    </w:p>
    <w:p w14:paraId="38EC9630" w14:textId="1734F36F" w:rsidR="00E60A5B" w:rsidRPr="0050246B" w:rsidRDefault="00E60A5B" w:rsidP="0050246B">
      <w:pPr>
        <w:pStyle w:val="Corpsdetexte"/>
      </w:pPr>
      <w:r w:rsidRPr="0050246B">
        <w:t>De notre point de vue, une telle organisation permet d’enrichir les interactions entre les élèves, favorise la coopération et le tutorat entre pairs. Les élèves développent leur autonomie et leur capacité d’adaptation en étant régulièrement confrontés à divers groupes, enseignantes et lieux de travail. L’estime de soi et la motivation sont renforcées grâce à une meilleure prise en compte des besoins individuels.</w:t>
      </w:r>
      <w:r w:rsidR="007F4C1B" w:rsidRPr="007F4C1B">
        <w:rPr>
          <w:noProof/>
        </w:rPr>
        <w:t xml:space="preserve"> </w:t>
      </w:r>
    </w:p>
    <w:p w14:paraId="361B201A" w14:textId="77777777" w:rsidR="00D57F00" w:rsidRPr="0050246B" w:rsidRDefault="00D57F00" w:rsidP="0050246B">
      <w:pPr>
        <w:pStyle w:val="Titre2"/>
        <w:rPr>
          <w:rFonts w:eastAsiaTheme="minorEastAsia"/>
        </w:rPr>
      </w:pPr>
      <w:r w:rsidRPr="0050246B">
        <w:rPr>
          <w:rFonts w:eastAsiaTheme="minorEastAsia"/>
        </w:rPr>
        <w:t>Mireille Roth, enseignante spécialisée</w:t>
      </w:r>
    </w:p>
    <w:p w14:paraId="45073774" w14:textId="77777777" w:rsidR="00B714E2" w:rsidRPr="0050246B" w:rsidRDefault="00B714E2" w:rsidP="0050246B">
      <w:pPr>
        <w:pStyle w:val="Corpsdetexte"/>
      </w:pPr>
      <w:r w:rsidRPr="0050246B">
        <w:t>Lorsque j’ai intégré ce projet en tant qu’enseignante spécialisée, tout s’est fait naturellement.</w:t>
      </w:r>
    </w:p>
    <w:p w14:paraId="40E7388E" w14:textId="77777777" w:rsidR="00B714E2" w:rsidRPr="0050246B" w:rsidRDefault="00B714E2" w:rsidP="0050246B">
      <w:pPr>
        <w:pStyle w:val="Corpsdetexte"/>
      </w:pPr>
      <w:r w:rsidRPr="0050246B">
        <w:t>Le dispositif m’offre une souplesse que je n’avais jamais connue auparavant. Grâce aux planifications partagées et aux échanges réguliers, je peux adapter mon travail aux besoins particuliers des élèves, ajuster l’utilisation des unités de soutien et moduler mes horaires en fonction des priorités au fil de l’année scolaire. Cette flexibilité est un véritable atout.</w:t>
      </w:r>
    </w:p>
    <w:p w14:paraId="01716A25" w14:textId="77777777" w:rsidR="00B714E2" w:rsidRPr="0050246B" w:rsidRDefault="00B714E2" w:rsidP="0050246B">
      <w:pPr>
        <w:pStyle w:val="Corpsdetexte"/>
      </w:pPr>
      <w:r w:rsidRPr="0050246B">
        <w:t>Les grilles d’observation communes, complétées au fil du temps, permettent d’avoir une vision globale des élèves. Même lorsque je ne suis pas dans la classe, je peux garder un suivi précis des élèves que je suis. Le fait que je puisse bénéficier du regard expérimenté de mes collègues sur les visées propres aux objectifs de 3-4H fait toute la différence.</w:t>
      </w:r>
    </w:p>
    <w:p w14:paraId="7701B6A6" w14:textId="289528BA" w:rsidR="00B714E2" w:rsidRPr="0050246B" w:rsidRDefault="00B714E2" w:rsidP="0050246B">
      <w:pPr>
        <w:pStyle w:val="Corpsdetexte"/>
      </w:pPr>
      <w:r w:rsidRPr="0050246B">
        <w:t xml:space="preserve">Ce projet ne facilite pas seulement mon rôle, il le transforme. Il permet un enseignement cohérent et adapté, une différenciation continue. </w:t>
      </w:r>
      <w:r w:rsidRPr="0050246B">
        <w:rPr>
          <w:shd w:val="clear" w:color="auto" w:fill="FFFFFF"/>
        </w:rPr>
        <w:t xml:space="preserve">Il offre aux élèves une diversité de modalités d’apprentissage, favorisant leur motivation et </w:t>
      </w:r>
      <w:r w:rsidRPr="0050246B">
        <w:rPr>
          <w:shd w:val="clear" w:color="auto" w:fill="FFFFFF"/>
        </w:rPr>
        <w:lastRenderedPageBreak/>
        <w:t xml:space="preserve">leur implication dans la classe. Cette variété me permet d’adopter une approche flexible et différenciée, adaptée aux besoins avec ou sans ma présence. </w:t>
      </w:r>
      <w:r w:rsidRPr="0050246B">
        <w:t xml:space="preserve">C’est une expérience que je recommande </w:t>
      </w:r>
      <w:r w:rsidR="00680391">
        <w:t>toute personne</w:t>
      </w:r>
      <w:r w:rsidRPr="0050246B">
        <w:t xml:space="preserve"> qui souhaite faire évoluer </w:t>
      </w:r>
      <w:r w:rsidR="00680391">
        <w:t>ses</w:t>
      </w:r>
      <w:r w:rsidRPr="0050246B">
        <w:t xml:space="preserve"> pratiques.</w:t>
      </w:r>
    </w:p>
    <w:p w14:paraId="05E92E13" w14:textId="3B2D8B67" w:rsidR="00E75A40" w:rsidRPr="0050246B" w:rsidRDefault="00E75A40" w:rsidP="0050246B">
      <w:pPr>
        <w:pStyle w:val="Titre2"/>
        <w:rPr>
          <w:rFonts w:eastAsiaTheme="minorEastAsia"/>
        </w:rPr>
      </w:pPr>
      <w:r w:rsidRPr="0050246B">
        <w:rPr>
          <w:rFonts w:eastAsiaTheme="minorEastAsia"/>
        </w:rPr>
        <w:t>Isabelle</w:t>
      </w:r>
      <w:r w:rsidR="009A7325">
        <w:rPr>
          <w:rFonts w:eastAsiaTheme="minorEastAsia"/>
        </w:rPr>
        <w:t> </w:t>
      </w:r>
      <w:r w:rsidRPr="0050246B">
        <w:rPr>
          <w:rFonts w:eastAsiaTheme="minorEastAsia"/>
        </w:rPr>
        <w:t>Noël, formatrice et chercheu</w:t>
      </w:r>
      <w:r w:rsidR="001B55D0">
        <w:rPr>
          <w:rFonts w:eastAsiaTheme="minorEastAsia"/>
        </w:rPr>
        <w:t>se à l’</w:t>
      </w:r>
      <w:r w:rsidRPr="0050246B">
        <w:rPr>
          <w:rFonts w:eastAsiaTheme="minorEastAsia"/>
        </w:rPr>
        <w:t>Université de Fribourg</w:t>
      </w:r>
    </w:p>
    <w:p w14:paraId="4D6296E6" w14:textId="0D72508E" w:rsidR="00BC2BEF" w:rsidRPr="0050246B" w:rsidRDefault="00BC2BEF" w:rsidP="0050246B">
      <w:pPr>
        <w:pStyle w:val="Corpsdetexte"/>
      </w:pPr>
      <w:r w:rsidRPr="0050246B">
        <w:t>Grâce à la mise en place de recherches-action, j’ai eu l’occasion d’accompagner différents projets s’inscrivant dans une perspective d’éducation inclusive à l’école de Bossonnens. Du côté des professionnelles engagées dans le projet décrit dans cet article, je relève la mise en synergie de différentes forces et propositions. J’ai constaté qu’une telle réorganisation peut donner « un nouveau souffle » à une équipe. Du côté des élèves, une attention importante me semble donnée au fait de ne pas figer certains regroupements dans le temps, avec le risque de stigmatiser certains élèves et de creuser les écarts. Ceci m’apparait en effet central lorsque l’on souhaite mettre en place des pratiques de co-enseignement et de décloisonnement dans une école.</w:t>
      </w:r>
    </w:p>
    <w:p w14:paraId="4243F770" w14:textId="33A90371" w:rsidR="0050246B" w:rsidRPr="0050246B" w:rsidRDefault="0050246B" w:rsidP="0050246B">
      <w:pPr>
        <w:pStyle w:val="Titre1"/>
        <w:rPr>
          <w:rFonts w:eastAsiaTheme="minorEastAsia"/>
        </w:rPr>
      </w:pPr>
      <w:r w:rsidRPr="0050246B">
        <w:rPr>
          <w:rFonts w:eastAsiaTheme="minorEastAsia"/>
        </w:rPr>
        <w:t>Défis et perspectives</w:t>
      </w:r>
    </w:p>
    <w:p w14:paraId="78FD7C60" w14:textId="3125186D" w:rsidR="00E30890" w:rsidRPr="00E2446C" w:rsidRDefault="00E30890" w:rsidP="00E30890">
      <w:pPr>
        <w:pStyle w:val="Corpsdetexte"/>
      </w:pPr>
      <w:r>
        <w:t xml:space="preserve">Il faut le reconnaitre, un tel fonctionnement exige, au départ, un investissement conséquent en temps. Il est nécessaire de dégager des </w:t>
      </w:r>
      <w:r w:rsidRPr="000E453F">
        <w:t>moments pour coconstruire et ajuster les pratiques, tout en posant des choix afin de limiter la charge de travail. Une collaboration étroite est indispensable : elle peut parfois réduire la liberté individuelle, car elle requiert de l’anticipation et laisse peu de place à la spontanéité ou à l’improvisation.</w:t>
      </w:r>
    </w:p>
    <w:p w14:paraId="2F995FDE" w14:textId="181E364E" w:rsidR="00E30890" w:rsidRPr="00E2446C" w:rsidRDefault="0083361B" w:rsidP="00E30890">
      <w:pPr>
        <w:pStyle w:val="Corpsdetexte"/>
      </w:pPr>
      <w:r w:rsidRPr="0050246B">
        <w:rPr>
          <w:noProof/>
        </w:rPr>
        <mc:AlternateContent>
          <mc:Choice Requires="wps">
            <w:drawing>
              <wp:anchor distT="45720" distB="45720" distL="46990" distR="46990" simplePos="0" relativeHeight="251658244" behindDoc="0" locked="0" layoutInCell="1" allowOverlap="0" wp14:anchorId="2B5CA7A5" wp14:editId="60E42E2B">
                <wp:simplePos x="0" y="0"/>
                <wp:positionH relativeFrom="column">
                  <wp:posOffset>-900430</wp:posOffset>
                </wp:positionH>
                <wp:positionV relativeFrom="paragraph">
                  <wp:posOffset>817880</wp:posOffset>
                </wp:positionV>
                <wp:extent cx="4673600" cy="467360"/>
                <wp:effectExtent l="0" t="0" r="0" b="0"/>
                <wp:wrapTopAndBottom/>
                <wp:docPr id="950328281"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0" cy="467360"/>
                        </a:xfrm>
                        <a:prstGeom prst="rect">
                          <a:avLst/>
                        </a:prstGeom>
                        <a:noFill/>
                        <a:ln w="9525">
                          <a:noFill/>
                          <a:miter lim="800000"/>
                          <a:headEnd/>
                          <a:tailEnd/>
                        </a:ln>
                      </wps:spPr>
                      <wps:txbx>
                        <w:txbxContent>
                          <w:p w14:paraId="1FB76698" w14:textId="349C23EA" w:rsidR="0083361B" w:rsidRPr="0047168D" w:rsidRDefault="0083361B" w:rsidP="00682671">
                            <w:pPr>
                              <w:pStyle w:val="Hervorhebung1"/>
                              <w:suppressAutoHyphens/>
                              <w:jc w:val="both"/>
                            </w:pPr>
                            <w:r w:rsidRPr="0083361B">
                              <w:t>La communication constitue un pilier essentiel pour la réussite d’un tel projet. Elle doit être régulière, authentique et multiforme</w:t>
                            </w:r>
                            <w:r w:rsidR="00E07192">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CA7A5" id="_x0000_s1030" type="#_x0000_t202" alt="&quot;&quot;" style="position:absolute;left:0;text-align:left;margin-left:-70.9pt;margin-top:64.4pt;width:368pt;height:36.8pt;z-index:251658244;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" o:allowoverlap="f" filled="f" stroked="f">
                <v:textbox inset="29mm,,2.5mm">
                  <w:txbxContent>
                    <w:p w14:paraId="1FB76698" w14:textId="349C23EA" w:rsidR="0083361B" w:rsidRPr="0047168D" w:rsidRDefault="0083361B" w:rsidP="00682671">
                      <w:pPr>
                        <w:pStyle w:val="Hervorhebung1"/>
                        <w:suppressAutoHyphens/>
                        <w:jc w:val="both"/>
                      </w:pPr>
                      <w:r w:rsidRPr="0083361B">
                        <w:t>La communication constitue un pilier essentiel pour la réussite d’un tel projet. Elle doit être régulière, authentique et multiforme</w:t>
                      </w:r>
                      <w:r w:rsidR="00E07192">
                        <w:t>.</w:t>
                      </w:r>
                    </w:p>
                  </w:txbxContent>
                </v:textbox>
                <w10:wrap type="topAndBottom"/>
              </v:shape>
            </w:pict>
          </mc:Fallback>
        </mc:AlternateContent>
      </w:r>
      <w:r w:rsidR="00E30890" w:rsidRPr="0083361B">
        <w:t>La communication constitue un pilier essentiel pour la réussite d’un tel projet. Elle doit être régulière, authentique et multiforme.</w:t>
      </w:r>
      <w:r w:rsidR="00E30890">
        <w:t xml:space="preserve"> Au sein de l’équipe enseignante, elle permet de maintenir la cohérence et de donner du sens au dispositif. Auprès des familles, elle permet de garantir leur compréhension et leur adhésion, via des lettres d’informations et des présentations lors des réunions de parents en début d’année.</w:t>
      </w:r>
    </w:p>
    <w:p w14:paraId="29FF9E31" w14:textId="78B6EBD0" w:rsidR="00E30890" w:rsidRPr="00E2446C" w:rsidRDefault="00E30890" w:rsidP="00E30890">
      <w:pPr>
        <w:pStyle w:val="Corpsdetexte"/>
      </w:pPr>
      <w:r>
        <w:t xml:space="preserve">Dans les changements de pratiques, l’accompagnement par la direction est nécessaire. Il s’agit de mettre du sens, de rester centré sur les élèves et leurs besoins et de prendre soin de l’équipe. L’exercice est délicat, car les fonctionnements ne sont pas toujours transposables d’un demi-cycle à l’autre. Les projets communs et intercycles (p. ex., </w:t>
      </w:r>
      <w:r w:rsidRPr="00E2446C">
        <w:t>spectacle collaboratif, portfolio dans tous les degrés)</w:t>
      </w:r>
      <w:r>
        <w:t xml:space="preserve"> restent indispensables pour maintenir une cohésion.</w:t>
      </w:r>
    </w:p>
    <w:p w14:paraId="4E648FC6" w14:textId="0803A2E4" w:rsidR="00E30890" w:rsidRPr="00E2446C" w:rsidRDefault="00E30890" w:rsidP="00E30890">
      <w:pPr>
        <w:pStyle w:val="Corpsdetexte"/>
      </w:pPr>
      <w:r>
        <w:t>Un tel dispositif implique des enjeux organisationnels lors de la préparation de l’année scolaire suivante, notamment en matière de coordination des horaires et des espaces (horaires spéciaux alignés, classes côte à côte). À l’issue d’une réflexion globale sur la répartition de l’ensemble des mesures de soutien (MAR, MAO, FLS et appui pédagogique), il convient de porter une attention particulière au choix et au nombre d’intervenantes ou intervenants en classe, car une équipe restreinte, stable et inscrite dans la durée constitue un véritable atout.</w:t>
      </w:r>
    </w:p>
    <w:p w14:paraId="1E046ED9" w14:textId="553C8B00" w:rsidR="00C22006" w:rsidRPr="00E2446C" w:rsidRDefault="00E30890" w:rsidP="000532A3">
      <w:pPr>
        <w:pStyle w:val="Corpsdetexte"/>
      </w:pPr>
      <w:r w:rsidRPr="026FD4A1">
        <w:rPr>
          <w:rFonts w:eastAsia="Segoe UI"/>
        </w:rPr>
        <w:t xml:space="preserve">Pour les élèves ayant des besoins spécifiques, la conciliation entre innovation pédagogique et respect des besoins fondamentaux peut s’avérer complexe. Les changements réguliers génèrent parfois une perte de repères chez certains enfants en quête de stabilité, soulignant l’importance de la prévisibilité pour leur bienêtre et leurs apprentissages. Ces constats rappellent la nécessité d’aménagements adaptés pour garantir un environnement sécurisant et propice à la réussite. Le dispositif doit être réajusté en fonction des élèves qui l’intègrent chaque année. </w:t>
      </w:r>
      <w:r>
        <w:t>Malgré les efforts engagés, le sentiment d’efficacité face à la prise en compte de l’hétérogénéité des élèves reste contrasté à l’heure actuelle, oscillant entre réussites et interrogations persistantes. Ceci met en évidence l’importance d’un accompagnement continu et la mise à disposition de ressources et d’outils adaptés, ainsi que de formation continue.</w:t>
      </w:r>
    </w:p>
    <w:p w14:paraId="3D173B01" w14:textId="53FF37F7" w:rsidR="000532A3" w:rsidRDefault="000532A3" w:rsidP="000532A3">
      <w:pPr>
        <w:pStyle w:val="Corpsdetexte"/>
      </w:pPr>
      <w:r w:rsidRPr="0050246B">
        <w:rPr>
          <w:noProof/>
        </w:rPr>
        <w:lastRenderedPageBreak/>
        <mc:AlternateContent>
          <mc:Choice Requires="wps">
            <w:drawing>
              <wp:anchor distT="45720" distB="45720" distL="46990" distR="46990" simplePos="0" relativeHeight="251658245" behindDoc="0" locked="0" layoutInCell="1" allowOverlap="0" wp14:anchorId="0B0D681E" wp14:editId="093688F8">
                <wp:simplePos x="0" y="0"/>
                <wp:positionH relativeFrom="column">
                  <wp:posOffset>-900430</wp:posOffset>
                </wp:positionH>
                <wp:positionV relativeFrom="paragraph">
                  <wp:posOffset>820420</wp:posOffset>
                </wp:positionV>
                <wp:extent cx="5454650" cy="669290"/>
                <wp:effectExtent l="0" t="0" r="0" b="0"/>
                <wp:wrapTopAndBottom/>
                <wp:docPr id="146274987"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669290"/>
                        </a:xfrm>
                        <a:prstGeom prst="rect">
                          <a:avLst/>
                        </a:prstGeom>
                        <a:noFill/>
                        <a:ln w="9525">
                          <a:noFill/>
                          <a:miter lim="800000"/>
                          <a:headEnd/>
                          <a:tailEnd/>
                        </a:ln>
                      </wps:spPr>
                      <wps:txbx>
                        <w:txbxContent>
                          <w:p w14:paraId="0C028F36" w14:textId="77777777" w:rsidR="000532A3" w:rsidRPr="0047168D" w:rsidRDefault="000532A3" w:rsidP="00682671">
                            <w:pPr>
                              <w:pStyle w:val="Hervorhebung1"/>
                              <w:suppressAutoHyphens/>
                              <w:jc w:val="both"/>
                            </w:pPr>
                            <w:r w:rsidRPr="0083361B">
                              <w:t>Ce projet collaboratif illustre la richesse et la complexité d’un travail en équipe au service des élèves. Au-delà des défis, il ouvre la voie à des pratiques plus inclusives dans une école qui apprend à travailler autrement</w:t>
                            </w:r>
                            <w: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D681E" id="_x0000_s1031" type="#_x0000_t202" alt="&quot;&quot;" style="position:absolute;left:0;text-align:left;margin-left:-70.9pt;margin-top:64.6pt;width:429.5pt;height:52.7pt;z-index:251658245;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" o:allowoverlap="f" filled="f" stroked="f">
                <v:textbox inset="29mm,,2.5mm">
                  <w:txbxContent>
                    <w:p w14:paraId="0C028F36" w14:textId="77777777" w:rsidR="000532A3" w:rsidRPr="0047168D" w:rsidRDefault="000532A3" w:rsidP="00682671">
                      <w:pPr>
                        <w:pStyle w:val="Hervorhebung1"/>
                        <w:suppressAutoHyphens/>
                        <w:jc w:val="both"/>
                      </w:pPr>
                      <w:r w:rsidRPr="0083361B">
                        <w:t>Ce projet collaboratif illustre la richesse et la complexité d’un travail en équipe au service des élèves. Au-delà des défis, il ouvre la voie à des pratiques plus inclusives dans une école qui apprend à travailler autrement</w:t>
                      </w:r>
                      <w:r>
                        <w:t>.</w:t>
                      </w:r>
                    </w:p>
                  </w:txbxContent>
                </v:textbox>
                <w10:wrap type="topAndBottom"/>
              </v:shape>
            </w:pict>
          </mc:Fallback>
        </mc:AlternateContent>
      </w:r>
      <w:r w:rsidR="00E30890">
        <w:t>L’intégration d’une collaboration plus étroite avec les pédago-thérapeutes (logopédistes, psychologues, etc.) dans cette organisation flexible représente une perspective que nous souhaitons développer à l’avenir. Elle constitue un atout majeur pour le suivi des élèves et nécessite de promouvoir des espaces d’échanges afin de favoriser les pratiques innovantes.</w:t>
      </w:r>
    </w:p>
    <w:p w14:paraId="39368897" w14:textId="40E412E7" w:rsidR="0014177E" w:rsidRDefault="00E30890" w:rsidP="00E30890">
      <w:pPr>
        <w:pStyle w:val="Corpsdetexte"/>
      </w:pPr>
      <w:r w:rsidRPr="0083361B">
        <w:t>Ce projet collaboratif illustre la richesse et la complexité d’un travail en équipe au service des élèves. Au-delà des défis, il ouvre la voie à des pratiques plus inclusives dans une école qui apprend à travailler autrement.</w:t>
      </w:r>
      <w:r>
        <w:t xml:space="preserve"> L’avenir de ce dispositif dépendra de notre capacité à maintenir la dynamique et à cultiver la confiance entre toutes les actrices et acteurs. Il s’agit d’un processus vivant, en constante évolution, qui considère la collaboration comme une compétence clé pour l’école de demain.</w:t>
      </w:r>
    </w:p>
    <w:p w14:paraId="1E4EB143" w14:textId="1C953D06" w:rsidR="00AC3C07" w:rsidRPr="0050246B" w:rsidRDefault="00AC3C07" w:rsidP="00AC3C07">
      <w:pPr>
        <w:pStyle w:val="Titre1"/>
        <w:rPr>
          <w:rFonts w:eastAsiaTheme="minorEastAsia"/>
        </w:rPr>
      </w:pPr>
      <w:r w:rsidRPr="0050246B">
        <w:rPr>
          <w:rFonts w:eastAsiaTheme="minorEastAsia"/>
        </w:rPr>
        <w:t xml:space="preserve">Autrices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2977"/>
        <w:gridCol w:w="3258"/>
      </w:tblGrid>
      <w:tr w:rsidR="00AC3C07" w:rsidRPr="0050246B" w14:paraId="02DA02A5" w14:textId="77777777" w:rsidTr="006159DB">
        <w:tc>
          <w:tcPr>
            <w:tcW w:w="1563" w:type="pct"/>
            <w:vAlign w:val="center"/>
          </w:tcPr>
          <w:p w14:paraId="4BF319F3" w14:textId="77777777" w:rsidR="00AC3C07" w:rsidRPr="0050246B" w:rsidRDefault="00AC3C07" w:rsidP="006476C8">
            <w:pPr>
              <w:pStyle w:val="Corpsdetexte3"/>
            </w:pPr>
            <w:r w:rsidRPr="0050246B">
              <w:rPr>
                <w:noProof/>
              </w:rPr>
              <w:drawing>
                <wp:inline distT="0" distB="0" distL="0" distR="0" wp14:anchorId="4E6C5111" wp14:editId="2C6ECD3F">
                  <wp:extent cx="575830" cy="864000"/>
                  <wp:effectExtent l="0" t="0" r="0" b="0"/>
                  <wp:docPr id="5" name="Graphiqu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830" cy="864000"/>
                          </a:xfrm>
                          <a:prstGeom prst="rect">
                            <a:avLst/>
                          </a:prstGeom>
                        </pic:spPr>
                      </pic:pic>
                    </a:graphicData>
                  </a:graphic>
                </wp:inline>
              </w:drawing>
            </w:r>
          </w:p>
        </w:tc>
        <w:tc>
          <w:tcPr>
            <w:tcW w:w="1641" w:type="pct"/>
            <w:vAlign w:val="center"/>
          </w:tcPr>
          <w:p w14:paraId="48376B79" w14:textId="77777777" w:rsidR="00AC3C07" w:rsidRPr="0050246B" w:rsidRDefault="00AC3C07" w:rsidP="006476C8">
            <w:pPr>
              <w:pStyle w:val="Corpsdetexte3"/>
              <w:rPr>
                <w:noProof/>
              </w:rPr>
            </w:pPr>
            <w:r w:rsidRPr="0050246B">
              <w:rPr>
                <w:noProof/>
              </w:rPr>
              <w:drawing>
                <wp:inline distT="0" distB="0" distL="0" distR="0" wp14:anchorId="31C4BC16" wp14:editId="6370556E">
                  <wp:extent cx="532460" cy="828000"/>
                  <wp:effectExtent l="0" t="0" r="1270" b="0"/>
                  <wp:docPr id="7" name="Graphiqu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2460" cy="828000"/>
                          </a:xfrm>
                          <a:prstGeom prst="rect">
                            <a:avLst/>
                          </a:prstGeom>
                        </pic:spPr>
                      </pic:pic>
                    </a:graphicData>
                  </a:graphic>
                </wp:inline>
              </w:drawing>
            </w:r>
          </w:p>
        </w:tc>
        <w:tc>
          <w:tcPr>
            <w:tcW w:w="1796" w:type="pct"/>
            <w:vAlign w:val="center"/>
          </w:tcPr>
          <w:p w14:paraId="1122E5E3" w14:textId="77777777" w:rsidR="00AC3C07" w:rsidRPr="0050246B" w:rsidRDefault="00AC3C07" w:rsidP="006476C8">
            <w:pPr>
              <w:pStyle w:val="Corpsdetexte3"/>
              <w:rPr>
                <w:noProof/>
              </w:rPr>
            </w:pPr>
            <w:r w:rsidRPr="0050246B">
              <w:rPr>
                <w:noProof/>
              </w:rPr>
              <w:drawing>
                <wp:inline distT="0" distB="0" distL="0" distR="0" wp14:anchorId="678A5B10" wp14:editId="41D4698D">
                  <wp:extent cx="551503" cy="828000"/>
                  <wp:effectExtent l="0" t="0" r="1270" b="0"/>
                  <wp:docPr id="25676817" name="Graphique 318136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36191" name="Graphique 31813619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1503" cy="828000"/>
                          </a:xfrm>
                          <a:prstGeom prst="rect">
                            <a:avLst/>
                          </a:prstGeom>
                        </pic:spPr>
                      </pic:pic>
                    </a:graphicData>
                  </a:graphic>
                </wp:inline>
              </w:drawing>
            </w:r>
            <w:r w:rsidRPr="0050246B" w:rsidDel="005D2A23">
              <w:rPr>
                <w:noProof/>
              </w:rPr>
              <w:t xml:space="preserve"> </w:t>
            </w:r>
          </w:p>
        </w:tc>
      </w:tr>
      <w:tr w:rsidR="00AC3C07" w:rsidRPr="0050246B" w14:paraId="348740CF" w14:textId="77777777" w:rsidTr="006159DB">
        <w:trPr>
          <w:trHeight w:val="960"/>
        </w:trPr>
        <w:tc>
          <w:tcPr>
            <w:tcW w:w="1563" w:type="pct"/>
          </w:tcPr>
          <w:p w14:paraId="00A42ADE" w14:textId="77777777" w:rsidR="00AC3C07" w:rsidRPr="0050246B" w:rsidRDefault="00AC3C07" w:rsidP="006476C8">
            <w:pPr>
              <w:pStyle w:val="Corpsdetexte3"/>
            </w:pPr>
            <w:r>
              <w:t xml:space="preserve">Carole Rody </w:t>
            </w:r>
            <w:r>
              <w:br/>
              <w:t>Directrice d’établissement</w:t>
            </w:r>
            <w:r>
              <w:br/>
              <w:t>École de Bossonnens – FR</w:t>
            </w:r>
            <w:r>
              <w:br/>
            </w:r>
            <w:hyperlink r:id="rId19">
              <w:r w:rsidRPr="330B3C6A">
                <w:rPr>
                  <w:rStyle w:val="Lienhypertexte"/>
                </w:rPr>
                <w:t>carole.rody@edufr.ch</w:t>
              </w:r>
            </w:hyperlink>
          </w:p>
        </w:tc>
        <w:tc>
          <w:tcPr>
            <w:tcW w:w="1641" w:type="pct"/>
          </w:tcPr>
          <w:p w14:paraId="350D3F99" w14:textId="1E15920D" w:rsidR="00AC3C07" w:rsidRPr="0050246B" w:rsidRDefault="00AC3C07" w:rsidP="006476C8">
            <w:r>
              <w:t>Nina </w:t>
            </w:r>
            <w:proofErr w:type="spellStart"/>
            <w:r w:rsidR="00E34568">
              <w:t>Nina</w:t>
            </w:r>
            <w:proofErr w:type="spellEnd"/>
            <w:r w:rsidR="00E34568">
              <w:t> </w:t>
            </w:r>
            <w:r>
              <w:br/>
              <w:t>Enseignante 3-4H</w:t>
            </w:r>
            <w:r>
              <w:br/>
              <w:t>École de Bossonnens – FR</w:t>
            </w:r>
            <w:r>
              <w:br/>
            </w:r>
            <w:hyperlink r:id="rId20">
              <w:r w:rsidRPr="330B3C6A">
                <w:rPr>
                  <w:rStyle w:val="Lienhypertexte"/>
                  <w:noProof/>
                </w:rPr>
                <w:t>nina.allenspach@edufr.ch</w:t>
              </w:r>
            </w:hyperlink>
          </w:p>
        </w:tc>
        <w:tc>
          <w:tcPr>
            <w:tcW w:w="1796" w:type="pct"/>
          </w:tcPr>
          <w:p w14:paraId="584D9CDA" w14:textId="77777777" w:rsidR="00AC3C07" w:rsidRPr="0050246B" w:rsidRDefault="00AC3C07" w:rsidP="006476C8">
            <w:pPr>
              <w:pStyle w:val="Corpsdetexte3"/>
            </w:pPr>
            <w:r>
              <w:t>Jane Püntener</w:t>
            </w:r>
            <w:r>
              <w:br/>
              <w:t>Enseignante 3-4H</w:t>
            </w:r>
            <w:r>
              <w:br/>
              <w:t>École de Bossonnens – FR</w:t>
            </w:r>
            <w:r>
              <w:br/>
            </w:r>
            <w:hyperlink r:id="rId21" w:history="1">
              <w:r w:rsidRPr="330B3C6A">
                <w:rPr>
                  <w:rStyle w:val="Lienhypertexte"/>
                </w:rPr>
                <w:t>jane.puntener@edufr.ch</w:t>
              </w:r>
            </w:hyperlink>
          </w:p>
        </w:tc>
      </w:tr>
      <w:tr w:rsidR="00AC3C07" w:rsidRPr="0050246B" w14:paraId="10A7F684" w14:textId="77777777" w:rsidTr="006159DB">
        <w:trPr>
          <w:gridAfter w:val="1"/>
          <w:wAfter w:w="1796" w:type="pct"/>
        </w:trPr>
        <w:tc>
          <w:tcPr>
            <w:tcW w:w="1563" w:type="pct"/>
            <w:vAlign w:val="center"/>
          </w:tcPr>
          <w:p w14:paraId="43CE0CAE" w14:textId="77777777" w:rsidR="00AC3C07" w:rsidRPr="0050246B" w:rsidRDefault="00AC3C07" w:rsidP="006476C8">
            <w:pPr>
              <w:pStyle w:val="Corpsdetexte3"/>
            </w:pPr>
            <w:r w:rsidRPr="0050246B">
              <w:rPr>
                <w:noProof/>
              </w:rPr>
              <w:t xml:space="preserve"> </w:t>
            </w:r>
            <w:r w:rsidRPr="0050246B">
              <w:rPr>
                <w:noProof/>
              </w:rPr>
              <w:drawing>
                <wp:inline distT="0" distB="0" distL="0" distR="0" wp14:anchorId="0CE21FEA" wp14:editId="59EF17BE">
                  <wp:extent cx="552167" cy="828000"/>
                  <wp:effectExtent l="0" t="0" r="635" b="0"/>
                  <wp:docPr id="52367549" name="Graphique 563966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66806" name="Graphique 563966806">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2167" cy="828000"/>
                          </a:xfrm>
                          <a:prstGeom prst="rect">
                            <a:avLst/>
                          </a:prstGeom>
                        </pic:spPr>
                      </pic:pic>
                    </a:graphicData>
                  </a:graphic>
                </wp:inline>
              </w:drawing>
            </w:r>
          </w:p>
        </w:tc>
        <w:tc>
          <w:tcPr>
            <w:tcW w:w="1641" w:type="pct"/>
            <w:vAlign w:val="center"/>
          </w:tcPr>
          <w:p w14:paraId="52C953FD" w14:textId="77777777" w:rsidR="00AC3C07" w:rsidRPr="0050246B" w:rsidRDefault="00AC3C07" w:rsidP="006476C8">
            <w:pPr>
              <w:pStyle w:val="Corpsdetexte3"/>
              <w:rPr>
                <w:noProof/>
              </w:rPr>
            </w:pPr>
            <w:r w:rsidRPr="0050246B">
              <w:rPr>
                <w:noProof/>
              </w:rPr>
              <w:t xml:space="preserve"> </w:t>
            </w:r>
            <w:r w:rsidRPr="0050246B">
              <w:rPr>
                <w:noProof/>
              </w:rPr>
              <w:drawing>
                <wp:inline distT="0" distB="0" distL="0" distR="0" wp14:anchorId="446EB5A8" wp14:editId="663BBB81">
                  <wp:extent cx="620859" cy="828000"/>
                  <wp:effectExtent l="0" t="0" r="8255" b="0"/>
                  <wp:docPr id="233773742" name="Graphiqu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0859" cy="828000"/>
                          </a:xfrm>
                          <a:prstGeom prst="rect">
                            <a:avLst/>
                          </a:prstGeom>
                        </pic:spPr>
                      </pic:pic>
                    </a:graphicData>
                  </a:graphic>
                </wp:inline>
              </w:drawing>
            </w:r>
          </w:p>
        </w:tc>
      </w:tr>
      <w:tr w:rsidR="00AC3C07" w:rsidRPr="0050246B" w14:paraId="5AE8012F" w14:textId="77777777" w:rsidTr="006159DB">
        <w:trPr>
          <w:gridAfter w:val="1"/>
          <w:wAfter w:w="1796" w:type="pct"/>
          <w:trHeight w:val="567"/>
        </w:trPr>
        <w:tc>
          <w:tcPr>
            <w:tcW w:w="1563" w:type="pct"/>
          </w:tcPr>
          <w:p w14:paraId="16A8E51F" w14:textId="77777777" w:rsidR="00AC3C07" w:rsidRPr="0050246B" w:rsidRDefault="00AC3C07" w:rsidP="006476C8">
            <w:pPr>
              <w:pStyle w:val="Corpsdetexte3"/>
            </w:pPr>
            <w:r>
              <w:t>Mireille Roth</w:t>
            </w:r>
            <w:r>
              <w:br/>
              <w:t>Enseignante spécialisée</w:t>
            </w:r>
            <w:r>
              <w:br/>
              <w:t>École de Bossonnens – FR</w:t>
            </w:r>
            <w:r>
              <w:br/>
            </w:r>
            <w:hyperlink r:id="rId24">
              <w:r w:rsidRPr="330B3C6A">
                <w:rPr>
                  <w:rStyle w:val="Lienhypertexte"/>
                </w:rPr>
                <w:t>mireille.roth@edufr.ch</w:t>
              </w:r>
            </w:hyperlink>
          </w:p>
        </w:tc>
        <w:tc>
          <w:tcPr>
            <w:tcW w:w="1641" w:type="pct"/>
          </w:tcPr>
          <w:p w14:paraId="686A8E75" w14:textId="75E76360" w:rsidR="00AC3C07" w:rsidRPr="0050246B" w:rsidRDefault="00AC3C07" w:rsidP="006476C8">
            <w:r>
              <w:t>Isabelle Noël</w:t>
            </w:r>
            <w:r>
              <w:br/>
              <w:t xml:space="preserve">Maitresse d’enseignement et de </w:t>
            </w:r>
            <w:r w:rsidR="006159DB">
              <w:br/>
            </w:r>
            <w:r>
              <w:t>recherche, Université de Fribourg</w:t>
            </w:r>
            <w:r>
              <w:br/>
            </w:r>
            <w:hyperlink r:id="rId25">
              <w:r w:rsidRPr="330B3C6A">
                <w:rPr>
                  <w:rStyle w:val="Lienhypertexte"/>
                </w:rPr>
                <w:t>isabelle.noel@unifr.ch</w:t>
              </w:r>
            </w:hyperlink>
          </w:p>
        </w:tc>
      </w:tr>
    </w:tbl>
    <w:p w14:paraId="7C22DA86" w14:textId="3AC488EA" w:rsidR="0014177E" w:rsidRPr="00E05355" w:rsidRDefault="00AC3C07" w:rsidP="0014177E">
      <w:pPr>
        <w:pStyle w:val="Titre1"/>
      </w:pPr>
      <w:r w:rsidRPr="00E05355">
        <w:t>Références</w:t>
      </w:r>
    </w:p>
    <w:p w14:paraId="6026466E" w14:textId="6570569C" w:rsidR="0014177E" w:rsidRPr="0014177E" w:rsidRDefault="0014177E" w:rsidP="0014177E">
      <w:pPr>
        <w:pStyle w:val="Bibliographie"/>
      </w:pPr>
      <w:r w:rsidRPr="00E05355">
        <w:t xml:space="preserve">Allenbach, M., Frangieh, B., Merini, C., &amp; Thomazet, S. (2021). </w:t>
      </w:r>
      <w:r w:rsidRPr="0014177E">
        <w:t xml:space="preserve">Le travail collectif en situation d’intermétiers. La nouvelle revue – Éducation et société inclusives. École inclusive et innovation ordinaire. Quel autrement capable de l’école ? 6(92), 87-104. </w:t>
      </w:r>
      <w:hyperlink r:id="rId26" w:history="1">
        <w:r w:rsidR="008A50C7" w:rsidRPr="002B2C02">
          <w:rPr>
            <w:rStyle w:val="Lienhypertexte"/>
          </w:rPr>
          <w:t>https://doi.org/10.3917/nresi.092.0087</w:t>
        </w:r>
      </w:hyperlink>
    </w:p>
    <w:p w14:paraId="3768DEA0" w14:textId="3353180A" w:rsidR="00876A0C" w:rsidRPr="0014177E" w:rsidRDefault="0014177E" w:rsidP="00876A0C">
      <w:pPr>
        <w:pStyle w:val="Bibliographie"/>
        <w:rPr>
          <w:rStyle w:val="Lienhypertexte"/>
          <w:bCs w:val="0"/>
          <w:iCs w:val="0"/>
          <w:color w:val="auto"/>
        </w:rPr>
      </w:pPr>
      <w:r w:rsidRPr="0014177E">
        <w:t xml:space="preserve">Chapelle, G., &amp; Crahay, M. (2009). Réussir à apprendre. Presses Universitaires de France. </w:t>
      </w:r>
      <w:hyperlink r:id="rId27" w:tgtFrame="_blank" w:tooltip="https://doi.org/10.3917/puf.labad.2009.01." w:history="1">
        <w:r w:rsidR="00E514FE" w:rsidRPr="00E514FE">
          <w:rPr>
            <w:rStyle w:val="Lienhypertexte"/>
          </w:rPr>
          <w:t>https://doi.org/10.3917/puf.labad.2009.01</w:t>
        </w:r>
      </w:hyperlink>
    </w:p>
    <w:p w14:paraId="4D3172D8" w14:textId="0EBE6B55" w:rsidR="0014177E" w:rsidRPr="0014177E" w:rsidRDefault="0014177E" w:rsidP="0014177E">
      <w:pPr>
        <w:pStyle w:val="Bibliographie"/>
      </w:pPr>
      <w:r w:rsidRPr="0014177E">
        <w:t xml:space="preserve">Noël, I., &amp;. Rody, C. (2024). Quand un établissement scolaire se développe dans une visée inclusive : « On n’a pas le plan d’avance ! ». Revue hybride de l’éducation, 8(1). </w:t>
      </w:r>
      <w:hyperlink r:id="rId28" w:history="1">
        <w:r w:rsidRPr="00876A0C">
          <w:rPr>
            <w:rStyle w:val="Lienhypertexte"/>
          </w:rPr>
          <w:t>https://doi.org/10.1522/rhe.v8i1.1699</w:t>
        </w:r>
      </w:hyperlink>
    </w:p>
    <w:p w14:paraId="7D0FB6AF" w14:textId="26FEAC81" w:rsidR="0014177E" w:rsidRPr="0014177E" w:rsidRDefault="0014177E" w:rsidP="0014177E">
      <w:pPr>
        <w:pStyle w:val="Bibliographie"/>
      </w:pPr>
      <w:r w:rsidRPr="0014177E">
        <w:t xml:space="preserve">UNESCO. (2017). Un guide pour assurer l’inclusion et l’équité dans l’éducation. </w:t>
      </w:r>
      <w:hyperlink r:id="rId29" w:history="1">
        <w:r w:rsidR="00DF72BE" w:rsidRPr="002B2C02">
          <w:rPr>
            <w:rStyle w:val="Lienhypertexte"/>
          </w:rPr>
          <w:t>https://unesdoc.unesco.org/ark:/48223/pf0000259389</w:t>
        </w:r>
      </w:hyperlink>
    </w:p>
    <w:p w14:paraId="558A2A27" w14:textId="2C77BCB0" w:rsidR="0014177E" w:rsidRDefault="0014177E" w:rsidP="0014177E">
      <w:pPr>
        <w:pStyle w:val="Bibliographie"/>
      </w:pPr>
      <w:r w:rsidRPr="0014177E">
        <w:t>Tremblay, P. (2023). Coenseignement. Academia-EME éditions.</w:t>
      </w:r>
    </w:p>
    <w:sectPr w:rsidR="0014177E" w:rsidSect="00B16B2A">
      <w:headerReference w:type="default" r:id="rId30"/>
      <w:footerReference w:type="default" r:id="rId31"/>
      <w:pgSz w:w="11907" w:h="16840" w:code="9"/>
      <w:pgMar w:top="1418" w:right="1418" w:bottom="1134" w:left="1418" w:header="720" w:footer="567" w:gutter="0"/>
      <w:pgNumType w:start="2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6BB13" w14:textId="77777777" w:rsidR="002C748E" w:rsidRDefault="002C748E">
      <w:pPr>
        <w:spacing w:line="240" w:lineRule="auto"/>
      </w:pPr>
      <w:r>
        <w:separator/>
      </w:r>
    </w:p>
  </w:endnote>
  <w:endnote w:type="continuationSeparator" w:id="0">
    <w:p w14:paraId="055558C5" w14:textId="77777777" w:rsidR="002C748E" w:rsidRDefault="002C74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67320183-E436-4356-A63C-1F6ABBBACFA7}"/>
    <w:embedBold r:id="rId2" w:fontKey="{FD9FA1D7-19A6-4917-BF2E-F0B18B42EC1B}"/>
    <w:embedItalic r:id="rId3" w:fontKey="{32BF6C9E-79C3-48B5-A518-1B48BF8422F4}"/>
    <w:embedBoldItalic r:id="rId4" w:fontKey="{B1E549DB-BE5C-46E4-A362-F88FB06B36F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A4787E4E-55D6-40DC-8863-59918B0A29B4}"/>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6" w:fontKey="{5DFD3151-FE12-4DF0-BC1D-BB821D421BA9}"/>
  </w:font>
  <w:font w:name="Segoe UI">
    <w:panose1 w:val="020B0502040204020203"/>
    <w:charset w:val="00"/>
    <w:family w:val="swiss"/>
    <w:pitch w:val="variable"/>
    <w:sig w:usb0="E4002EFF" w:usb1="C000E47F" w:usb2="00000009" w:usb3="00000000" w:csb0="000001FF" w:csb1="00000000"/>
    <w:embedRegular r:id="rId7" w:fontKey="{254603D9-4BE1-4B67-A4C0-C15C801D50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AF1F9" w14:textId="77777777" w:rsidR="004B3A29" w:rsidRPr="007B448B" w:rsidRDefault="006E210A" w:rsidP="001D3BFB">
    <w:pPr>
      <w:pStyle w:val="Pieddepage"/>
      <w:rPr>
        <w:szCs w:val="22"/>
      </w:rPr>
    </w:pPr>
    <w:r>
      <w:rPr>
        <w:noProof/>
      </w:rPr>
      <w:drawing>
        <wp:anchor distT="0" distB="0" distL="114300" distR="114300" simplePos="0" relativeHeight="251658240" behindDoc="1" locked="0" layoutInCell="1" allowOverlap="1" wp14:anchorId="4F886B5B" wp14:editId="2208B898">
          <wp:simplePos x="0" y="0"/>
          <wp:positionH relativeFrom="column">
            <wp:posOffset>-671830</wp:posOffset>
          </wp:positionH>
          <wp:positionV relativeFrom="paragraph">
            <wp:posOffset>-726440</wp:posOffset>
          </wp:positionV>
          <wp:extent cx="101861" cy="849482"/>
          <wp:effectExtent l="0" t="0" r="0" b="0"/>
          <wp:wrapNone/>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6B4B5" w14:textId="77777777" w:rsidR="002C748E" w:rsidRPr="00777A2F" w:rsidRDefault="002C748E"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0FDAF2F7" w14:textId="77777777" w:rsidR="002C748E" w:rsidRDefault="002C748E">
      <w:r>
        <w:continuationSeparator/>
      </w:r>
    </w:p>
  </w:footnote>
  <w:footnote w:type="continuationNotice" w:id="1">
    <w:p w14:paraId="03D774CF" w14:textId="77777777" w:rsidR="002C748E" w:rsidRDefault="002C748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463D1" w14:textId="29B5D0E9" w:rsidR="007B448B" w:rsidRPr="007B448B" w:rsidRDefault="00307EC7" w:rsidP="007B448B">
    <w:pPr>
      <w:pStyle w:val="Themenschwerpunkt"/>
      <w:rPr>
        <w:lang w:val="fr-CH"/>
      </w:rPr>
    </w:pPr>
    <w:r>
      <mc:AlternateContent>
        <mc:Choice Requires="wps">
          <w:drawing>
            <wp:anchor distT="0" distB="0" distL="114299" distR="114299" simplePos="0" relativeHeight="251658241" behindDoc="0" locked="0" layoutInCell="1" allowOverlap="1" wp14:anchorId="5336A883" wp14:editId="72EB7F88">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5769AFA" id="Connecteur droit 3" o:spid="_x0000_s1026" alt="&quot;&quot;" style="position:absolute;flip:x;z-index:25165824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9E4ACD" w:rsidRPr="009E4ACD">
      <w:rPr>
        <w:lang w:val="fr-CH"/>
      </w:rPr>
      <w:t>Organisations scolaires inclusives</w:t>
    </w:r>
    <w:r w:rsidR="007B448B">
      <w:rPr>
        <w:lang w:val="fr-CH"/>
      </w:rPr>
      <w:tab/>
    </w:r>
    <w:r w:rsidR="007B448B">
      <w:rPr>
        <w:lang w:val="fr-CH"/>
      </w:rPr>
      <w:tab/>
    </w:r>
    <w:r w:rsidR="007B448B" w:rsidRPr="00ED473A">
      <w:rPr>
        <w:b w:val="0"/>
        <w:bCs/>
        <w:lang w:val="fr-CH"/>
      </w:rPr>
      <w:t xml:space="preserve">Revue </w:t>
    </w:r>
    <w:r w:rsidR="009E4ACD">
      <w:rPr>
        <w:b w:val="0"/>
        <w:bCs/>
        <w:lang w:val="fr-CH"/>
      </w:rPr>
      <w:t>s</w:t>
    </w:r>
    <w:r w:rsidR="007B448B" w:rsidRPr="00ED473A">
      <w:rPr>
        <w:b w:val="0"/>
        <w:bCs/>
        <w:lang w:val="fr-CH"/>
      </w:rPr>
      <w:t xml:space="preserve">uisse de </w:t>
    </w:r>
    <w:r w:rsidR="009E4ACD">
      <w:rPr>
        <w:b w:val="0"/>
        <w:bCs/>
        <w:lang w:val="fr-CH"/>
      </w:rPr>
      <w:t>p</w:t>
    </w:r>
    <w:r w:rsidR="007B448B" w:rsidRPr="00ED473A">
      <w:rPr>
        <w:b w:val="0"/>
        <w:bCs/>
        <w:lang w:val="fr-CH"/>
      </w:rPr>
      <w:t xml:space="preserve">édagogie </w:t>
    </w:r>
    <w:r w:rsidR="009E4ACD">
      <w:rPr>
        <w:b w:val="0"/>
        <w:bCs/>
        <w:lang w:val="fr-CH"/>
      </w:rPr>
      <w:t>s</w:t>
    </w:r>
    <w:r w:rsidR="007B448B" w:rsidRPr="00ED473A">
      <w:rPr>
        <w:b w:val="0"/>
        <w:bCs/>
        <w:lang w:val="fr-CH"/>
      </w:rPr>
      <w:t xml:space="preserve">pécialisée, Vol. </w:t>
    </w:r>
    <w:r w:rsidR="00037AE3">
      <w:rPr>
        <w:b w:val="0"/>
        <w:bCs/>
        <w:lang w:val="fr-CH"/>
      </w:rPr>
      <w:t>1</w:t>
    </w:r>
    <w:r w:rsidR="009E4ACD">
      <w:rPr>
        <w:b w:val="0"/>
        <w:bCs/>
        <w:lang w:val="fr-CH"/>
      </w:rPr>
      <w:t>6</w:t>
    </w:r>
    <w:r w:rsidR="007B448B" w:rsidRPr="00ED473A">
      <w:rPr>
        <w:b w:val="0"/>
        <w:bCs/>
        <w:lang w:val="fr-CH"/>
      </w:rPr>
      <w:t xml:space="preserve">, </w:t>
    </w:r>
    <w:r w:rsidR="00037AE3">
      <w:rPr>
        <w:b w:val="0"/>
        <w:bCs/>
        <w:lang w:val="fr-CH"/>
      </w:rPr>
      <w:t>0</w:t>
    </w:r>
    <w:r w:rsidR="009E4ACD">
      <w:rPr>
        <w:b w:val="0"/>
        <w:bCs/>
        <w:lang w:val="fr-CH"/>
      </w:rPr>
      <w:t>1</w:t>
    </w:r>
    <w:r w:rsidR="007B448B" w:rsidRPr="00ED473A">
      <w:rPr>
        <w:b w:val="0"/>
        <w:bCs/>
        <w:lang w:val="fr-CH"/>
      </w:rPr>
      <w:t>/</w:t>
    </w:r>
    <w:r w:rsidR="00037AE3">
      <w:rPr>
        <w:b w:val="0"/>
        <w:bCs/>
        <w:lang w:val="fr-CH"/>
      </w:rPr>
      <w:t>202</w:t>
    </w:r>
    <w:r w:rsidR="009E4ACD">
      <w:rPr>
        <w:b w:val="0"/>
        <w:bCs/>
        <w:lang w:val="fr-CH"/>
      </w:rPr>
      <w:t>6</w:t>
    </w:r>
  </w:p>
  <w:p w14:paraId="17762B89" w14:textId="77777777" w:rsidR="004B3A29" w:rsidRPr="00ED473A" w:rsidRDefault="00B7489C" w:rsidP="007B448B">
    <w:pPr>
      <w:pStyle w:val="Themenschwerpunkt"/>
      <w:rPr>
        <w:b w:val="0"/>
        <w:bCs/>
        <w:lang w:val="fr-CH"/>
      </w:rPr>
    </w:pPr>
    <w:r w:rsidRPr="006555BD">
      <w:rPr>
        <w:b w:val="0"/>
        <w:bCs/>
        <w:lang w:val="fr-CH"/>
      </w:rPr>
      <w:t xml:space="preserve">| </w:t>
    </w:r>
    <w:r w:rsidR="0022028B">
      <w:rPr>
        <w:b w:val="0"/>
        <w:bCs/>
        <w:lang w:val="fr-CH"/>
      </w:rPr>
      <w:t>ARTICLE</w:t>
    </w:r>
    <w:r w:rsidR="00B71621" w:rsidRPr="006555BD">
      <w:rPr>
        <w:b w:val="0"/>
        <w:bCs/>
        <w:lang w:val="fr-CH"/>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1AD9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5CCD6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159A0FE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592422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C3AC5154"/>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172EAB1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D7765194"/>
    <w:lvl w:ilvl="0">
      <w:start w:val="1"/>
      <w:numFmt w:val="bullet"/>
      <w:pStyle w:val="Listepuces"/>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umros"/>
      <w:lvlText w:val="%1."/>
      <w:lvlJc w:val="left"/>
      <w:pPr>
        <w:ind w:left="360" w:hanging="360"/>
      </w:pPr>
    </w:lvl>
    <w:lvl w:ilvl="1">
      <w:start w:val="1"/>
      <w:numFmt w:val="decimal"/>
      <w:pStyle w:val="Listenumros2"/>
      <w:lvlText w:val="%1.%2."/>
      <w:lvlJc w:val="left"/>
      <w:pPr>
        <w:ind w:left="792" w:hanging="432"/>
      </w:pPr>
    </w:lvl>
    <w:lvl w:ilvl="2">
      <w:start w:val="1"/>
      <w:numFmt w:val="decimal"/>
      <w:pStyle w:val="Listenumro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4C3246D"/>
    <w:multiLevelType w:val="hybridMultilevel"/>
    <w:tmpl w:val="E8966FB0"/>
    <w:lvl w:ilvl="0" w:tplc="643024A2">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1816487952">
    <w:abstractNumId w:val="8"/>
  </w:num>
  <w:num w:numId="2" w16cid:durableId="379716589">
    <w:abstractNumId w:val="9"/>
  </w:num>
  <w:num w:numId="3" w16cid:durableId="1479614155">
    <w:abstractNumId w:val="7"/>
  </w:num>
  <w:num w:numId="4" w16cid:durableId="642000756">
    <w:abstractNumId w:val="6"/>
  </w:num>
  <w:num w:numId="5" w16cid:durableId="465972607">
    <w:abstractNumId w:val="5"/>
  </w:num>
  <w:num w:numId="6" w16cid:durableId="1283538106">
    <w:abstractNumId w:val="4"/>
  </w:num>
  <w:num w:numId="7" w16cid:durableId="2043355856">
    <w:abstractNumId w:val="3"/>
  </w:num>
  <w:num w:numId="8" w16cid:durableId="1177383946">
    <w:abstractNumId w:val="2"/>
  </w:num>
  <w:num w:numId="9" w16cid:durableId="1292443861">
    <w:abstractNumId w:val="1"/>
  </w:num>
  <w:num w:numId="10" w16cid:durableId="693843237">
    <w:abstractNumId w:val="0"/>
  </w:num>
  <w:num w:numId="11" w16cid:durableId="1566255741">
    <w:abstractNumId w:val="10"/>
  </w:num>
  <w:num w:numId="12" w16cid:durableId="67308969">
    <w:abstractNumId w:val="1"/>
  </w:num>
  <w:num w:numId="13" w16cid:durableId="134222661">
    <w:abstractNumId w:val="0"/>
  </w:num>
  <w:num w:numId="14" w16cid:durableId="725765097">
    <w:abstractNumId w:val="1"/>
  </w:num>
  <w:num w:numId="15" w16cid:durableId="745880693">
    <w:abstractNumId w:val="0"/>
  </w:num>
  <w:num w:numId="16" w16cid:durableId="1265503658">
    <w:abstractNumId w:val="1"/>
  </w:num>
  <w:num w:numId="17" w16cid:durableId="1428428857">
    <w:abstractNumId w:val="0"/>
  </w:num>
  <w:num w:numId="18" w16cid:durableId="1075275208">
    <w:abstractNumId w:val="1"/>
  </w:num>
  <w:num w:numId="19" w16cid:durableId="48581567">
    <w:abstractNumId w:val="0"/>
  </w:num>
  <w:num w:numId="20" w16cid:durableId="971249072">
    <w:abstractNumId w:val="1"/>
  </w:num>
  <w:num w:numId="21" w16cid:durableId="1680421378">
    <w:abstractNumId w:val="0"/>
  </w:num>
  <w:num w:numId="22" w16cid:durableId="219175639">
    <w:abstractNumId w:val="1"/>
  </w:num>
  <w:num w:numId="23" w16cid:durableId="913053717">
    <w:abstractNumId w:val="0"/>
  </w:num>
  <w:num w:numId="24" w16cid:durableId="58526567">
    <w:abstractNumId w:val="1"/>
  </w:num>
  <w:num w:numId="25" w16cid:durableId="1323310055">
    <w:abstractNumId w:val="0"/>
  </w:num>
  <w:num w:numId="26" w16cid:durableId="610820037">
    <w:abstractNumId w:val="1"/>
  </w:num>
  <w:num w:numId="27" w16cid:durableId="137500530">
    <w:abstractNumId w:val="0"/>
  </w:num>
  <w:num w:numId="28" w16cid:durableId="2066374464">
    <w:abstractNumId w:val="1"/>
  </w:num>
  <w:num w:numId="29" w16cid:durableId="1867988746">
    <w:abstractNumId w:val="0"/>
  </w:num>
  <w:num w:numId="30" w16cid:durableId="1058093444">
    <w:abstractNumId w:val="1"/>
  </w:num>
  <w:num w:numId="31" w16cid:durableId="1218316664">
    <w:abstractNumId w:val="0"/>
  </w:num>
  <w:num w:numId="32" w16cid:durableId="1316638973">
    <w:abstractNumId w:val="1"/>
  </w:num>
  <w:num w:numId="33" w16cid:durableId="812987841">
    <w:abstractNumId w:val="0"/>
  </w:num>
  <w:num w:numId="34" w16cid:durableId="53237247">
    <w:abstractNumId w:val="1"/>
  </w:num>
  <w:num w:numId="35" w16cid:durableId="312488381">
    <w:abstractNumId w:val="0"/>
  </w:num>
  <w:num w:numId="36" w16cid:durableId="1187719104">
    <w:abstractNumId w:val="1"/>
  </w:num>
  <w:num w:numId="37" w16cid:durableId="1137914726">
    <w:abstractNumId w:val="0"/>
  </w:num>
  <w:num w:numId="38" w16cid:durableId="862863081">
    <w:abstractNumId w:val="1"/>
  </w:num>
  <w:num w:numId="39" w16cid:durableId="1271552420">
    <w:abstractNumId w:val="0"/>
  </w:num>
  <w:num w:numId="40" w16cid:durableId="498156962">
    <w:abstractNumId w:val="1"/>
  </w:num>
  <w:num w:numId="41" w16cid:durableId="1360593645">
    <w:abstractNumId w:val="0"/>
  </w:num>
  <w:num w:numId="42" w16cid:durableId="211036814">
    <w:abstractNumId w:val="1"/>
  </w:num>
  <w:num w:numId="43" w16cid:durableId="1204634583">
    <w:abstractNumId w:val="0"/>
  </w:num>
  <w:num w:numId="44" w16cid:durableId="738794546">
    <w:abstractNumId w:val="1"/>
  </w:num>
  <w:num w:numId="45" w16cid:durableId="146311198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B26"/>
    <w:rsid w:val="0000525E"/>
    <w:rsid w:val="0001111F"/>
    <w:rsid w:val="00016BFF"/>
    <w:rsid w:val="00017385"/>
    <w:rsid w:val="000206F3"/>
    <w:rsid w:val="000210A6"/>
    <w:rsid w:val="00024143"/>
    <w:rsid w:val="00025579"/>
    <w:rsid w:val="000302CB"/>
    <w:rsid w:val="0003314D"/>
    <w:rsid w:val="00035246"/>
    <w:rsid w:val="000352CE"/>
    <w:rsid w:val="00035DD4"/>
    <w:rsid w:val="00036168"/>
    <w:rsid w:val="000367A0"/>
    <w:rsid w:val="00037AE3"/>
    <w:rsid w:val="00046BAC"/>
    <w:rsid w:val="000532A3"/>
    <w:rsid w:val="00053353"/>
    <w:rsid w:val="00055D2D"/>
    <w:rsid w:val="000575C6"/>
    <w:rsid w:val="00060C35"/>
    <w:rsid w:val="0006183A"/>
    <w:rsid w:val="00061FC0"/>
    <w:rsid w:val="00070951"/>
    <w:rsid w:val="000759D7"/>
    <w:rsid w:val="000870A2"/>
    <w:rsid w:val="00091525"/>
    <w:rsid w:val="000964A1"/>
    <w:rsid w:val="00096F04"/>
    <w:rsid w:val="000A3A8F"/>
    <w:rsid w:val="000B5BB8"/>
    <w:rsid w:val="000C1A12"/>
    <w:rsid w:val="000C3A49"/>
    <w:rsid w:val="000C69A5"/>
    <w:rsid w:val="000D5DB2"/>
    <w:rsid w:val="000D6386"/>
    <w:rsid w:val="000D7A98"/>
    <w:rsid w:val="000D7F79"/>
    <w:rsid w:val="000E1265"/>
    <w:rsid w:val="000E3A1D"/>
    <w:rsid w:val="000E3CFD"/>
    <w:rsid w:val="000E4BAD"/>
    <w:rsid w:val="000E58F2"/>
    <w:rsid w:val="000E6A66"/>
    <w:rsid w:val="000F0956"/>
    <w:rsid w:val="000F112E"/>
    <w:rsid w:val="000F4B54"/>
    <w:rsid w:val="000F5288"/>
    <w:rsid w:val="0010334E"/>
    <w:rsid w:val="001100D1"/>
    <w:rsid w:val="001114E2"/>
    <w:rsid w:val="001133A3"/>
    <w:rsid w:val="001150A5"/>
    <w:rsid w:val="00115EF5"/>
    <w:rsid w:val="001161D6"/>
    <w:rsid w:val="00120CBF"/>
    <w:rsid w:val="00124E26"/>
    <w:rsid w:val="001259D5"/>
    <w:rsid w:val="00127431"/>
    <w:rsid w:val="0014177E"/>
    <w:rsid w:val="00145413"/>
    <w:rsid w:val="00150F6F"/>
    <w:rsid w:val="00151BCA"/>
    <w:rsid w:val="00153133"/>
    <w:rsid w:val="00154D21"/>
    <w:rsid w:val="00157D7E"/>
    <w:rsid w:val="001651B5"/>
    <w:rsid w:val="00167858"/>
    <w:rsid w:val="00167A6F"/>
    <w:rsid w:val="00170037"/>
    <w:rsid w:val="00173C47"/>
    <w:rsid w:val="001751C7"/>
    <w:rsid w:val="00175646"/>
    <w:rsid w:val="0018627C"/>
    <w:rsid w:val="00191E90"/>
    <w:rsid w:val="001A2EEC"/>
    <w:rsid w:val="001B05BD"/>
    <w:rsid w:val="001B16E8"/>
    <w:rsid w:val="001B25F3"/>
    <w:rsid w:val="001B39ED"/>
    <w:rsid w:val="001B52A6"/>
    <w:rsid w:val="001B55D0"/>
    <w:rsid w:val="001B7781"/>
    <w:rsid w:val="001C12AC"/>
    <w:rsid w:val="001D271F"/>
    <w:rsid w:val="001D3BFB"/>
    <w:rsid w:val="001D5B1E"/>
    <w:rsid w:val="001D6207"/>
    <w:rsid w:val="001D6C5E"/>
    <w:rsid w:val="001E3BE9"/>
    <w:rsid w:val="001E571C"/>
    <w:rsid w:val="001E78F2"/>
    <w:rsid w:val="001F314A"/>
    <w:rsid w:val="002004D9"/>
    <w:rsid w:val="00202A19"/>
    <w:rsid w:val="00203654"/>
    <w:rsid w:val="00203CCA"/>
    <w:rsid w:val="0020467E"/>
    <w:rsid w:val="00206815"/>
    <w:rsid w:val="00206EFE"/>
    <w:rsid w:val="002107FD"/>
    <w:rsid w:val="0022028B"/>
    <w:rsid w:val="00226FED"/>
    <w:rsid w:val="00231B75"/>
    <w:rsid w:val="00234593"/>
    <w:rsid w:val="00235A6C"/>
    <w:rsid w:val="00237147"/>
    <w:rsid w:val="00241592"/>
    <w:rsid w:val="002443A6"/>
    <w:rsid w:val="002468B3"/>
    <w:rsid w:val="00255E4F"/>
    <w:rsid w:val="0026135E"/>
    <w:rsid w:val="00276B2C"/>
    <w:rsid w:val="002773AB"/>
    <w:rsid w:val="002815B3"/>
    <w:rsid w:val="00282510"/>
    <w:rsid w:val="00283F84"/>
    <w:rsid w:val="0028406F"/>
    <w:rsid w:val="00284EA0"/>
    <w:rsid w:val="002862AA"/>
    <w:rsid w:val="002A05F7"/>
    <w:rsid w:val="002A4924"/>
    <w:rsid w:val="002C5235"/>
    <w:rsid w:val="002C586A"/>
    <w:rsid w:val="002C5F99"/>
    <w:rsid w:val="002C6C00"/>
    <w:rsid w:val="002C748E"/>
    <w:rsid w:val="002D1D27"/>
    <w:rsid w:val="002D3034"/>
    <w:rsid w:val="002D598F"/>
    <w:rsid w:val="002E13B6"/>
    <w:rsid w:val="002E1BDD"/>
    <w:rsid w:val="002E5374"/>
    <w:rsid w:val="002F688F"/>
    <w:rsid w:val="0030447C"/>
    <w:rsid w:val="00307EC7"/>
    <w:rsid w:val="00310812"/>
    <w:rsid w:val="00310F7C"/>
    <w:rsid w:val="003118C0"/>
    <w:rsid w:val="00317662"/>
    <w:rsid w:val="00322024"/>
    <w:rsid w:val="003222A6"/>
    <w:rsid w:val="00326EA4"/>
    <w:rsid w:val="00327D3B"/>
    <w:rsid w:val="00333904"/>
    <w:rsid w:val="003346AD"/>
    <w:rsid w:val="00334911"/>
    <w:rsid w:val="00341D99"/>
    <w:rsid w:val="00342169"/>
    <w:rsid w:val="00343092"/>
    <w:rsid w:val="003438B4"/>
    <w:rsid w:val="0035116B"/>
    <w:rsid w:val="00362591"/>
    <w:rsid w:val="00365730"/>
    <w:rsid w:val="00365B7B"/>
    <w:rsid w:val="003819B7"/>
    <w:rsid w:val="003820DD"/>
    <w:rsid w:val="00382314"/>
    <w:rsid w:val="0038253B"/>
    <w:rsid w:val="00382826"/>
    <w:rsid w:val="00383074"/>
    <w:rsid w:val="00386CFF"/>
    <w:rsid w:val="00386D0C"/>
    <w:rsid w:val="00387B3D"/>
    <w:rsid w:val="00394E80"/>
    <w:rsid w:val="003A0065"/>
    <w:rsid w:val="003A0EA7"/>
    <w:rsid w:val="003A2717"/>
    <w:rsid w:val="003A3872"/>
    <w:rsid w:val="003A4659"/>
    <w:rsid w:val="003B4C81"/>
    <w:rsid w:val="003B5419"/>
    <w:rsid w:val="003C045A"/>
    <w:rsid w:val="003D1639"/>
    <w:rsid w:val="003D221C"/>
    <w:rsid w:val="003D502F"/>
    <w:rsid w:val="003E022D"/>
    <w:rsid w:val="003E0578"/>
    <w:rsid w:val="003E218C"/>
    <w:rsid w:val="003E25A0"/>
    <w:rsid w:val="003F5999"/>
    <w:rsid w:val="003F5B1B"/>
    <w:rsid w:val="003F6A6B"/>
    <w:rsid w:val="003F78C2"/>
    <w:rsid w:val="0040013F"/>
    <w:rsid w:val="0040089E"/>
    <w:rsid w:val="00401236"/>
    <w:rsid w:val="004027D5"/>
    <w:rsid w:val="00403DBD"/>
    <w:rsid w:val="00404F18"/>
    <w:rsid w:val="004108D3"/>
    <w:rsid w:val="004135FE"/>
    <w:rsid w:val="00413EF6"/>
    <w:rsid w:val="00414332"/>
    <w:rsid w:val="00421D05"/>
    <w:rsid w:val="00421D4C"/>
    <w:rsid w:val="0042486F"/>
    <w:rsid w:val="00426606"/>
    <w:rsid w:val="00427C83"/>
    <w:rsid w:val="00433D4E"/>
    <w:rsid w:val="00436C5C"/>
    <w:rsid w:val="00441F45"/>
    <w:rsid w:val="0044405E"/>
    <w:rsid w:val="00446F2A"/>
    <w:rsid w:val="0045144F"/>
    <w:rsid w:val="004522F4"/>
    <w:rsid w:val="0045280A"/>
    <w:rsid w:val="00454057"/>
    <w:rsid w:val="00454BCF"/>
    <w:rsid w:val="00457C41"/>
    <w:rsid w:val="00457E6C"/>
    <w:rsid w:val="0046577D"/>
    <w:rsid w:val="004673DE"/>
    <w:rsid w:val="00467E46"/>
    <w:rsid w:val="004705B9"/>
    <w:rsid w:val="0047168D"/>
    <w:rsid w:val="00486270"/>
    <w:rsid w:val="00497730"/>
    <w:rsid w:val="004A2543"/>
    <w:rsid w:val="004A2854"/>
    <w:rsid w:val="004A3AC7"/>
    <w:rsid w:val="004A4EE3"/>
    <w:rsid w:val="004B1834"/>
    <w:rsid w:val="004B29F8"/>
    <w:rsid w:val="004B3001"/>
    <w:rsid w:val="004B3A29"/>
    <w:rsid w:val="004B5F44"/>
    <w:rsid w:val="004C13EB"/>
    <w:rsid w:val="004C181B"/>
    <w:rsid w:val="004C23BD"/>
    <w:rsid w:val="004C44F3"/>
    <w:rsid w:val="004C4A76"/>
    <w:rsid w:val="004D542D"/>
    <w:rsid w:val="004D58AC"/>
    <w:rsid w:val="004D699C"/>
    <w:rsid w:val="004D6F44"/>
    <w:rsid w:val="004E18F5"/>
    <w:rsid w:val="004E232F"/>
    <w:rsid w:val="004E307D"/>
    <w:rsid w:val="004E3A0F"/>
    <w:rsid w:val="004E612C"/>
    <w:rsid w:val="004F4496"/>
    <w:rsid w:val="004F5C23"/>
    <w:rsid w:val="0050246B"/>
    <w:rsid w:val="00503FDB"/>
    <w:rsid w:val="005055D5"/>
    <w:rsid w:val="00506482"/>
    <w:rsid w:val="00512685"/>
    <w:rsid w:val="0051322C"/>
    <w:rsid w:val="00515ABE"/>
    <w:rsid w:val="00516DBF"/>
    <w:rsid w:val="005211FE"/>
    <w:rsid w:val="00521559"/>
    <w:rsid w:val="00522B19"/>
    <w:rsid w:val="00524E24"/>
    <w:rsid w:val="00525336"/>
    <w:rsid w:val="00530E98"/>
    <w:rsid w:val="00533DA1"/>
    <w:rsid w:val="00535832"/>
    <w:rsid w:val="00544BE2"/>
    <w:rsid w:val="00546490"/>
    <w:rsid w:val="005468E9"/>
    <w:rsid w:val="0055561F"/>
    <w:rsid w:val="005559BD"/>
    <w:rsid w:val="00555ACD"/>
    <w:rsid w:val="00555F13"/>
    <w:rsid w:val="00561ABA"/>
    <w:rsid w:val="00562B2E"/>
    <w:rsid w:val="00564020"/>
    <w:rsid w:val="0056578A"/>
    <w:rsid w:val="0056595B"/>
    <w:rsid w:val="0056652F"/>
    <w:rsid w:val="00571C0D"/>
    <w:rsid w:val="00572C4C"/>
    <w:rsid w:val="0057605E"/>
    <w:rsid w:val="00576E09"/>
    <w:rsid w:val="00577261"/>
    <w:rsid w:val="00580F13"/>
    <w:rsid w:val="00581DB2"/>
    <w:rsid w:val="00582EEB"/>
    <w:rsid w:val="005849F6"/>
    <w:rsid w:val="00585ED0"/>
    <w:rsid w:val="00594747"/>
    <w:rsid w:val="00594844"/>
    <w:rsid w:val="00597442"/>
    <w:rsid w:val="00597BD9"/>
    <w:rsid w:val="005A57D6"/>
    <w:rsid w:val="005A646E"/>
    <w:rsid w:val="005A6F41"/>
    <w:rsid w:val="005A7AE7"/>
    <w:rsid w:val="005B2B65"/>
    <w:rsid w:val="005B5755"/>
    <w:rsid w:val="005C25E4"/>
    <w:rsid w:val="005C5A3B"/>
    <w:rsid w:val="005D15B8"/>
    <w:rsid w:val="005D2A23"/>
    <w:rsid w:val="005D49BF"/>
    <w:rsid w:val="005D5ECF"/>
    <w:rsid w:val="005D645B"/>
    <w:rsid w:val="005E150A"/>
    <w:rsid w:val="005E7DD5"/>
    <w:rsid w:val="005F2D38"/>
    <w:rsid w:val="005F31CF"/>
    <w:rsid w:val="006103DD"/>
    <w:rsid w:val="006111D5"/>
    <w:rsid w:val="006111F5"/>
    <w:rsid w:val="00611743"/>
    <w:rsid w:val="0061335E"/>
    <w:rsid w:val="006159DB"/>
    <w:rsid w:val="0062034F"/>
    <w:rsid w:val="00623E11"/>
    <w:rsid w:val="006411DE"/>
    <w:rsid w:val="00642766"/>
    <w:rsid w:val="006445CA"/>
    <w:rsid w:val="006448C5"/>
    <w:rsid w:val="00647922"/>
    <w:rsid w:val="00651E1F"/>
    <w:rsid w:val="00654FE9"/>
    <w:rsid w:val="00655149"/>
    <w:rsid w:val="006555BD"/>
    <w:rsid w:val="0065701B"/>
    <w:rsid w:val="00660089"/>
    <w:rsid w:val="00662CED"/>
    <w:rsid w:val="006644A2"/>
    <w:rsid w:val="00664F81"/>
    <w:rsid w:val="006676E2"/>
    <w:rsid w:val="00670033"/>
    <w:rsid w:val="00671B42"/>
    <w:rsid w:val="006720A1"/>
    <w:rsid w:val="00680391"/>
    <w:rsid w:val="00682671"/>
    <w:rsid w:val="00682B8C"/>
    <w:rsid w:val="00685EB4"/>
    <w:rsid w:val="00694B9D"/>
    <w:rsid w:val="0069567B"/>
    <w:rsid w:val="006A2BB4"/>
    <w:rsid w:val="006A4C05"/>
    <w:rsid w:val="006B1211"/>
    <w:rsid w:val="006B21F4"/>
    <w:rsid w:val="006B4DBD"/>
    <w:rsid w:val="006B5540"/>
    <w:rsid w:val="006B5F9D"/>
    <w:rsid w:val="006B63BC"/>
    <w:rsid w:val="006C2B84"/>
    <w:rsid w:val="006C3DFC"/>
    <w:rsid w:val="006C5041"/>
    <w:rsid w:val="006C7C1D"/>
    <w:rsid w:val="006D03A1"/>
    <w:rsid w:val="006D2CCF"/>
    <w:rsid w:val="006D3596"/>
    <w:rsid w:val="006D5D28"/>
    <w:rsid w:val="006D60F9"/>
    <w:rsid w:val="006E210A"/>
    <w:rsid w:val="006E2375"/>
    <w:rsid w:val="006E260B"/>
    <w:rsid w:val="006F0AD1"/>
    <w:rsid w:val="006F3EC7"/>
    <w:rsid w:val="006F4199"/>
    <w:rsid w:val="006F7BB6"/>
    <w:rsid w:val="0070060A"/>
    <w:rsid w:val="00700FE0"/>
    <w:rsid w:val="00702BE5"/>
    <w:rsid w:val="00706956"/>
    <w:rsid w:val="00711F58"/>
    <w:rsid w:val="007137CE"/>
    <w:rsid w:val="007155B8"/>
    <w:rsid w:val="007204B5"/>
    <w:rsid w:val="00722979"/>
    <w:rsid w:val="00724A9E"/>
    <w:rsid w:val="0072756D"/>
    <w:rsid w:val="00727A0F"/>
    <w:rsid w:val="00732F0E"/>
    <w:rsid w:val="007358DB"/>
    <w:rsid w:val="00736E08"/>
    <w:rsid w:val="007373E7"/>
    <w:rsid w:val="007424F5"/>
    <w:rsid w:val="00742623"/>
    <w:rsid w:val="00742F9E"/>
    <w:rsid w:val="007434C1"/>
    <w:rsid w:val="0074442C"/>
    <w:rsid w:val="00746D76"/>
    <w:rsid w:val="00766345"/>
    <w:rsid w:val="00772F99"/>
    <w:rsid w:val="00775BB1"/>
    <w:rsid w:val="00777A2F"/>
    <w:rsid w:val="00777B31"/>
    <w:rsid w:val="00785935"/>
    <w:rsid w:val="00787B6E"/>
    <w:rsid w:val="00790286"/>
    <w:rsid w:val="00790568"/>
    <w:rsid w:val="00791F8F"/>
    <w:rsid w:val="0079247F"/>
    <w:rsid w:val="007958CD"/>
    <w:rsid w:val="007A3489"/>
    <w:rsid w:val="007A75E1"/>
    <w:rsid w:val="007B2F0A"/>
    <w:rsid w:val="007B448B"/>
    <w:rsid w:val="007B4F54"/>
    <w:rsid w:val="007B5701"/>
    <w:rsid w:val="007B62B5"/>
    <w:rsid w:val="007C1077"/>
    <w:rsid w:val="007C5165"/>
    <w:rsid w:val="007C5AB3"/>
    <w:rsid w:val="007D409D"/>
    <w:rsid w:val="007D77EE"/>
    <w:rsid w:val="007E21FA"/>
    <w:rsid w:val="007E78D0"/>
    <w:rsid w:val="007F43B0"/>
    <w:rsid w:val="007F4C1B"/>
    <w:rsid w:val="007F5E1D"/>
    <w:rsid w:val="008074E9"/>
    <w:rsid w:val="00810D87"/>
    <w:rsid w:val="0081191E"/>
    <w:rsid w:val="00811E03"/>
    <w:rsid w:val="00812E94"/>
    <w:rsid w:val="008152E5"/>
    <w:rsid w:val="00815806"/>
    <w:rsid w:val="00822118"/>
    <w:rsid w:val="00824FFF"/>
    <w:rsid w:val="00826D1A"/>
    <w:rsid w:val="00830A17"/>
    <w:rsid w:val="0083361B"/>
    <w:rsid w:val="008351F7"/>
    <w:rsid w:val="00843FB1"/>
    <w:rsid w:val="00844CF8"/>
    <w:rsid w:val="00852E11"/>
    <w:rsid w:val="00853805"/>
    <w:rsid w:val="0085497D"/>
    <w:rsid w:val="00855097"/>
    <w:rsid w:val="0086214A"/>
    <w:rsid w:val="00862C79"/>
    <w:rsid w:val="00863C53"/>
    <w:rsid w:val="00870508"/>
    <w:rsid w:val="00872D36"/>
    <w:rsid w:val="00873C74"/>
    <w:rsid w:val="00876A0C"/>
    <w:rsid w:val="008773EC"/>
    <w:rsid w:val="00882B9B"/>
    <w:rsid w:val="00885130"/>
    <w:rsid w:val="008854C8"/>
    <w:rsid w:val="00885ECB"/>
    <w:rsid w:val="00891E7D"/>
    <w:rsid w:val="008924D4"/>
    <w:rsid w:val="008934B9"/>
    <w:rsid w:val="008A2229"/>
    <w:rsid w:val="008A3D39"/>
    <w:rsid w:val="008A3EE6"/>
    <w:rsid w:val="008A50C7"/>
    <w:rsid w:val="008B22E3"/>
    <w:rsid w:val="008C16F3"/>
    <w:rsid w:val="008C5949"/>
    <w:rsid w:val="008C5981"/>
    <w:rsid w:val="008C5CFC"/>
    <w:rsid w:val="008C6EDB"/>
    <w:rsid w:val="008D1807"/>
    <w:rsid w:val="008D1DD5"/>
    <w:rsid w:val="008D5616"/>
    <w:rsid w:val="008D5D95"/>
    <w:rsid w:val="008E1ED5"/>
    <w:rsid w:val="008E4B26"/>
    <w:rsid w:val="008F0A0F"/>
    <w:rsid w:val="008F2E4E"/>
    <w:rsid w:val="008F45CA"/>
    <w:rsid w:val="00905AB3"/>
    <w:rsid w:val="009067B7"/>
    <w:rsid w:val="009113C7"/>
    <w:rsid w:val="00911AD9"/>
    <w:rsid w:val="00911C70"/>
    <w:rsid w:val="00912E02"/>
    <w:rsid w:val="00916FC7"/>
    <w:rsid w:val="00920846"/>
    <w:rsid w:val="00920A21"/>
    <w:rsid w:val="00920DAD"/>
    <w:rsid w:val="00921AA0"/>
    <w:rsid w:val="00923E73"/>
    <w:rsid w:val="00933F59"/>
    <w:rsid w:val="009415D8"/>
    <w:rsid w:val="00942E82"/>
    <w:rsid w:val="0094304E"/>
    <w:rsid w:val="00943074"/>
    <w:rsid w:val="00943B46"/>
    <w:rsid w:val="00944DCE"/>
    <w:rsid w:val="009468B2"/>
    <w:rsid w:val="00946E66"/>
    <w:rsid w:val="0095024E"/>
    <w:rsid w:val="00950342"/>
    <w:rsid w:val="009511A0"/>
    <w:rsid w:val="009515D7"/>
    <w:rsid w:val="00953E27"/>
    <w:rsid w:val="009552F9"/>
    <w:rsid w:val="00957CB3"/>
    <w:rsid w:val="00964A14"/>
    <w:rsid w:val="009660DC"/>
    <w:rsid w:val="00967D5F"/>
    <w:rsid w:val="00970B92"/>
    <w:rsid w:val="0097173F"/>
    <w:rsid w:val="00976FB3"/>
    <w:rsid w:val="00980325"/>
    <w:rsid w:val="00983108"/>
    <w:rsid w:val="00985126"/>
    <w:rsid w:val="00990035"/>
    <w:rsid w:val="00991114"/>
    <w:rsid w:val="00991181"/>
    <w:rsid w:val="0099295B"/>
    <w:rsid w:val="00994F37"/>
    <w:rsid w:val="009A51C8"/>
    <w:rsid w:val="009A7325"/>
    <w:rsid w:val="009A7FF6"/>
    <w:rsid w:val="009B3512"/>
    <w:rsid w:val="009B571C"/>
    <w:rsid w:val="009B6C0C"/>
    <w:rsid w:val="009C14FC"/>
    <w:rsid w:val="009C3012"/>
    <w:rsid w:val="009C6886"/>
    <w:rsid w:val="009D0CF3"/>
    <w:rsid w:val="009D2607"/>
    <w:rsid w:val="009D4144"/>
    <w:rsid w:val="009D4CCF"/>
    <w:rsid w:val="009E2288"/>
    <w:rsid w:val="009E282F"/>
    <w:rsid w:val="009E308D"/>
    <w:rsid w:val="009E4ACD"/>
    <w:rsid w:val="009E5005"/>
    <w:rsid w:val="009F4CD6"/>
    <w:rsid w:val="009F6A07"/>
    <w:rsid w:val="00A10362"/>
    <w:rsid w:val="00A11404"/>
    <w:rsid w:val="00A147E5"/>
    <w:rsid w:val="00A217DD"/>
    <w:rsid w:val="00A267A1"/>
    <w:rsid w:val="00A369F3"/>
    <w:rsid w:val="00A37E53"/>
    <w:rsid w:val="00A420D8"/>
    <w:rsid w:val="00A432B8"/>
    <w:rsid w:val="00A50A1E"/>
    <w:rsid w:val="00A50C04"/>
    <w:rsid w:val="00A531E7"/>
    <w:rsid w:val="00A543D6"/>
    <w:rsid w:val="00A55E72"/>
    <w:rsid w:val="00A61330"/>
    <w:rsid w:val="00A623CB"/>
    <w:rsid w:val="00A661C3"/>
    <w:rsid w:val="00A66FE2"/>
    <w:rsid w:val="00A7253E"/>
    <w:rsid w:val="00A73546"/>
    <w:rsid w:val="00A73C65"/>
    <w:rsid w:val="00A73E91"/>
    <w:rsid w:val="00A8239B"/>
    <w:rsid w:val="00A850DD"/>
    <w:rsid w:val="00A93917"/>
    <w:rsid w:val="00A94E9D"/>
    <w:rsid w:val="00A95CE7"/>
    <w:rsid w:val="00A95F54"/>
    <w:rsid w:val="00A96D90"/>
    <w:rsid w:val="00A96E82"/>
    <w:rsid w:val="00A97FE1"/>
    <w:rsid w:val="00AA147D"/>
    <w:rsid w:val="00AA2F41"/>
    <w:rsid w:val="00AA3192"/>
    <w:rsid w:val="00AA3D5E"/>
    <w:rsid w:val="00AA3DAE"/>
    <w:rsid w:val="00AA3FB7"/>
    <w:rsid w:val="00AA5C0F"/>
    <w:rsid w:val="00AA7444"/>
    <w:rsid w:val="00AA7D4C"/>
    <w:rsid w:val="00AB0303"/>
    <w:rsid w:val="00AB1E1C"/>
    <w:rsid w:val="00AB1F76"/>
    <w:rsid w:val="00AB2A18"/>
    <w:rsid w:val="00AB7501"/>
    <w:rsid w:val="00AC018F"/>
    <w:rsid w:val="00AC20F1"/>
    <w:rsid w:val="00AC3C07"/>
    <w:rsid w:val="00AC41EF"/>
    <w:rsid w:val="00AD1145"/>
    <w:rsid w:val="00AD427B"/>
    <w:rsid w:val="00AD50F9"/>
    <w:rsid w:val="00AD5320"/>
    <w:rsid w:val="00AD722B"/>
    <w:rsid w:val="00AE583E"/>
    <w:rsid w:val="00AE5D15"/>
    <w:rsid w:val="00AE631D"/>
    <w:rsid w:val="00AF05B3"/>
    <w:rsid w:val="00AF07AB"/>
    <w:rsid w:val="00AF16EB"/>
    <w:rsid w:val="00AF3C7A"/>
    <w:rsid w:val="00AF5878"/>
    <w:rsid w:val="00B13433"/>
    <w:rsid w:val="00B16B2A"/>
    <w:rsid w:val="00B23FEC"/>
    <w:rsid w:val="00B35D36"/>
    <w:rsid w:val="00B41C57"/>
    <w:rsid w:val="00B44F09"/>
    <w:rsid w:val="00B45FA6"/>
    <w:rsid w:val="00B50244"/>
    <w:rsid w:val="00B50E21"/>
    <w:rsid w:val="00B51A9B"/>
    <w:rsid w:val="00B527EA"/>
    <w:rsid w:val="00B54E5C"/>
    <w:rsid w:val="00B5594E"/>
    <w:rsid w:val="00B57923"/>
    <w:rsid w:val="00B61B3D"/>
    <w:rsid w:val="00B6268B"/>
    <w:rsid w:val="00B701AF"/>
    <w:rsid w:val="00B714E2"/>
    <w:rsid w:val="00B71621"/>
    <w:rsid w:val="00B74103"/>
    <w:rsid w:val="00B7489C"/>
    <w:rsid w:val="00B74F64"/>
    <w:rsid w:val="00B7596B"/>
    <w:rsid w:val="00B8194C"/>
    <w:rsid w:val="00B83EC4"/>
    <w:rsid w:val="00B84590"/>
    <w:rsid w:val="00B86DD6"/>
    <w:rsid w:val="00BA3BD3"/>
    <w:rsid w:val="00BA48F4"/>
    <w:rsid w:val="00BB3270"/>
    <w:rsid w:val="00BB69FA"/>
    <w:rsid w:val="00BB75CB"/>
    <w:rsid w:val="00BC2BEF"/>
    <w:rsid w:val="00BC32F4"/>
    <w:rsid w:val="00BC338E"/>
    <w:rsid w:val="00BC744B"/>
    <w:rsid w:val="00BD4FAD"/>
    <w:rsid w:val="00BD74F7"/>
    <w:rsid w:val="00BE0D4B"/>
    <w:rsid w:val="00BE1D6F"/>
    <w:rsid w:val="00BE31E8"/>
    <w:rsid w:val="00BF16FF"/>
    <w:rsid w:val="00BF2320"/>
    <w:rsid w:val="00BF6631"/>
    <w:rsid w:val="00C025A6"/>
    <w:rsid w:val="00C03358"/>
    <w:rsid w:val="00C04C8F"/>
    <w:rsid w:val="00C1093C"/>
    <w:rsid w:val="00C11464"/>
    <w:rsid w:val="00C161A4"/>
    <w:rsid w:val="00C201F8"/>
    <w:rsid w:val="00C214D8"/>
    <w:rsid w:val="00C22006"/>
    <w:rsid w:val="00C24833"/>
    <w:rsid w:val="00C25391"/>
    <w:rsid w:val="00C264D1"/>
    <w:rsid w:val="00C27850"/>
    <w:rsid w:val="00C350DC"/>
    <w:rsid w:val="00C4022B"/>
    <w:rsid w:val="00C40578"/>
    <w:rsid w:val="00C4171D"/>
    <w:rsid w:val="00C43705"/>
    <w:rsid w:val="00C50710"/>
    <w:rsid w:val="00C53332"/>
    <w:rsid w:val="00C53BEA"/>
    <w:rsid w:val="00C54E9E"/>
    <w:rsid w:val="00C57A1E"/>
    <w:rsid w:val="00C63ADB"/>
    <w:rsid w:val="00C70FAF"/>
    <w:rsid w:val="00C71A91"/>
    <w:rsid w:val="00C76C94"/>
    <w:rsid w:val="00C77A77"/>
    <w:rsid w:val="00C77E63"/>
    <w:rsid w:val="00C816C0"/>
    <w:rsid w:val="00C848EB"/>
    <w:rsid w:val="00C85052"/>
    <w:rsid w:val="00C86E64"/>
    <w:rsid w:val="00C90953"/>
    <w:rsid w:val="00C917C0"/>
    <w:rsid w:val="00C9392D"/>
    <w:rsid w:val="00C93D8A"/>
    <w:rsid w:val="00C96EB2"/>
    <w:rsid w:val="00CA0162"/>
    <w:rsid w:val="00CA18A3"/>
    <w:rsid w:val="00CA431E"/>
    <w:rsid w:val="00CA5726"/>
    <w:rsid w:val="00CB2164"/>
    <w:rsid w:val="00CB4CAC"/>
    <w:rsid w:val="00CC1689"/>
    <w:rsid w:val="00CC1988"/>
    <w:rsid w:val="00CC6D1B"/>
    <w:rsid w:val="00CD4400"/>
    <w:rsid w:val="00CD4709"/>
    <w:rsid w:val="00CF1ACD"/>
    <w:rsid w:val="00CF2775"/>
    <w:rsid w:val="00CF4C21"/>
    <w:rsid w:val="00CF61DD"/>
    <w:rsid w:val="00CF788D"/>
    <w:rsid w:val="00D02D10"/>
    <w:rsid w:val="00D02DE1"/>
    <w:rsid w:val="00D056BE"/>
    <w:rsid w:val="00D177DD"/>
    <w:rsid w:val="00D17F8E"/>
    <w:rsid w:val="00D21B71"/>
    <w:rsid w:val="00D30491"/>
    <w:rsid w:val="00D32823"/>
    <w:rsid w:val="00D33603"/>
    <w:rsid w:val="00D431F2"/>
    <w:rsid w:val="00D45554"/>
    <w:rsid w:val="00D4665C"/>
    <w:rsid w:val="00D52B75"/>
    <w:rsid w:val="00D535B7"/>
    <w:rsid w:val="00D55316"/>
    <w:rsid w:val="00D55D64"/>
    <w:rsid w:val="00D57F00"/>
    <w:rsid w:val="00D614DC"/>
    <w:rsid w:val="00D65100"/>
    <w:rsid w:val="00D72428"/>
    <w:rsid w:val="00D72D6B"/>
    <w:rsid w:val="00D74DA6"/>
    <w:rsid w:val="00D75B90"/>
    <w:rsid w:val="00D80E45"/>
    <w:rsid w:val="00D81994"/>
    <w:rsid w:val="00D836E5"/>
    <w:rsid w:val="00D87640"/>
    <w:rsid w:val="00D9463F"/>
    <w:rsid w:val="00D95641"/>
    <w:rsid w:val="00D969AF"/>
    <w:rsid w:val="00DA3CEB"/>
    <w:rsid w:val="00DA3F2A"/>
    <w:rsid w:val="00DB01C8"/>
    <w:rsid w:val="00DB085C"/>
    <w:rsid w:val="00DB0EB7"/>
    <w:rsid w:val="00DB1F8B"/>
    <w:rsid w:val="00DB5151"/>
    <w:rsid w:val="00DB5625"/>
    <w:rsid w:val="00DB7370"/>
    <w:rsid w:val="00DC0AB5"/>
    <w:rsid w:val="00DC399A"/>
    <w:rsid w:val="00DC65CC"/>
    <w:rsid w:val="00DC7828"/>
    <w:rsid w:val="00DD068E"/>
    <w:rsid w:val="00DD2830"/>
    <w:rsid w:val="00DD624A"/>
    <w:rsid w:val="00DE0BE2"/>
    <w:rsid w:val="00DE6B7F"/>
    <w:rsid w:val="00DE7B95"/>
    <w:rsid w:val="00DF11B1"/>
    <w:rsid w:val="00DF47E4"/>
    <w:rsid w:val="00DF4F0A"/>
    <w:rsid w:val="00DF5157"/>
    <w:rsid w:val="00DF72BE"/>
    <w:rsid w:val="00DF7C23"/>
    <w:rsid w:val="00E0216A"/>
    <w:rsid w:val="00E03695"/>
    <w:rsid w:val="00E05355"/>
    <w:rsid w:val="00E07192"/>
    <w:rsid w:val="00E16B5B"/>
    <w:rsid w:val="00E1743C"/>
    <w:rsid w:val="00E23124"/>
    <w:rsid w:val="00E2679B"/>
    <w:rsid w:val="00E269BA"/>
    <w:rsid w:val="00E26F3D"/>
    <w:rsid w:val="00E30890"/>
    <w:rsid w:val="00E31225"/>
    <w:rsid w:val="00E3171E"/>
    <w:rsid w:val="00E335FB"/>
    <w:rsid w:val="00E34568"/>
    <w:rsid w:val="00E34A10"/>
    <w:rsid w:val="00E35C6F"/>
    <w:rsid w:val="00E3685E"/>
    <w:rsid w:val="00E42E44"/>
    <w:rsid w:val="00E47435"/>
    <w:rsid w:val="00E514FE"/>
    <w:rsid w:val="00E54DD0"/>
    <w:rsid w:val="00E56456"/>
    <w:rsid w:val="00E60A5B"/>
    <w:rsid w:val="00E6236B"/>
    <w:rsid w:val="00E6716E"/>
    <w:rsid w:val="00E67C78"/>
    <w:rsid w:val="00E723A5"/>
    <w:rsid w:val="00E75A40"/>
    <w:rsid w:val="00E75A5D"/>
    <w:rsid w:val="00E7780E"/>
    <w:rsid w:val="00E77C6C"/>
    <w:rsid w:val="00E80B2A"/>
    <w:rsid w:val="00E80D21"/>
    <w:rsid w:val="00E8625B"/>
    <w:rsid w:val="00E90327"/>
    <w:rsid w:val="00E9142E"/>
    <w:rsid w:val="00E936F5"/>
    <w:rsid w:val="00E93869"/>
    <w:rsid w:val="00E93C0D"/>
    <w:rsid w:val="00E96695"/>
    <w:rsid w:val="00E96E69"/>
    <w:rsid w:val="00EA4676"/>
    <w:rsid w:val="00EA484D"/>
    <w:rsid w:val="00EA790D"/>
    <w:rsid w:val="00EC02DC"/>
    <w:rsid w:val="00EC0A4F"/>
    <w:rsid w:val="00EC46B4"/>
    <w:rsid w:val="00EC46E4"/>
    <w:rsid w:val="00ED473A"/>
    <w:rsid w:val="00EE011B"/>
    <w:rsid w:val="00EE09D8"/>
    <w:rsid w:val="00EE1F18"/>
    <w:rsid w:val="00EE4AB7"/>
    <w:rsid w:val="00EE4F7C"/>
    <w:rsid w:val="00EF2573"/>
    <w:rsid w:val="00EF4C1D"/>
    <w:rsid w:val="00EF4F1D"/>
    <w:rsid w:val="00EF7CFB"/>
    <w:rsid w:val="00F03AE8"/>
    <w:rsid w:val="00F15D0C"/>
    <w:rsid w:val="00F1657B"/>
    <w:rsid w:val="00F17AF4"/>
    <w:rsid w:val="00F21B9A"/>
    <w:rsid w:val="00F27494"/>
    <w:rsid w:val="00F2770C"/>
    <w:rsid w:val="00F318DE"/>
    <w:rsid w:val="00F36D40"/>
    <w:rsid w:val="00F40141"/>
    <w:rsid w:val="00F42F65"/>
    <w:rsid w:val="00F45A94"/>
    <w:rsid w:val="00F47AD4"/>
    <w:rsid w:val="00F53C6C"/>
    <w:rsid w:val="00F5456C"/>
    <w:rsid w:val="00F54C7C"/>
    <w:rsid w:val="00F60AA6"/>
    <w:rsid w:val="00F619A7"/>
    <w:rsid w:val="00F6228F"/>
    <w:rsid w:val="00F767F6"/>
    <w:rsid w:val="00F76CB2"/>
    <w:rsid w:val="00F76E21"/>
    <w:rsid w:val="00F77F38"/>
    <w:rsid w:val="00F82B7F"/>
    <w:rsid w:val="00F83A13"/>
    <w:rsid w:val="00F8451A"/>
    <w:rsid w:val="00F84C53"/>
    <w:rsid w:val="00F94FF5"/>
    <w:rsid w:val="00F951BE"/>
    <w:rsid w:val="00F96651"/>
    <w:rsid w:val="00FA2D0B"/>
    <w:rsid w:val="00FB0FEB"/>
    <w:rsid w:val="00FB11DE"/>
    <w:rsid w:val="00FB2600"/>
    <w:rsid w:val="00FB2DAA"/>
    <w:rsid w:val="00FB48D2"/>
    <w:rsid w:val="00FB7742"/>
    <w:rsid w:val="00FC3A12"/>
    <w:rsid w:val="00FC6CD5"/>
    <w:rsid w:val="00FC7953"/>
    <w:rsid w:val="00FC7F1C"/>
    <w:rsid w:val="00FD5708"/>
    <w:rsid w:val="00FE57F9"/>
    <w:rsid w:val="00FF210D"/>
    <w:rsid w:val="00FF2E2B"/>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9543A"/>
  <w15:docId w15:val="{56A97848-5A9D-4C48-908B-DD82E6B37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3133"/>
    <w:pPr>
      <w:spacing w:after="0" w:line="276" w:lineRule="auto"/>
    </w:pPr>
    <w:rPr>
      <w:lang w:val="fr-CH"/>
    </w:rPr>
  </w:style>
  <w:style w:type="paragraph" w:styleId="Titre1">
    <w:name w:val="heading 1"/>
    <w:basedOn w:val="Normal"/>
    <w:next w:val="Corpsdetexte"/>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153133"/>
    <w:pPr>
      <w:keepNext/>
      <w:keepLines/>
      <w:numPr>
        <w:ilvl w:val="4"/>
        <w:numId w:val="3"/>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153133"/>
    <w:pPr>
      <w:keepNext/>
      <w:keepLines/>
      <w:numPr>
        <w:ilvl w:val="5"/>
        <w:numId w:val="3"/>
      </w:numPr>
      <w:spacing w:before="200"/>
      <w:outlineLvl w:val="5"/>
    </w:pPr>
    <w:rPr>
      <w:rFonts w:eastAsiaTheme="majorEastAsia" w:cstheme="majorBidi"/>
      <w:sz w:val="24"/>
    </w:rPr>
  </w:style>
  <w:style w:type="paragraph" w:styleId="Titre7">
    <w:name w:val="heading 7"/>
    <w:basedOn w:val="Normal"/>
    <w:next w:val="Corpsdetexte"/>
    <w:uiPriority w:val="9"/>
    <w:unhideWhenUsed/>
    <w:rsid w:val="00153133"/>
    <w:pPr>
      <w:keepNext/>
      <w:keepLines/>
      <w:numPr>
        <w:ilvl w:val="6"/>
        <w:numId w:val="3"/>
      </w:numPr>
      <w:spacing w:before="200"/>
      <w:outlineLvl w:val="6"/>
    </w:pPr>
    <w:rPr>
      <w:rFonts w:eastAsiaTheme="majorEastAsia" w:cstheme="majorBidi"/>
      <w:sz w:val="24"/>
    </w:rPr>
  </w:style>
  <w:style w:type="paragraph" w:styleId="Titre8">
    <w:name w:val="heading 8"/>
    <w:basedOn w:val="Normal"/>
    <w:next w:val="Corpsdetexte"/>
    <w:uiPriority w:val="9"/>
    <w:unhideWhenUsed/>
    <w:rsid w:val="00153133"/>
    <w:pPr>
      <w:keepNext/>
      <w:keepLines/>
      <w:numPr>
        <w:ilvl w:val="7"/>
        <w:numId w:val="3"/>
      </w:numPr>
      <w:spacing w:before="200"/>
      <w:outlineLvl w:val="7"/>
    </w:pPr>
    <w:rPr>
      <w:rFonts w:eastAsiaTheme="majorEastAsia" w:cstheme="majorBidi"/>
      <w:sz w:val="24"/>
    </w:rPr>
  </w:style>
  <w:style w:type="paragraph" w:styleId="Titre9">
    <w:name w:val="heading 9"/>
    <w:basedOn w:val="Normal"/>
    <w:next w:val="Corpsdetexte"/>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7F5E1D"/>
    <w:pPr>
      <w:spacing w:before="60" w:after="60"/>
      <w:ind w:firstLine="17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qFormat/>
    <w:rsid w:val="00CF788D"/>
    <w:pPr>
      <w:ind w:left="567" w:hanging="567"/>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link w:val="NotedebasdepageC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customStyle="1" w:styleId="wacimagecontainer">
    <w:name w:val="wacimagecontainer"/>
    <w:basedOn w:val="Policepardfaut"/>
    <w:rsid w:val="00AD5320"/>
  </w:style>
  <w:style w:type="paragraph" w:styleId="Paragraphedeliste">
    <w:name w:val="List Paragraph"/>
    <w:basedOn w:val="Normal"/>
    <w:uiPriority w:val="34"/>
    <w:rsid w:val="000C1A12"/>
    <w:pPr>
      <w:spacing w:after="160" w:line="259" w:lineRule="auto"/>
      <w:ind w:left="720"/>
      <w:contextualSpacing/>
    </w:pPr>
    <w:rPr>
      <w:rFonts w:asciiTheme="minorHAnsi" w:hAnsiTheme="minorHAnsi"/>
      <w:spacing w:val="0"/>
      <w:sz w:val="24"/>
      <w:szCs w:val="22"/>
    </w:rPr>
  </w:style>
  <w:style w:type="character" w:styleId="Appelnotedebasdep">
    <w:name w:val="footnote reference"/>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rsid w:val="003D502F"/>
    <w:rPr>
      <w:rFonts w:ascii="Open Sans SemiCondensed" w:hAnsi="Open Sans SemiCondensed"/>
      <w:b w:val="0"/>
      <w:bCs/>
      <w:i w:val="0"/>
      <w:iCs/>
      <w:color w:val="D31932" w:themeColor="accent1"/>
      <w:spacing w:val="-4"/>
      <w:sz w:val="20"/>
    </w:rPr>
  </w:style>
  <w:style w:type="paragraph" w:styleId="En-ttedetabledesmatires">
    <w:name w:val="TOC Heading"/>
    <w:basedOn w:val="Titre1"/>
    <w:next w:val="Corpsdetexte"/>
    <w:uiPriority w:val="39"/>
    <w:unhideWhenUsed/>
    <w:rsid w:val="00024143"/>
    <w:pPr>
      <w:spacing w:line="259" w:lineRule="auto"/>
      <w:outlineLvl w:val="9"/>
    </w:pPr>
    <w:rPr>
      <w:bCs w:val="0"/>
      <w:color w:val="auto"/>
    </w:rPr>
  </w:style>
  <w:style w:type="paragraph" w:styleId="En-tte">
    <w:name w:val="header"/>
    <w:basedOn w:val="Normal"/>
    <w:link w:val="En-tteCar"/>
    <w:unhideWhenUsed/>
    <w:rsid w:val="004B3A29"/>
    <w:pPr>
      <w:tabs>
        <w:tab w:val="center" w:pos="4513"/>
        <w:tab w:val="right" w:pos="9026"/>
      </w:tabs>
    </w:pPr>
  </w:style>
  <w:style w:type="character" w:customStyle="1" w:styleId="CorpsdetexteCar">
    <w:name w:val="Corps de texte Car"/>
    <w:basedOn w:val="Policepardfaut"/>
    <w:link w:val="Corpsdetexte"/>
    <w:rsid w:val="007F5E1D"/>
  </w:style>
  <w:style w:type="character" w:customStyle="1" w:styleId="En-tteCar">
    <w:name w:val="En-tête Car"/>
    <w:basedOn w:val="Policepardfaut"/>
    <w:link w:val="En-tte"/>
    <w:rsid w:val="004B3A29"/>
    <w:rPr>
      <w:rFonts w:ascii="Open Sans SemiCondensed" w:hAnsi="Open Sans SemiCondensed"/>
      <w:sz w:val="20"/>
    </w:rPr>
  </w:style>
  <w:style w:type="paragraph" w:styleId="Pieddepage">
    <w:name w:val="footer"/>
    <w:basedOn w:val="Normal"/>
    <w:link w:val="PieddepageCar"/>
    <w:unhideWhenUsed/>
    <w:rsid w:val="007B448B"/>
    <w:pPr>
      <w:tabs>
        <w:tab w:val="center" w:pos="4513"/>
        <w:tab w:val="right" w:pos="9026"/>
      </w:tabs>
    </w:pPr>
    <w:rPr>
      <w:sz w:val="18"/>
    </w:rPr>
  </w:style>
  <w:style w:type="character" w:customStyle="1" w:styleId="PieddepageCar">
    <w:name w:val="Pied de page Car"/>
    <w:basedOn w:val="Policepardfaut"/>
    <w:link w:val="Pieddepage"/>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rsid w:val="007F5E1D"/>
    <w:pPr>
      <w:ind w:firstLine="0"/>
    </w:pPr>
  </w:style>
  <w:style w:type="character" w:customStyle="1" w:styleId="Corpsdetexte2Car">
    <w:name w:val="Corps de texte 2 Car"/>
    <w:basedOn w:val="Policepardfaut"/>
    <w:link w:val="Corpsdetexte2"/>
    <w:rsid w:val="007F5E1D"/>
  </w:style>
  <w:style w:type="paragraph" w:styleId="Corpsdetexte3">
    <w:name w:val="Body Text 3"/>
    <w:basedOn w:val="Corpsdetexte"/>
    <w:link w:val="Corpsdetexte3Car"/>
    <w:rsid w:val="00C24833"/>
    <w:pPr>
      <w:spacing w:before="0" w:after="0"/>
      <w:ind w:firstLine="0"/>
      <w:jc w:val="left"/>
    </w:pPr>
  </w:style>
  <w:style w:type="character" w:customStyle="1" w:styleId="Corpsdetexte3Car">
    <w:name w:val="Corps de texte 3 Car"/>
    <w:basedOn w:val="Policepardfaut"/>
    <w:link w:val="Corpsdetexte3"/>
    <w:rsid w:val="00C24833"/>
    <w:rPr>
      <w:lang w:val="de-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1"/>
      </w:numPr>
      <w:ind w:left="454" w:hanging="284"/>
      <w:contextualSpacing/>
    </w:pPr>
  </w:style>
  <w:style w:type="paragraph" w:styleId="Liste2">
    <w:name w:val="List 2"/>
    <w:basedOn w:val="Normal"/>
    <w:unhideWhenUsed/>
    <w:rsid w:val="00ED473A"/>
    <w:pPr>
      <w:numPr>
        <w:ilvl w:val="1"/>
        <w:numId w:val="1"/>
      </w:numPr>
      <w:ind w:left="794" w:hanging="284"/>
      <w:contextualSpacing/>
    </w:pPr>
  </w:style>
  <w:style w:type="paragraph" w:styleId="Liste3">
    <w:name w:val="List 3"/>
    <w:basedOn w:val="Normal"/>
    <w:unhideWhenUsed/>
    <w:rsid w:val="00ED473A"/>
    <w:pPr>
      <w:numPr>
        <w:ilvl w:val="2"/>
        <w:numId w:val="1"/>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rsid w:val="00EA4676"/>
    <w:rPr>
      <w:b/>
      <w:bCs/>
    </w:rPr>
  </w:style>
  <w:style w:type="character" w:customStyle="1" w:styleId="NotedebasdepageCar">
    <w:name w:val="Note de bas de page Car"/>
    <w:basedOn w:val="Policepardfaut"/>
    <w:link w:val="Notedebasdepage"/>
    <w:uiPriority w:val="99"/>
    <w:rsid w:val="007B448B"/>
    <w:rPr>
      <w:rFonts w:ascii="Open Sans SemiCondensed" w:hAnsi="Open Sans SemiCondensed"/>
      <w:spacing w:val="-4"/>
      <w:sz w:val="18"/>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semiHidden/>
    <w:unhideWhenUsed/>
    <w:rsid w:val="00853805"/>
    <w:rPr>
      <w:color w:val="605E5C"/>
      <w:shd w:val="clear" w:color="auto" w:fill="E1DFDD"/>
    </w:rPr>
  </w:style>
  <w:style w:type="character" w:styleId="Marquedecommentaire">
    <w:name w:val="annotation reference"/>
    <w:basedOn w:val="Policepardfaut"/>
    <w:uiPriority w:val="99"/>
    <w:semiHidden/>
    <w:unhideWhenUsed/>
    <w:rsid w:val="00D02DE1"/>
    <w:rPr>
      <w:sz w:val="16"/>
      <w:szCs w:val="16"/>
    </w:rPr>
  </w:style>
  <w:style w:type="paragraph" w:styleId="Commentaire">
    <w:name w:val="annotation text"/>
    <w:basedOn w:val="Normal"/>
    <w:link w:val="CommentaireCar"/>
    <w:uiPriority w:val="99"/>
    <w:unhideWhenUsed/>
    <w:rsid w:val="00D02DE1"/>
    <w:pPr>
      <w:spacing w:line="240" w:lineRule="auto"/>
    </w:pPr>
  </w:style>
  <w:style w:type="character" w:customStyle="1" w:styleId="CommentaireCar">
    <w:name w:val="Commentaire Car"/>
    <w:basedOn w:val="Policepardfaut"/>
    <w:link w:val="Commentaire"/>
    <w:uiPriority w:val="99"/>
    <w:rsid w:val="00D02DE1"/>
    <w:rPr>
      <w:rFonts w:ascii="Open Sans SemiCondensed" w:hAnsi="Open Sans SemiCondensed"/>
      <w:sz w:val="20"/>
      <w:szCs w:val="20"/>
    </w:rPr>
  </w:style>
  <w:style w:type="character" w:customStyle="1" w:styleId="Sous-titreCar">
    <w:name w:val="Sous-titre Car"/>
    <w:basedOn w:val="Policepardfaut"/>
    <w:link w:val="Sous-titre"/>
    <w:rsid w:val="00EF7CFB"/>
    <w:rPr>
      <w:rFonts w:ascii="Open Sans SemiCondensed" w:eastAsiaTheme="majorEastAsia" w:hAnsi="Open Sans SemiCondensed" w:cstheme="majorBidi"/>
      <w:bCs/>
      <w:spacing w:val="20"/>
      <w:szCs w:val="30"/>
    </w:rPr>
  </w:style>
  <w:style w:type="table" w:styleId="Grilledutableau">
    <w:name w:val="Table Grid"/>
    <w:basedOn w:val="TableauNormal"/>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1"/>
    <w:rsid w:val="003D502F"/>
    <w:rPr>
      <w:bCs/>
      <w:i/>
      <w:color w:val="D31932" w:themeColor="accent1"/>
      <w:spacing w:val="10"/>
      <w:szCs w:val="22"/>
    </w:rPr>
  </w:style>
  <w:style w:type="paragraph" w:customStyle="1" w:styleId="Zitat1">
    <w:name w:val="Zitat1"/>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semiHidden/>
    <w:unhideWhenUsed/>
    <w:rsid w:val="000302CB"/>
    <w:rPr>
      <w:b/>
      <w:bCs/>
    </w:rPr>
  </w:style>
  <w:style w:type="character" w:customStyle="1" w:styleId="ObjetducommentaireCar">
    <w:name w:val="Objet du commentaire Car"/>
    <w:basedOn w:val="CommentaireCar"/>
    <w:link w:val="Objetducommentaire"/>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numPr>
        <w:numId w:val="2"/>
      </w:numPr>
      <w:ind w:left="527" w:hanging="357"/>
      <w:contextualSpacing/>
    </w:p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semiHidden/>
    <w:unhideWhenUsed/>
    <w:rsid w:val="006676E2"/>
    <w:pPr>
      <w:spacing w:line="240" w:lineRule="auto"/>
    </w:pPr>
    <w:rPr>
      <w:sz w:val="21"/>
      <w:szCs w:val="21"/>
    </w:rPr>
  </w:style>
  <w:style w:type="character" w:customStyle="1" w:styleId="TextebrutCar">
    <w:name w:val="Texte brut Car"/>
    <w:basedOn w:val="Policepardfaut"/>
    <w:link w:val="Textebrut"/>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3"/>
      </w:numPr>
    </w:pPr>
  </w:style>
  <w:style w:type="paragraph" w:styleId="Listenumros2">
    <w:name w:val="List Number 2"/>
    <w:basedOn w:val="Listenumros"/>
    <w:unhideWhenUsed/>
    <w:rsid w:val="00382314"/>
    <w:pPr>
      <w:numPr>
        <w:ilvl w:val="1"/>
      </w:numPr>
      <w:ind w:left="851" w:hanging="425"/>
    </w:pPr>
    <w:rPr>
      <w:rFonts w:cs="Open Sans SemiCondensed"/>
    </w:rPr>
  </w:style>
  <w:style w:type="paragraph" w:styleId="Listenumros3">
    <w:name w:val="List Number 3"/>
    <w:basedOn w:val="Listenumros"/>
    <w:unhideWhenUsed/>
    <w:rsid w:val="00382314"/>
    <w:pPr>
      <w:numPr>
        <w:ilvl w:val="2"/>
      </w:numPr>
    </w:pPr>
    <w:rPr>
      <w:rFonts w:cs="Open Sans SemiCondensed"/>
    </w:rPr>
  </w:style>
  <w:style w:type="character" w:styleId="Lienhypertextesuivivisit">
    <w:name w:val="FollowedHyperlink"/>
    <w:basedOn w:val="Policepardfaut"/>
    <w:semiHidden/>
    <w:unhideWhenUsed/>
    <w:rsid w:val="009E5005"/>
    <w:rPr>
      <w:color w:val="252B46" w:themeColor="followedHyperlink"/>
      <w:u w:val="single"/>
    </w:rPr>
  </w:style>
  <w:style w:type="paragraph" w:customStyle="1" w:styleId="WichtigBox">
    <w:name w:val="Wichtig Box"/>
    <w:basedOn w:val="Corpsdetexte"/>
    <w:qFormat/>
    <w:rsid w:val="00037AE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9EC5D6" w:themeFill="accent5" w:themeFillTint="99"/>
    </w:pPr>
  </w:style>
  <w:style w:type="paragraph" w:customStyle="1" w:styleId="Fragen">
    <w:name w:val="Fragen"/>
    <w:basedOn w:val="Corpsdetexte"/>
    <w:next w:val="Corpsdetexte"/>
    <w:qFormat/>
    <w:rsid w:val="0003314D"/>
    <w:pPr>
      <w:pBdr>
        <w:left w:val="single" w:sz="12" w:space="4" w:color="D31932" w:themeColor="accent1"/>
      </w:pBdr>
      <w:spacing w:before="120"/>
      <w:ind w:left="170"/>
    </w:pPr>
    <w:rPr>
      <w:color w:val="D31932" w:themeColor="accent1"/>
    </w:rPr>
  </w:style>
  <w:style w:type="table" w:styleId="TableauGrille2">
    <w:name w:val="Grid Table 2"/>
    <w:basedOn w:val="Tableau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4">
    <w:name w:val="List Table 3 Accent 4"/>
    <w:basedOn w:val="Tableau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2-Accentuation5">
    <w:name w:val="List Table 2 Accent 5"/>
    <w:basedOn w:val="Tableau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5Fonc-Accentuation6">
    <w:name w:val="Grid Table 5 Dark Accent 6"/>
    <w:basedOn w:val="Tableau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TableauGrille3-Accentuation6">
    <w:name w:val="Grid Table 3 Accent 6"/>
    <w:basedOn w:val="Tableau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TableauListe3-Accentuation6">
    <w:name w:val="List Table 3 Accent 6"/>
    <w:basedOn w:val="Tableau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TableauListe4">
    <w:name w:val="List Table 4"/>
    <w:basedOn w:val="Tableau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epuces">
    <w:name w:val="List Bullet"/>
    <w:basedOn w:val="Normal"/>
    <w:unhideWhenUsed/>
    <w:rsid w:val="000C1A12"/>
    <w:pPr>
      <w:numPr>
        <w:numId w:val="4"/>
      </w:numPr>
      <w:contextualSpacing/>
    </w:pPr>
  </w:style>
  <w:style w:type="paragraph" w:styleId="Rvision">
    <w:name w:val="Revision"/>
    <w:hidden/>
    <w:semiHidden/>
    <w:rsid w:val="00BF16FF"/>
    <w:pPr>
      <w:spacing w:after="0"/>
    </w:pPr>
    <w:rPr>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6.png"/><Relationship Id="rId26" Type="http://schemas.openxmlformats.org/officeDocument/2006/relationships/hyperlink" Target="https://doi.org/10.3917/nresi.092.0087" TargetMode="External"/><Relationship Id="rId3" Type="http://schemas.openxmlformats.org/officeDocument/2006/relationships/customXml" Target="../customXml/item3.xml"/><Relationship Id="rId21" Type="http://schemas.openxmlformats.org/officeDocument/2006/relationships/hyperlink" Target="mailto:jane.puntener@edufr.ch"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mailto:isabelle.noel@unifr.ch"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nina.allenspach@edufr.ch" TargetMode="External"/><Relationship Id="rId29" Type="http://schemas.openxmlformats.org/officeDocument/2006/relationships/hyperlink" Target="https://unesdoc.unesco.org/ark:/48223/pf000025938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6-01-04" TargetMode="External"/><Relationship Id="rId24" Type="http://schemas.openxmlformats.org/officeDocument/2006/relationships/hyperlink" Target="mailto:mireille.roth@edufr.ch"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hyperlink" Target="https://doi.org/10.1522/rhe.v8i1.1699" TargetMode="External"/><Relationship Id="rId10" Type="http://schemas.openxmlformats.org/officeDocument/2006/relationships/endnotes" Target="endnotes.xml"/><Relationship Id="rId19" Type="http://schemas.openxmlformats.org/officeDocument/2006/relationships/hyperlink" Target="mailto:carole.rody@edufr.ch"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nesdoc.unesco.org/ark:/48223/pf0000259389" TargetMode="External"/><Relationship Id="rId22" Type="http://schemas.openxmlformats.org/officeDocument/2006/relationships/image" Target="media/image7.png"/><Relationship Id="rId27" Type="http://schemas.openxmlformats.org/officeDocument/2006/relationships/hyperlink" Target="https://doi.org/10.3917/puf.labad.2009.01" TargetMode="External"/><Relationship Id="rId30" Type="http://schemas.openxmlformats.org/officeDocument/2006/relationships/header" Target="header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giaireCSPS\SZH%20CSPS\Daten_Allgemein%20-%20General\2_Produkte\52_Revue\RV02_Redaction\Revue_2026\01_Organisations%20scolaires%20inclusives\Layout_R01-2026.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1CC990-C567-4329-A2BF-9310706B8B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Layout_R01-2026</Template>
  <TotalTime>0</TotalTime>
  <Pages>7</Pages>
  <Words>3206</Words>
  <Characters>20199</Characters>
  <Application>Microsoft Office Word</Application>
  <DocSecurity>0</DocSecurity>
  <Lines>168</Lines>
  <Paragraphs>46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Collaborer, ouvrir sa classe, co-enseigner_x000d_</vt:lpstr>
      <vt:lpstr>Title</vt:lpstr>
    </vt:vector>
  </TitlesOfParts>
  <Company/>
  <LinksUpToDate>false</LinksUpToDate>
  <CharactersWithSpaces>23359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Collaborer, ouvrir sa classe, co-enseigner</dc:title>
  <dc:subject/>
  <dc:creator>Carole Rody;Nina Allenspach;Jane Püntener;Mireille Roth;Isabelle Noël</dc:creator>
  <cp:keywords>classes à degrés multiples, hétérogénéité, co-enseignement, soutien pédagogique, éducation inclusive/Förderunterricht, Heterogenität, inklusive Bildung, Mehrjahrgangsklassen, Teamteaching</cp:keywords>
  <cp:lastModifiedBy>Ayer, Geraldine</cp:lastModifiedBy>
  <cp:revision>70</cp:revision>
  <cp:lastPrinted>2026-03-02T10:16:00Z</cp:lastPrinted>
  <dcterms:created xsi:type="dcterms:W3CDTF">2026-02-09T17:27:00Z</dcterms:created>
  <dcterms:modified xsi:type="dcterms:W3CDTF">2026-03-02T10:16:00Z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