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0B7E9" w14:textId="2C58DD62" w:rsidR="00A22F97" w:rsidRPr="00B20330" w:rsidRDefault="0054056A" w:rsidP="00CE7D95">
      <w:pPr>
        <w:pStyle w:val="Titel"/>
        <w:rPr>
          <w:lang w:val="fr-CH"/>
        </w:rPr>
      </w:pPr>
      <w:r w:rsidRPr="00B20330">
        <w:rPr>
          <w:rFonts w:cs="Open Sans SemiCondensed"/>
          <w:lang w:val="fr-CH"/>
        </w:rPr>
        <w:t>Une</w:t>
      </w:r>
      <w:r w:rsidR="004971ED" w:rsidRPr="00B20330">
        <w:rPr>
          <w:rFonts w:cs="Open Sans SemiCondensed"/>
          <w:lang w:val="fr-CH"/>
        </w:rPr>
        <w:t xml:space="preserve"> </w:t>
      </w:r>
      <w:r w:rsidRPr="00B20330">
        <w:rPr>
          <w:rFonts w:cs="Open Sans SemiCondensed"/>
          <w:lang w:val="fr-CH"/>
        </w:rPr>
        <w:t>confiance</w:t>
      </w:r>
      <w:r w:rsidR="004971ED" w:rsidRPr="00B20330">
        <w:rPr>
          <w:rFonts w:cs="Open Sans SemiCondensed"/>
          <w:lang w:val="fr-CH"/>
        </w:rPr>
        <w:t xml:space="preserve"> </w:t>
      </w:r>
      <w:r w:rsidRPr="00B20330">
        <w:rPr>
          <w:rFonts w:cs="Open Sans SemiCondensed"/>
          <w:lang w:val="fr-CH"/>
        </w:rPr>
        <w:t>en</w:t>
      </w:r>
      <w:r w:rsidR="004971ED" w:rsidRPr="00B20330">
        <w:rPr>
          <w:rFonts w:cs="Open Sans SemiCondensed"/>
          <w:lang w:val="fr-CH"/>
        </w:rPr>
        <w:t xml:space="preserve"> </w:t>
      </w:r>
      <w:r w:rsidRPr="00B20330">
        <w:rPr>
          <w:rFonts w:cs="Open Sans SemiCondensed"/>
          <w:lang w:val="fr-CH"/>
        </w:rPr>
        <w:t>l’intelligence</w:t>
      </w:r>
      <w:r w:rsidR="004971ED" w:rsidRPr="00B20330">
        <w:rPr>
          <w:rFonts w:cs="Open Sans SemiCondensed"/>
          <w:lang w:val="fr-CH"/>
        </w:rPr>
        <w:t xml:space="preserve"> </w:t>
      </w:r>
      <w:r w:rsidRPr="00B20330">
        <w:rPr>
          <w:rFonts w:cs="Open Sans SemiCondensed"/>
          <w:lang w:val="fr-CH"/>
        </w:rPr>
        <w:t>corporelle</w:t>
      </w:r>
      <w:r w:rsidR="004971ED" w:rsidRPr="00B20330">
        <w:rPr>
          <w:rFonts w:cs="Open Sans SemiCondensed"/>
          <w:lang w:val="fr-CH"/>
        </w:rPr>
        <w:t xml:space="preserve"> </w:t>
      </w:r>
      <w:r w:rsidR="0063104B" w:rsidRPr="00B20330">
        <w:rPr>
          <w:rFonts w:cs="Open Sans SemiCondensed"/>
          <w:lang w:val="fr-CH"/>
        </w:rPr>
        <w:t>intime</w:t>
      </w:r>
    </w:p>
    <w:p w14:paraId="368790F0" w14:textId="6147601F" w:rsidR="00D23805" w:rsidRPr="00B20330" w:rsidRDefault="00D23805" w:rsidP="00D23805">
      <w:pPr>
        <w:pStyle w:val="Untertitel"/>
        <w:rPr>
          <w:lang w:val="fr-CH"/>
        </w:rPr>
      </w:pPr>
      <w:r w:rsidRPr="00B20330">
        <w:rPr>
          <w:lang w:val="fr-CH"/>
        </w:rPr>
        <w:t>L</w:t>
      </w:r>
      <w:r w:rsidR="00B42C61" w:rsidRPr="00B20330">
        <w:rPr>
          <w:lang w:val="fr-CH"/>
        </w:rPr>
        <w:t>e rôle de l’</w:t>
      </w:r>
      <w:r w:rsidR="002A0808" w:rsidRPr="00B20330">
        <w:rPr>
          <w:lang w:val="fr-CH"/>
        </w:rPr>
        <w:t xml:space="preserve">approche somatique en </w:t>
      </w:r>
      <w:r w:rsidR="00B42C61" w:rsidRPr="00B20330">
        <w:rPr>
          <w:lang w:val="fr-CH"/>
        </w:rPr>
        <w:t>éducation spécialisée</w:t>
      </w:r>
    </w:p>
    <w:p w14:paraId="6DC610EA" w14:textId="6855D6FF" w:rsidR="001114E2" w:rsidRPr="00B20330" w:rsidRDefault="0054056A" w:rsidP="00BB4828">
      <w:pPr>
        <w:pStyle w:val="Author"/>
      </w:pPr>
      <w:r w:rsidRPr="00B20330">
        <w:t>Christine</w:t>
      </w:r>
      <w:r w:rsidR="004971ED" w:rsidRPr="00B20330">
        <w:t xml:space="preserve"> </w:t>
      </w:r>
      <w:r w:rsidRPr="00B20330">
        <w:t>Fayet</w:t>
      </w:r>
    </w:p>
    <w:p w14:paraId="1DF96A80" w14:textId="40E25500" w:rsidR="0063104B" w:rsidRPr="00B20330" w:rsidRDefault="004C13EB" w:rsidP="001329CA">
      <w:pPr>
        <w:pStyle w:val="Abstract"/>
        <w:rPr>
          <w:lang w:val="fr-CH"/>
        </w:rPr>
      </w:pPr>
      <w:r w:rsidRPr="00B20330">
        <w:rPr>
          <w:lang w:val="fr-CH"/>
        </w:rPr>
        <w:t>Résumé</w:t>
      </w:r>
      <w:r w:rsidRPr="00B20330">
        <w:rPr>
          <w:lang w:val="fr-CH"/>
        </w:rPr>
        <w:br/>
      </w:r>
      <w:r w:rsidR="00E4035D" w:rsidRPr="00B20330">
        <w:rPr>
          <w:lang w:val="fr-CH"/>
        </w:rPr>
        <w:t xml:space="preserve">À </w:t>
      </w:r>
      <w:r w:rsidR="0063104B" w:rsidRPr="00B20330">
        <w:rPr>
          <w:lang w:val="fr-CH"/>
        </w:rPr>
        <w:t>travers cet article, je souhaite vous présenter une approche pédagogique où le corps est le point nodal de l’expérience dans le domaine de l’accompagnement à l’intime. L</w:t>
      </w:r>
      <w:r w:rsidR="00763F68" w:rsidRPr="00B20330">
        <w:rPr>
          <w:lang w:val="fr-CH"/>
        </w:rPr>
        <w:t>e point de départ</w:t>
      </w:r>
      <w:r w:rsidR="0063104B" w:rsidRPr="00B20330">
        <w:rPr>
          <w:lang w:val="fr-CH"/>
        </w:rPr>
        <w:t xml:space="preserve"> est un questionnement autour du corps qui m’amène ensuite à vous partager une partie du processus d’incorporation de l’éducation somatique tel que je l’ai vécu, pour ensuite l’adapter à ma pratique d’accompagnatrice à l’intime</w:t>
      </w:r>
      <w:r w:rsidR="002872FC" w:rsidRPr="00B20330">
        <w:rPr>
          <w:lang w:val="fr-CH"/>
        </w:rPr>
        <w:t>,</w:t>
      </w:r>
      <w:r w:rsidR="0063104B" w:rsidRPr="00B20330">
        <w:rPr>
          <w:lang w:val="fr-CH"/>
        </w:rPr>
        <w:t xml:space="preserve"> aujourd’hui ouverte à un large public, et plus spécifiquement à des femmes en situation de handicap. Il s’agit donc ici de </w:t>
      </w:r>
      <w:r w:rsidR="0063104B" w:rsidRPr="001329CA">
        <w:t>partager</w:t>
      </w:r>
      <w:r w:rsidR="0063104B" w:rsidRPr="00B20330">
        <w:rPr>
          <w:lang w:val="fr-CH"/>
        </w:rPr>
        <w:t xml:space="preserve"> comment ma relation au corps a </w:t>
      </w:r>
      <w:r w:rsidR="00652C0D" w:rsidRPr="00B20330">
        <w:rPr>
          <w:lang w:val="fr-CH"/>
        </w:rPr>
        <w:t xml:space="preserve">d’une part </w:t>
      </w:r>
      <w:r w:rsidR="0063104B" w:rsidRPr="00B20330">
        <w:rPr>
          <w:lang w:val="fr-CH"/>
        </w:rPr>
        <w:t>influencé mon rapport à soi et à l’autre</w:t>
      </w:r>
      <w:r w:rsidR="00CA6B36" w:rsidRPr="00B20330">
        <w:rPr>
          <w:lang w:val="fr-CH"/>
        </w:rPr>
        <w:t>,</w:t>
      </w:r>
      <w:r w:rsidR="0063104B" w:rsidRPr="00B20330">
        <w:rPr>
          <w:lang w:val="fr-CH"/>
        </w:rPr>
        <w:t xml:space="preserve"> </w:t>
      </w:r>
      <w:r w:rsidR="00652C0D" w:rsidRPr="00B20330">
        <w:rPr>
          <w:lang w:val="fr-CH"/>
        </w:rPr>
        <w:t xml:space="preserve">d’autre part </w:t>
      </w:r>
      <w:r w:rsidR="0063104B" w:rsidRPr="00B20330">
        <w:rPr>
          <w:lang w:val="fr-CH"/>
        </w:rPr>
        <w:t>transformé ma conception de l’accompagnement à l’intime</w:t>
      </w:r>
      <w:r w:rsidR="00652C0D" w:rsidRPr="00B20330">
        <w:rPr>
          <w:lang w:val="fr-CH"/>
        </w:rPr>
        <w:t>,</w:t>
      </w:r>
      <w:r w:rsidR="0063104B" w:rsidRPr="00B20330">
        <w:rPr>
          <w:lang w:val="fr-CH"/>
        </w:rPr>
        <w:t xml:space="preserve"> </w:t>
      </w:r>
      <w:r w:rsidR="00B602A2" w:rsidRPr="00B20330">
        <w:rPr>
          <w:lang w:val="fr-CH"/>
        </w:rPr>
        <w:t>tant</w:t>
      </w:r>
      <w:r w:rsidR="00EB6B2B" w:rsidRPr="00B20330">
        <w:rPr>
          <w:lang w:val="fr-CH"/>
        </w:rPr>
        <w:t xml:space="preserve"> </w:t>
      </w:r>
      <w:r w:rsidR="0063104B" w:rsidRPr="00B20330">
        <w:rPr>
          <w:lang w:val="fr-CH"/>
        </w:rPr>
        <w:t>dans ma relation avec les personnes accompagnées qu’au niveau de la formation proposée aux équipes pluridisciplinaires.</w:t>
      </w:r>
    </w:p>
    <w:p w14:paraId="581AC15F" w14:textId="3DE1634A" w:rsidR="00754FB8" w:rsidRPr="001329CA" w:rsidRDefault="00985126" w:rsidP="001329CA">
      <w:pPr>
        <w:pStyle w:val="Abstract"/>
      </w:pPr>
      <w:r w:rsidRPr="001329CA">
        <w:t>Zusammenfassung</w:t>
      </w:r>
      <w:r w:rsidR="001329CA">
        <w:br/>
      </w:r>
      <w:r w:rsidR="00754FB8" w:rsidRPr="000656BA">
        <w:rPr>
          <w:lang w:val="de-CH"/>
        </w:rPr>
        <w:t xml:space="preserve">Mit diesem Artikel möchte ich Ihnen einen pädagogischen Ansatz vorstellen, bei dem der Körper </w:t>
      </w:r>
      <w:r w:rsidR="0053023C" w:rsidRPr="000656BA">
        <w:rPr>
          <w:lang w:val="de-CH"/>
        </w:rPr>
        <w:t xml:space="preserve">im Zentrum </w:t>
      </w:r>
      <w:r w:rsidR="00754FB8" w:rsidRPr="000656BA">
        <w:rPr>
          <w:lang w:val="de-CH"/>
        </w:rPr>
        <w:t>der Intimbe</w:t>
      </w:r>
      <w:r w:rsidR="002C390C" w:rsidRPr="000656BA">
        <w:rPr>
          <w:lang w:val="de-CH"/>
        </w:rPr>
        <w:t>gleitung</w:t>
      </w:r>
      <w:r w:rsidR="00754FB8" w:rsidRPr="000656BA">
        <w:rPr>
          <w:lang w:val="de-CH"/>
        </w:rPr>
        <w:t xml:space="preserve"> </w:t>
      </w:r>
      <w:r w:rsidR="00815DB5" w:rsidRPr="000656BA">
        <w:rPr>
          <w:lang w:val="de-CH"/>
        </w:rPr>
        <w:t>steht</w:t>
      </w:r>
      <w:r w:rsidR="00754FB8" w:rsidRPr="000656BA">
        <w:rPr>
          <w:lang w:val="de-CH"/>
        </w:rPr>
        <w:t>. Ausg</w:t>
      </w:r>
      <w:r w:rsidR="004A25DC" w:rsidRPr="000656BA">
        <w:rPr>
          <w:lang w:val="de-CH"/>
        </w:rPr>
        <w:t>ehend von einer</w:t>
      </w:r>
      <w:r w:rsidR="00754FB8" w:rsidRPr="000656BA">
        <w:rPr>
          <w:lang w:val="de-CH"/>
        </w:rPr>
        <w:t xml:space="preserve"> </w:t>
      </w:r>
      <w:r w:rsidR="000823A3" w:rsidRPr="000656BA">
        <w:rPr>
          <w:lang w:val="de-CH"/>
        </w:rPr>
        <w:t>Reflexion über</w:t>
      </w:r>
      <w:r w:rsidR="00754FB8" w:rsidRPr="000656BA">
        <w:rPr>
          <w:lang w:val="de-CH"/>
        </w:rPr>
        <w:t xml:space="preserve"> den Körper</w:t>
      </w:r>
      <w:r w:rsidR="00142A94" w:rsidRPr="000656BA">
        <w:rPr>
          <w:lang w:val="de-CH"/>
        </w:rPr>
        <w:t xml:space="preserve"> berichte ich über meine Erfahrungen</w:t>
      </w:r>
      <w:r w:rsidR="008B643C" w:rsidRPr="000656BA">
        <w:rPr>
          <w:lang w:val="de-CH"/>
        </w:rPr>
        <w:t xml:space="preserve"> </w:t>
      </w:r>
      <w:r w:rsidR="00142A94" w:rsidRPr="000656BA">
        <w:rPr>
          <w:lang w:val="de-CH"/>
        </w:rPr>
        <w:t xml:space="preserve">mit der </w:t>
      </w:r>
      <w:r w:rsidR="00754FB8" w:rsidRPr="000656BA">
        <w:rPr>
          <w:lang w:val="de-CH"/>
        </w:rPr>
        <w:t>somatischen Erziehung</w:t>
      </w:r>
      <w:r w:rsidR="005228B5" w:rsidRPr="000656BA">
        <w:rPr>
          <w:lang w:val="de-CH"/>
        </w:rPr>
        <w:t>. Ich zeige auf, welche Anpassungen</w:t>
      </w:r>
      <w:r w:rsidR="00E1195F" w:rsidRPr="000656BA">
        <w:rPr>
          <w:lang w:val="de-CH"/>
        </w:rPr>
        <w:t xml:space="preserve"> ich </w:t>
      </w:r>
      <w:r w:rsidR="00763B37" w:rsidRPr="000656BA">
        <w:rPr>
          <w:lang w:val="de-CH"/>
        </w:rPr>
        <w:t xml:space="preserve">infolgedessen </w:t>
      </w:r>
      <w:r w:rsidR="00E1195F" w:rsidRPr="000656BA">
        <w:rPr>
          <w:lang w:val="de-CH"/>
        </w:rPr>
        <w:t xml:space="preserve">für </w:t>
      </w:r>
      <w:r w:rsidR="00754FB8" w:rsidRPr="000656BA">
        <w:rPr>
          <w:lang w:val="de-CH"/>
        </w:rPr>
        <w:t xml:space="preserve">meine Praxis als Intimbegleiterin </w:t>
      </w:r>
      <w:r w:rsidR="00E1195F" w:rsidRPr="000656BA">
        <w:rPr>
          <w:lang w:val="de-CH"/>
        </w:rPr>
        <w:t xml:space="preserve">vorgenommen habe. </w:t>
      </w:r>
      <w:r w:rsidR="00294773" w:rsidRPr="000656BA">
        <w:rPr>
          <w:lang w:val="de-CH"/>
        </w:rPr>
        <w:t xml:space="preserve">Meine angebotene </w:t>
      </w:r>
      <w:r w:rsidR="00E1195F" w:rsidRPr="000656BA">
        <w:rPr>
          <w:lang w:val="de-CH"/>
        </w:rPr>
        <w:t>Intimbegleitung steht</w:t>
      </w:r>
      <w:r w:rsidR="00754FB8" w:rsidRPr="000656BA">
        <w:rPr>
          <w:lang w:val="de-CH"/>
        </w:rPr>
        <w:t xml:space="preserve"> heute einem breiten Publikum und insbesondere Frauen mit Behinderungen offen. </w:t>
      </w:r>
      <w:r w:rsidR="007C7C71" w:rsidRPr="000656BA">
        <w:rPr>
          <w:lang w:val="de-CH"/>
        </w:rPr>
        <w:t>Ich erläutere</w:t>
      </w:r>
      <w:r w:rsidR="00754FB8" w:rsidRPr="000656BA">
        <w:rPr>
          <w:lang w:val="de-CH"/>
        </w:rPr>
        <w:t xml:space="preserve">, wie meine Beziehung zum Körper einerseits mein Verhältnis zu </w:t>
      </w:r>
      <w:r w:rsidR="00AF16DF" w:rsidRPr="000656BA">
        <w:rPr>
          <w:lang w:val="de-CH"/>
        </w:rPr>
        <w:t>mir</w:t>
      </w:r>
      <w:r w:rsidR="00754FB8" w:rsidRPr="000656BA">
        <w:rPr>
          <w:lang w:val="de-CH"/>
        </w:rPr>
        <w:t xml:space="preserve"> selbst und zu anderen beeinflusst hat</w:t>
      </w:r>
      <w:r w:rsidR="003719D8" w:rsidRPr="000656BA">
        <w:rPr>
          <w:lang w:val="de-CH"/>
        </w:rPr>
        <w:t>. A</w:t>
      </w:r>
      <w:r w:rsidR="00754FB8" w:rsidRPr="000656BA">
        <w:rPr>
          <w:lang w:val="de-CH"/>
        </w:rPr>
        <w:t xml:space="preserve">ndererseits </w:t>
      </w:r>
      <w:r w:rsidR="003719D8" w:rsidRPr="000656BA">
        <w:rPr>
          <w:lang w:val="de-CH"/>
        </w:rPr>
        <w:t xml:space="preserve">hat sich auch </w:t>
      </w:r>
      <w:r w:rsidR="00754FB8" w:rsidRPr="000656BA">
        <w:rPr>
          <w:lang w:val="de-CH"/>
        </w:rPr>
        <w:t xml:space="preserve">mein Konzept der Intimbegleitung verändert, in meiner Beziehung zu den begleiteten Personen </w:t>
      </w:r>
      <w:r w:rsidR="06775A2A" w:rsidRPr="000656BA">
        <w:rPr>
          <w:lang w:val="de-CH"/>
        </w:rPr>
        <w:t xml:space="preserve">und </w:t>
      </w:r>
      <w:r w:rsidR="00754FB8" w:rsidRPr="000656BA">
        <w:rPr>
          <w:lang w:val="de-CH"/>
        </w:rPr>
        <w:t xml:space="preserve">auch auf der Ebene der Ausbildung, die </w:t>
      </w:r>
      <w:r w:rsidR="3EB5A8F7" w:rsidRPr="000656BA">
        <w:rPr>
          <w:lang w:val="de-CH"/>
        </w:rPr>
        <w:t xml:space="preserve">wir für </w:t>
      </w:r>
      <w:r w:rsidR="00754FB8" w:rsidRPr="000656BA">
        <w:rPr>
          <w:lang w:val="de-CH"/>
        </w:rPr>
        <w:t xml:space="preserve">multidisziplinäre Teams </w:t>
      </w:r>
      <w:r w:rsidR="5FE76880" w:rsidRPr="000656BA">
        <w:rPr>
          <w:lang w:val="de-CH"/>
        </w:rPr>
        <w:t>anbieten</w:t>
      </w:r>
      <w:r w:rsidR="00754FB8" w:rsidRPr="000656BA">
        <w:rPr>
          <w:lang w:val="de-CH"/>
        </w:rPr>
        <w:t>.</w:t>
      </w:r>
    </w:p>
    <w:p w14:paraId="6563F208" w14:textId="2208CCAD" w:rsidR="00E709A4" w:rsidRPr="00B20330" w:rsidRDefault="00E709A4" w:rsidP="000F5063">
      <w:pPr>
        <w:pStyle w:val="Textkrper3"/>
      </w:pPr>
      <w:r w:rsidRPr="00B20330">
        <w:rPr>
          <w:rStyle w:val="Fett"/>
          <w:rFonts w:cs="Open Sans SemiCondensed"/>
          <w:lang w:val="fr-CH"/>
        </w:rPr>
        <w:t>Keywords</w:t>
      </w:r>
      <w:r w:rsidRPr="00B20330">
        <w:t>:</w:t>
      </w:r>
      <w:r w:rsidR="004971ED" w:rsidRPr="00B20330">
        <w:t xml:space="preserve"> </w:t>
      </w:r>
      <w:r w:rsidR="00A87C4F" w:rsidRPr="00B20330">
        <w:t xml:space="preserve">approche globale, </w:t>
      </w:r>
      <w:r w:rsidR="001A689E" w:rsidRPr="00B20330">
        <w:t xml:space="preserve">éducation sexuelle, </w:t>
      </w:r>
      <w:r w:rsidR="00BF70DC" w:rsidRPr="00B20330">
        <w:t>expression corporelle,</w:t>
      </w:r>
      <w:r w:rsidR="004971ED" w:rsidRPr="00B20330">
        <w:t xml:space="preserve"> </w:t>
      </w:r>
      <w:r w:rsidR="006B248B" w:rsidRPr="00B20330">
        <w:t xml:space="preserve">relation interpersonnelle </w:t>
      </w:r>
      <w:r w:rsidRPr="00B20330">
        <w:t>/</w:t>
      </w:r>
      <w:r w:rsidR="004971ED" w:rsidRPr="00B20330">
        <w:t xml:space="preserve"> </w:t>
      </w:r>
      <w:r w:rsidR="00206AA6" w:rsidRPr="000656BA">
        <w:t>ganzheitlicher Ansatz,</w:t>
      </w:r>
      <w:r w:rsidR="00BF70DC" w:rsidRPr="000656BA">
        <w:t xml:space="preserve"> </w:t>
      </w:r>
      <w:r w:rsidR="00E718F5" w:rsidRPr="000656BA">
        <w:t xml:space="preserve">Sexualerziehung, </w:t>
      </w:r>
      <w:r w:rsidR="00BF70DC" w:rsidRPr="000656BA">
        <w:t>körpe</w:t>
      </w:r>
      <w:r w:rsidR="00754FB8" w:rsidRPr="000656BA">
        <w:t>r</w:t>
      </w:r>
      <w:r w:rsidR="00BF70DC" w:rsidRPr="000656BA">
        <w:t xml:space="preserve">licher Ausdruck, </w:t>
      </w:r>
      <w:r w:rsidR="006B248B" w:rsidRPr="000656BA">
        <w:t>zwischenmenschliche Beziehung</w:t>
      </w:r>
    </w:p>
    <w:p w14:paraId="464909ED" w14:textId="50B967EA" w:rsidR="00E709A4" w:rsidRPr="00B20330" w:rsidRDefault="00E709A4" w:rsidP="00721873">
      <w:pPr>
        <w:pStyle w:val="Textkrper3"/>
        <w:rPr>
          <w:color w:val="CF3649"/>
          <w:lang w:val="fr-CH"/>
        </w:rPr>
      </w:pPr>
      <w:r w:rsidRPr="00B20330">
        <w:rPr>
          <w:rStyle w:val="Fett"/>
          <w:rFonts w:cs="Open Sans SemiCondensed"/>
          <w:lang w:val="fr-CH"/>
        </w:rPr>
        <w:t>DOI</w:t>
      </w:r>
      <w:r w:rsidRPr="00B20330">
        <w:rPr>
          <w:lang w:val="fr-CH"/>
        </w:rPr>
        <w:t>:</w:t>
      </w:r>
      <w:r w:rsidR="004971ED" w:rsidRPr="00B20330">
        <w:rPr>
          <w:lang w:val="fr-CH"/>
        </w:rPr>
        <w:t xml:space="preserve"> </w:t>
      </w:r>
      <w:hyperlink r:id="rId11" w:history="1">
        <w:r w:rsidR="001A5DFF" w:rsidRPr="00B20330">
          <w:rPr>
            <w:rStyle w:val="Hyperlink"/>
            <w:rFonts w:cs="Open Sans SemiCondensed"/>
            <w:lang w:val="fr-CH"/>
          </w:rPr>
          <w:t>https://doi.org/10.57161/r2023-03-04</w:t>
        </w:r>
      </w:hyperlink>
    </w:p>
    <w:p w14:paraId="7B0EADF3" w14:textId="09F1577E" w:rsidR="00E709A4" w:rsidRPr="00B20330" w:rsidRDefault="00E709A4" w:rsidP="00721873">
      <w:pPr>
        <w:pStyle w:val="Textkrper3"/>
        <w:rPr>
          <w:lang w:val="fr-CH"/>
        </w:rPr>
      </w:pPr>
      <w:r w:rsidRPr="00B20330">
        <w:rPr>
          <w:lang w:val="fr-CH"/>
        </w:rPr>
        <w:t>Revue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Suisse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Pédagogie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Spécialisée,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Vol.</w:t>
      </w:r>
      <w:r w:rsidR="00DB4F74" w:rsidRPr="00B20330">
        <w:rPr>
          <w:lang w:val="fr-CH"/>
        </w:rPr>
        <w:t> </w:t>
      </w:r>
      <w:r w:rsidR="007B39B6" w:rsidRPr="00B20330">
        <w:rPr>
          <w:lang w:val="fr-CH"/>
        </w:rPr>
        <w:t>13</w:t>
      </w:r>
      <w:r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="007B39B6" w:rsidRPr="00B20330">
        <w:rPr>
          <w:lang w:val="fr-CH"/>
        </w:rPr>
        <w:t>03</w:t>
      </w:r>
      <w:r w:rsidRPr="00B20330">
        <w:rPr>
          <w:lang w:val="fr-CH"/>
        </w:rPr>
        <w:t>/</w:t>
      </w:r>
      <w:r w:rsidR="007B39B6" w:rsidRPr="00B20330">
        <w:rPr>
          <w:lang w:val="fr-CH"/>
        </w:rPr>
        <w:t>2023</w:t>
      </w:r>
    </w:p>
    <w:p w14:paraId="561C7950" w14:textId="77777777" w:rsidR="00E709A4" w:rsidRPr="00B20330" w:rsidRDefault="00E709A4" w:rsidP="00721873">
      <w:pPr>
        <w:pStyle w:val="Textkrper3"/>
        <w:rPr>
          <w:lang w:val="fr-CH"/>
        </w:rPr>
      </w:pPr>
      <w:r w:rsidRPr="00B20330">
        <w:rPr>
          <w:noProof/>
          <w:lang w:val="fr-CH"/>
        </w:rPr>
        <w:drawing>
          <wp:inline distT="0" distB="0" distL="0" distR="0" wp14:anchorId="0D7AD9A4" wp14:editId="3CFC3288">
            <wp:extent cx="1143000" cy="400050"/>
            <wp:effectExtent l="0" t="0" r="0" b="0"/>
            <wp:docPr id="573676523" name="Grafik 573676523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698E" w14:textId="0ACAFFE6" w:rsidR="007F5F9D" w:rsidRPr="00B20330" w:rsidRDefault="00356F39" w:rsidP="00886614">
      <w:pPr>
        <w:pStyle w:val="berschrift1"/>
        <w:rPr>
          <w:lang w:val="fr-CH"/>
        </w:rPr>
      </w:pPr>
      <w:r w:rsidRPr="00B20330">
        <w:rPr>
          <w:lang w:val="fr-CH"/>
        </w:rPr>
        <w:t>Se p</w:t>
      </w:r>
      <w:r w:rsidR="00851E5F" w:rsidRPr="00B20330">
        <w:rPr>
          <w:lang w:val="fr-CH"/>
        </w:rPr>
        <w:t>longer dans l’expérience de l’inti</w:t>
      </w:r>
      <w:r w:rsidR="0063104B" w:rsidRPr="00B20330">
        <w:rPr>
          <w:lang w:val="fr-CH"/>
        </w:rPr>
        <w:t>me</w:t>
      </w:r>
    </w:p>
    <w:p w14:paraId="21651357" w14:textId="7FE51F08" w:rsidR="00C77731" w:rsidRPr="00B20330" w:rsidRDefault="004313B4" w:rsidP="004A6701">
      <w:pPr>
        <w:pStyle w:val="Textkrper"/>
        <w:rPr>
          <w:i/>
          <w:iCs/>
          <w:lang w:val="fr-CH"/>
        </w:rPr>
      </w:pPr>
      <w:r w:rsidRPr="00B20330">
        <w:rPr>
          <w:lang w:val="fr-CH"/>
        </w:rPr>
        <w:t>En guise d’introduction, voici q</w:t>
      </w:r>
      <w:r w:rsidR="003412D1" w:rsidRPr="00B20330">
        <w:rPr>
          <w:lang w:val="fr-CH"/>
        </w:rPr>
        <w:t>uelques mots autour de l’intime</w:t>
      </w:r>
      <w:r w:rsidR="00DB611D" w:rsidRPr="00B20330">
        <w:rPr>
          <w:lang w:val="fr-CH"/>
        </w:rPr>
        <w:t xml:space="preserve">. </w:t>
      </w:r>
      <w:r w:rsidR="00C224C4" w:rsidRPr="00B20330">
        <w:rPr>
          <w:lang w:val="fr-CH"/>
        </w:rPr>
        <w:t>A</w:t>
      </w:r>
      <w:r w:rsidR="003412D1" w:rsidRPr="00B20330">
        <w:rPr>
          <w:lang w:val="fr-CH"/>
        </w:rPr>
        <w:t xml:space="preserve">u sens d’Osho, </w:t>
      </w:r>
      <w:r w:rsidR="00B25431" w:rsidRPr="00B20330">
        <w:rPr>
          <w:lang w:val="fr-CH"/>
        </w:rPr>
        <w:t>« </w:t>
      </w:r>
      <w:r w:rsidR="003412D1" w:rsidRPr="00B20330">
        <w:rPr>
          <w:lang w:val="fr-CH"/>
        </w:rPr>
        <w:t>l’intimité vient d’</w:t>
      </w:r>
      <w:r w:rsidR="003412D1" w:rsidRPr="00B20330">
        <w:rPr>
          <w:i/>
          <w:iCs/>
          <w:lang w:val="fr-CH"/>
        </w:rPr>
        <w:t>intimum</w:t>
      </w:r>
      <w:r w:rsidR="003412D1" w:rsidRPr="00B20330">
        <w:rPr>
          <w:lang w:val="fr-CH"/>
        </w:rPr>
        <w:t>, elle signifie l’intériorité, le cœur le plus intime</w:t>
      </w:r>
      <w:r w:rsidR="00B25431" w:rsidRPr="00B20330">
        <w:rPr>
          <w:lang w:val="fr-CH"/>
        </w:rPr>
        <w:t> » (2012, p.</w:t>
      </w:r>
      <w:r w:rsidR="004C7891" w:rsidRPr="00B20330">
        <w:rPr>
          <w:lang w:val="fr-CH"/>
        </w:rPr>
        <w:t> </w:t>
      </w:r>
      <w:r w:rsidR="00E17BED" w:rsidRPr="00B20330">
        <w:rPr>
          <w:lang w:val="fr-CH"/>
        </w:rPr>
        <w:t>55</w:t>
      </w:r>
      <w:r w:rsidR="00B25431" w:rsidRPr="00B20330">
        <w:rPr>
          <w:lang w:val="fr-CH"/>
        </w:rPr>
        <w:t>)</w:t>
      </w:r>
      <w:r w:rsidR="009B325D" w:rsidRPr="00B20330">
        <w:rPr>
          <w:lang w:val="fr-CH"/>
        </w:rPr>
        <w:t xml:space="preserve">. </w:t>
      </w:r>
      <w:r w:rsidR="003412D1" w:rsidRPr="00B20330">
        <w:rPr>
          <w:lang w:val="fr-CH"/>
        </w:rPr>
        <w:t xml:space="preserve">Pour </w:t>
      </w:r>
      <w:r w:rsidR="00763F68" w:rsidRPr="00B20330">
        <w:rPr>
          <w:lang w:val="fr-CH"/>
        </w:rPr>
        <w:t>aller dans le même sens</w:t>
      </w:r>
      <w:r w:rsidR="003412D1" w:rsidRPr="00B20330">
        <w:rPr>
          <w:lang w:val="fr-CH"/>
        </w:rPr>
        <w:t>, je choisis d’aborder l’intime avant l’intimité. En effet, il me semble que l’intimité nait de deux intimes partagés. Ainsi proposée, l’exploration de l’intime est comme une étape préalable ou parallèle à la rencontre à l’autre. Ma définition de l’intime est la suivante</w:t>
      </w:r>
      <w:r w:rsidR="003412D1" w:rsidRPr="00B20330">
        <w:rPr>
          <w:i/>
          <w:iCs/>
          <w:lang w:val="fr-CH"/>
        </w:rPr>
        <w:t> :</w:t>
      </w:r>
    </w:p>
    <w:p w14:paraId="16C8E0C3" w14:textId="33F10D7C" w:rsidR="003412D1" w:rsidRPr="00B20330" w:rsidRDefault="003412D1" w:rsidP="00DF5B9E">
      <w:pPr>
        <w:pStyle w:val="Zitat1"/>
        <w:rPr>
          <w:rStyle w:val="Hervorhebung"/>
          <w:noProof w:val="0"/>
          <w:lang w:val="fr-CH"/>
        </w:rPr>
      </w:pPr>
      <w:r w:rsidRPr="00B20330">
        <w:rPr>
          <w:rStyle w:val="Hervorhebung"/>
          <w:noProof w:val="0"/>
          <w:lang w:val="fr-CH"/>
        </w:rPr>
        <w:t>L’intime est la façon essentielle à chaque être humain de sentir, de percevoir, de ressentir, de désirer, d’imaginer, de voir, de toucher, de go</w:t>
      </w:r>
      <w:r w:rsidR="00492660" w:rsidRPr="00B20330">
        <w:rPr>
          <w:rStyle w:val="Hervorhebung"/>
          <w:noProof w:val="0"/>
          <w:lang w:val="fr-CH"/>
        </w:rPr>
        <w:t>u</w:t>
      </w:r>
      <w:r w:rsidRPr="00B20330">
        <w:rPr>
          <w:rStyle w:val="Hervorhebung"/>
          <w:noProof w:val="0"/>
          <w:lang w:val="fr-CH"/>
        </w:rPr>
        <w:t>ter, d’entendre, de bouger, de chanter, d’aimer… de créer sa réalité en relation avec le monde qui l’entoure</w:t>
      </w:r>
      <w:r w:rsidR="007474E3" w:rsidRPr="00B20330">
        <w:rPr>
          <w:rStyle w:val="Hervorhebung"/>
          <w:noProof w:val="0"/>
          <w:lang w:val="fr-CH"/>
        </w:rPr>
        <w:t>,</w:t>
      </w:r>
      <w:r w:rsidRPr="00B20330">
        <w:rPr>
          <w:rStyle w:val="Hervorhebung"/>
          <w:noProof w:val="0"/>
          <w:lang w:val="fr-CH"/>
        </w:rPr>
        <w:t xml:space="preserve"> et ce depuis un espace d’intériorité propre.</w:t>
      </w:r>
    </w:p>
    <w:p w14:paraId="2F679B39" w14:textId="37E73341" w:rsidR="003412D1" w:rsidRPr="00B20330" w:rsidRDefault="003412D1" w:rsidP="004A6701">
      <w:pPr>
        <w:pStyle w:val="Textkrper"/>
        <w:rPr>
          <w:lang w:val="fr-CH"/>
        </w:rPr>
      </w:pPr>
      <w:r w:rsidRPr="00B20330">
        <w:rPr>
          <w:lang w:val="fr-CH"/>
        </w:rPr>
        <w:t>Avec cette vision, chaque être humain est porteur d’un univers intime unique. Et, aller à sa rencontre est comme découvrir une nouvelle planète</w:t>
      </w:r>
      <w:r w:rsidR="00763F68" w:rsidRPr="00B20330">
        <w:rPr>
          <w:lang w:val="fr-CH"/>
        </w:rPr>
        <w:t xml:space="preserve">. Mais, le voyage commence par soi. </w:t>
      </w:r>
    </w:p>
    <w:p w14:paraId="7FBDAA11" w14:textId="698E27C3" w:rsidR="00923256" w:rsidRPr="00B20330" w:rsidRDefault="006A7FB1" w:rsidP="004A6701">
      <w:pPr>
        <w:pStyle w:val="Textkrper"/>
        <w:rPr>
          <w:lang w:val="fr-CH"/>
        </w:rPr>
      </w:pPr>
      <w:r w:rsidRPr="00B20330">
        <w:rPr>
          <w:lang w:val="fr-CH"/>
        </w:rPr>
        <w:t>À</w:t>
      </w:r>
      <w:r w:rsidR="00115190" w:rsidRPr="00B20330">
        <w:rPr>
          <w:lang w:val="fr-CH"/>
        </w:rPr>
        <w:t xml:space="preserve"> travers cet article, je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souhaite</w:t>
      </w:r>
      <w:r w:rsidR="004971ED" w:rsidRPr="00B20330">
        <w:rPr>
          <w:lang w:val="fr-CH"/>
        </w:rPr>
        <w:t xml:space="preserve"> </w:t>
      </w:r>
      <w:r w:rsidR="00115190" w:rsidRPr="00B20330">
        <w:rPr>
          <w:lang w:val="fr-CH"/>
        </w:rPr>
        <w:t xml:space="preserve">proposer </w:t>
      </w:r>
      <w:r w:rsidR="00B56614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B56614" w:rsidRPr="00B20330">
        <w:rPr>
          <w:lang w:val="fr-CH"/>
        </w:rPr>
        <w:t>modalité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d’écriture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propice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l’émergence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votre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expérience</w:t>
      </w:r>
      <w:r w:rsidR="006409A2" w:rsidRPr="00B20330">
        <w:rPr>
          <w:lang w:val="fr-CH"/>
        </w:rPr>
        <w:t xml:space="preserve"> à vous</w:t>
      </w:r>
      <w:r w:rsidR="00E17BED" w:rsidRPr="00B20330">
        <w:rPr>
          <w:lang w:val="fr-CH"/>
        </w:rPr>
        <w:t>, chère lectrice, cher lecteur</w:t>
      </w:r>
      <w:r w:rsidR="00E14ABE"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="00006CF0"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prends</w:t>
      </w:r>
      <w:r w:rsidR="004971ED" w:rsidRPr="00B20330">
        <w:rPr>
          <w:lang w:val="fr-CH"/>
        </w:rPr>
        <w:t xml:space="preserve"> </w:t>
      </w:r>
      <w:r w:rsidR="00006CF0" w:rsidRPr="00B20330">
        <w:rPr>
          <w:lang w:val="fr-CH"/>
        </w:rPr>
        <w:t xml:space="preserve">donc </w:t>
      </w:r>
      <w:r w:rsidR="007F5F9D"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risque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écriture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parfois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intuitive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interactive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revue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spécialisée.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Lorsque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j’évoque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fais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référence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vécu</w:t>
      </w:r>
      <w:r w:rsidR="00356F39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prise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conscience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découle</w:t>
      </w:r>
      <w:r w:rsidR="00356F39" w:rsidRPr="00B20330">
        <w:rPr>
          <w:lang w:val="fr-CH"/>
        </w:rPr>
        <w:t xml:space="preserve"> de façon spontanée. </w:t>
      </w:r>
      <w:r w:rsidR="007F5F9D"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propos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n’engage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moi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j’en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prends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l’entière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responsabilité.</w:t>
      </w:r>
      <w:r w:rsidR="004D2698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format,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j’essaie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suivre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lastRenderedPageBreak/>
        <w:t>fil,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broder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liens,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tisser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toile…</w:t>
      </w:r>
      <w:r w:rsidR="004971ED" w:rsidRPr="00B20330">
        <w:rPr>
          <w:lang w:val="fr-CH"/>
        </w:rPr>
        <w:t xml:space="preserve"> </w:t>
      </w:r>
      <w:r w:rsidR="00356F39" w:rsidRPr="00B20330">
        <w:rPr>
          <w:lang w:val="fr-CH"/>
        </w:rPr>
        <w:t>Régulièrement, je marque des pauses pour m’offrir des temps de silence et ainsi laisser l’espace au processus d’écriture en cours se dérouler sous le clavier.</w:t>
      </w:r>
    </w:p>
    <w:p w14:paraId="042990BB" w14:textId="419F0B6A" w:rsidR="00312089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Ainsi,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d’entrée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jeu,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propose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plonger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modèle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d’accompagnement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totale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résonance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spécificité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public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accord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suis.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Voyez-là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invitation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356F39" w:rsidRPr="00B20330">
        <w:rPr>
          <w:lang w:val="fr-CH"/>
        </w:rPr>
        <w:t xml:space="preserve">vous </w:t>
      </w:r>
      <w:r w:rsidRPr="00B20330">
        <w:rPr>
          <w:lang w:val="fr-CH"/>
        </w:rPr>
        <w:t>jouer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règles,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laisser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libre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cours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déploie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autour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2F6AFB" w:rsidRPr="00B20330">
        <w:rPr>
          <w:lang w:val="fr-CH"/>
        </w:rPr>
        <w:t>. Laissez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côté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activités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cours,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installez-vous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prenez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écrire</w:t>
      </w:r>
      <w:r w:rsidR="00223F8A" w:rsidRPr="00B20330">
        <w:rPr>
          <w:lang w:val="fr-CH"/>
        </w:rPr>
        <w:t>.</w:t>
      </w:r>
      <w:r w:rsidR="00045E31" w:rsidRPr="00B20330">
        <w:rPr>
          <w:lang w:val="fr-CH"/>
        </w:rPr>
        <w:t xml:space="preserve"> </w:t>
      </w:r>
      <w:r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point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départ,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invite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ouvrir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réflexion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autour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nombreuses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représentations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elles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influencent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pratiques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professionnelles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domaine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l’intime.</w:t>
      </w:r>
    </w:p>
    <w:p w14:paraId="2A756103" w14:textId="14444DFC" w:rsidR="007F5F9D" w:rsidRPr="00B20330" w:rsidRDefault="00C71A46" w:rsidP="009B6F4B">
      <w:pPr>
        <w:pStyle w:val="Fragen"/>
      </w:pPr>
      <w:r w:rsidRPr="00B20330">
        <w:t>Démarrons par ces simples questions</w:t>
      </w:r>
      <w:r w:rsidR="00AC4AFC" w:rsidRPr="00B20330">
        <w:t> </w:t>
      </w:r>
      <w:r w:rsidRPr="00B20330">
        <w:t xml:space="preserve">: </w:t>
      </w:r>
      <w:r w:rsidR="0023684E" w:rsidRPr="00B20330">
        <w:t>q</w:t>
      </w:r>
      <w:r w:rsidRPr="00B20330">
        <w:t xml:space="preserve">uels mots </w:t>
      </w:r>
      <w:r w:rsidR="000F14DD" w:rsidRPr="00B20330">
        <w:t xml:space="preserve">associez-vous </w:t>
      </w:r>
      <w:r w:rsidRPr="00B20330">
        <w:t>au « corps</w:t>
      </w:r>
      <w:r w:rsidR="00AC4AFC" w:rsidRPr="00B20330">
        <w:t> </w:t>
      </w:r>
      <w:r w:rsidRPr="00B20330">
        <w:t>»</w:t>
      </w:r>
      <w:r w:rsidR="00DF2E0F" w:rsidRPr="00B20330">
        <w:t xml:space="preserve"> ? </w:t>
      </w:r>
      <w:r w:rsidR="00AC4AFC" w:rsidRPr="00B20330">
        <w:t>Q</w:t>
      </w:r>
      <w:r w:rsidRPr="00B20330">
        <w:t>uelles images apparaissent</w:t>
      </w:r>
      <w:r w:rsidR="00DF2E0F" w:rsidRPr="00B20330">
        <w:t xml:space="preserve"> en premier</w:t>
      </w:r>
      <w:r w:rsidRPr="00B20330">
        <w:t xml:space="preserve"> quand vous pensez au «</w:t>
      </w:r>
      <w:r w:rsidR="003871DF" w:rsidRPr="00B20330">
        <w:t> </w:t>
      </w:r>
      <w:r w:rsidRPr="00B20330">
        <w:t>corps</w:t>
      </w:r>
      <w:r w:rsidR="003871DF" w:rsidRPr="00B20330">
        <w:t> </w:t>
      </w:r>
      <w:r w:rsidRPr="00B20330">
        <w:t>»</w:t>
      </w:r>
      <w:r w:rsidR="001C705B" w:rsidRPr="00B20330">
        <w:t> </w:t>
      </w:r>
      <w:r w:rsidRPr="00B20330">
        <w:t>? Écrivez</w:t>
      </w:r>
      <w:r w:rsidR="00492660" w:rsidRPr="00B20330">
        <w:t xml:space="preserve"> </w:t>
      </w:r>
      <w:r w:rsidRPr="00B20330">
        <w:t>vos réponses spontanément.</w:t>
      </w:r>
    </w:p>
    <w:p w14:paraId="5CFC3A41" w14:textId="36B92B65" w:rsidR="00F327AD" w:rsidRPr="00B20330" w:rsidRDefault="00A82AE8" w:rsidP="00961A48">
      <w:pPr>
        <w:pStyle w:val="berschrift2"/>
        <w:rPr>
          <w:lang w:val="fr-CH"/>
        </w:rPr>
      </w:pPr>
      <w:r w:rsidRPr="00B20330">
        <w:rPr>
          <w:lang w:val="fr-CH"/>
        </w:rPr>
        <w:t>S</w:t>
      </w:r>
      <w:r w:rsidR="00A5564C" w:rsidRPr="00B20330">
        <w:rPr>
          <w:lang w:val="fr-CH"/>
        </w:rPr>
        <w:t xml:space="preserve">e </w:t>
      </w:r>
      <w:r w:rsidR="00356F39" w:rsidRPr="00B20330">
        <w:rPr>
          <w:lang w:val="fr-CH"/>
        </w:rPr>
        <w:t>détacher</w:t>
      </w:r>
      <w:r w:rsidR="00A5564C" w:rsidRPr="00B20330">
        <w:rPr>
          <w:lang w:val="fr-CH"/>
        </w:rPr>
        <w:t xml:space="preserve"> des r</w:t>
      </w:r>
      <w:r w:rsidR="00F327AD" w:rsidRPr="00B20330">
        <w:rPr>
          <w:lang w:val="fr-CH"/>
        </w:rPr>
        <w:t>eprésentations</w:t>
      </w:r>
      <w:r w:rsidR="00D27C7B" w:rsidRPr="00B20330">
        <w:rPr>
          <w:lang w:val="fr-CH"/>
        </w:rPr>
        <w:t xml:space="preserve"> standardisées</w:t>
      </w:r>
      <w:r w:rsidR="00F327AD" w:rsidRPr="00B20330">
        <w:rPr>
          <w:lang w:val="fr-CH"/>
        </w:rPr>
        <w:t xml:space="preserve"> du corps</w:t>
      </w:r>
    </w:p>
    <w:p w14:paraId="74D77015" w14:textId="3A88D140" w:rsidR="007F5F9D" w:rsidRPr="00B20330" w:rsidRDefault="006068C7" w:rsidP="004A6701">
      <w:pPr>
        <w:pStyle w:val="Textkrper"/>
        <w:rPr>
          <w:lang w:val="fr-CH"/>
        </w:rPr>
      </w:pP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y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regarder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plus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près,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quoi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vos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réponses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ont-elles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été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influencées</w:t>
      </w:r>
      <w:r w:rsidR="003871DF" w:rsidRPr="00B20330">
        <w:rPr>
          <w:lang w:val="fr-CH"/>
        </w:rPr>
        <w:t> </w:t>
      </w:r>
      <w:r w:rsidR="007F5F9D" w:rsidRPr="00B20330">
        <w:rPr>
          <w:lang w:val="fr-CH"/>
        </w:rPr>
        <w:t>?</w:t>
      </w:r>
      <w:r w:rsidR="004971ED" w:rsidRPr="00B20330">
        <w:rPr>
          <w:lang w:val="fr-CH"/>
        </w:rPr>
        <w:t xml:space="preserve"> </w:t>
      </w:r>
      <w:r w:rsidR="00F94BA9" w:rsidRPr="00B20330">
        <w:rPr>
          <w:lang w:val="fr-CH"/>
        </w:rPr>
        <w:t>Par d</w:t>
      </w:r>
      <w:r w:rsidR="007F5F9D" w:rsidRPr="00B20330">
        <w:rPr>
          <w:lang w:val="fr-CH"/>
        </w:rPr>
        <w:t>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siècles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d’histoire,</w:t>
      </w:r>
      <w:r w:rsidR="004971ED" w:rsidRPr="00B20330">
        <w:rPr>
          <w:lang w:val="fr-CH"/>
        </w:rPr>
        <w:t xml:space="preserve"> </w:t>
      </w:r>
      <w:r w:rsidR="000F2EFE" w:rsidRPr="00B20330">
        <w:rPr>
          <w:lang w:val="fr-CH"/>
        </w:rPr>
        <w:t>d’</w:t>
      </w:r>
      <w:r w:rsidR="007F5F9D" w:rsidRPr="00B20330">
        <w:rPr>
          <w:lang w:val="fr-CH"/>
        </w:rPr>
        <w:t>art,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D11387" w:rsidRPr="00B20330">
        <w:rPr>
          <w:lang w:val="fr-CH"/>
        </w:rPr>
        <w:t xml:space="preserve"> </w:t>
      </w:r>
      <w:r w:rsidR="007F5F9D" w:rsidRPr="00B20330">
        <w:rPr>
          <w:lang w:val="fr-CH"/>
        </w:rPr>
        <w:t>culture,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religion,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philosophie,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livres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d’anatomie,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politique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encore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</w:t>
      </w:r>
      <w:r w:rsidR="00D11387" w:rsidRPr="00B20330">
        <w:rPr>
          <w:lang w:val="fr-CH"/>
        </w:rPr>
        <w:t>’</w:t>
      </w:r>
      <w:r w:rsidR="007F5F9D" w:rsidRPr="00B20330">
        <w:rPr>
          <w:lang w:val="fr-CH"/>
        </w:rPr>
        <w:t>enjeux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actuels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société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où</w:t>
      </w:r>
      <w:r w:rsidR="004971ED" w:rsidRPr="00B20330">
        <w:rPr>
          <w:color w:val="000000" w:themeColor="text1"/>
          <w:lang w:val="fr-CH"/>
        </w:rPr>
        <w:t xml:space="preserve"> </w:t>
      </w:r>
      <w:r w:rsidR="007F5F9D" w:rsidRPr="00B20330">
        <w:rPr>
          <w:color w:val="000000" w:themeColor="text1"/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semble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priori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visible,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mais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uniquement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apparence</w:t>
      </w:r>
      <w:r w:rsidR="00DB4043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travers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filtre</w:t>
      </w:r>
      <w:r w:rsidR="006E176F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celui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para</w:t>
      </w:r>
      <w:r w:rsidR="00492660" w:rsidRPr="00B20330">
        <w:rPr>
          <w:lang w:val="fr-CH"/>
        </w:rPr>
        <w:t>i</w:t>
      </w:r>
      <w:r w:rsidR="007F5F9D" w:rsidRPr="00B20330">
        <w:rPr>
          <w:lang w:val="fr-CH"/>
        </w:rPr>
        <w:t>tre.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aujourd’hui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objet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public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standardisé,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plastifié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banalisé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n’importe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quel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objet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consommation.</w:t>
      </w:r>
      <w:r w:rsidR="00356F39" w:rsidRPr="00B20330">
        <w:rPr>
          <w:lang w:val="fr-CH"/>
        </w:rPr>
        <w:t xml:space="preserve"> Je me demande souvent où sont représentés les corps respirants, transpirants, chantants… ? </w:t>
      </w:r>
      <w:r w:rsidR="00492660" w:rsidRPr="00B20330">
        <w:rPr>
          <w:lang w:val="fr-CH"/>
        </w:rPr>
        <w:t>À</w:t>
      </w:r>
      <w:r w:rsidR="00356F39" w:rsidRPr="00B20330">
        <w:rPr>
          <w:lang w:val="fr-CH"/>
        </w:rPr>
        <w:t xml:space="preserve"> priori, ils sont cachés, invisibilisés…</w:t>
      </w:r>
      <w:r w:rsidR="00763F68" w:rsidRPr="00B20330">
        <w:rPr>
          <w:lang w:val="fr-CH"/>
        </w:rPr>
        <w:t xml:space="preserve"> </w:t>
      </w:r>
      <w:r w:rsidR="00356F39" w:rsidRPr="00B20330">
        <w:rPr>
          <w:lang w:val="fr-CH"/>
        </w:rPr>
        <w:t xml:space="preserve">conditionnés à vivre cachés. Les corps qui nous sont largement présentés sont donc sans voix, sans chair et sans vie. </w:t>
      </w:r>
      <w:r w:rsidR="007F5F9D"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représentations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sociétales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nous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dessinent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pourtours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codifié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4A6701" w:rsidRPr="00B20330">
        <w:rPr>
          <w:lang w:val="fr-CH"/>
        </w:rPr>
        <w:t>modifiable 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souhait.</w:t>
      </w:r>
      <w:r w:rsidR="004971ED" w:rsidRPr="00B20330">
        <w:rPr>
          <w:lang w:val="fr-CH"/>
        </w:rPr>
        <w:t xml:space="preserve"> </w:t>
      </w:r>
    </w:p>
    <w:p w14:paraId="2DAD4AE0" w14:textId="2A4111DC" w:rsidR="007F5F9D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Alors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centre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domaine</w:t>
      </w:r>
      <w:r w:rsidR="004A6701" w:rsidRPr="00B20330">
        <w:rPr>
          <w:lang w:val="fr-CH"/>
        </w:rPr>
        <w:t xml:space="preserve"> 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quasiment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toujours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abordé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prisme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représentations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standardisées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discours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intellectualisés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portés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inconscient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collectif</w:t>
      </w:r>
      <w:r w:rsidR="004B5F04" w:rsidRPr="00B20330">
        <w:rPr>
          <w:lang w:val="fr-CH"/>
        </w:rPr>
        <w:t> </w:t>
      </w:r>
      <w:r w:rsidRPr="00B20330">
        <w:rPr>
          <w:lang w:val="fr-CH"/>
        </w:rPr>
        <w:t>:</w:t>
      </w:r>
      <w:r w:rsidR="004971ED" w:rsidRPr="00B20330">
        <w:rPr>
          <w:lang w:val="fr-CH"/>
        </w:rPr>
        <w:t xml:space="preserve"> </w:t>
      </w:r>
      <w:r w:rsidR="004B5F04" w:rsidRPr="00B20330">
        <w:rPr>
          <w:lang w:val="fr-CH"/>
        </w:rPr>
        <w:t>« 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amoureux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est…</w:t>
      </w:r>
      <w:r w:rsidR="004B5F04" w:rsidRPr="00B20330">
        <w:rPr>
          <w:lang w:val="fr-CH"/>
        </w:rPr>
        <w:t> »,</w:t>
      </w:r>
      <w:r w:rsidR="004971ED" w:rsidRPr="00B20330">
        <w:rPr>
          <w:lang w:val="fr-CH"/>
        </w:rPr>
        <w:t xml:space="preserve"> </w:t>
      </w:r>
      <w:r w:rsidR="00163652" w:rsidRPr="00B20330">
        <w:rPr>
          <w:lang w:val="fr-CH"/>
        </w:rPr>
        <w:t>« 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désirable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est…</w:t>
      </w:r>
      <w:r w:rsidR="00163652" w:rsidRPr="00B20330">
        <w:rPr>
          <w:lang w:val="fr-CH"/>
        </w:rPr>
        <w:t> », « 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colère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s’exprime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par…</w:t>
      </w:r>
      <w:r w:rsidR="00163652" w:rsidRPr="00B20330">
        <w:rPr>
          <w:lang w:val="fr-CH"/>
        </w:rPr>
        <w:t> »,</w:t>
      </w:r>
      <w:r w:rsidR="004971ED" w:rsidRPr="00B20330">
        <w:rPr>
          <w:lang w:val="fr-CH"/>
        </w:rPr>
        <w:t xml:space="preserve"> </w:t>
      </w:r>
      <w:r w:rsidR="00163652" w:rsidRPr="00B20330">
        <w:rPr>
          <w:lang w:val="fr-CH"/>
        </w:rPr>
        <w:t>« </w:t>
      </w:r>
      <w:r w:rsidRPr="00B20330">
        <w:rPr>
          <w:lang w:val="fr-CH"/>
        </w:rPr>
        <w:t>l’orgasme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défini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comme…</w:t>
      </w:r>
      <w:r w:rsidR="00163652" w:rsidRPr="00B20330">
        <w:rPr>
          <w:lang w:val="fr-CH"/>
        </w:rPr>
        <w:t> », etc.</w:t>
      </w:r>
      <w:r w:rsidR="004971ED" w:rsidRPr="00B20330">
        <w:rPr>
          <w:lang w:val="fr-CH"/>
        </w:rPr>
        <w:t xml:space="preserve"> </w:t>
      </w:r>
      <w:r w:rsidR="00A1002E" w:rsidRPr="00B20330">
        <w:rPr>
          <w:lang w:val="fr-CH"/>
        </w:rPr>
        <w:t>Ces définitions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nous</w:t>
      </w:r>
      <w:r w:rsidR="004971ED" w:rsidRPr="00B20330">
        <w:rPr>
          <w:lang w:val="fr-CH"/>
        </w:rPr>
        <w:t xml:space="preserve"> </w:t>
      </w:r>
      <w:r w:rsidR="00734EBF" w:rsidRPr="00B20330">
        <w:rPr>
          <w:lang w:val="fr-CH"/>
        </w:rPr>
        <w:t>coupent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possibilité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vivre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</w:t>
      </w:r>
      <w:r w:rsidR="00310076" w:rsidRPr="00B20330">
        <w:rPr>
          <w:lang w:val="fr-CH"/>
        </w:rPr>
        <w:t xml:space="preserve"> et de </w:t>
      </w:r>
      <w:r w:rsidRPr="00B20330">
        <w:rPr>
          <w:lang w:val="fr-CH"/>
        </w:rPr>
        <w:t>reconna</w:t>
      </w:r>
      <w:r w:rsidR="00492660" w:rsidRPr="00B20330">
        <w:rPr>
          <w:lang w:val="fr-CH"/>
        </w:rPr>
        <w:t>i</w:t>
      </w:r>
      <w:r w:rsidRPr="00B20330">
        <w:rPr>
          <w:lang w:val="fr-CH"/>
        </w:rPr>
        <w:t>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chaque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individu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capacité</w:t>
      </w:r>
      <w:r w:rsidR="002A4190" w:rsidRPr="00B20330">
        <w:rPr>
          <w:lang w:val="fr-CH"/>
        </w:rPr>
        <w:t xml:space="preserve"> </w:t>
      </w:r>
      <w:r w:rsidR="00FD2E37" w:rsidRPr="00B20330">
        <w:rPr>
          <w:lang w:val="fr-CH"/>
        </w:rPr>
        <w:t>de</w:t>
      </w:r>
      <w:r w:rsidR="004B683E" w:rsidRPr="00B20330">
        <w:rPr>
          <w:lang w:val="fr-CH"/>
        </w:rPr>
        <w:t xml:space="preserve"> vivre </w:t>
      </w:r>
      <w:r w:rsidRPr="00B20330">
        <w:rPr>
          <w:lang w:val="fr-CH"/>
        </w:rPr>
        <w:t>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sensations,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ressentis,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émotions</w:t>
      </w:r>
      <w:r w:rsidR="001C705B" w:rsidRPr="00B20330">
        <w:rPr>
          <w:lang w:val="fr-CH"/>
        </w:rPr>
        <w:t>, etc.</w:t>
      </w:r>
      <w:r w:rsidR="004971ED" w:rsidRPr="00B20330">
        <w:rPr>
          <w:lang w:val="fr-CH"/>
        </w:rPr>
        <w:t xml:space="preserve"> </w:t>
      </w:r>
      <w:r w:rsidR="00A25F52" w:rsidRPr="00B20330">
        <w:rPr>
          <w:lang w:val="fr-CH"/>
        </w:rPr>
        <w:t>Cet assujettissement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discrimination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plaçant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partie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population,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correspondant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aux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normes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socialisées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hors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espaces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où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déroulent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jeux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relationnels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l’intime.</w:t>
      </w:r>
    </w:p>
    <w:p w14:paraId="4B8E2F5D" w14:textId="57EAC362" w:rsidR="008249BF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heurtée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aux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limites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puissant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modèle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où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soumis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cette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pression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sociétale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maintes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reprises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cursus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spécialiste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santé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sexuelle.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jour,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quelque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chose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explosé</w:t>
      </w:r>
      <w:r w:rsidR="00365017" w:rsidRPr="00B20330">
        <w:rPr>
          <w:lang w:val="fr-CH"/>
        </w:rPr>
        <w:t> ;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ressenti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besoin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reprendre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chemin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corps.</w:t>
      </w:r>
      <w:r w:rsidR="008249BF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invite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suivre,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aborder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lecture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prisme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corporelle</w:t>
      </w:r>
      <w:r w:rsidR="008249BF" w:rsidRPr="00B20330">
        <w:rPr>
          <w:lang w:val="fr-CH"/>
        </w:rPr>
        <w:t>.</w:t>
      </w:r>
    </w:p>
    <w:p w14:paraId="233ADE06" w14:textId="33CBD92D" w:rsidR="007F5F9D" w:rsidRPr="00B20330" w:rsidRDefault="008249BF" w:rsidP="009B6F4B">
      <w:pPr>
        <w:pStyle w:val="Fragen"/>
      </w:pPr>
      <w:r w:rsidRPr="00B20330">
        <w:t>I</w:t>
      </w:r>
      <w:r w:rsidR="007F5F9D" w:rsidRPr="00B20330">
        <w:t>nstallez-vous</w:t>
      </w:r>
      <w:r w:rsidR="004971ED" w:rsidRPr="00B20330">
        <w:t xml:space="preserve"> </w:t>
      </w:r>
      <w:r w:rsidR="007F5F9D" w:rsidRPr="00B20330">
        <w:t>confortablement,</w:t>
      </w:r>
      <w:r w:rsidR="004971ED" w:rsidRPr="00B20330">
        <w:t xml:space="preserve"> </w:t>
      </w:r>
      <w:r w:rsidR="007F5F9D" w:rsidRPr="00B20330">
        <w:t>respirez</w:t>
      </w:r>
      <w:r w:rsidR="004971ED" w:rsidRPr="00B20330">
        <w:t xml:space="preserve"> </w:t>
      </w:r>
      <w:r w:rsidR="007F5F9D" w:rsidRPr="00B20330">
        <w:t>et</w:t>
      </w:r>
      <w:r w:rsidR="004971ED" w:rsidRPr="00B20330">
        <w:t xml:space="preserve"> </w:t>
      </w:r>
      <w:r w:rsidR="007F5F9D" w:rsidRPr="00B20330">
        <w:t>ramenez</w:t>
      </w:r>
      <w:r w:rsidR="004971ED" w:rsidRPr="00B20330">
        <w:t xml:space="preserve"> </w:t>
      </w:r>
      <w:r w:rsidR="007F5F9D" w:rsidRPr="00B20330">
        <w:t>l’attention</w:t>
      </w:r>
      <w:r w:rsidR="004971ED" w:rsidRPr="00B20330">
        <w:t xml:space="preserve"> </w:t>
      </w:r>
      <w:r w:rsidR="007F5F9D" w:rsidRPr="00B20330">
        <w:t>à</w:t>
      </w:r>
      <w:r w:rsidR="004971ED" w:rsidRPr="00B20330">
        <w:t xml:space="preserve"> </w:t>
      </w:r>
      <w:r w:rsidR="007F5F9D" w:rsidRPr="00B20330">
        <w:t>vos</w:t>
      </w:r>
      <w:r w:rsidR="004971ED" w:rsidRPr="00B20330">
        <w:t xml:space="preserve"> </w:t>
      </w:r>
      <w:r w:rsidR="007F5F9D" w:rsidRPr="00B20330">
        <w:t>sensations,</w:t>
      </w:r>
      <w:r w:rsidR="004971ED" w:rsidRPr="00B20330">
        <w:t xml:space="preserve"> </w:t>
      </w:r>
      <w:r w:rsidR="007F5F9D" w:rsidRPr="00B20330">
        <w:t>à</w:t>
      </w:r>
      <w:r w:rsidR="004971ED" w:rsidRPr="00B20330">
        <w:t xml:space="preserve"> </w:t>
      </w:r>
      <w:r w:rsidR="007F5F9D" w:rsidRPr="00B20330">
        <w:t>votre</w:t>
      </w:r>
      <w:r w:rsidR="004971ED" w:rsidRPr="00B20330">
        <w:t xml:space="preserve"> </w:t>
      </w:r>
      <w:r w:rsidR="007F5F9D" w:rsidRPr="00B20330">
        <w:t>corps</w:t>
      </w:r>
      <w:r w:rsidR="00C816BF" w:rsidRPr="00B20330">
        <w:t xml:space="preserve">. </w:t>
      </w:r>
      <w:r w:rsidR="007F5F9D" w:rsidRPr="00B20330">
        <w:t>Qu’est-ce</w:t>
      </w:r>
      <w:r w:rsidR="004971ED" w:rsidRPr="00B20330">
        <w:t xml:space="preserve"> </w:t>
      </w:r>
      <w:r w:rsidR="007F5F9D" w:rsidRPr="00B20330">
        <w:t>qui</w:t>
      </w:r>
      <w:r w:rsidR="004971ED" w:rsidRPr="00B20330">
        <w:t xml:space="preserve"> </w:t>
      </w:r>
      <w:r w:rsidR="007F5F9D" w:rsidRPr="00B20330">
        <w:t>est</w:t>
      </w:r>
      <w:r w:rsidR="004971ED" w:rsidRPr="00B20330">
        <w:t xml:space="preserve"> </w:t>
      </w:r>
      <w:r w:rsidR="007F5F9D" w:rsidRPr="00B20330">
        <w:t>présent</w:t>
      </w:r>
      <w:r w:rsidR="00A77517" w:rsidRPr="00B20330">
        <w:t xml:space="preserve"> juste là</w:t>
      </w:r>
      <w:r w:rsidR="0006294F" w:rsidRPr="00B20330">
        <w:t> </w:t>
      </w:r>
      <w:r w:rsidR="007F5F9D" w:rsidRPr="00B20330">
        <w:t>?</w:t>
      </w:r>
      <w:r w:rsidR="003C0CB6" w:rsidRPr="00B20330">
        <w:t xml:space="preserve"> </w:t>
      </w:r>
      <w:r w:rsidR="007F5F9D" w:rsidRPr="00B20330">
        <w:t>Quelle</w:t>
      </w:r>
      <w:r w:rsidR="004971ED" w:rsidRPr="00B20330">
        <w:t xml:space="preserve"> </w:t>
      </w:r>
      <w:r w:rsidR="007F5F9D" w:rsidRPr="00B20330">
        <w:t>est</w:t>
      </w:r>
      <w:r w:rsidR="004971ED" w:rsidRPr="00B20330">
        <w:t xml:space="preserve"> </w:t>
      </w:r>
      <w:r w:rsidR="007F5F9D" w:rsidRPr="00B20330">
        <w:t>votre</w:t>
      </w:r>
      <w:r w:rsidR="004971ED" w:rsidRPr="00B20330">
        <w:t xml:space="preserve"> </w:t>
      </w:r>
      <w:r w:rsidR="007F5F9D" w:rsidRPr="00B20330">
        <w:t>expérience</w:t>
      </w:r>
      <w:r w:rsidR="00356F39" w:rsidRPr="00B20330">
        <w:t xml:space="preserve"> maintenant</w:t>
      </w:r>
      <w:r w:rsidR="0006294F" w:rsidRPr="00B20330">
        <w:t>,</w:t>
      </w:r>
      <w:r w:rsidR="00356F39" w:rsidRPr="00B20330">
        <w:t xml:space="preserve"> quand vous êtes</w:t>
      </w:r>
      <w:r w:rsidR="004971ED" w:rsidRPr="00B20330">
        <w:t xml:space="preserve"> </w:t>
      </w:r>
      <w:r w:rsidR="007F5F9D" w:rsidRPr="00B20330">
        <w:t>à</w:t>
      </w:r>
      <w:r w:rsidR="004971ED" w:rsidRPr="00B20330">
        <w:t xml:space="preserve"> </w:t>
      </w:r>
      <w:r w:rsidR="007F5F9D" w:rsidRPr="00B20330">
        <w:t>l’écoute</w:t>
      </w:r>
      <w:r w:rsidR="004971ED" w:rsidRPr="00B20330">
        <w:t xml:space="preserve"> </w:t>
      </w:r>
      <w:r w:rsidR="007F5F9D" w:rsidRPr="00B20330">
        <w:t>de</w:t>
      </w:r>
      <w:r w:rsidR="004971ED" w:rsidRPr="00B20330">
        <w:t xml:space="preserve"> </w:t>
      </w:r>
      <w:r w:rsidR="007F5F9D" w:rsidRPr="00B20330">
        <w:t>votre</w:t>
      </w:r>
      <w:r w:rsidR="004971ED" w:rsidRPr="00B20330">
        <w:t xml:space="preserve"> </w:t>
      </w:r>
      <w:r w:rsidR="007F5F9D" w:rsidRPr="00B20330">
        <w:t>corps</w:t>
      </w:r>
      <w:r w:rsidR="00DB4F74" w:rsidRPr="00B20330">
        <w:rPr>
          <w:rStyle w:val="Kommentarzeichen"/>
        </w:rPr>
        <w:t> </w:t>
      </w:r>
      <w:r w:rsidR="007F5F9D" w:rsidRPr="00B20330">
        <w:t>?</w:t>
      </w:r>
      <w:r w:rsidR="001D129B" w:rsidRPr="00B20330">
        <w:t xml:space="preserve"> Notez </w:t>
      </w:r>
      <w:r w:rsidR="00356F39" w:rsidRPr="00B20330">
        <w:t xml:space="preserve">toutes </w:t>
      </w:r>
      <w:r w:rsidR="001D129B" w:rsidRPr="00B20330">
        <w:t>les sensations qui arrivent</w:t>
      </w:r>
      <w:r w:rsidR="00356F39" w:rsidRPr="00B20330">
        <w:t>, offrez-vous une pause dans la lecture et laissez les sensations se manifester.</w:t>
      </w:r>
      <w:r w:rsidR="00A77517" w:rsidRPr="00B20330">
        <w:t xml:space="preserve"> Je vous invite à rester </w:t>
      </w:r>
      <w:r w:rsidR="007F5F9D" w:rsidRPr="00B20330">
        <w:t>au</w:t>
      </w:r>
      <w:r w:rsidR="004971ED" w:rsidRPr="00B20330">
        <w:t xml:space="preserve"> </w:t>
      </w:r>
      <w:r w:rsidR="007F5F9D" w:rsidRPr="00B20330">
        <w:t>contact</w:t>
      </w:r>
      <w:r w:rsidR="004971ED" w:rsidRPr="00B20330">
        <w:t xml:space="preserve"> </w:t>
      </w:r>
      <w:r w:rsidR="007F5F9D" w:rsidRPr="00B20330">
        <w:t>de</w:t>
      </w:r>
      <w:r w:rsidR="004971ED" w:rsidRPr="00B20330">
        <w:t xml:space="preserve"> </w:t>
      </w:r>
      <w:r w:rsidR="007F5F9D" w:rsidRPr="00B20330">
        <w:t>votre</w:t>
      </w:r>
      <w:r w:rsidR="004971ED" w:rsidRPr="00B20330">
        <w:t xml:space="preserve"> </w:t>
      </w:r>
      <w:r w:rsidR="007F5F9D" w:rsidRPr="00B20330">
        <w:t>corps</w:t>
      </w:r>
      <w:r w:rsidR="004971ED" w:rsidRPr="00B20330">
        <w:t xml:space="preserve"> </w:t>
      </w:r>
      <w:r w:rsidR="007F5F9D" w:rsidRPr="00B20330">
        <w:t>pendant</w:t>
      </w:r>
      <w:r w:rsidR="004971ED" w:rsidRPr="00B20330">
        <w:t xml:space="preserve"> </w:t>
      </w:r>
      <w:r w:rsidR="007F5F9D" w:rsidRPr="00B20330">
        <w:t>la</w:t>
      </w:r>
      <w:r w:rsidR="004971ED" w:rsidRPr="00B20330">
        <w:t xml:space="preserve"> </w:t>
      </w:r>
      <w:r w:rsidR="007F5F9D" w:rsidRPr="00B20330">
        <w:t>suite</w:t>
      </w:r>
      <w:r w:rsidR="004971ED" w:rsidRPr="00B20330">
        <w:t xml:space="preserve"> </w:t>
      </w:r>
      <w:r w:rsidR="007F5F9D" w:rsidRPr="00B20330">
        <w:t>de</w:t>
      </w:r>
      <w:r w:rsidR="004971ED" w:rsidRPr="00B20330">
        <w:t xml:space="preserve"> </w:t>
      </w:r>
      <w:r w:rsidR="006F6031" w:rsidRPr="00B20330">
        <w:t xml:space="preserve">la </w:t>
      </w:r>
      <w:r w:rsidR="007F5F9D" w:rsidRPr="00B20330">
        <w:t>lecture</w:t>
      </w:r>
      <w:r w:rsidR="00A77517" w:rsidRPr="00B20330">
        <w:t>.</w:t>
      </w:r>
    </w:p>
    <w:p w14:paraId="44D44FA9" w14:textId="6EF5074A" w:rsidR="00AB6579" w:rsidRPr="00B20330" w:rsidRDefault="00A5564C" w:rsidP="00961A48">
      <w:pPr>
        <w:pStyle w:val="berschrift2"/>
        <w:rPr>
          <w:lang w:val="fr-CH"/>
        </w:rPr>
      </w:pPr>
      <w:r w:rsidRPr="00B20330">
        <w:rPr>
          <w:lang w:val="fr-CH"/>
        </w:rPr>
        <w:t>Oser s’</w:t>
      </w:r>
      <w:r w:rsidR="00356F39" w:rsidRPr="00B20330">
        <w:rPr>
          <w:lang w:val="fr-CH"/>
        </w:rPr>
        <w:t>immerger</w:t>
      </w:r>
      <w:r w:rsidR="00AF629A" w:rsidRPr="00B20330">
        <w:rPr>
          <w:lang w:val="fr-CH"/>
        </w:rPr>
        <w:t xml:space="preserve"> dans son propre corps</w:t>
      </w:r>
    </w:p>
    <w:p w14:paraId="72339EC8" w14:textId="6FFF8112" w:rsidR="007F5F9D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emmène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maintenant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voyage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partageant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prise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conscience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relation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l’autre</w:t>
      </w:r>
      <w:r w:rsidR="003C70DB" w:rsidRPr="00B20330">
        <w:rPr>
          <w:lang w:val="fr-CH"/>
        </w:rPr>
        <w:t>.</w:t>
      </w:r>
      <w:r w:rsidR="00123D75" w:rsidRPr="00B20330">
        <w:rPr>
          <w:lang w:val="fr-CH"/>
        </w:rPr>
        <w:t xml:space="preserve"> </w:t>
      </w:r>
      <w:r w:rsidRPr="00B20330">
        <w:rPr>
          <w:lang w:val="fr-CH"/>
        </w:rPr>
        <w:t>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y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quelques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années,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repris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pratiques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psychocorporelles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guidées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envie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sentir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J’ai,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autres,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rapidement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suivi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module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formation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certifiant</w:t>
      </w:r>
      <w:r w:rsidR="00A83C06" w:rsidRPr="00B20330">
        <w:rPr>
          <w:lang w:val="fr-CH"/>
        </w:rPr>
        <w:t>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d’éducatrice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somatique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proposée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hyperlink r:id="rId14" w:history="1">
        <w:r w:rsidRPr="00B20330">
          <w:rPr>
            <w:rStyle w:val="Hyperlink"/>
            <w:lang w:val="fr-CH"/>
          </w:rPr>
          <w:t>Anne</w:t>
        </w:r>
        <w:r w:rsidR="004971ED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Expert</w:t>
        </w:r>
        <w:r w:rsidR="00FE1B3A" w:rsidRPr="00B20330">
          <w:rPr>
            <w:rStyle w:val="Hyperlink"/>
            <w:lang w:val="fr-CH"/>
          </w:rPr>
          <w:t>,</w:t>
        </w:r>
        <w:r w:rsidR="008D6BFE" w:rsidRPr="00B20330">
          <w:rPr>
            <w:rStyle w:val="Hyperlink"/>
            <w:lang w:val="fr-CH"/>
          </w:rPr>
          <w:t xml:space="preserve"> « </w:t>
        </w:r>
        <w:r w:rsidRPr="00B20330">
          <w:rPr>
            <w:rStyle w:val="Hyperlink"/>
            <w:lang w:val="fr-CH"/>
          </w:rPr>
          <w:t>Matières,</w:t>
        </w:r>
        <w:r w:rsidR="004971ED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Arts</w:t>
        </w:r>
        <w:r w:rsidR="004971ED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Somatique</w:t>
        </w:r>
        <w:r w:rsidR="008D6BFE" w:rsidRPr="00B20330">
          <w:rPr>
            <w:rStyle w:val="Hyperlink"/>
            <w:lang w:val="fr-CH"/>
          </w:rPr>
          <w:t>s »</w:t>
        </w:r>
      </w:hyperlink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Dès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début,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simple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fluide.</w:t>
      </w:r>
      <w:r w:rsidR="004971ED" w:rsidRPr="00B20330">
        <w:rPr>
          <w:lang w:val="fr-CH"/>
        </w:rPr>
        <w:t xml:space="preserve"> </w:t>
      </w:r>
      <w:r w:rsidR="00E63349" w:rsidRPr="00B20330">
        <w:rPr>
          <w:lang w:val="fr-CH"/>
        </w:rPr>
        <w:t>Cette fois, i</w:t>
      </w:r>
      <w:r w:rsidRPr="00B20330">
        <w:rPr>
          <w:lang w:val="fr-CH"/>
        </w:rPr>
        <w:t>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s’agissait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nourrir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mental,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d’offrir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cadeau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immersion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E8537F" w:rsidRPr="00B20330">
        <w:rPr>
          <w:lang w:val="fr-CH"/>
        </w:rPr>
        <w:t xml:space="preserve">son propre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travers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pratiques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toucher,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visualisation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mouvement.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Dès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premières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explorations,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n’étais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même</w:t>
      </w:r>
      <w:r w:rsidR="00356F39" w:rsidRPr="00B20330">
        <w:rPr>
          <w:lang w:val="fr-CH"/>
        </w:rPr>
        <w:t>.</w:t>
      </w:r>
      <w:r w:rsidR="00A166D0" w:rsidRPr="00B20330">
        <w:rPr>
          <w:lang w:val="fr-CH"/>
        </w:rPr>
        <w:t xml:space="preserve"> Q</w:t>
      </w:r>
      <w:r w:rsidRPr="00B20330">
        <w:rPr>
          <w:lang w:val="fr-CH"/>
        </w:rPr>
        <w:t>uelque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chose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s’était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passé,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d’autres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possibles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déjà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là.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cherchais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faire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activité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professionnelle,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néanmoins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j’avais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quand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même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questionnement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permanent</w:t>
      </w:r>
      <w:r w:rsidR="002B4A28" w:rsidRPr="00B20330">
        <w:rPr>
          <w:lang w:val="fr-CH"/>
        </w:rPr>
        <w:t> </w:t>
      </w:r>
      <w:r w:rsidRPr="00B20330">
        <w:rPr>
          <w:lang w:val="fr-CH"/>
        </w:rPr>
        <w:t>: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comment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modifier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approche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soutenir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l’autre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mobiliser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relation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sortir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scriptes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prévisibles</w:t>
      </w:r>
      <w:r w:rsidR="008C1482" w:rsidRPr="00B20330">
        <w:rPr>
          <w:lang w:val="fr-CH"/>
        </w:rPr>
        <w:t> </w:t>
      </w:r>
      <w:r w:rsidRPr="00B20330">
        <w:rPr>
          <w:lang w:val="fr-CH"/>
        </w:rPr>
        <w:t>?</w:t>
      </w:r>
    </w:p>
    <w:p w14:paraId="4E7ECEB8" w14:textId="0A701D64" w:rsidR="00697D3F" w:rsidRPr="00B20330" w:rsidRDefault="007F5F9D" w:rsidP="004A6701">
      <w:pPr>
        <w:pStyle w:val="Textkrper"/>
        <w:rPr>
          <w:rStyle w:val="Hervorhebung"/>
          <w:rFonts w:ascii="Arial" w:hAnsi="Arial" w:cs="Arial"/>
          <w:color w:val="000000" w:themeColor="text1"/>
          <w:lang w:val="fr-CH"/>
        </w:rPr>
      </w:pPr>
      <w:r w:rsidRPr="00B20330">
        <w:rPr>
          <w:lang w:val="fr-CH"/>
        </w:rPr>
        <w:lastRenderedPageBreak/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quatre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formation,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traversées,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attention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s’est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déplacée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d’autres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espaces.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J’étais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l’exploration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découlait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enseignement,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recevais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j’avais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besoin.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prenais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conscience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espace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d’intériorité,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d’où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émergeait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sensoriel,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émotionnel,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A870D0" w:rsidRPr="00B20330">
        <w:rPr>
          <w:lang w:val="fr-CH"/>
        </w:rPr>
        <w:t xml:space="preserve"> </w:t>
      </w:r>
      <w:r w:rsidRPr="00B20330">
        <w:rPr>
          <w:lang w:val="fr-CH"/>
        </w:rPr>
        <w:t>pensées,</w:t>
      </w:r>
      <w:r w:rsidR="004971ED" w:rsidRPr="00B20330">
        <w:rPr>
          <w:lang w:val="fr-CH"/>
        </w:rPr>
        <w:t xml:space="preserve"> </w:t>
      </w:r>
      <w:r w:rsidR="00500E30" w:rsidRPr="00B20330">
        <w:rPr>
          <w:lang w:val="fr-CH"/>
        </w:rPr>
        <w:t>d’images</w:t>
      </w:r>
      <w:r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A870D0" w:rsidRPr="00B20330">
        <w:rPr>
          <w:lang w:val="fr-CH"/>
        </w:rPr>
        <w:t xml:space="preserve"> </w:t>
      </w:r>
      <w:r w:rsidRPr="00B20330">
        <w:rPr>
          <w:lang w:val="fr-CH"/>
        </w:rPr>
        <w:t>textures…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univers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intime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m’était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seule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connaissai</w:t>
      </w:r>
      <w:r w:rsidR="00A83C06" w:rsidRPr="00B20330">
        <w:rPr>
          <w:lang w:val="fr-CH"/>
        </w:rPr>
        <w:t>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chemin.</w:t>
      </w:r>
      <w:r w:rsidR="004971ED" w:rsidRPr="00B20330">
        <w:rPr>
          <w:lang w:val="fr-CH"/>
        </w:rPr>
        <w:t xml:space="preserve"> </w:t>
      </w:r>
      <w:r w:rsidRPr="00B20330">
        <w:rPr>
          <w:color w:val="000000" w:themeColor="text1"/>
          <w:lang w:val="fr-CH"/>
        </w:rPr>
        <w:t>J’apprenais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à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sentir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mon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corps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comme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vecteur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d’être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là,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à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soi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et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aux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autres</w:t>
      </w:r>
      <w:r w:rsidR="001F0C47" w:rsidRPr="00B20330">
        <w:rPr>
          <w:color w:val="000000" w:themeColor="text1"/>
          <w:lang w:val="fr-CH"/>
        </w:rPr>
        <w:t> </w:t>
      </w:r>
      <w:r w:rsidRPr="00B20330">
        <w:rPr>
          <w:color w:val="000000" w:themeColor="text1"/>
          <w:lang w:val="fr-CH"/>
        </w:rPr>
        <w:t>: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color w:val="000000" w:themeColor="text1"/>
          <w:lang w:val="fr-CH"/>
        </w:rPr>
        <w:t>façon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unique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</w:t>
      </w:r>
      <w:r w:rsidR="00177B79" w:rsidRPr="00B20330">
        <w:rPr>
          <w:color w:val="000000" w:themeColor="text1"/>
          <w:shd w:val="clear" w:color="auto" w:fill="FFFFFF"/>
          <w:lang w:val="fr-CH"/>
        </w:rPr>
        <w:t>’</w:t>
      </w:r>
      <w:r w:rsidRPr="00B20330">
        <w:rPr>
          <w:color w:val="000000" w:themeColor="text1"/>
          <w:shd w:val="clear" w:color="auto" w:fill="FFFFFF"/>
          <w:lang w:val="fr-CH"/>
        </w:rPr>
        <w:t>être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là,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respirer,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sentir,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ressentir</w:t>
      </w:r>
      <w:r w:rsidR="00DB4F74" w:rsidRPr="00B20330">
        <w:rPr>
          <w:color w:val="000000" w:themeColor="text1"/>
          <w:shd w:val="clear" w:color="auto" w:fill="FFFFFF"/>
          <w:lang w:val="fr-CH"/>
        </w:rPr>
        <w:t>…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</w:t>
      </w:r>
      <w:r w:rsidR="00177B79" w:rsidRPr="00B20330">
        <w:rPr>
          <w:color w:val="000000" w:themeColor="text1"/>
          <w:shd w:val="clear" w:color="auto" w:fill="FFFFFF"/>
          <w:lang w:val="fr-CH"/>
        </w:rPr>
        <w:t>’</w:t>
      </w:r>
      <w:r w:rsidRPr="00B20330">
        <w:rPr>
          <w:color w:val="000000" w:themeColor="text1"/>
          <w:shd w:val="clear" w:color="auto" w:fill="FFFFFF"/>
          <w:lang w:val="fr-CH"/>
        </w:rPr>
        <w:t>imaginer,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désirer,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bouger,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toucher,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</w:t>
      </w:r>
      <w:r w:rsidR="00DB4F74" w:rsidRPr="00B20330">
        <w:rPr>
          <w:color w:val="000000" w:themeColor="text1"/>
          <w:shd w:val="clear" w:color="auto" w:fill="FFFFFF"/>
          <w:lang w:val="fr-CH"/>
        </w:rPr>
        <w:t>’</w:t>
      </w:r>
      <w:r w:rsidRPr="00B20330">
        <w:rPr>
          <w:color w:val="000000" w:themeColor="text1"/>
          <w:shd w:val="clear" w:color="auto" w:fill="FFFFFF"/>
          <w:lang w:val="fr-CH"/>
        </w:rPr>
        <w:t>aimer</w:t>
      </w:r>
      <w:r w:rsidR="00DB4F74" w:rsidRPr="00B20330">
        <w:rPr>
          <w:color w:val="000000" w:themeColor="text1"/>
          <w:shd w:val="clear" w:color="auto" w:fill="FFFFFF"/>
          <w:lang w:val="fr-CH"/>
        </w:rPr>
        <w:t>…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et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de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percevoir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ce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qui</w:t>
      </w:r>
      <w:r w:rsidR="004971ED" w:rsidRPr="00B20330">
        <w:rPr>
          <w:color w:val="000000" w:themeColor="text1"/>
          <w:shd w:val="clear" w:color="auto" w:fill="FFFFFF"/>
          <w:lang w:val="fr-CH"/>
        </w:rPr>
        <w:t xml:space="preserve"> </w:t>
      </w:r>
      <w:r w:rsidRPr="00B20330">
        <w:rPr>
          <w:color w:val="000000" w:themeColor="text1"/>
          <w:shd w:val="clear" w:color="auto" w:fill="FFFFFF"/>
          <w:lang w:val="fr-CH"/>
        </w:rPr>
        <w:t>m</w:t>
      </w:r>
      <w:r w:rsidR="00DB4F74" w:rsidRPr="00B20330">
        <w:rPr>
          <w:color w:val="000000" w:themeColor="text1"/>
          <w:shd w:val="clear" w:color="auto" w:fill="FFFFFF"/>
          <w:lang w:val="fr-CH"/>
        </w:rPr>
        <w:t>’</w:t>
      </w:r>
      <w:r w:rsidRPr="00B20330">
        <w:rPr>
          <w:color w:val="000000" w:themeColor="text1"/>
          <w:shd w:val="clear" w:color="auto" w:fill="FFFFFF"/>
          <w:lang w:val="fr-CH"/>
        </w:rPr>
        <w:t>entourait</w:t>
      </w:r>
      <w:r w:rsidR="00375AE7" w:rsidRPr="00B20330">
        <w:rPr>
          <w:color w:val="000000" w:themeColor="text1"/>
          <w:shd w:val="clear" w:color="auto" w:fill="FFFFFF"/>
          <w:lang w:val="fr-CH"/>
        </w:rPr>
        <w:t xml:space="preserve">. </w:t>
      </w:r>
      <w:r w:rsidRPr="00B20330">
        <w:rPr>
          <w:color w:val="000000" w:themeColor="text1"/>
          <w:lang w:val="fr-CH"/>
        </w:rPr>
        <w:t>Et,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en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même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temps,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je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commençais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à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réaliser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qu’existait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en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moi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un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espace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de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grande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fragilité,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extrêmement</w:t>
      </w:r>
      <w:r w:rsidR="004971ED" w:rsidRPr="00B20330">
        <w:rPr>
          <w:color w:val="000000" w:themeColor="text1"/>
          <w:lang w:val="fr-CH"/>
        </w:rPr>
        <w:t xml:space="preserve"> </w:t>
      </w:r>
      <w:r w:rsidRPr="00B20330">
        <w:rPr>
          <w:color w:val="000000" w:themeColor="text1"/>
          <w:lang w:val="fr-CH"/>
        </w:rPr>
        <w:t>intime</w:t>
      </w:r>
      <w:r w:rsidR="00035645" w:rsidRPr="00B20330">
        <w:rPr>
          <w:color w:val="000000" w:themeColor="text1"/>
          <w:lang w:val="fr-CH"/>
        </w:rPr>
        <w:t> </w:t>
      </w:r>
      <w:r w:rsidRPr="00B20330">
        <w:rPr>
          <w:color w:val="000000" w:themeColor="text1"/>
          <w:lang w:val="fr-CH"/>
        </w:rPr>
        <w:t>:</w:t>
      </w:r>
      <w:r w:rsidR="004971ED" w:rsidRPr="00B20330">
        <w:rPr>
          <w:color w:val="000000" w:themeColor="text1"/>
          <w:lang w:val="fr-CH"/>
        </w:rPr>
        <w:t xml:space="preserve"> </w:t>
      </w:r>
    </w:p>
    <w:p w14:paraId="167B9A6F" w14:textId="4F74EA4A" w:rsidR="007F5F9D" w:rsidRPr="00B20330" w:rsidRDefault="007F5F9D" w:rsidP="00401AAD">
      <w:pPr>
        <w:pStyle w:val="Zitat1"/>
        <w:rPr>
          <w:rStyle w:val="Hervorhebung"/>
          <w:noProof w:val="0"/>
          <w:lang w:val="fr-CH"/>
        </w:rPr>
      </w:pPr>
      <w:r w:rsidRPr="00B20330">
        <w:rPr>
          <w:rStyle w:val="Hervorhebung"/>
          <w:noProof w:val="0"/>
          <w:lang w:val="fr-CH"/>
        </w:rPr>
        <w:t>là,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où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suis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la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plus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vulnérable,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là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où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suis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aussi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la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plus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vibrante,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là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où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me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relie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au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vivant…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là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où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jaillit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la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source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mes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désirs.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là,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j’ai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l’élan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d’entrer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dans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une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danse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au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contact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ce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qui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m’entoure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et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en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interaction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avec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les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autres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sans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jamais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cesser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de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réajuster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rythme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et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l’espace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nécessaires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à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laisser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libre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ce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qui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circule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en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nous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et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entre</w:t>
      </w:r>
      <w:r w:rsidR="004971ED" w:rsidRPr="00B20330">
        <w:rPr>
          <w:rStyle w:val="Hervorhebung"/>
          <w:noProof w:val="0"/>
          <w:lang w:val="fr-CH"/>
        </w:rPr>
        <w:t xml:space="preserve"> </w:t>
      </w:r>
      <w:r w:rsidRPr="00B20330">
        <w:rPr>
          <w:rStyle w:val="Hervorhebung"/>
          <w:noProof w:val="0"/>
          <w:lang w:val="fr-CH"/>
        </w:rPr>
        <w:t>nous.</w:t>
      </w:r>
      <w:r w:rsidR="007A6C8F" w:rsidRPr="00B20330">
        <w:rPr>
          <w:rStyle w:val="Hervorhebung"/>
          <w:noProof w:val="0"/>
          <w:lang w:val="fr-CH"/>
        </w:rPr>
        <w:t xml:space="preserve"> (Fayet, s.d., para. 1) </w:t>
      </w:r>
    </w:p>
    <w:p w14:paraId="2F82F7F9" w14:textId="778CAB55" w:rsidR="007F5F9D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place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vision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transformaient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temps.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n’habitais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soumis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di</w:t>
      </w:r>
      <w:r w:rsidR="00A83C06" w:rsidRPr="00B20330">
        <w:rPr>
          <w:lang w:val="fr-CH"/>
        </w:rPr>
        <w:t>c</w:t>
      </w:r>
      <w:r w:rsidRPr="00B20330">
        <w:rPr>
          <w:lang w:val="fr-CH"/>
        </w:rPr>
        <w:t>tats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externes,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j’étais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matière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vivante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richesse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insoupçonnée.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multidimensionnel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encore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bien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cela</w:t>
      </w:r>
      <w:r w:rsidR="003F3E78" w:rsidRPr="00B20330">
        <w:rPr>
          <w:lang w:val="fr-CH"/>
        </w:rPr>
        <w:t>. I</w:t>
      </w:r>
      <w:r w:rsidRPr="00B20330">
        <w:rPr>
          <w:lang w:val="fr-CH"/>
        </w:rPr>
        <w:t>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canal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énergie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vivante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créativité.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donc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sujet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toute</w:t>
      </w:r>
      <w:r w:rsidR="00A83C06" w:rsidRPr="00B20330">
        <w:rPr>
          <w:lang w:val="fr-CH"/>
        </w:rPr>
        <w:t>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vie.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présent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relation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l’autre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toujours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356F39" w:rsidRPr="00B20330">
        <w:rPr>
          <w:lang w:val="fr-CH"/>
        </w:rPr>
        <w:t>réharmonisation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nature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l’entourait</w:t>
      </w:r>
      <w:r w:rsidR="00B76365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visée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d’homéostasie</w:t>
      </w:r>
      <w:r w:rsidR="00B76365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bénéficier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flux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d’énergie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propice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l’évolution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inéluctable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chaque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être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humain.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L’immersion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m’invitait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aussi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reconna</w:t>
      </w:r>
      <w:r w:rsidR="00492660" w:rsidRPr="00B20330">
        <w:rPr>
          <w:lang w:val="fr-CH"/>
        </w:rPr>
        <w:t>i</w:t>
      </w:r>
      <w:r w:rsidRPr="00B20330">
        <w:rPr>
          <w:lang w:val="fr-CH"/>
        </w:rPr>
        <w:t>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ignorance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l’autre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univers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intime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B76365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seulement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priori</w:t>
      </w:r>
      <w:r w:rsidR="00B76365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ressemble.</w:t>
      </w:r>
      <w:r w:rsidR="00BC27E1" w:rsidRPr="00B20330">
        <w:rPr>
          <w:lang w:val="fr-CH"/>
        </w:rPr>
        <w:t xml:space="preserve"> </w:t>
      </w:r>
      <w:r w:rsidRPr="00B20330">
        <w:rPr>
          <w:lang w:val="fr-CH"/>
        </w:rPr>
        <w:t>Dès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lors,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interrogée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quoi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découvertes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allaient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modifier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approche.</w:t>
      </w:r>
    </w:p>
    <w:p w14:paraId="34F60F35" w14:textId="0C20AF73" w:rsidR="007F5F9D" w:rsidRPr="00B20330" w:rsidRDefault="007F5F9D" w:rsidP="009B6F4B">
      <w:pPr>
        <w:pStyle w:val="Fragen"/>
      </w:pPr>
      <w:r w:rsidRPr="00B20330">
        <w:t>Et</w:t>
      </w:r>
      <w:r w:rsidR="004971ED" w:rsidRPr="00B20330">
        <w:t xml:space="preserve"> </w:t>
      </w:r>
      <w:r w:rsidRPr="00B20330">
        <w:t>vous,</w:t>
      </w:r>
      <w:r w:rsidR="004971ED" w:rsidRPr="00B20330">
        <w:t xml:space="preserve"> </w:t>
      </w:r>
      <w:r w:rsidRPr="00B20330">
        <w:t>où</w:t>
      </w:r>
      <w:r w:rsidR="004971ED" w:rsidRPr="00B20330">
        <w:t xml:space="preserve"> </w:t>
      </w:r>
      <w:r w:rsidRPr="00B20330">
        <w:t>est-ce</w:t>
      </w:r>
      <w:r w:rsidR="004971ED" w:rsidRPr="00B20330">
        <w:t xml:space="preserve"> </w:t>
      </w:r>
      <w:r w:rsidRPr="00B20330">
        <w:t>que</w:t>
      </w:r>
      <w:r w:rsidR="004971ED" w:rsidRPr="00B20330">
        <w:t xml:space="preserve"> </w:t>
      </w:r>
      <w:r w:rsidRPr="00B20330">
        <w:t>ce</w:t>
      </w:r>
      <w:r w:rsidR="004971ED" w:rsidRPr="00B20330">
        <w:t xml:space="preserve"> </w:t>
      </w:r>
      <w:r w:rsidRPr="00B20330">
        <w:t>voyage</w:t>
      </w:r>
      <w:r w:rsidR="004971ED" w:rsidRPr="00B20330">
        <w:t xml:space="preserve"> </w:t>
      </w:r>
      <w:r w:rsidRPr="00B20330">
        <w:t>vous</w:t>
      </w:r>
      <w:r w:rsidR="004971ED" w:rsidRPr="00B20330">
        <w:t xml:space="preserve"> </w:t>
      </w:r>
      <w:r w:rsidRPr="00B20330">
        <w:t>emm</w:t>
      </w:r>
      <w:r w:rsidR="006B69DB" w:rsidRPr="00B20330">
        <w:t>ène</w:t>
      </w:r>
      <w:r w:rsidR="006B2D86" w:rsidRPr="00B20330">
        <w:t> </w:t>
      </w:r>
      <w:r w:rsidRPr="00B20330">
        <w:t>?</w:t>
      </w:r>
      <w:r w:rsidR="004971ED" w:rsidRPr="00B20330">
        <w:t xml:space="preserve"> </w:t>
      </w:r>
      <w:r w:rsidRPr="00B20330">
        <w:t>Qu’est-ce</w:t>
      </w:r>
      <w:r w:rsidR="004971ED" w:rsidRPr="00B20330">
        <w:t xml:space="preserve"> </w:t>
      </w:r>
      <w:r w:rsidRPr="00B20330">
        <w:t>qui</w:t>
      </w:r>
      <w:r w:rsidR="004971ED" w:rsidRPr="00B20330">
        <w:t xml:space="preserve"> </w:t>
      </w:r>
      <w:r w:rsidR="006B69DB" w:rsidRPr="00B20330">
        <w:t xml:space="preserve">se passe </w:t>
      </w:r>
      <w:r w:rsidRPr="00B20330">
        <w:t>pour</w:t>
      </w:r>
      <w:r w:rsidR="004971ED" w:rsidRPr="00B20330">
        <w:t xml:space="preserve"> </w:t>
      </w:r>
      <w:r w:rsidRPr="00B20330">
        <w:t>vo</w:t>
      </w:r>
      <w:r w:rsidR="00D5019E" w:rsidRPr="00B20330">
        <w:t>us</w:t>
      </w:r>
      <w:r w:rsidR="006B2D86" w:rsidRPr="00B20330">
        <w:t> </w:t>
      </w:r>
      <w:r w:rsidRPr="00B20330">
        <w:t>?</w:t>
      </w:r>
      <w:r w:rsidR="004971ED" w:rsidRPr="00B20330">
        <w:t xml:space="preserve"> </w:t>
      </w:r>
      <w:r w:rsidRPr="00B20330">
        <w:t>Où</w:t>
      </w:r>
      <w:r w:rsidR="004971ED" w:rsidRPr="00B20330">
        <w:t xml:space="preserve"> </w:t>
      </w:r>
      <w:r w:rsidRPr="00B20330">
        <w:t>est-ce</w:t>
      </w:r>
      <w:r w:rsidR="004971ED" w:rsidRPr="00B20330">
        <w:t xml:space="preserve"> </w:t>
      </w:r>
      <w:r w:rsidRPr="00B20330">
        <w:t>que</w:t>
      </w:r>
      <w:r w:rsidR="004971ED" w:rsidRPr="00B20330">
        <w:t xml:space="preserve"> </w:t>
      </w:r>
      <w:r w:rsidRPr="00B20330">
        <w:t>mon</w:t>
      </w:r>
      <w:r w:rsidR="004971ED" w:rsidRPr="00B20330">
        <w:t xml:space="preserve"> </w:t>
      </w:r>
      <w:r w:rsidRPr="00B20330">
        <w:t>histoire</w:t>
      </w:r>
      <w:r w:rsidR="004971ED" w:rsidRPr="00B20330">
        <w:t xml:space="preserve"> </w:t>
      </w:r>
      <w:r w:rsidRPr="00B20330">
        <w:t>rencontre</w:t>
      </w:r>
      <w:r w:rsidR="004971ED" w:rsidRPr="00B20330">
        <w:t xml:space="preserve"> </w:t>
      </w:r>
      <w:r w:rsidRPr="00B20330">
        <w:t>la</w:t>
      </w:r>
      <w:r w:rsidR="004971ED" w:rsidRPr="00B20330">
        <w:t xml:space="preserve"> </w:t>
      </w:r>
      <w:r w:rsidRPr="00B20330">
        <w:t>vôtre</w:t>
      </w:r>
      <w:r w:rsidR="006B2D86" w:rsidRPr="00B20330">
        <w:t> </w:t>
      </w:r>
      <w:r w:rsidRPr="00B20330">
        <w:t>?</w:t>
      </w:r>
      <w:r w:rsidR="004971ED" w:rsidRPr="00B20330">
        <w:t xml:space="preserve"> </w:t>
      </w:r>
      <w:r w:rsidRPr="00B20330">
        <w:t>Est-ce</w:t>
      </w:r>
      <w:r w:rsidR="004971ED" w:rsidRPr="00B20330">
        <w:t xml:space="preserve"> </w:t>
      </w:r>
      <w:r w:rsidRPr="00B20330">
        <w:t>que</w:t>
      </w:r>
      <w:r w:rsidR="004971ED" w:rsidRPr="00B20330">
        <w:t xml:space="preserve"> </w:t>
      </w:r>
      <w:r w:rsidRPr="00B20330">
        <w:t>la</w:t>
      </w:r>
      <w:r w:rsidR="004971ED" w:rsidRPr="00B20330">
        <w:t xml:space="preserve"> </w:t>
      </w:r>
      <w:r w:rsidRPr="00B20330">
        <w:t>relation</w:t>
      </w:r>
      <w:r w:rsidR="004971ED" w:rsidRPr="00B20330">
        <w:t xml:space="preserve"> </w:t>
      </w:r>
      <w:r w:rsidRPr="00B20330">
        <w:t>à</w:t>
      </w:r>
      <w:r w:rsidR="004971ED" w:rsidRPr="00B20330">
        <w:t xml:space="preserve"> </w:t>
      </w:r>
      <w:r w:rsidRPr="00B20330">
        <w:t>votre</w:t>
      </w:r>
      <w:r w:rsidR="004971ED" w:rsidRPr="00B20330">
        <w:t xml:space="preserve"> </w:t>
      </w:r>
      <w:r w:rsidRPr="00B20330">
        <w:t>corps</w:t>
      </w:r>
      <w:r w:rsidR="004971ED" w:rsidRPr="00B20330">
        <w:t xml:space="preserve"> </w:t>
      </w:r>
      <w:r w:rsidR="00E76D51" w:rsidRPr="00B20330">
        <w:t xml:space="preserve">se modifie </w:t>
      </w:r>
      <w:r w:rsidRPr="00B20330">
        <w:t>quelque</w:t>
      </w:r>
      <w:r w:rsidR="004971ED" w:rsidRPr="00B20330">
        <w:t xml:space="preserve"> </w:t>
      </w:r>
      <w:r w:rsidRPr="00B20330">
        <w:t>peu</w:t>
      </w:r>
      <w:r w:rsidR="006B2D86" w:rsidRPr="00B20330">
        <w:t> </w:t>
      </w:r>
      <w:r w:rsidRPr="00B20330">
        <w:t>?</w:t>
      </w:r>
      <w:r w:rsidR="004971ED" w:rsidRPr="00B20330">
        <w:t xml:space="preserve"> </w:t>
      </w:r>
      <w:r w:rsidRPr="00B20330">
        <w:t>Prenez</w:t>
      </w:r>
      <w:r w:rsidR="004971ED" w:rsidRPr="00B20330">
        <w:t xml:space="preserve"> </w:t>
      </w:r>
      <w:r w:rsidRPr="00B20330">
        <w:t>le</w:t>
      </w:r>
      <w:r w:rsidR="004971ED" w:rsidRPr="00B20330">
        <w:t xml:space="preserve"> </w:t>
      </w:r>
      <w:r w:rsidRPr="00B20330">
        <w:t>temps</w:t>
      </w:r>
      <w:r w:rsidR="004971ED" w:rsidRPr="00B20330">
        <w:t xml:space="preserve"> </w:t>
      </w:r>
      <w:r w:rsidRPr="00B20330">
        <w:t>d’écouter,</w:t>
      </w:r>
      <w:r w:rsidR="004971ED" w:rsidRPr="00B20330">
        <w:t xml:space="preserve"> </w:t>
      </w:r>
      <w:r w:rsidRPr="00B20330">
        <w:t>laissez</w:t>
      </w:r>
      <w:r w:rsidR="004971ED" w:rsidRPr="00B20330">
        <w:t xml:space="preserve"> </w:t>
      </w:r>
      <w:r w:rsidRPr="00B20330">
        <w:t>passer</w:t>
      </w:r>
      <w:r w:rsidR="004971ED" w:rsidRPr="00B20330">
        <w:t xml:space="preserve"> </w:t>
      </w:r>
      <w:r w:rsidRPr="00B20330">
        <w:t>le</w:t>
      </w:r>
      <w:r w:rsidR="004971ED" w:rsidRPr="00B20330">
        <w:t xml:space="preserve"> </w:t>
      </w:r>
      <w:r w:rsidRPr="00B20330">
        <w:t>«</w:t>
      </w:r>
      <w:r w:rsidR="006B2D86" w:rsidRPr="00B20330">
        <w:t> </w:t>
      </w:r>
      <w:r w:rsidRPr="00B20330">
        <w:t>blabla</w:t>
      </w:r>
      <w:r w:rsidR="004971ED" w:rsidRPr="00B20330">
        <w:t xml:space="preserve"> </w:t>
      </w:r>
      <w:r w:rsidRPr="00B20330">
        <w:t>intempestif</w:t>
      </w:r>
      <w:r w:rsidR="006B2D86" w:rsidRPr="00B20330">
        <w:t> </w:t>
      </w:r>
      <w:r w:rsidRPr="00B20330">
        <w:t>»</w:t>
      </w:r>
      <w:r w:rsidR="004971ED" w:rsidRPr="00B20330">
        <w:t xml:space="preserve"> </w:t>
      </w:r>
      <w:r w:rsidRPr="00B20330">
        <w:t>de</w:t>
      </w:r>
      <w:r w:rsidR="004971ED" w:rsidRPr="00B20330">
        <w:t xml:space="preserve"> </w:t>
      </w:r>
      <w:r w:rsidRPr="00B20330">
        <w:t>votre</w:t>
      </w:r>
      <w:r w:rsidR="004971ED" w:rsidRPr="00B20330">
        <w:t xml:space="preserve"> </w:t>
      </w:r>
      <w:r w:rsidRPr="00B20330">
        <w:t>mental,</w:t>
      </w:r>
      <w:r w:rsidR="004971ED" w:rsidRPr="00B20330">
        <w:t xml:space="preserve"> </w:t>
      </w:r>
      <w:r w:rsidRPr="00B20330">
        <w:t>et</w:t>
      </w:r>
      <w:r w:rsidR="004971ED" w:rsidRPr="00B20330">
        <w:t xml:space="preserve"> </w:t>
      </w:r>
      <w:r w:rsidRPr="00B20330">
        <w:t>sentez</w:t>
      </w:r>
      <w:r w:rsidR="004971ED" w:rsidRPr="00B20330">
        <w:t xml:space="preserve"> </w:t>
      </w:r>
      <w:r w:rsidRPr="00B20330">
        <w:t>juste</w:t>
      </w:r>
      <w:r w:rsidR="004971ED" w:rsidRPr="00B20330">
        <w:t xml:space="preserve"> </w:t>
      </w:r>
      <w:r w:rsidRPr="00B20330">
        <w:t>les</w:t>
      </w:r>
      <w:r w:rsidR="004971ED" w:rsidRPr="00B20330">
        <w:t xml:space="preserve"> </w:t>
      </w:r>
      <w:r w:rsidRPr="00B20330">
        <w:t>mots</w:t>
      </w:r>
      <w:r w:rsidR="004971ED" w:rsidRPr="00B20330">
        <w:t xml:space="preserve"> </w:t>
      </w:r>
      <w:r w:rsidRPr="00B20330">
        <w:t>de</w:t>
      </w:r>
      <w:r w:rsidR="004971ED" w:rsidRPr="00B20330">
        <w:t xml:space="preserve"> </w:t>
      </w:r>
      <w:r w:rsidRPr="00B20330">
        <w:t>votre</w:t>
      </w:r>
      <w:r w:rsidR="004971ED" w:rsidRPr="00B20330">
        <w:t xml:space="preserve"> </w:t>
      </w:r>
      <w:r w:rsidRPr="00B20330">
        <w:t>corps,</w:t>
      </w:r>
      <w:r w:rsidR="004971ED" w:rsidRPr="00B20330">
        <w:t xml:space="preserve"> </w:t>
      </w:r>
      <w:r w:rsidRPr="00B20330">
        <w:t>écrivez-les</w:t>
      </w:r>
      <w:r w:rsidR="004971ED" w:rsidRPr="00B20330">
        <w:t xml:space="preserve"> </w:t>
      </w:r>
      <w:r w:rsidRPr="00B20330">
        <w:t>si</w:t>
      </w:r>
      <w:r w:rsidR="004971ED" w:rsidRPr="00B20330">
        <w:t xml:space="preserve"> </w:t>
      </w:r>
      <w:r w:rsidRPr="00B20330">
        <w:t>l’élan</w:t>
      </w:r>
      <w:r w:rsidR="004971ED" w:rsidRPr="00B20330">
        <w:t xml:space="preserve"> </w:t>
      </w:r>
      <w:r w:rsidRPr="00B20330">
        <w:t>est</w:t>
      </w:r>
      <w:r w:rsidR="004971ED" w:rsidRPr="00B20330">
        <w:t xml:space="preserve"> </w:t>
      </w:r>
      <w:r w:rsidRPr="00B20330">
        <w:t>là</w:t>
      </w:r>
      <w:r w:rsidR="004971ED" w:rsidRPr="00B20330">
        <w:t xml:space="preserve"> </w:t>
      </w:r>
      <w:r w:rsidRPr="00B20330">
        <w:t>ou</w:t>
      </w:r>
      <w:r w:rsidR="004971ED" w:rsidRPr="00B20330">
        <w:t xml:space="preserve"> </w:t>
      </w:r>
      <w:r w:rsidRPr="00B20330">
        <w:t>mieux</w:t>
      </w:r>
      <w:r w:rsidR="004971ED" w:rsidRPr="00B20330">
        <w:t xml:space="preserve"> </w:t>
      </w:r>
      <w:r w:rsidRPr="00B20330">
        <w:t>encore</w:t>
      </w:r>
      <w:r w:rsidR="004971ED" w:rsidRPr="00B20330">
        <w:t xml:space="preserve"> </w:t>
      </w:r>
      <w:r w:rsidRPr="00B20330">
        <w:t>dessinez</w:t>
      </w:r>
      <w:r w:rsidR="004971ED" w:rsidRPr="00B20330">
        <w:t xml:space="preserve"> </w:t>
      </w:r>
      <w:r w:rsidRPr="00B20330">
        <w:t>les</w:t>
      </w:r>
      <w:r w:rsidR="004971ED" w:rsidRPr="00B20330">
        <w:t xml:space="preserve"> </w:t>
      </w:r>
      <w:r w:rsidRPr="00B20330">
        <w:t>mouvements</w:t>
      </w:r>
      <w:r w:rsidR="004971ED" w:rsidRPr="00B20330">
        <w:t xml:space="preserve"> </w:t>
      </w:r>
      <w:r w:rsidRPr="00B20330">
        <w:t>de</w:t>
      </w:r>
      <w:r w:rsidR="004971ED" w:rsidRPr="00B20330">
        <w:t xml:space="preserve"> </w:t>
      </w:r>
      <w:r w:rsidRPr="00B20330">
        <w:t>votre</w:t>
      </w:r>
      <w:r w:rsidR="004971ED" w:rsidRPr="00B20330">
        <w:t xml:space="preserve"> </w:t>
      </w:r>
      <w:r w:rsidRPr="00B20330">
        <w:t>corps</w:t>
      </w:r>
      <w:r w:rsidR="00462179" w:rsidRPr="00B20330">
        <w:t>.</w:t>
      </w:r>
    </w:p>
    <w:p w14:paraId="2B561DEF" w14:textId="5754EF17" w:rsidR="000C460B" w:rsidRPr="00B20330" w:rsidRDefault="000C460B" w:rsidP="0008696A">
      <w:pPr>
        <w:pStyle w:val="berschrift2"/>
        <w:rPr>
          <w:lang w:val="fr-CH"/>
        </w:rPr>
      </w:pPr>
      <w:r w:rsidRPr="00B20330">
        <w:rPr>
          <w:lang w:val="fr-CH"/>
        </w:rPr>
        <w:t>Processus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d’incorporation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l’éducation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somatique</w:t>
      </w:r>
    </w:p>
    <w:p w14:paraId="0D2DFCB9" w14:textId="6C3680E9" w:rsidR="007F5F9D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D’abord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explorations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suscité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émerveillement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devant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richesses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propres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m’ont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donné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envie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respecter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prendre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soin.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dès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lors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commencé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concevoir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approche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domaine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santé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sexuelle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où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point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nodal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perspective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chemin</w:t>
      </w:r>
      <w:r w:rsidR="004971ED" w:rsidRPr="00B20330">
        <w:rPr>
          <w:lang w:val="fr-CH"/>
        </w:rPr>
        <w:t xml:space="preserve"> </w:t>
      </w:r>
      <w:r w:rsidR="00BF4DD0" w:rsidRPr="00B20330">
        <w:rPr>
          <w:lang w:val="fr-CH"/>
        </w:rPr>
        <w:t>d’émerveillement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ouvre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passage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explorer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univers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intime</w:t>
      </w:r>
      <w:r w:rsidR="00DB4F74" w:rsidRPr="00B20330">
        <w:rPr>
          <w:lang w:val="fr-CH"/>
        </w:rPr>
        <w:t> </w:t>
      </w:r>
      <w:r w:rsidRPr="00B20330">
        <w:rPr>
          <w:lang w:val="fr-CH"/>
        </w:rPr>
        <w:t>: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émotions,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cœur,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l’imaginaire,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organes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flux.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question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accompagnement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soutien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l’éducation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somatique,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pratiquée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lors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formation</w:t>
      </w:r>
      <w:r w:rsidR="004971ED" w:rsidRPr="00B20330">
        <w:rPr>
          <w:lang w:val="fr-CH"/>
        </w:rPr>
        <w:t xml:space="preserve"> </w:t>
      </w:r>
      <w:r w:rsidR="008D6BFE" w:rsidRPr="00B20330">
        <w:rPr>
          <w:lang w:val="fr-CH"/>
        </w:rPr>
        <w:t>« </w:t>
      </w:r>
      <w:hyperlink r:id="rId15" w:history="1">
        <w:r w:rsidRPr="00B20330">
          <w:rPr>
            <w:rStyle w:val="Hyperlink"/>
            <w:lang w:val="fr-CH"/>
          </w:rPr>
          <w:t>Matières,</w:t>
        </w:r>
        <w:r w:rsidR="004971ED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Arts</w:t>
        </w:r>
        <w:r w:rsidR="004971ED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Somatique</w:t>
        </w:r>
        <w:r w:rsidR="008D6BFE" w:rsidRPr="00B20330">
          <w:rPr>
            <w:rStyle w:val="Hyperlink"/>
            <w:lang w:val="fr-CH"/>
          </w:rPr>
          <w:t>s</w:t>
        </w:r>
      </w:hyperlink>
      <w:r w:rsidR="008D6BFE" w:rsidRPr="00B20330">
        <w:rPr>
          <w:rStyle w:val="Hyperlink"/>
          <w:lang w:val="fr-CH"/>
        </w:rPr>
        <w:t> </w:t>
      </w:r>
      <w:r w:rsidR="008D6BFE" w:rsidRPr="00B20330">
        <w:rPr>
          <w:lang w:val="fr-CH"/>
        </w:rPr>
        <w:t>»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invite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immersion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savoir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l’expérience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dévoiler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travers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l’intermodalité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artistique.</w:t>
      </w:r>
    </w:p>
    <w:p w14:paraId="142D5FC8" w14:textId="03755D73" w:rsidR="00066274" w:rsidRPr="00B20330" w:rsidRDefault="00066274" w:rsidP="00C25CFD">
      <w:pPr>
        <w:pStyle w:val="Textkrper"/>
        <w:rPr>
          <w:lang w:val="fr-CH"/>
        </w:rPr>
      </w:pPr>
      <w:r w:rsidRPr="00B20330">
        <w:rPr>
          <w:lang w:val="fr-CH"/>
        </w:rPr>
        <w:t xml:space="preserve">L’éducation somatique regroupe plusieurs approchent qui visent toute à développer une plus grande conscience corporelle à travers </w:t>
      </w:r>
      <w:r w:rsidR="00763F68" w:rsidRPr="00B20330">
        <w:rPr>
          <w:lang w:val="fr-CH"/>
        </w:rPr>
        <w:t xml:space="preserve">des </w:t>
      </w:r>
      <w:r w:rsidRPr="00B20330">
        <w:rPr>
          <w:lang w:val="fr-CH"/>
        </w:rPr>
        <w:t>expérience</w:t>
      </w:r>
      <w:r w:rsidR="00763F68" w:rsidRPr="00B20330">
        <w:rPr>
          <w:lang w:val="fr-CH"/>
        </w:rPr>
        <w:t>s</w:t>
      </w:r>
      <w:r w:rsidRPr="00B20330">
        <w:rPr>
          <w:lang w:val="fr-CH"/>
        </w:rPr>
        <w:t xml:space="preserve"> personnelle</w:t>
      </w:r>
      <w:r w:rsidR="00763F68" w:rsidRPr="00B20330">
        <w:rPr>
          <w:lang w:val="fr-CH"/>
        </w:rPr>
        <w:t>s</w:t>
      </w:r>
      <w:r w:rsidRPr="00B20330">
        <w:rPr>
          <w:lang w:val="fr-CH"/>
        </w:rPr>
        <w:t xml:space="preserve">. Ces pratiques ont commencé à se développer en Europe il y près de cent ans. Ses fondateurs sont </w:t>
      </w:r>
      <w:hyperlink r:id="rId16" w:history="1">
        <w:r w:rsidR="009321C6" w:rsidRPr="00B20330">
          <w:rPr>
            <w:rStyle w:val="Hyperlink"/>
            <w:lang w:val="fr-CH"/>
          </w:rPr>
          <w:t>F. M</w:t>
        </w:r>
        <w:r w:rsidRPr="00B20330">
          <w:rPr>
            <w:rStyle w:val="Hyperlink"/>
            <w:lang w:val="fr-CH"/>
          </w:rPr>
          <w:t>athias Alexander</w:t>
        </w:r>
      </w:hyperlink>
      <w:r w:rsidRPr="00B20330">
        <w:rPr>
          <w:lang w:val="fr-CH"/>
        </w:rPr>
        <w:t xml:space="preserve"> et </w:t>
      </w:r>
      <w:hyperlink r:id="rId17" w:history="1">
        <w:r w:rsidRPr="00B20330">
          <w:rPr>
            <w:rStyle w:val="Hyperlink"/>
            <w:lang w:val="fr-CH"/>
          </w:rPr>
          <w:t>Mosh</w:t>
        </w:r>
        <w:r w:rsidR="00362925" w:rsidRPr="00B20330">
          <w:rPr>
            <w:rStyle w:val="Hyperlink"/>
            <w:lang w:val="fr-CH"/>
          </w:rPr>
          <w:t>é</w:t>
        </w:r>
        <w:r w:rsidRPr="00B20330">
          <w:rPr>
            <w:rStyle w:val="Hyperlink"/>
            <w:lang w:val="fr-CH"/>
          </w:rPr>
          <w:t xml:space="preserve"> Feldendrais</w:t>
        </w:r>
      </w:hyperlink>
      <w:r w:rsidRPr="00B20330">
        <w:rPr>
          <w:lang w:val="fr-CH"/>
        </w:rPr>
        <w:t>. Les différentes approches font référence à la notion</w:t>
      </w:r>
      <w:r w:rsidR="00C95B42" w:rsidRPr="00B20330">
        <w:rPr>
          <w:lang w:val="fr-CH"/>
        </w:rPr>
        <w:t xml:space="preserve"> de « soma » </w:t>
      </w:r>
      <w:r w:rsidRPr="00B20330">
        <w:rPr>
          <w:lang w:val="fr-CH"/>
        </w:rPr>
        <w:t>se rapportant à l’expérience totale du corps vécu de l’intérieur. Les activités proposées sont toujours expérientielle</w:t>
      </w:r>
      <w:r w:rsidR="00763F68" w:rsidRPr="00B20330">
        <w:rPr>
          <w:lang w:val="fr-CH"/>
        </w:rPr>
        <w:t>s pour que</w:t>
      </w:r>
      <w:r w:rsidRPr="00B20330">
        <w:rPr>
          <w:lang w:val="fr-CH"/>
        </w:rPr>
        <w:t xml:space="preserve"> l’enseignement reçu découle d’une expérience subjective et non de connaissances apprises. </w:t>
      </w:r>
      <w:r w:rsidR="007C6706" w:rsidRPr="00B20330">
        <w:rPr>
          <w:lang w:val="fr-CH"/>
        </w:rPr>
        <w:t>Cette pratique ouvre l’espace du corps comme un organisme vivant capable d’apprendre.</w:t>
      </w:r>
    </w:p>
    <w:p w14:paraId="64FC38BF" w14:textId="595634FE" w:rsidR="00066274" w:rsidRPr="00B20330" w:rsidRDefault="00066274" w:rsidP="004A6701">
      <w:pPr>
        <w:pStyle w:val="Textkrper"/>
        <w:rPr>
          <w:lang w:val="fr-CH"/>
        </w:rPr>
      </w:pPr>
      <w:r w:rsidRPr="00B20330">
        <w:rPr>
          <w:lang w:val="fr-CH"/>
        </w:rPr>
        <w:t xml:space="preserve">L’éducation somatique proposée par </w:t>
      </w:r>
      <w:hyperlink r:id="rId18" w:history="1">
        <w:r w:rsidRPr="00B20330">
          <w:rPr>
            <w:rStyle w:val="Hyperlink"/>
            <w:lang w:val="fr-CH"/>
          </w:rPr>
          <w:t>Anne Expert</w:t>
        </w:r>
      </w:hyperlink>
      <w:r w:rsidRPr="00B20330">
        <w:rPr>
          <w:lang w:val="fr-CH"/>
        </w:rPr>
        <w:t xml:space="preserve"> s’inspire du </w:t>
      </w:r>
      <w:hyperlink r:id="rId19" w:history="1">
        <w:r w:rsidRPr="00B20330">
          <w:rPr>
            <w:rStyle w:val="Hyperlink"/>
            <w:lang w:val="fr-CH"/>
          </w:rPr>
          <w:t>Body</w:t>
        </w:r>
        <w:r w:rsidR="002A3080" w:rsidRPr="00B20330">
          <w:rPr>
            <w:rStyle w:val="Hyperlink"/>
            <w:lang w:val="fr-CH"/>
          </w:rPr>
          <w:t>-</w:t>
        </w:r>
        <w:r w:rsidRPr="00B20330">
          <w:rPr>
            <w:rStyle w:val="Hyperlink"/>
            <w:lang w:val="fr-CH"/>
          </w:rPr>
          <w:t>Mind</w:t>
        </w:r>
        <w:r w:rsidR="002A3080" w:rsidRPr="00B20330">
          <w:rPr>
            <w:rStyle w:val="Hyperlink"/>
            <w:lang w:val="fr-CH"/>
          </w:rPr>
          <w:t xml:space="preserve"> </w:t>
        </w:r>
        <w:r w:rsidRPr="00B20330">
          <w:rPr>
            <w:rStyle w:val="Hyperlink"/>
            <w:lang w:val="fr-CH"/>
          </w:rPr>
          <w:t>Centering</w:t>
        </w:r>
      </w:hyperlink>
      <w:r w:rsidRPr="00B20330">
        <w:rPr>
          <w:lang w:val="fr-CH"/>
        </w:rPr>
        <w:t xml:space="preserve"> développé par </w:t>
      </w:r>
      <w:hyperlink r:id="rId20" w:history="1">
        <w:r w:rsidRPr="00B20330">
          <w:rPr>
            <w:rStyle w:val="Hyperlink"/>
            <w:lang w:val="fr-CH"/>
          </w:rPr>
          <w:t>Bonnie Bainbridge Cohen</w:t>
        </w:r>
      </w:hyperlink>
      <w:r w:rsidRPr="00B20330">
        <w:rPr>
          <w:lang w:val="fr-CH"/>
        </w:rPr>
        <w:t xml:space="preserve"> en Californie. Cette pratique mène à une intelligence corporelle intime à laquelle il est possible de faire confiance, cela nous ouvre la possibilité d’habiter notre corps, de construire notre prop</w:t>
      </w:r>
      <w:r w:rsidR="00763F68" w:rsidRPr="00B20330">
        <w:rPr>
          <w:lang w:val="fr-CH"/>
        </w:rPr>
        <w:t>re</w:t>
      </w:r>
      <w:r w:rsidRPr="00B20330">
        <w:rPr>
          <w:lang w:val="fr-CH"/>
        </w:rPr>
        <w:t xml:space="preserve"> schéma corporel et aussi de créer de nouvelles formes d’expression à travers la voix, le mouvement, la peinture. Ainsi</w:t>
      </w:r>
      <w:r w:rsidR="00235A97" w:rsidRPr="00B20330">
        <w:rPr>
          <w:lang w:val="fr-CH"/>
        </w:rPr>
        <w:t>,</w:t>
      </w:r>
      <w:r w:rsidRPr="00B20330">
        <w:rPr>
          <w:lang w:val="fr-CH"/>
        </w:rPr>
        <w:t xml:space="preserve"> l’expérience somatique nous invite à ouvrir des espaces </w:t>
      </w:r>
      <w:r w:rsidR="00763F68" w:rsidRPr="00B20330">
        <w:rPr>
          <w:lang w:val="fr-CH"/>
        </w:rPr>
        <w:t xml:space="preserve">du corps </w:t>
      </w:r>
      <w:r w:rsidRPr="00B20330">
        <w:rPr>
          <w:lang w:val="fr-CH"/>
        </w:rPr>
        <w:t xml:space="preserve">en conscience où tout part de soi en </w:t>
      </w:r>
      <w:r w:rsidR="00235A97" w:rsidRPr="00B20330">
        <w:rPr>
          <w:lang w:val="fr-CH"/>
        </w:rPr>
        <w:t>lien avec</w:t>
      </w:r>
      <w:r w:rsidRPr="00B20330">
        <w:rPr>
          <w:lang w:val="fr-CH"/>
        </w:rPr>
        <w:t xml:space="preserve"> la nature qui nous entoure.</w:t>
      </w:r>
    </w:p>
    <w:p w14:paraId="38450366" w14:textId="0D85B249" w:rsidR="007F5F9D" w:rsidRPr="00B20330" w:rsidRDefault="00F709AD" w:rsidP="004A6701">
      <w:pPr>
        <w:pStyle w:val="Textkrper"/>
        <w:rPr>
          <w:lang w:val="fr-CH"/>
        </w:rPr>
      </w:pPr>
      <w:r w:rsidRPr="00B20330">
        <w:rPr>
          <w:noProof/>
          <w:lang w:val="fr-CH"/>
        </w:rPr>
        <w:lastRenderedPageBreak/>
        <mc:AlternateContent>
          <mc:Choice Requires="wps">
            <w:drawing>
              <wp:anchor distT="45720" distB="45720" distL="46990" distR="46990" simplePos="0" relativeHeight="251658240" behindDoc="0" locked="0" layoutInCell="1" allowOverlap="0" wp14:anchorId="299F9F32" wp14:editId="5CAE2310">
                <wp:simplePos x="0" y="0"/>
                <wp:positionH relativeFrom="column">
                  <wp:posOffset>-900430</wp:posOffset>
                </wp:positionH>
                <wp:positionV relativeFrom="paragraph">
                  <wp:posOffset>1049682</wp:posOffset>
                </wp:positionV>
                <wp:extent cx="6248400" cy="500380"/>
                <wp:effectExtent l="0" t="0" r="0" b="0"/>
                <wp:wrapTopAndBottom/>
                <wp:docPr id="1287588837" name="Textfeld 1287588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3F1D" w14:textId="3F92928D" w:rsidR="00E218F6" w:rsidRPr="00E218F6" w:rsidRDefault="00E218F6" w:rsidP="00E218F6">
                            <w:pPr>
                              <w:pStyle w:val="Hervorhebung1"/>
                              <w:jc w:val="both"/>
                              <w:rPr>
                                <w:lang w:val="fr-CH"/>
                              </w:rPr>
                            </w:pPr>
                            <w:r w:rsidRPr="00E218F6">
                              <w:rPr>
                                <w:lang w:val="fr-CH"/>
                              </w:rPr>
                              <w:t>Un savoir appris intellectuellement et codifié par des normes extérieures est aussi fortement utile, mais apprendre à travers l’exploration est d’un autre registre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F9F32" id="_x0000_t202" coordsize="21600,21600" o:spt="202" path="m,l,21600r21600,l21600,xe">
                <v:stroke joinstyle="miter"/>
                <v:path gradientshapeok="t" o:connecttype="rect"/>
              </v:shapetype>
              <v:shape id="Textfeld 1287588837" o:spid="_x0000_s1026" type="#_x0000_t202" alt="&quot;&quot;" style="position:absolute;left:0;text-align:left;margin-left:-70.9pt;margin-top:82.65pt;width:492pt;height:39.4pt;z-index:251658240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" o:allowoverlap="f" filled="f" stroked="f">
                <v:textbox inset="29mm,,2.5mm">
                  <w:txbxContent>
                    <w:p w14:paraId="1F193F1D" w14:textId="3F92928D" w:rsidR="00E218F6" w:rsidRPr="00E218F6" w:rsidRDefault="00E218F6" w:rsidP="00E218F6">
                      <w:pPr>
                        <w:pStyle w:val="Hervorhebung1"/>
                        <w:jc w:val="both"/>
                        <w:rPr>
                          <w:lang w:val="fr-CH"/>
                        </w:rPr>
                      </w:pPr>
                      <w:r w:rsidRPr="00E218F6">
                        <w:rPr>
                          <w:lang w:val="fr-CH"/>
                        </w:rPr>
                        <w:t>Un savoir appris intellectuellement et codifié par des normes extérieures est aussi fortement utile, mais apprendre à travers l’exploration est d’un autre registre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savoir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appris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intellectuellement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codifié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normes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extérieures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aussi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fortement</w:t>
      </w:r>
      <w:r w:rsidR="004971ED" w:rsidRPr="00B20330">
        <w:rPr>
          <w:lang w:val="fr-CH"/>
        </w:rPr>
        <w:t xml:space="preserve"> </w:t>
      </w:r>
      <w:r w:rsidR="00356F39" w:rsidRPr="00B20330">
        <w:rPr>
          <w:lang w:val="fr-CH"/>
        </w:rPr>
        <w:t>utile, mais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apprendre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travers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l’exploration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registre</w:t>
      </w:r>
      <w:r w:rsidR="00C67FDA" w:rsidRPr="00B20330">
        <w:rPr>
          <w:lang w:val="fr-CH"/>
        </w:rPr>
        <w:t> </w:t>
      </w:r>
      <w:r w:rsidR="007F5F9D" w:rsidRPr="00B20330">
        <w:rPr>
          <w:lang w:val="fr-CH"/>
        </w:rPr>
        <w:t>: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sentir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choses,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aller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fait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vivre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l’intérieur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amène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l’expérience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savoir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mouvement,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appelle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transformer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prendre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forme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matière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vivante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lien</w:t>
      </w:r>
      <w:r w:rsidR="00625016" w:rsidRPr="00B20330">
        <w:rPr>
          <w:lang w:val="fr-CH"/>
        </w:rPr>
        <w:t xml:space="preserve"> </w:t>
      </w:r>
      <w:r w:rsidR="007F5F9D"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résonance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histoire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personnelle</w:t>
      </w:r>
      <w:r w:rsidR="00066274"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savoir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expérientiel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devient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dès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lors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richesse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pour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communauté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="00B33759" w:rsidRPr="00B20330">
        <w:rPr>
          <w:lang w:val="fr-CH"/>
        </w:rPr>
        <w:t xml:space="preserve">connaissance </w:t>
      </w:r>
      <w:r w:rsidR="007F5F9D" w:rsidRPr="00B20330">
        <w:rPr>
          <w:lang w:val="fr-CH"/>
        </w:rPr>
        <w:t>singuli</w:t>
      </w:r>
      <w:r w:rsidR="00B33759" w:rsidRPr="00B20330">
        <w:rPr>
          <w:lang w:val="fr-CH"/>
        </w:rPr>
        <w:t>è</w:t>
      </w:r>
      <w:r w:rsidR="007F5F9D" w:rsidRPr="00B20330">
        <w:rPr>
          <w:lang w:val="fr-CH"/>
        </w:rPr>
        <w:t>r</w:t>
      </w:r>
      <w:r w:rsidR="00B33759" w:rsidRPr="00B20330">
        <w:rPr>
          <w:lang w:val="fr-CH"/>
        </w:rPr>
        <w:t>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partager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vision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co-construction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réalité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monde</w:t>
      </w:r>
      <w:r w:rsidR="002A3878" w:rsidRPr="00B20330">
        <w:rPr>
          <w:lang w:val="fr-CH"/>
        </w:rPr>
        <w:t>.</w:t>
      </w:r>
    </w:p>
    <w:p w14:paraId="4AA030C1" w14:textId="4ED0D1B3" w:rsidR="007F5F9D" w:rsidRPr="00B20330" w:rsidRDefault="007F5F9D" w:rsidP="004A6701">
      <w:pPr>
        <w:pStyle w:val="Textkrper"/>
        <w:rPr>
          <w:rFonts w:eastAsia="Times New Roman"/>
          <w:lang w:val="fr-CH" w:eastAsia="fr-CH"/>
        </w:rPr>
      </w:pPr>
      <w:r w:rsidRPr="00B20330">
        <w:rPr>
          <w:rFonts w:eastAsia="Times New Roman"/>
          <w:lang w:val="fr-CH" w:eastAsia="fr-CH"/>
        </w:rPr>
        <w:t>Par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exemple,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pour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conna</w:t>
      </w:r>
      <w:r w:rsidR="002D7700" w:rsidRPr="00B20330">
        <w:rPr>
          <w:rFonts w:eastAsia="Times New Roman"/>
          <w:lang w:val="fr-CH" w:eastAsia="fr-CH"/>
        </w:rPr>
        <w:t>i</w:t>
      </w:r>
      <w:r w:rsidRPr="00B20330">
        <w:rPr>
          <w:rFonts w:eastAsia="Times New Roman"/>
          <w:lang w:val="fr-CH" w:eastAsia="fr-CH"/>
        </w:rPr>
        <w:t>tre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organes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sexuels,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nous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pouvons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étudier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</w:t>
      </w:r>
      <w:r w:rsidR="00DB4F74" w:rsidRPr="00B20330">
        <w:rPr>
          <w:rFonts w:eastAsia="Times New Roman"/>
          <w:lang w:val="fr-CH" w:eastAsia="fr-CH"/>
        </w:rPr>
        <w:t>’</w:t>
      </w:r>
      <w:r w:rsidRPr="00B20330">
        <w:rPr>
          <w:rFonts w:eastAsia="Times New Roman"/>
          <w:lang w:val="fr-CH" w:eastAsia="fr-CH"/>
        </w:rPr>
        <w:t>anatomie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ou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physiologie.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parties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intime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sont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alors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bien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découpées</w:t>
      </w:r>
      <w:r w:rsidR="007B3B9D" w:rsidRPr="00B20330">
        <w:rPr>
          <w:rFonts w:eastAsia="Times New Roman"/>
          <w:lang w:val="fr-CH" w:eastAsia="fr-CH"/>
        </w:rPr>
        <w:t xml:space="preserve"> et identifiées</w:t>
      </w:r>
      <w:r w:rsidRPr="00B20330">
        <w:rPr>
          <w:rFonts w:eastAsia="Times New Roman"/>
          <w:lang w:val="fr-CH" w:eastAsia="fr-CH"/>
        </w:rPr>
        <w:t>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Nous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pouvons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aussi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échanger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verbalement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autour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organes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sexuels.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mots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seront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ainsi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partagés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inscrits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à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un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niveau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mental.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Mais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il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</w:t>
      </w:r>
      <w:r w:rsidR="00DB4F74" w:rsidRPr="00B20330">
        <w:rPr>
          <w:rFonts w:eastAsia="Times New Roman"/>
          <w:lang w:val="fr-CH" w:eastAsia="fr-CH"/>
        </w:rPr>
        <w:t>’</w:t>
      </w:r>
      <w:r w:rsidRPr="00B20330">
        <w:rPr>
          <w:rFonts w:eastAsia="Times New Roman"/>
          <w:lang w:val="fr-CH" w:eastAsia="fr-CH"/>
        </w:rPr>
        <w:t>agira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que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définitions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intellectuelles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partages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verbaux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niveau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</w:t>
      </w:r>
      <w:r w:rsidR="00DB4F74" w:rsidRPr="00B20330">
        <w:rPr>
          <w:rFonts w:eastAsia="Times New Roman"/>
          <w:lang w:val="fr-CH" w:eastAsia="fr-CH"/>
        </w:rPr>
        <w:t>’</w:t>
      </w:r>
      <w:r w:rsidRPr="00B20330">
        <w:rPr>
          <w:rFonts w:eastAsia="Times New Roman"/>
          <w:lang w:val="fr-CH" w:eastAsia="fr-CH"/>
        </w:rPr>
        <w:t>un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commun,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non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</w:t>
      </w:r>
      <w:r w:rsidR="00DB4F74" w:rsidRPr="00B20330">
        <w:rPr>
          <w:rFonts w:eastAsia="Times New Roman"/>
          <w:lang w:val="fr-CH" w:eastAsia="fr-CH"/>
        </w:rPr>
        <w:t>’</w:t>
      </w:r>
      <w:r w:rsidRPr="00B20330">
        <w:rPr>
          <w:rFonts w:eastAsia="Times New Roman"/>
          <w:lang w:val="fr-CH" w:eastAsia="fr-CH"/>
        </w:rPr>
        <w:t>un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soi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sensations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personnelles.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Avec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l’éducation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somatique,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est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abordé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tant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que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vécu,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vivant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sensible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plutôt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que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objet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fonctionnel.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soma,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vécu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au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«</w:t>
      </w:r>
      <w:r w:rsidR="00C45814" w:rsidRPr="00B20330">
        <w:rPr>
          <w:rFonts w:eastAsia="Times New Roman"/>
          <w:lang w:val="fr-CH" w:eastAsia="fr-CH"/>
        </w:rPr>
        <w:t> </w:t>
      </w:r>
      <w:r w:rsidRPr="00B20330">
        <w:rPr>
          <w:rFonts w:eastAsia="Times New Roman"/>
          <w:lang w:val="fr-CH" w:eastAsia="fr-CH"/>
        </w:rPr>
        <w:t>Je</w:t>
      </w:r>
      <w:r w:rsidR="00C45814" w:rsidRPr="00B20330">
        <w:rPr>
          <w:rFonts w:eastAsia="Times New Roman"/>
          <w:lang w:val="fr-CH" w:eastAsia="fr-CH"/>
        </w:rPr>
        <w:t> </w:t>
      </w:r>
      <w:r w:rsidRPr="00B20330">
        <w:rPr>
          <w:rFonts w:eastAsia="Times New Roman"/>
          <w:lang w:val="fr-CH" w:eastAsia="fr-CH"/>
        </w:rPr>
        <w:t>»,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c’est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l’expérience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vivant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à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première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personne.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conscience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prime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sur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l’étude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forme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F23E8C" w:rsidRPr="00B20330">
        <w:rPr>
          <w:rFonts w:eastAsia="Times New Roman"/>
          <w:lang w:val="fr-CH" w:eastAsia="fr-CH"/>
        </w:rPr>
        <w:t xml:space="preserve">ou de la mécanique </w:t>
      </w:r>
      <w:r w:rsidRPr="00B20330">
        <w:rPr>
          <w:rFonts w:eastAsia="Times New Roman"/>
          <w:lang w:val="fr-CH" w:eastAsia="fr-CH"/>
        </w:rPr>
        <w:t>du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corps</w:t>
      </w:r>
      <w:r w:rsidR="00F23E8C" w:rsidRPr="00B20330">
        <w:rPr>
          <w:rFonts w:eastAsia="Times New Roman"/>
          <w:lang w:val="fr-CH" w:eastAsia="fr-CH"/>
        </w:rPr>
        <w:t xml:space="preserve">, </w:t>
      </w:r>
      <w:r w:rsidR="00B4063D" w:rsidRPr="00B20330">
        <w:rPr>
          <w:rFonts w:eastAsia="Times New Roman"/>
          <w:lang w:val="fr-CH" w:eastAsia="fr-CH"/>
        </w:rPr>
        <w:t>de l’</w:t>
      </w:r>
      <w:r w:rsidRPr="00B20330">
        <w:rPr>
          <w:rFonts w:eastAsia="Times New Roman"/>
          <w:lang w:val="fr-CH" w:eastAsia="fr-CH"/>
        </w:rPr>
        <w:t>objet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étudié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l’extérieur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à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la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troisième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personne.</w:t>
      </w:r>
    </w:p>
    <w:p w14:paraId="2A67D276" w14:textId="7F8199FA" w:rsidR="00560EA8" w:rsidRPr="00B20330" w:rsidRDefault="00560EA8" w:rsidP="00961A48">
      <w:pPr>
        <w:pStyle w:val="berschrift1"/>
        <w:rPr>
          <w:rFonts w:eastAsia="Times New Roman"/>
          <w:lang w:val="fr-CH" w:eastAsia="fr-CH"/>
        </w:rPr>
      </w:pPr>
      <w:r w:rsidRPr="00B20330">
        <w:rPr>
          <w:rFonts w:eastAsia="Times New Roman"/>
          <w:lang w:val="fr-CH" w:eastAsia="fr-CH"/>
        </w:rPr>
        <w:t xml:space="preserve">Accompagnement </w:t>
      </w:r>
      <w:r w:rsidR="00E9491A" w:rsidRPr="00B20330">
        <w:rPr>
          <w:rFonts w:eastAsia="Times New Roman"/>
          <w:lang w:val="fr-CH" w:eastAsia="fr-CH"/>
        </w:rPr>
        <w:t>à l’intime</w:t>
      </w:r>
    </w:p>
    <w:p w14:paraId="5ADFE266" w14:textId="2E4F3E86" w:rsidR="004D149B" w:rsidRPr="00B20330" w:rsidRDefault="004D149B" w:rsidP="00961A48">
      <w:pPr>
        <w:pStyle w:val="berschrift2"/>
        <w:rPr>
          <w:lang w:val="fr-CH" w:eastAsia="fr-CH"/>
        </w:rPr>
      </w:pPr>
      <w:r w:rsidRPr="00B20330">
        <w:rPr>
          <w:lang w:val="fr-CH" w:eastAsia="fr-CH"/>
        </w:rPr>
        <w:t>Ateliers pour les femmes en situation de handicap</w:t>
      </w:r>
    </w:p>
    <w:p w14:paraId="142B9F0B" w14:textId="4B6DDAA6" w:rsidR="0008381A" w:rsidRPr="00B20330" w:rsidRDefault="00B02895" w:rsidP="004A6701">
      <w:pPr>
        <w:pStyle w:val="Textkrper"/>
        <w:rPr>
          <w:rFonts w:eastAsia="Times New Roman"/>
          <w:lang w:val="fr-CH" w:eastAsia="fr-CH"/>
        </w:rPr>
      </w:pPr>
      <w:r w:rsidRPr="00B20330">
        <w:rPr>
          <w:rFonts w:eastAsia="Times New Roman"/>
          <w:lang w:val="fr-CH" w:eastAsia="fr-CH"/>
        </w:rPr>
        <w:t>Forte de</w:t>
      </w:r>
      <w:r w:rsidR="009C2314" w:rsidRPr="00B20330">
        <w:rPr>
          <w:rFonts w:eastAsia="Times New Roman"/>
          <w:lang w:val="fr-CH" w:eastAsia="fr-CH"/>
        </w:rPr>
        <w:t xml:space="preserve"> ce</w:t>
      </w:r>
      <w:r w:rsidR="00967772" w:rsidRPr="00B20330">
        <w:rPr>
          <w:rFonts w:eastAsia="Times New Roman"/>
          <w:lang w:val="fr-CH" w:eastAsia="fr-CH"/>
        </w:rPr>
        <w:t>tte expérience</w:t>
      </w:r>
      <w:r w:rsidR="009C2314" w:rsidRPr="00B20330">
        <w:rPr>
          <w:rFonts w:eastAsia="Times New Roman"/>
          <w:lang w:val="fr-CH" w:eastAsia="fr-CH"/>
        </w:rPr>
        <w:t xml:space="preserve">, </w:t>
      </w:r>
      <w:r w:rsidRPr="00B20330">
        <w:rPr>
          <w:rFonts w:eastAsia="Times New Roman"/>
          <w:lang w:val="fr-CH" w:eastAsia="fr-CH"/>
        </w:rPr>
        <w:t>je</w:t>
      </w:r>
      <w:r w:rsidR="00066274" w:rsidRPr="00B20330">
        <w:rPr>
          <w:rFonts w:eastAsia="Times New Roman"/>
          <w:lang w:val="fr-CH" w:eastAsia="fr-CH"/>
        </w:rPr>
        <w:t xml:space="preserve"> propose des ateliers sur une journée pour explorer l’intime entre femmes en petit groupe (maximum 6</w:t>
      </w:r>
      <w:r w:rsidR="00DB4F74" w:rsidRPr="00B20330">
        <w:rPr>
          <w:rFonts w:eastAsia="Times New Roman"/>
          <w:lang w:val="fr-CH" w:eastAsia="fr-CH"/>
        </w:rPr>
        <w:t> </w:t>
      </w:r>
      <w:r w:rsidR="00066274" w:rsidRPr="00B20330">
        <w:rPr>
          <w:rFonts w:eastAsia="Times New Roman"/>
          <w:lang w:val="fr-CH" w:eastAsia="fr-CH"/>
        </w:rPr>
        <w:t xml:space="preserve">participantes). Après l’accueil, nous prenons le temps d’arriver, de nous regarder et de </w:t>
      </w:r>
      <w:r w:rsidR="001E5D7C" w:rsidRPr="00B20330">
        <w:rPr>
          <w:rFonts w:eastAsia="Times New Roman"/>
          <w:lang w:val="fr-CH" w:eastAsia="fr-CH"/>
        </w:rPr>
        <w:t xml:space="preserve">prendre place </w:t>
      </w:r>
      <w:r w:rsidR="00066274" w:rsidRPr="00B20330">
        <w:rPr>
          <w:rFonts w:eastAsia="Times New Roman"/>
          <w:lang w:val="fr-CH" w:eastAsia="fr-CH"/>
        </w:rPr>
        <w:t>ici et maintenant. Cela passe par la méditation à laquelle s’ajoute</w:t>
      </w:r>
      <w:r w:rsidR="002D7700" w:rsidRPr="00B20330">
        <w:rPr>
          <w:rFonts w:eastAsia="Times New Roman"/>
          <w:lang w:val="fr-CH" w:eastAsia="fr-CH"/>
        </w:rPr>
        <w:t>nt</w:t>
      </w:r>
      <w:r w:rsidR="00066274" w:rsidRPr="00B20330">
        <w:rPr>
          <w:rFonts w:eastAsia="Times New Roman"/>
          <w:lang w:val="fr-CH" w:eastAsia="fr-CH"/>
        </w:rPr>
        <w:t xml:space="preserve"> quelques mots pour me permettre de sentir où chacune </w:t>
      </w:r>
      <w:r w:rsidR="00D9589B" w:rsidRPr="00B20330">
        <w:rPr>
          <w:rFonts w:eastAsia="Times New Roman"/>
          <w:lang w:val="fr-CH" w:eastAsia="fr-CH"/>
        </w:rPr>
        <w:t xml:space="preserve">en </w:t>
      </w:r>
      <w:r w:rsidR="00066274" w:rsidRPr="00B20330">
        <w:rPr>
          <w:rFonts w:eastAsia="Times New Roman"/>
          <w:lang w:val="fr-CH" w:eastAsia="fr-CH"/>
        </w:rPr>
        <w:t xml:space="preserve">est. Le déroulement de la journée est présenté aux femmes avec des images. </w:t>
      </w:r>
      <w:r w:rsidR="00391167" w:rsidRPr="00B20330">
        <w:rPr>
          <w:rFonts w:eastAsia="Times New Roman"/>
          <w:lang w:val="fr-CH" w:eastAsia="fr-CH"/>
        </w:rPr>
        <w:t>J’indique</w:t>
      </w:r>
      <w:r w:rsidR="00B7679B" w:rsidRPr="00B20330">
        <w:rPr>
          <w:rFonts w:eastAsia="Times New Roman"/>
          <w:lang w:val="fr-CH" w:eastAsia="fr-CH"/>
        </w:rPr>
        <w:t xml:space="preserve"> aux participantes</w:t>
      </w:r>
      <w:r w:rsidR="00391167" w:rsidRPr="00B20330">
        <w:rPr>
          <w:rFonts w:eastAsia="Times New Roman"/>
          <w:lang w:val="fr-CH" w:eastAsia="fr-CH"/>
        </w:rPr>
        <w:t xml:space="preserve"> </w:t>
      </w:r>
      <w:r w:rsidR="004F02DC" w:rsidRPr="00B20330">
        <w:rPr>
          <w:rFonts w:eastAsia="Times New Roman"/>
          <w:lang w:val="fr-CH" w:eastAsia="fr-CH"/>
        </w:rPr>
        <w:t xml:space="preserve">les </w:t>
      </w:r>
      <w:r w:rsidR="00066274" w:rsidRPr="00B20330">
        <w:rPr>
          <w:rFonts w:eastAsia="Times New Roman"/>
          <w:lang w:val="fr-CH" w:eastAsia="fr-CH"/>
        </w:rPr>
        <w:t>quelques règles</w:t>
      </w:r>
      <w:r w:rsidR="00391167" w:rsidRPr="00B20330">
        <w:rPr>
          <w:rFonts w:eastAsia="Times New Roman"/>
          <w:lang w:val="fr-CH" w:eastAsia="fr-CH"/>
        </w:rPr>
        <w:t xml:space="preserve"> de l’atelier</w:t>
      </w:r>
      <w:r w:rsidR="00D839F4" w:rsidRPr="00B20330">
        <w:rPr>
          <w:rFonts w:eastAsia="Times New Roman"/>
          <w:lang w:val="fr-CH" w:eastAsia="fr-CH"/>
        </w:rPr>
        <w:t xml:space="preserve">. Elles </w:t>
      </w:r>
      <w:r w:rsidR="00653B7E" w:rsidRPr="00B20330">
        <w:rPr>
          <w:rFonts w:eastAsia="Times New Roman"/>
          <w:lang w:val="fr-CH" w:eastAsia="fr-CH"/>
        </w:rPr>
        <w:t>sont notamment invitées</w:t>
      </w:r>
      <w:r w:rsidR="000C741F" w:rsidRPr="00B20330">
        <w:rPr>
          <w:rFonts w:eastAsia="Times New Roman"/>
          <w:lang w:val="fr-CH" w:eastAsia="fr-CH"/>
        </w:rPr>
        <w:t xml:space="preserve"> </w:t>
      </w:r>
      <w:r w:rsidR="004F08C9" w:rsidRPr="00B20330">
        <w:rPr>
          <w:rFonts w:eastAsia="Times New Roman"/>
          <w:lang w:val="fr-CH" w:eastAsia="fr-CH"/>
        </w:rPr>
        <w:t>à</w:t>
      </w:r>
      <w:r w:rsidR="00066274" w:rsidRPr="00B20330">
        <w:rPr>
          <w:rFonts w:eastAsia="Times New Roman"/>
          <w:lang w:val="fr-CH" w:eastAsia="fr-CH"/>
        </w:rPr>
        <w:t xml:space="preserve"> </w:t>
      </w:r>
      <w:r w:rsidR="00653B7E" w:rsidRPr="00B20330">
        <w:rPr>
          <w:rFonts w:eastAsia="Times New Roman"/>
          <w:lang w:val="fr-CH" w:eastAsia="fr-CH"/>
        </w:rPr>
        <w:t xml:space="preserve">ne </w:t>
      </w:r>
      <w:r w:rsidR="00850DA8" w:rsidRPr="00B20330">
        <w:rPr>
          <w:rFonts w:eastAsia="Times New Roman"/>
          <w:lang w:val="fr-CH" w:eastAsia="fr-CH"/>
        </w:rPr>
        <w:t>s’</w:t>
      </w:r>
      <w:r w:rsidR="00066274" w:rsidRPr="00B20330">
        <w:rPr>
          <w:rFonts w:eastAsia="Times New Roman"/>
          <w:lang w:val="fr-CH" w:eastAsia="fr-CH"/>
        </w:rPr>
        <w:t>engage</w:t>
      </w:r>
      <w:r w:rsidR="00850DA8" w:rsidRPr="00B20330">
        <w:rPr>
          <w:rFonts w:eastAsia="Times New Roman"/>
          <w:lang w:val="fr-CH" w:eastAsia="fr-CH"/>
        </w:rPr>
        <w:t>r</w:t>
      </w:r>
      <w:r w:rsidR="00443FD3" w:rsidRPr="00B20330">
        <w:rPr>
          <w:rFonts w:eastAsia="Times New Roman"/>
          <w:lang w:val="fr-CH" w:eastAsia="fr-CH"/>
        </w:rPr>
        <w:t xml:space="preserve"> dans les</w:t>
      </w:r>
      <w:r w:rsidR="004F08C9" w:rsidRPr="00B20330">
        <w:rPr>
          <w:rFonts w:eastAsia="Times New Roman"/>
          <w:lang w:val="fr-CH" w:eastAsia="fr-CH"/>
        </w:rPr>
        <w:t xml:space="preserve"> activités</w:t>
      </w:r>
      <w:r w:rsidR="00653B7E" w:rsidRPr="00B20330">
        <w:rPr>
          <w:rFonts w:eastAsia="Times New Roman"/>
          <w:lang w:val="fr-CH" w:eastAsia="fr-CH"/>
        </w:rPr>
        <w:t xml:space="preserve"> que </w:t>
      </w:r>
      <w:r w:rsidR="008A1A4B" w:rsidRPr="00B20330">
        <w:rPr>
          <w:rFonts w:eastAsia="Times New Roman"/>
          <w:lang w:val="fr-CH" w:eastAsia="fr-CH"/>
        </w:rPr>
        <w:t xml:space="preserve">si </w:t>
      </w:r>
      <w:r w:rsidR="006D7532" w:rsidRPr="00B20330">
        <w:rPr>
          <w:rFonts w:eastAsia="Times New Roman"/>
          <w:lang w:val="fr-CH" w:eastAsia="fr-CH"/>
        </w:rPr>
        <w:t>celles-ci</w:t>
      </w:r>
      <w:r w:rsidR="008A1A4B" w:rsidRPr="00B20330">
        <w:rPr>
          <w:rFonts w:eastAsia="Times New Roman"/>
          <w:lang w:val="fr-CH" w:eastAsia="fr-CH"/>
        </w:rPr>
        <w:t xml:space="preserve"> </w:t>
      </w:r>
      <w:r w:rsidR="00437ACD" w:rsidRPr="00B20330">
        <w:rPr>
          <w:rFonts w:eastAsia="Times New Roman"/>
          <w:lang w:val="fr-CH" w:eastAsia="fr-CH"/>
        </w:rPr>
        <w:t>leur</w:t>
      </w:r>
      <w:r w:rsidR="008A1A4B" w:rsidRPr="00B20330">
        <w:rPr>
          <w:rFonts w:eastAsia="Times New Roman"/>
          <w:lang w:val="fr-CH" w:eastAsia="fr-CH"/>
        </w:rPr>
        <w:t xml:space="preserve"> conviennent. J’encourage les participantes à</w:t>
      </w:r>
      <w:r w:rsidR="0048144B" w:rsidRPr="00B20330">
        <w:rPr>
          <w:rFonts w:eastAsia="Times New Roman"/>
          <w:lang w:val="fr-CH" w:eastAsia="fr-CH"/>
        </w:rPr>
        <w:t xml:space="preserve"> exprimer leur refus si la situation les rend mal </w:t>
      </w:r>
      <w:r w:rsidR="001D7453" w:rsidRPr="00B20330">
        <w:rPr>
          <w:rFonts w:eastAsia="Times New Roman"/>
          <w:lang w:val="fr-CH" w:eastAsia="fr-CH"/>
        </w:rPr>
        <w:t xml:space="preserve">à </w:t>
      </w:r>
      <w:r w:rsidR="0048144B" w:rsidRPr="00B20330">
        <w:rPr>
          <w:rFonts w:eastAsia="Times New Roman"/>
          <w:lang w:val="fr-CH" w:eastAsia="fr-CH"/>
        </w:rPr>
        <w:t>l</w:t>
      </w:r>
      <w:r w:rsidR="001D7453" w:rsidRPr="00B20330">
        <w:rPr>
          <w:rFonts w:eastAsia="Times New Roman"/>
          <w:lang w:val="fr-CH" w:eastAsia="fr-CH"/>
        </w:rPr>
        <w:t>’</w:t>
      </w:r>
      <w:r w:rsidR="0048144B" w:rsidRPr="00B20330">
        <w:rPr>
          <w:rFonts w:eastAsia="Times New Roman"/>
          <w:lang w:val="fr-CH" w:eastAsia="fr-CH"/>
        </w:rPr>
        <w:t>aise.</w:t>
      </w:r>
      <w:r w:rsidR="00066274" w:rsidRPr="00B20330">
        <w:rPr>
          <w:rFonts w:eastAsia="Times New Roman"/>
          <w:lang w:val="fr-CH" w:eastAsia="fr-CH"/>
        </w:rPr>
        <w:t xml:space="preserve"> </w:t>
      </w:r>
    </w:p>
    <w:p w14:paraId="173AC75E" w14:textId="006398B8" w:rsidR="00CE46BC" w:rsidRPr="00B20330" w:rsidRDefault="00066274" w:rsidP="00CE46BC">
      <w:pPr>
        <w:pStyle w:val="Textkrper"/>
        <w:rPr>
          <w:lang w:val="fr-CH"/>
        </w:rPr>
      </w:pPr>
      <w:r w:rsidRPr="00B20330">
        <w:rPr>
          <w:rFonts w:eastAsia="Times New Roman"/>
          <w:lang w:val="fr-CH" w:eastAsia="fr-CH"/>
        </w:rPr>
        <w:t xml:space="preserve">En fonction du thème de l’atelier, je choisis certaines </w:t>
      </w:r>
      <w:r w:rsidR="00C306D4" w:rsidRPr="00B20330">
        <w:rPr>
          <w:rFonts w:eastAsia="Times New Roman"/>
          <w:lang w:val="fr-CH" w:eastAsia="fr-CH"/>
        </w:rPr>
        <w:t>« </w:t>
      </w:r>
      <w:r w:rsidRPr="00B20330">
        <w:rPr>
          <w:rFonts w:eastAsia="Times New Roman"/>
          <w:lang w:val="fr-CH" w:eastAsia="fr-CH"/>
        </w:rPr>
        <w:t>portes</w:t>
      </w:r>
      <w:r w:rsidR="00C306D4" w:rsidRPr="00B20330">
        <w:rPr>
          <w:rFonts w:eastAsia="Times New Roman"/>
          <w:lang w:val="fr-CH" w:eastAsia="fr-CH"/>
        </w:rPr>
        <w:t xml:space="preserve"> d’entrée » </w:t>
      </w:r>
      <w:r w:rsidRPr="00B20330">
        <w:rPr>
          <w:rFonts w:eastAsia="Times New Roman"/>
          <w:lang w:val="fr-CH" w:eastAsia="fr-CH"/>
        </w:rPr>
        <w:t xml:space="preserve">du corps </w:t>
      </w:r>
      <w:r w:rsidR="002654A1" w:rsidRPr="00B20330">
        <w:rPr>
          <w:rFonts w:eastAsia="Times New Roman"/>
          <w:lang w:val="fr-CH" w:eastAsia="fr-CH"/>
        </w:rPr>
        <w:t xml:space="preserve">pour </w:t>
      </w:r>
      <w:r w:rsidRPr="00B20330">
        <w:rPr>
          <w:rFonts w:eastAsia="Times New Roman"/>
          <w:lang w:val="fr-CH" w:eastAsia="fr-CH"/>
        </w:rPr>
        <w:t>acc</w:t>
      </w:r>
      <w:r w:rsidR="002654A1" w:rsidRPr="00B20330">
        <w:rPr>
          <w:rFonts w:eastAsia="Times New Roman"/>
          <w:lang w:val="fr-CH" w:eastAsia="fr-CH"/>
        </w:rPr>
        <w:t>éder</w:t>
      </w:r>
      <w:r w:rsidRPr="00B20330">
        <w:rPr>
          <w:rFonts w:eastAsia="Times New Roman"/>
          <w:lang w:val="fr-CH" w:eastAsia="fr-CH"/>
        </w:rPr>
        <w:t xml:space="preserve"> à l’intime. Si je prends </w:t>
      </w:r>
      <w:r w:rsidRPr="00B20330">
        <w:rPr>
          <w:rFonts w:eastAsia="Times New Roman"/>
          <w:i/>
          <w:iCs/>
          <w:lang w:val="fr-CH" w:eastAsia="fr-CH"/>
        </w:rPr>
        <w:t>le squelette</w:t>
      </w:r>
      <w:r w:rsidRPr="00B20330">
        <w:rPr>
          <w:rFonts w:eastAsia="Times New Roman"/>
          <w:lang w:val="fr-CH" w:eastAsia="fr-CH"/>
        </w:rPr>
        <w:t xml:space="preserve"> par exemple, je vais proposer d</w:t>
      </w:r>
      <w:r w:rsidR="00763F68" w:rsidRPr="00B20330">
        <w:rPr>
          <w:rFonts w:eastAsia="Times New Roman"/>
          <w:lang w:val="fr-CH" w:eastAsia="fr-CH"/>
        </w:rPr>
        <w:t>ifférentes</w:t>
      </w:r>
      <w:r w:rsidRPr="00B20330">
        <w:rPr>
          <w:rFonts w:eastAsia="Times New Roman"/>
          <w:lang w:val="fr-CH" w:eastAsia="fr-CH"/>
        </w:rPr>
        <w:t xml:space="preserve"> images pour ensuite inviter les femmes à plonger dans leur corps à travers la visualisation, le toucher (le plus souvent en autotoucher) et le mouvement. Un espace-temps est à disposition pour explorer son squelette : sa forme, sa texture, ses couleurs, ses mouvements, son histoire… </w:t>
      </w:r>
      <w:r w:rsidR="007F5F9D" w:rsidRPr="00B20330">
        <w:rPr>
          <w:rFonts w:eastAsia="Times New Roman"/>
          <w:lang w:val="fr-CH" w:eastAsia="fr-CH"/>
        </w:rPr>
        <w:t>Viens</w:t>
      </w:r>
      <w:r w:rsidRPr="00B20330">
        <w:rPr>
          <w:rFonts w:eastAsia="Times New Roman"/>
          <w:lang w:val="fr-CH" w:eastAsia="fr-CH"/>
        </w:rPr>
        <w:t xml:space="preserve">, </w:t>
      </w:r>
      <w:r w:rsidR="007F5F9D" w:rsidRPr="00B20330">
        <w:rPr>
          <w:rFonts w:eastAsia="Times New Roman"/>
          <w:lang w:val="fr-CH" w:eastAsia="fr-CH"/>
        </w:rPr>
        <w:t>ensuite</w:t>
      </w:r>
      <w:r w:rsidRPr="00B20330">
        <w:rPr>
          <w:rFonts w:eastAsia="Times New Roman"/>
          <w:lang w:val="fr-CH" w:eastAsia="fr-CH"/>
        </w:rPr>
        <w:t xml:space="preserve"> l’</w:t>
      </w:r>
      <w:r w:rsidR="00763F68" w:rsidRPr="00B20330">
        <w:rPr>
          <w:rFonts w:eastAsia="Times New Roman"/>
          <w:lang w:val="fr-CH" w:eastAsia="fr-CH"/>
        </w:rPr>
        <w:t>invitation à</w:t>
      </w:r>
      <w:r w:rsidRPr="00B20330">
        <w:rPr>
          <w:rFonts w:eastAsia="Times New Roman"/>
          <w:lang w:val="fr-CH" w:eastAsia="fr-CH"/>
        </w:rPr>
        <w:t xml:space="preserve"> se dévoiler à travers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</w:t>
      </w:r>
      <w:r w:rsidR="00DB4F74" w:rsidRPr="00B20330">
        <w:rPr>
          <w:rFonts w:eastAsia="Times New Roman"/>
          <w:color w:val="000000" w:themeColor="text1"/>
          <w:lang w:val="fr-CH" w:eastAsia="fr-CH"/>
        </w:rPr>
        <w:t>’</w:t>
      </w:r>
      <w:r w:rsidR="007F5F9D" w:rsidRPr="00B20330">
        <w:rPr>
          <w:rFonts w:eastAsia="Times New Roman"/>
          <w:color w:val="000000" w:themeColor="text1"/>
          <w:lang w:val="fr-CH" w:eastAsia="fr-CH"/>
        </w:rPr>
        <w:t>intermodalité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artistique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, c’est-à-dire la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possibilité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d</w:t>
      </w:r>
      <w:r w:rsidRPr="00B20330">
        <w:rPr>
          <w:rFonts w:eastAsia="Times New Roman"/>
          <w:color w:val="000000" w:themeColor="text1"/>
          <w:lang w:val="fr-CH" w:eastAsia="fr-CH"/>
        </w:rPr>
        <w:t>e s’exprimer</w:t>
      </w:r>
      <w:r w:rsidR="00F26E51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hors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des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mots</w:t>
      </w:r>
      <w:r w:rsidRPr="00B20330">
        <w:rPr>
          <w:rFonts w:eastAsia="Times New Roman"/>
          <w:color w:val="000000" w:themeColor="text1"/>
          <w:lang w:val="fr-CH" w:eastAsia="fr-CH"/>
        </w:rPr>
        <w:t>. Non seulement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cela est accessible à toutes, à la différence du langage verbal, mais cela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ouvre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 aussi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l’accès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à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de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nouvelles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perceptions</w:t>
      </w:r>
      <w:r w:rsidRPr="00B20330">
        <w:rPr>
          <w:rFonts w:eastAsia="Times New Roman"/>
          <w:color w:val="000000" w:themeColor="text1"/>
          <w:lang w:val="fr-CH" w:eastAsia="fr-CH"/>
        </w:rPr>
        <w:t>.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L’expression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créative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donne du sens et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ancre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également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</w:t>
      </w:r>
      <w:r w:rsidR="00DB4F74" w:rsidRPr="00B20330">
        <w:rPr>
          <w:rFonts w:eastAsia="Times New Roman"/>
          <w:color w:val="000000" w:themeColor="text1"/>
          <w:lang w:val="fr-CH" w:eastAsia="fr-CH"/>
        </w:rPr>
        <w:t>’</w:t>
      </w:r>
      <w:r w:rsidR="007F5F9D" w:rsidRPr="00B20330">
        <w:rPr>
          <w:rFonts w:eastAsia="Times New Roman"/>
          <w:color w:val="000000" w:themeColor="text1"/>
          <w:lang w:val="fr-CH" w:eastAsia="fr-CH"/>
        </w:rPr>
        <w:t>expérience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vécue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de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façon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ludique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par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dessin,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l’écriture,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collage,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modelage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et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la</w:t>
      </w:r>
      <w:r w:rsidR="004971ED" w:rsidRPr="00B20330">
        <w:rPr>
          <w:rFonts w:eastAsia="Times New Roman"/>
          <w:color w:val="000000" w:themeColor="text1"/>
          <w:lang w:val="fr-CH" w:eastAsia="fr-CH"/>
        </w:rPr>
        <w:t xml:space="preserve"> </w:t>
      </w:r>
      <w:r w:rsidR="007F5F9D" w:rsidRPr="00B20330">
        <w:rPr>
          <w:rFonts w:eastAsia="Times New Roman"/>
          <w:color w:val="000000" w:themeColor="text1"/>
          <w:lang w:val="fr-CH" w:eastAsia="fr-CH"/>
        </w:rPr>
        <w:t>peinture</w:t>
      </w:r>
      <w:r w:rsidR="002C06EC" w:rsidRPr="00B20330">
        <w:rPr>
          <w:rFonts w:eastAsia="Times New Roman"/>
          <w:color w:val="000000" w:themeColor="text1"/>
          <w:lang w:val="fr-CH" w:eastAsia="fr-CH"/>
        </w:rPr>
        <w:t>.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 Le rendu obtenu, même s’il est toujours surprenant, n’a que peu d’importance en comparaison du processus global. De plus, lorsqu’il s’agit de sons ou de mouvement</w:t>
      </w:r>
      <w:r w:rsidR="00651C1C" w:rsidRPr="00B20330">
        <w:rPr>
          <w:rFonts w:eastAsia="Times New Roman"/>
          <w:color w:val="000000" w:themeColor="text1"/>
          <w:lang w:val="fr-CH" w:eastAsia="fr-CH"/>
        </w:rPr>
        <w:t>s</w:t>
      </w:r>
      <w:r w:rsidRPr="00B20330">
        <w:rPr>
          <w:rFonts w:eastAsia="Times New Roman"/>
          <w:color w:val="000000" w:themeColor="text1"/>
          <w:lang w:val="fr-CH" w:eastAsia="fr-CH"/>
        </w:rPr>
        <w:t xml:space="preserve">, la création est éphémère. </w:t>
      </w:r>
      <w:r w:rsidR="00CE46BC" w:rsidRPr="00B20330">
        <w:rPr>
          <w:lang w:val="fr-CH"/>
        </w:rPr>
        <w:t>La pratique somatique ouvre l’espace à être plus disponible à l’écoute de soi, de l’autre et de l’univers. Elle cultive notre capacité à vivre de plus en plus dans un état de présence, de fluidité et de joie. Elle nous rend disponible</w:t>
      </w:r>
      <w:r w:rsidR="00A4664A" w:rsidRPr="00B20330">
        <w:rPr>
          <w:lang w:val="fr-CH"/>
        </w:rPr>
        <w:t>s</w:t>
      </w:r>
      <w:r w:rsidR="00CE46BC" w:rsidRPr="00B20330">
        <w:rPr>
          <w:lang w:val="fr-CH"/>
        </w:rPr>
        <w:t xml:space="preserve"> à l’imprévisible et facilite l’inspiration. </w:t>
      </w:r>
    </w:p>
    <w:p w14:paraId="55AC9C03" w14:textId="64A6D179" w:rsidR="007F5F9D" w:rsidRPr="00B20330" w:rsidRDefault="00066274" w:rsidP="004A6701">
      <w:pPr>
        <w:pStyle w:val="Textkrper"/>
        <w:rPr>
          <w:lang w:val="fr-CH"/>
        </w:rPr>
      </w:pPr>
      <w:r w:rsidRPr="00B20330">
        <w:rPr>
          <w:rFonts w:eastAsia="Times New Roman"/>
          <w:lang w:val="fr-CH" w:eastAsia="fr-CH"/>
        </w:rPr>
        <w:t xml:space="preserve">Au fil des ateliers, j’ai réalisé qu’un </w:t>
      </w:r>
      <w:r w:rsidR="007F5F9D" w:rsidRPr="00B20330">
        <w:rPr>
          <w:rFonts w:eastAsia="Times New Roman"/>
          <w:lang w:val="fr-CH" w:eastAsia="fr-CH"/>
        </w:rPr>
        <w:t>autre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changement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décisif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dans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les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modalités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de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mon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intervention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Pr="00B20330">
        <w:rPr>
          <w:rFonts w:eastAsia="Times New Roman"/>
          <w:lang w:val="fr-CH" w:eastAsia="fr-CH"/>
        </w:rPr>
        <w:t>était déjà là</w:t>
      </w:r>
      <w:r w:rsidR="007F5F9D" w:rsidRPr="00B20330">
        <w:rPr>
          <w:rFonts w:eastAsia="Times New Roman"/>
          <w:lang w:val="fr-CH" w:eastAsia="fr-CH"/>
        </w:rPr>
        <w:t>,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celui</w:t>
      </w:r>
      <w:r w:rsidR="004971ED" w:rsidRPr="00B20330">
        <w:rPr>
          <w:rFonts w:eastAsia="Times New Roman"/>
          <w:lang w:val="fr-CH" w:eastAsia="fr-CH"/>
        </w:rPr>
        <w:t xml:space="preserve"> </w:t>
      </w:r>
      <w:r w:rsidR="007F5F9D" w:rsidRPr="00B20330">
        <w:rPr>
          <w:rFonts w:eastAsia="Times New Roman"/>
          <w:lang w:val="fr-CH" w:eastAsia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commencer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imaginer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l’accompagnement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l’intime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rencontre</w:t>
      </w:r>
      <w:r w:rsidR="00E52285" w:rsidRPr="00B20330">
        <w:rPr>
          <w:lang w:val="fr-CH"/>
        </w:rPr>
        <w:t xml:space="preserve"> à</w:t>
      </w:r>
      <w:r w:rsidR="003932D3" w:rsidRPr="00B20330">
        <w:rPr>
          <w:lang w:val="fr-CH"/>
        </w:rPr>
        <w:t xml:space="preserve"> </w:t>
      </w:r>
      <w:r w:rsidR="00E52285" w:rsidRPr="00B20330">
        <w:rPr>
          <w:lang w:val="fr-CH"/>
        </w:rPr>
        <w:t>son « soi inconnu »</w:t>
      </w:r>
      <w:r w:rsidR="006F1217" w:rsidRPr="00B20330">
        <w:rPr>
          <w:lang w:val="fr-CH"/>
        </w:rPr>
        <w:t xml:space="preserve">, à sa vie </w:t>
      </w:r>
      <w:r w:rsidR="00372F05" w:rsidRPr="00B20330">
        <w:rPr>
          <w:lang w:val="fr-CH"/>
        </w:rPr>
        <w:t xml:space="preserve">corporelle </w:t>
      </w:r>
      <w:r w:rsidR="00EA3EAC" w:rsidRPr="00B20330">
        <w:rPr>
          <w:lang w:val="fr-CH"/>
        </w:rPr>
        <w:t>qui peut être</w:t>
      </w:r>
      <w:r w:rsidR="00372F05" w:rsidRPr="00B20330">
        <w:rPr>
          <w:lang w:val="fr-CH"/>
        </w:rPr>
        <w:t xml:space="preserve"> perpétuellement explor</w:t>
      </w:r>
      <w:r w:rsidR="003932D3" w:rsidRPr="00B20330">
        <w:rPr>
          <w:lang w:val="fr-CH"/>
        </w:rPr>
        <w:t>é</w:t>
      </w:r>
      <w:r w:rsidR="002679B9" w:rsidRPr="00B20330">
        <w:rPr>
          <w:lang w:val="fr-CH"/>
        </w:rPr>
        <w:t>e</w:t>
      </w:r>
      <w:r w:rsidR="007F5F9D"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rencontre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cet</w:t>
      </w:r>
      <w:r w:rsidR="004971ED" w:rsidRPr="00B20330">
        <w:rPr>
          <w:lang w:val="fr-CH"/>
        </w:rPr>
        <w:t xml:space="preserve"> </w:t>
      </w:r>
      <w:r w:rsidR="009A6AC5" w:rsidRPr="00B20330">
        <w:rPr>
          <w:lang w:val="fr-CH"/>
        </w:rPr>
        <w:t>« </w:t>
      </w:r>
      <w:r w:rsidR="007F5F9D" w:rsidRPr="00B20330">
        <w:rPr>
          <w:lang w:val="fr-CH"/>
        </w:rPr>
        <w:t>autre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soi</w:t>
      </w:r>
      <w:r w:rsidR="009A6AC5" w:rsidRPr="00B20330">
        <w:rPr>
          <w:lang w:val="fr-CH"/>
        </w:rPr>
        <w:t> »</w:t>
      </w:r>
      <w:r w:rsidR="00EA3EAC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déploie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univers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très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différent,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s’il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venait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autre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planète.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nouvelles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questions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ont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surgi</w:t>
      </w:r>
      <w:r w:rsidR="0031218D" w:rsidRPr="00B20330">
        <w:rPr>
          <w:lang w:val="fr-CH"/>
        </w:rPr>
        <w:t xml:space="preserve"> auxquelles </w:t>
      </w:r>
      <w:r w:rsidR="004C4E79" w:rsidRPr="00B20330">
        <w:rPr>
          <w:lang w:val="fr-CH"/>
        </w:rPr>
        <w:t>j’ai dû</w:t>
      </w:r>
      <w:r w:rsidR="0031218D" w:rsidRPr="00B20330">
        <w:rPr>
          <w:lang w:val="fr-CH"/>
        </w:rPr>
        <w:t xml:space="preserve"> réfléchir</w:t>
      </w:r>
      <w:r w:rsidR="002679B9" w:rsidRPr="00B20330">
        <w:rPr>
          <w:lang w:val="fr-CH"/>
        </w:rPr>
        <w:t>.</w:t>
      </w:r>
    </w:p>
    <w:p w14:paraId="04282E8B" w14:textId="30BE6033" w:rsidR="00F418C2" w:rsidRPr="00B20330" w:rsidRDefault="007F5F9D" w:rsidP="009B6F4B">
      <w:pPr>
        <w:pStyle w:val="Liste"/>
        <w:rPr>
          <w:lang w:val="fr-CH"/>
        </w:rPr>
      </w:pPr>
      <w:r w:rsidRPr="00B20330">
        <w:rPr>
          <w:lang w:val="fr-CH"/>
        </w:rPr>
        <w:t>Suis-je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d’accord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laisser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toucher</w:t>
      </w:r>
      <w:r w:rsidR="00363A18" w:rsidRPr="00B20330">
        <w:rPr>
          <w:lang w:val="fr-CH"/>
        </w:rPr>
        <w:t> </w:t>
      </w:r>
      <w:r w:rsidRPr="00B20330">
        <w:rPr>
          <w:lang w:val="fr-CH"/>
        </w:rPr>
        <w:t>?</w:t>
      </w:r>
    </w:p>
    <w:p w14:paraId="46FFAD23" w14:textId="6D639BC9" w:rsidR="00F418C2" w:rsidRPr="00B20330" w:rsidRDefault="007F5F9D" w:rsidP="009B6F4B">
      <w:pPr>
        <w:pStyle w:val="Liste"/>
        <w:rPr>
          <w:lang w:val="fr-CH"/>
        </w:rPr>
      </w:pPr>
      <w:r w:rsidRPr="00B20330">
        <w:rPr>
          <w:lang w:val="fr-CH"/>
        </w:rPr>
        <w:t>Suis-je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d’accord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laisser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vaciller</w:t>
      </w:r>
      <w:r w:rsidR="00363A18" w:rsidRPr="00B20330">
        <w:rPr>
          <w:lang w:val="fr-CH"/>
        </w:rPr>
        <w:t> </w:t>
      </w:r>
      <w:r w:rsidRPr="00B20330">
        <w:rPr>
          <w:lang w:val="fr-CH"/>
        </w:rPr>
        <w:t>?</w:t>
      </w:r>
    </w:p>
    <w:p w14:paraId="5F2753FE" w14:textId="6FA1AD9C" w:rsidR="00F418C2" w:rsidRPr="00B20330" w:rsidRDefault="007F5F9D" w:rsidP="009B6F4B">
      <w:pPr>
        <w:pStyle w:val="Liste"/>
        <w:rPr>
          <w:lang w:val="fr-CH"/>
        </w:rPr>
      </w:pPr>
      <w:r w:rsidRPr="00B20330">
        <w:rPr>
          <w:lang w:val="fr-CH"/>
        </w:rPr>
        <w:t>Suis-je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d’accord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perdre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contrôle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émerger</w:t>
      </w:r>
      <w:r w:rsidR="00363A18" w:rsidRPr="00B20330">
        <w:rPr>
          <w:lang w:val="fr-CH"/>
        </w:rPr>
        <w:t> </w:t>
      </w:r>
      <w:r w:rsidRPr="00B20330">
        <w:rPr>
          <w:lang w:val="fr-CH"/>
        </w:rPr>
        <w:t>?</w:t>
      </w:r>
    </w:p>
    <w:p w14:paraId="4B9B1DEF" w14:textId="288E2F76" w:rsidR="007F5F9D" w:rsidRPr="00B20330" w:rsidRDefault="007F5F9D" w:rsidP="009B6F4B">
      <w:pPr>
        <w:pStyle w:val="Liste"/>
        <w:rPr>
          <w:lang w:val="fr-CH"/>
        </w:rPr>
      </w:pPr>
      <w:r w:rsidRPr="00B20330">
        <w:rPr>
          <w:lang w:val="fr-CH"/>
        </w:rPr>
        <w:t>Suis-je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d’accord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laisser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voir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d’être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fragilité</w:t>
      </w:r>
      <w:r w:rsidR="00363A18" w:rsidRPr="00B20330">
        <w:rPr>
          <w:lang w:val="fr-CH"/>
        </w:rPr>
        <w:t> </w:t>
      </w:r>
      <w:r w:rsidRPr="00B20330">
        <w:rPr>
          <w:lang w:val="fr-CH"/>
        </w:rPr>
        <w:t>?</w:t>
      </w:r>
    </w:p>
    <w:p w14:paraId="18D84157" w14:textId="001C1DEA" w:rsidR="007F5F9D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lastRenderedPageBreak/>
        <w:t>J’étais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assez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claire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chemin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parcouru</w:t>
      </w:r>
      <w:r w:rsidR="001D73B2" w:rsidRPr="00B20330">
        <w:rPr>
          <w:lang w:val="fr-CH"/>
        </w:rPr>
        <w:t>. L</w:t>
      </w:r>
      <w:r w:rsidRPr="00B20330">
        <w:rPr>
          <w:lang w:val="fr-CH"/>
        </w:rPr>
        <w:t>’alliance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pouvais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compter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pour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ouvrir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espaces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d’exploration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</w:t>
      </w:r>
      <w:r w:rsidR="007A3E06" w:rsidRPr="00B20330">
        <w:rPr>
          <w:lang w:val="fr-CH"/>
        </w:rPr>
        <w:t>,</w:t>
      </w:r>
      <w:r w:rsidR="00066274" w:rsidRPr="00B20330">
        <w:rPr>
          <w:lang w:val="fr-CH"/>
        </w:rPr>
        <w:t xml:space="preserve"> au sens explicité </w:t>
      </w:r>
      <w:r w:rsidR="00652FC4" w:rsidRPr="00B20330">
        <w:rPr>
          <w:lang w:val="fr-CH"/>
        </w:rPr>
        <w:t>en introduction</w:t>
      </w:r>
      <w:r w:rsidR="007A3E06" w:rsidRPr="00B20330">
        <w:rPr>
          <w:lang w:val="fr-CH"/>
        </w:rPr>
        <w:t xml:space="preserve"> de ce texte</w:t>
      </w:r>
      <w:r w:rsidR="00066274"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="00066274" w:rsidRPr="00B20330">
        <w:rPr>
          <w:lang w:val="fr-CH"/>
        </w:rPr>
        <w:t xml:space="preserve">J’imagine même aller plus </w:t>
      </w:r>
      <w:r w:rsidR="00763F68" w:rsidRPr="00B20330">
        <w:rPr>
          <w:lang w:val="fr-CH"/>
        </w:rPr>
        <w:t xml:space="preserve">loin </w:t>
      </w:r>
      <w:r w:rsidR="00066274" w:rsidRPr="00B20330">
        <w:rPr>
          <w:lang w:val="fr-CH"/>
        </w:rPr>
        <w:t>en proposant des expériences de toucher partagé</w:t>
      </w:r>
      <w:r w:rsidR="00A4664A" w:rsidRPr="00B20330">
        <w:rPr>
          <w:lang w:val="fr-CH"/>
        </w:rPr>
        <w:t>es</w:t>
      </w:r>
      <w:r w:rsidR="00066274" w:rsidRPr="00B20330">
        <w:rPr>
          <w:lang w:val="fr-CH"/>
        </w:rPr>
        <w:t xml:space="preserve">. </w:t>
      </w:r>
      <w:r w:rsidR="00F4389C" w:rsidRPr="00B20330">
        <w:rPr>
          <w:lang w:val="fr-CH"/>
        </w:rPr>
        <w:t>Cependant</w:t>
      </w:r>
      <w:r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très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vite,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suis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positionnée</w:t>
      </w:r>
      <w:r w:rsidR="00EB022E" w:rsidRPr="00B20330">
        <w:rPr>
          <w:lang w:val="fr-CH"/>
        </w:rPr>
        <w:t> :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seule,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j’animerai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uniquement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ateliers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femmes</w:t>
      </w:r>
      <w:r w:rsidR="00142B46" w:rsidRPr="00B20330">
        <w:rPr>
          <w:lang w:val="fr-CH"/>
        </w:rPr>
        <w:t> ; n</w:t>
      </w:r>
      <w:r w:rsidR="00BE4E0B" w:rsidRPr="00B20330">
        <w:rPr>
          <w:lang w:val="fr-CH"/>
        </w:rPr>
        <w:t xml:space="preserve">’ayant pas l’expérience intime </w:t>
      </w:r>
      <w:r w:rsidR="009724C5" w:rsidRPr="00B20330">
        <w:rPr>
          <w:lang w:val="fr-CH"/>
        </w:rPr>
        <w:t xml:space="preserve">du ressenti </w:t>
      </w:r>
      <w:r w:rsidR="00BE4E0B" w:rsidRPr="00B20330">
        <w:rPr>
          <w:lang w:val="fr-CH"/>
        </w:rPr>
        <w:t>co</w:t>
      </w:r>
      <w:r w:rsidR="009724C5" w:rsidRPr="00B20330">
        <w:rPr>
          <w:lang w:val="fr-CH"/>
        </w:rPr>
        <w:t>rporel masculin</w:t>
      </w:r>
      <w:r w:rsidR="00BE4E0B" w:rsidRPr="00B20330">
        <w:rPr>
          <w:lang w:val="fr-CH"/>
        </w:rPr>
        <w:t>, je n’ai pas</w:t>
      </w:r>
      <w:r w:rsidR="00E00A75" w:rsidRPr="00B20330">
        <w:rPr>
          <w:lang w:val="fr-CH"/>
        </w:rPr>
        <w:t xml:space="preserve"> les clés pour</w:t>
      </w:r>
      <w:r w:rsidR="00BE4E0B" w:rsidRPr="00B20330">
        <w:rPr>
          <w:lang w:val="fr-CH"/>
        </w:rPr>
        <w:t xml:space="preserve"> ac</w:t>
      </w:r>
      <w:r w:rsidR="00E00A75" w:rsidRPr="00B20330">
        <w:rPr>
          <w:lang w:val="fr-CH"/>
        </w:rPr>
        <w:t>c</w:t>
      </w:r>
      <w:r w:rsidR="00BE4E0B" w:rsidRPr="00B20330">
        <w:rPr>
          <w:lang w:val="fr-CH"/>
        </w:rPr>
        <w:t>ompagner des groupes d’hommes en situation de handicap.</w:t>
      </w:r>
      <w:r w:rsidR="008C2682" w:rsidRPr="00B20330">
        <w:rPr>
          <w:lang w:val="fr-CH"/>
        </w:rPr>
        <w:t xml:space="preserve"> </w:t>
      </w:r>
      <w:r w:rsidR="00066274" w:rsidRPr="00B20330">
        <w:rPr>
          <w:lang w:val="fr-CH"/>
        </w:rPr>
        <w:t xml:space="preserve">Lorsque nous nous retrouvons entre femmes, je pose un </w:t>
      </w:r>
      <w:r w:rsidR="00D835F4" w:rsidRPr="00B20330">
        <w:rPr>
          <w:lang w:val="fr-CH"/>
        </w:rPr>
        <w:t xml:space="preserve">cadre </w:t>
      </w:r>
      <w:r w:rsidR="00E84C15" w:rsidRPr="00B20330">
        <w:rPr>
          <w:lang w:val="fr-CH"/>
        </w:rPr>
        <w:t xml:space="preserve">ouvert, </w:t>
      </w:r>
      <w:r w:rsidR="00D835F4" w:rsidRPr="00B20330">
        <w:rPr>
          <w:lang w:val="fr-CH"/>
        </w:rPr>
        <w:t>non-juge</w:t>
      </w:r>
      <w:r w:rsidR="00EF773D" w:rsidRPr="00B20330">
        <w:rPr>
          <w:lang w:val="fr-CH"/>
        </w:rPr>
        <w:t>a</w:t>
      </w:r>
      <w:r w:rsidR="00D835F4" w:rsidRPr="00B20330">
        <w:rPr>
          <w:lang w:val="fr-CH"/>
        </w:rPr>
        <w:t>nt et bienveillant</w:t>
      </w:r>
      <w:r w:rsidR="00066274" w:rsidRPr="00B20330">
        <w:rPr>
          <w:lang w:val="fr-CH"/>
        </w:rPr>
        <w:t xml:space="preserve"> </w:t>
      </w:r>
      <w:r w:rsidR="00103491" w:rsidRPr="00B20330">
        <w:rPr>
          <w:lang w:val="fr-CH"/>
        </w:rPr>
        <w:t>à partir duquel</w:t>
      </w:r>
      <w:r w:rsidR="00066274" w:rsidRPr="00B20330">
        <w:rPr>
          <w:lang w:val="fr-CH"/>
        </w:rPr>
        <w:t xml:space="preserve"> </w:t>
      </w:r>
      <w:r w:rsidR="000F6777" w:rsidRPr="00B20330">
        <w:rPr>
          <w:lang w:val="fr-CH"/>
        </w:rPr>
        <w:t>de</w:t>
      </w:r>
      <w:r w:rsidR="00066274" w:rsidRPr="00B20330">
        <w:rPr>
          <w:lang w:val="fr-CH"/>
        </w:rPr>
        <w:t xml:space="preserve"> nouveaux espaces de l’intime</w:t>
      </w:r>
      <w:r w:rsidR="00F20FF4" w:rsidRPr="00B20330">
        <w:rPr>
          <w:lang w:val="fr-CH"/>
        </w:rPr>
        <w:t xml:space="preserve"> peuvent être explorés</w:t>
      </w:r>
      <w:r w:rsidR="00990051" w:rsidRPr="00B20330">
        <w:rPr>
          <w:lang w:val="fr-CH"/>
        </w:rPr>
        <w:t xml:space="preserve"> </w:t>
      </w:r>
      <w:r w:rsidR="00066274" w:rsidRPr="00B20330">
        <w:rPr>
          <w:lang w:val="fr-CH"/>
        </w:rPr>
        <w:t>en toute sécurité</w:t>
      </w:r>
      <w:r w:rsidR="00DA15D7" w:rsidRPr="00B20330">
        <w:rPr>
          <w:lang w:val="fr-CH"/>
        </w:rPr>
        <w:t>.</w:t>
      </w:r>
    </w:p>
    <w:p w14:paraId="44ED8B6D" w14:textId="13F2D414" w:rsidR="00003BA0" w:rsidRPr="00B20330" w:rsidRDefault="007304AF" w:rsidP="00961A48">
      <w:pPr>
        <w:pStyle w:val="berschrift2"/>
        <w:rPr>
          <w:lang w:val="fr-CH"/>
        </w:rPr>
      </w:pPr>
      <w:r w:rsidRPr="00B20330">
        <w:rPr>
          <w:lang w:val="fr-CH"/>
        </w:rPr>
        <w:t>Initiation</w:t>
      </w:r>
      <w:r w:rsidR="00EB7BBA" w:rsidRPr="00B20330">
        <w:rPr>
          <w:lang w:val="fr-CH"/>
        </w:rPr>
        <w:t xml:space="preserve"> des équipes éducatives</w:t>
      </w:r>
    </w:p>
    <w:p w14:paraId="209306E7" w14:textId="51B444A4" w:rsidR="000F6777" w:rsidRPr="00B20330" w:rsidRDefault="00B52529" w:rsidP="004A6701">
      <w:pPr>
        <w:pStyle w:val="Textkrper"/>
        <w:rPr>
          <w:i/>
          <w:iCs/>
          <w:lang w:val="fr-CH" w:eastAsia="fr-FR"/>
        </w:rPr>
      </w:pPr>
      <w:r w:rsidRPr="00B20330">
        <w:rPr>
          <w:iCs/>
          <w:lang w:val="fr-CH"/>
        </w:rPr>
        <w:t>Q</w:t>
      </w:r>
      <w:r w:rsidR="007F5F9D" w:rsidRPr="00B20330">
        <w:rPr>
          <w:iCs/>
          <w:lang w:val="fr-CH"/>
        </w:rPr>
        <w:t>u’en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est-il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des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équipes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éducatives</w:t>
      </w:r>
      <w:r w:rsidR="00C81B4E" w:rsidRPr="00B20330">
        <w:rPr>
          <w:iCs/>
          <w:lang w:val="fr-CH"/>
        </w:rPr>
        <w:t> </w:t>
      </w:r>
      <w:r w:rsidR="007F5F9D" w:rsidRPr="00B20330">
        <w:rPr>
          <w:iCs/>
          <w:lang w:val="fr-CH"/>
        </w:rPr>
        <w:t>?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Comment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leur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demander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d’ouvrir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davantage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leur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modèle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d’accompagnement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à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l’intime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et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</w:t>
      </w:r>
      <w:r w:rsidR="00032E31" w:rsidRPr="00B20330">
        <w:rPr>
          <w:iCs/>
          <w:lang w:val="fr-CH"/>
        </w:rPr>
        <w:t>e soutenir</w:t>
      </w:r>
      <w:r w:rsidR="006756DC" w:rsidRPr="00B20330">
        <w:rPr>
          <w:iCs/>
          <w:lang w:val="fr-CH"/>
        </w:rPr>
        <w:t xml:space="preserve"> </w:t>
      </w:r>
      <w:r w:rsidR="00C6006D" w:rsidRPr="00B20330">
        <w:rPr>
          <w:iCs/>
          <w:lang w:val="fr-CH"/>
        </w:rPr>
        <w:t>toute personne</w:t>
      </w:r>
      <w:r w:rsidR="00DD6C9B" w:rsidRPr="00B20330">
        <w:rPr>
          <w:iCs/>
          <w:lang w:val="fr-CH"/>
        </w:rPr>
        <w:t xml:space="preserve"> </w:t>
      </w:r>
      <w:r w:rsidR="00C6006D" w:rsidRPr="00B20330">
        <w:rPr>
          <w:iCs/>
          <w:lang w:val="fr-CH"/>
        </w:rPr>
        <w:t>d</w:t>
      </w:r>
      <w:r w:rsidR="00DD6C9B" w:rsidRPr="00B20330">
        <w:rPr>
          <w:iCs/>
          <w:lang w:val="fr-CH"/>
        </w:rPr>
        <w:t>ésireuse de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vivre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des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expériences</w:t>
      </w:r>
      <w:r w:rsidR="00C81B4E" w:rsidRPr="00B20330">
        <w:rPr>
          <w:iCs/>
          <w:lang w:val="fr-CH"/>
        </w:rPr>
        <w:t> </w:t>
      </w:r>
      <w:r w:rsidR="007F5F9D" w:rsidRPr="00B20330">
        <w:rPr>
          <w:iCs/>
          <w:lang w:val="fr-CH"/>
        </w:rPr>
        <w:t>?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Ne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sont-elles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pas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déjà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suffisamment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bousculées</w:t>
      </w:r>
      <w:r w:rsidR="004971ED" w:rsidRPr="00B20330">
        <w:rPr>
          <w:iCs/>
          <w:lang w:val="fr-CH"/>
        </w:rPr>
        <w:t xml:space="preserve"> </w:t>
      </w:r>
      <w:r w:rsidR="007F5F9D" w:rsidRPr="00B20330">
        <w:rPr>
          <w:iCs/>
          <w:lang w:val="fr-CH"/>
        </w:rPr>
        <w:t>par</w:t>
      </w:r>
      <w:r w:rsidR="004971ED" w:rsidRPr="00B20330">
        <w:rPr>
          <w:iCs/>
          <w:lang w:val="fr-CH"/>
        </w:rPr>
        <w:t xml:space="preserve"> </w:t>
      </w:r>
      <w:r w:rsidR="002D5A60" w:rsidRPr="00B20330">
        <w:rPr>
          <w:iCs/>
          <w:lang w:val="fr-CH" w:eastAsia="fr-FR"/>
        </w:rPr>
        <w:t xml:space="preserve">les formes multiples de rencontres, également </w:t>
      </w:r>
      <w:r w:rsidR="00543983" w:rsidRPr="00B20330">
        <w:rPr>
          <w:iCs/>
          <w:lang w:val="fr-CH" w:eastAsia="fr-FR"/>
        </w:rPr>
        <w:t>sur internet</w:t>
      </w:r>
      <w:r w:rsidR="00C92E8E" w:rsidRPr="00B20330">
        <w:rPr>
          <w:iCs/>
          <w:lang w:val="fr-CH" w:eastAsia="fr-FR"/>
        </w:rPr>
        <w:t>,</w:t>
      </w:r>
      <w:r w:rsidR="003751B8" w:rsidRPr="00B20330">
        <w:rPr>
          <w:iCs/>
          <w:lang w:val="fr-CH" w:eastAsia="fr-FR"/>
        </w:rPr>
        <w:t xml:space="preserve"> </w:t>
      </w:r>
      <w:r w:rsidR="007F5F9D" w:rsidRPr="00B20330">
        <w:rPr>
          <w:iCs/>
          <w:lang w:val="fr-CH"/>
        </w:rPr>
        <w:t>les</w:t>
      </w:r>
      <w:r w:rsidR="004971ED" w:rsidRPr="00B20330">
        <w:rPr>
          <w:iCs/>
          <w:lang w:val="fr-CH"/>
        </w:rPr>
        <w:t xml:space="preserve"> </w:t>
      </w:r>
      <w:r w:rsidR="000F6777" w:rsidRPr="00B20330">
        <w:rPr>
          <w:iCs/>
          <w:lang w:val="fr-CH"/>
        </w:rPr>
        <w:t xml:space="preserve">revendications </w:t>
      </w:r>
      <w:r w:rsidR="000F6777" w:rsidRPr="00B20330">
        <w:rPr>
          <w:iCs/>
          <w:lang w:val="fr-CH" w:eastAsia="fr-FR"/>
        </w:rPr>
        <w:t xml:space="preserve">portées </w:t>
      </w:r>
      <w:r w:rsidR="00134A34" w:rsidRPr="00B20330">
        <w:rPr>
          <w:iCs/>
          <w:lang w:val="fr-CH" w:eastAsia="fr-FR"/>
        </w:rPr>
        <w:t xml:space="preserve">par la communauté </w:t>
      </w:r>
      <w:hyperlink r:id="rId21" w:history="1">
        <w:r w:rsidR="00134A34" w:rsidRPr="00B20330">
          <w:rPr>
            <w:rStyle w:val="Hyperlink"/>
            <w:lang w:val="fr-CH" w:eastAsia="fr-FR"/>
          </w:rPr>
          <w:t>LGBTQIA+</w:t>
        </w:r>
      </w:hyperlink>
      <w:r w:rsidR="00134A34" w:rsidRPr="00B20330">
        <w:rPr>
          <w:iCs/>
          <w:lang w:val="fr-CH" w:eastAsia="fr-FR"/>
        </w:rPr>
        <w:t xml:space="preserve"> contre les discriminations</w:t>
      </w:r>
      <w:r w:rsidR="00A4664A" w:rsidRPr="00B20330">
        <w:rPr>
          <w:iCs/>
          <w:lang w:val="fr-CH" w:eastAsia="fr-FR"/>
        </w:rPr>
        <w:t>,</w:t>
      </w:r>
      <w:r w:rsidR="00CB7F81" w:rsidRPr="00B20330">
        <w:rPr>
          <w:iCs/>
          <w:lang w:val="fr-CH" w:eastAsia="fr-FR"/>
        </w:rPr>
        <w:t xml:space="preserve"> dont celle</w:t>
      </w:r>
      <w:r w:rsidR="00751B4D" w:rsidRPr="00B20330">
        <w:rPr>
          <w:iCs/>
          <w:lang w:val="fr-CH" w:eastAsia="fr-FR"/>
        </w:rPr>
        <w:t xml:space="preserve"> de considérer les variations de l’identité de genre et du développement sexuel comme une richesse</w:t>
      </w:r>
      <w:r w:rsidR="00CB7F81" w:rsidRPr="00B20330">
        <w:rPr>
          <w:iCs/>
          <w:lang w:val="fr-CH" w:eastAsia="fr-FR"/>
        </w:rPr>
        <w:t>,</w:t>
      </w:r>
      <w:r w:rsidR="00751B4D" w:rsidRPr="00B20330">
        <w:rPr>
          <w:iCs/>
          <w:lang w:val="fr-CH" w:eastAsia="fr-FR"/>
        </w:rPr>
        <w:t xml:space="preserve"> </w:t>
      </w:r>
      <w:r w:rsidR="00885D53" w:rsidRPr="00B20330">
        <w:rPr>
          <w:iCs/>
          <w:lang w:val="fr-CH" w:eastAsia="fr-FR"/>
        </w:rPr>
        <w:t xml:space="preserve">le droit à une sexualité axée sur le plaisir pour </w:t>
      </w:r>
      <w:r w:rsidR="00A11480" w:rsidRPr="00B20330">
        <w:rPr>
          <w:iCs/>
          <w:lang w:val="fr-CH" w:eastAsia="fr-FR"/>
        </w:rPr>
        <w:t>tout le monde</w:t>
      </w:r>
      <w:r w:rsidR="001066D8" w:rsidRPr="00B20330">
        <w:rPr>
          <w:iCs/>
          <w:lang w:val="fr-CH" w:eastAsia="fr-FR"/>
        </w:rPr>
        <w:t xml:space="preserve">, ainsi </w:t>
      </w:r>
      <w:r w:rsidR="006A6D0C" w:rsidRPr="00B20330">
        <w:rPr>
          <w:iCs/>
          <w:lang w:val="fr-CH" w:eastAsia="fr-FR"/>
        </w:rPr>
        <w:t xml:space="preserve">que par </w:t>
      </w:r>
      <w:r w:rsidR="000F6777" w:rsidRPr="00B20330">
        <w:rPr>
          <w:iCs/>
          <w:lang w:val="fr-CH" w:eastAsia="fr-FR"/>
        </w:rPr>
        <w:t>la bataille des femmes contre les violences sexuelles et sexistes</w:t>
      </w:r>
      <w:r w:rsidR="00903900" w:rsidRPr="00B20330">
        <w:rPr>
          <w:iCs/>
          <w:lang w:val="fr-CH" w:eastAsia="fr-FR"/>
        </w:rPr>
        <w:t> ?</w:t>
      </w:r>
    </w:p>
    <w:p w14:paraId="44B86991" w14:textId="142C73A2" w:rsidR="00654A58" w:rsidRPr="00B20330" w:rsidRDefault="007F5F9D" w:rsidP="004A6701">
      <w:pPr>
        <w:pStyle w:val="Textkrper"/>
        <w:rPr>
          <w:lang w:val="fr-CH"/>
        </w:rPr>
      </w:pPr>
      <w:r w:rsidRPr="00B20330">
        <w:rPr>
          <w:lang w:val="fr-CH"/>
        </w:rPr>
        <w:t>J’ai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rapidement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réalisé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quel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point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était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nécessaire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>de proposer des formations à l’intention des</w:t>
      </w:r>
      <w:r w:rsidR="00A11C8A" w:rsidRPr="00B20330">
        <w:rPr>
          <w:lang w:val="fr-CH"/>
        </w:rPr>
        <w:t xml:space="preserve"> équipes éducatives</w:t>
      </w:r>
      <w:r w:rsidR="000F6777" w:rsidRPr="00B20330">
        <w:rPr>
          <w:lang w:val="fr-CH"/>
        </w:rPr>
        <w:t xml:space="preserve"> pour leur offrir, entre autres, des espaces d’expression libre sur leur vécu professionnel en lien avec l’intime dans son sens large. Je suis </w:t>
      </w:r>
      <w:r w:rsidR="00763F68" w:rsidRPr="00B20330">
        <w:rPr>
          <w:lang w:val="fr-CH"/>
        </w:rPr>
        <w:t>à chaque fois</w:t>
      </w:r>
      <w:r w:rsidR="000F6777" w:rsidRPr="00B20330">
        <w:rPr>
          <w:lang w:val="fr-CH"/>
        </w:rPr>
        <w:t xml:space="preserve"> surprise de constater le manque dans ce domaine. Dans </w:t>
      </w:r>
      <w:r w:rsidR="00AF1DD9" w:rsidRPr="00B20330">
        <w:rPr>
          <w:lang w:val="fr-CH"/>
        </w:rPr>
        <w:t xml:space="preserve">les </w:t>
      </w:r>
      <w:r w:rsidR="000F6777" w:rsidRPr="00B20330">
        <w:rPr>
          <w:lang w:val="fr-CH"/>
        </w:rPr>
        <w:t>formation</w:t>
      </w:r>
      <w:r w:rsidR="00AF1DD9" w:rsidRPr="00B20330">
        <w:rPr>
          <w:lang w:val="fr-CH"/>
        </w:rPr>
        <w:t>s</w:t>
      </w:r>
      <w:r w:rsidR="000F6777" w:rsidRPr="00B20330">
        <w:rPr>
          <w:lang w:val="fr-CH"/>
        </w:rPr>
        <w:t xml:space="preserve"> de base, il est souvent question de proxémie,</w:t>
      </w:r>
      <w:r w:rsidR="007F35F7" w:rsidRPr="00B20330">
        <w:rPr>
          <w:lang w:val="fr-CH"/>
        </w:rPr>
        <w:t xml:space="preserve"> comprise ici comme</w:t>
      </w:r>
      <w:r w:rsidR="000F6777" w:rsidRPr="00B20330">
        <w:rPr>
          <w:lang w:val="fr-CH"/>
        </w:rPr>
        <w:t xml:space="preserve"> </w:t>
      </w:r>
      <w:r w:rsidR="00606F3D" w:rsidRPr="00B20330">
        <w:rPr>
          <w:lang w:val="fr-CH"/>
        </w:rPr>
        <w:t>l’art</w:t>
      </w:r>
      <w:r w:rsidR="000F6777" w:rsidRPr="00B20330">
        <w:rPr>
          <w:lang w:val="fr-CH"/>
        </w:rPr>
        <w:t xml:space="preserve"> </w:t>
      </w:r>
      <w:r w:rsidR="00101E47" w:rsidRPr="00B20330">
        <w:rPr>
          <w:lang w:val="fr-CH"/>
        </w:rPr>
        <w:t>d’adopter</w:t>
      </w:r>
      <w:r w:rsidR="000F6777" w:rsidRPr="00B20330">
        <w:rPr>
          <w:lang w:val="fr-CH"/>
        </w:rPr>
        <w:t xml:space="preserve"> </w:t>
      </w:r>
      <w:r w:rsidR="007F35F7" w:rsidRPr="00B20330">
        <w:rPr>
          <w:lang w:val="fr-CH"/>
        </w:rPr>
        <w:t>« </w:t>
      </w:r>
      <w:r w:rsidR="00A1068D" w:rsidRPr="00B20330">
        <w:rPr>
          <w:lang w:val="fr-CH"/>
        </w:rPr>
        <w:t>la juste</w:t>
      </w:r>
      <w:r w:rsidR="001254B1" w:rsidRPr="00B20330">
        <w:rPr>
          <w:lang w:val="fr-CH"/>
        </w:rPr>
        <w:t> »</w:t>
      </w:r>
      <w:r w:rsidR="000F6777" w:rsidRPr="00B20330">
        <w:rPr>
          <w:lang w:val="fr-CH"/>
        </w:rPr>
        <w:t xml:space="preserve"> distance professionnelle. </w:t>
      </w:r>
      <w:r w:rsidR="00101E47" w:rsidRPr="00B20330">
        <w:rPr>
          <w:lang w:val="fr-CH"/>
        </w:rPr>
        <w:t>Cependant</w:t>
      </w:r>
      <w:r w:rsidR="000F6777" w:rsidRPr="00B20330">
        <w:rPr>
          <w:lang w:val="fr-CH"/>
        </w:rPr>
        <w:t xml:space="preserve">, </w:t>
      </w:r>
      <w:r w:rsidR="00606F3D" w:rsidRPr="00B20330">
        <w:rPr>
          <w:lang w:val="fr-CH"/>
        </w:rPr>
        <w:t xml:space="preserve">rares sont les </w:t>
      </w:r>
      <w:r w:rsidR="000F6777" w:rsidRPr="00B20330">
        <w:rPr>
          <w:lang w:val="fr-CH"/>
        </w:rPr>
        <w:t xml:space="preserve">réflexions </w:t>
      </w:r>
      <w:r w:rsidR="00977DBA" w:rsidRPr="00B20330">
        <w:rPr>
          <w:lang w:val="fr-CH"/>
        </w:rPr>
        <w:t xml:space="preserve">concernant </w:t>
      </w:r>
      <w:r w:rsidR="00CF56CB" w:rsidRPr="00B20330">
        <w:rPr>
          <w:lang w:val="fr-CH"/>
        </w:rPr>
        <w:t xml:space="preserve">la </w:t>
      </w:r>
      <w:r w:rsidR="00654A58" w:rsidRPr="00B20330">
        <w:rPr>
          <w:lang w:val="fr-CH"/>
        </w:rPr>
        <w:t xml:space="preserve">posture </w:t>
      </w:r>
      <w:r w:rsidR="00107591" w:rsidRPr="00B20330">
        <w:rPr>
          <w:lang w:val="fr-CH"/>
        </w:rPr>
        <w:t xml:space="preserve">requise par les professionnelles et professionnels pour rencontrer </w:t>
      </w:r>
      <w:r w:rsidR="00CF56CB" w:rsidRPr="00B20330">
        <w:rPr>
          <w:lang w:val="fr-CH"/>
        </w:rPr>
        <w:t>l’autre dans sa sphère intime</w:t>
      </w:r>
      <w:r w:rsidR="006B60C7" w:rsidRPr="00B20330">
        <w:rPr>
          <w:lang w:val="fr-CH"/>
        </w:rPr>
        <w:t xml:space="preserve">, </w:t>
      </w:r>
      <w:r w:rsidR="00D752C3" w:rsidRPr="00B20330">
        <w:rPr>
          <w:lang w:val="fr-CH"/>
        </w:rPr>
        <w:t>bien</w:t>
      </w:r>
      <w:r w:rsidR="000F6777" w:rsidRPr="00B20330">
        <w:rPr>
          <w:lang w:val="fr-CH"/>
        </w:rPr>
        <w:t xml:space="preserve"> que </w:t>
      </w:r>
      <w:r w:rsidR="00D752C3" w:rsidRPr="00B20330">
        <w:rPr>
          <w:lang w:val="fr-CH"/>
        </w:rPr>
        <w:t>ce soit</w:t>
      </w:r>
      <w:r w:rsidR="006C0D5A" w:rsidRPr="00B20330">
        <w:rPr>
          <w:lang w:val="fr-CH"/>
        </w:rPr>
        <w:t xml:space="preserve"> </w:t>
      </w:r>
      <w:r w:rsidR="00107591" w:rsidRPr="00B20330">
        <w:rPr>
          <w:lang w:val="fr-CH"/>
        </w:rPr>
        <w:t>au cœur</w:t>
      </w:r>
      <w:r w:rsidR="000F6777" w:rsidRPr="00B20330">
        <w:rPr>
          <w:lang w:val="fr-CH"/>
        </w:rPr>
        <w:t xml:space="preserve"> </w:t>
      </w:r>
      <w:r w:rsidR="003B0950" w:rsidRPr="00B20330">
        <w:rPr>
          <w:lang w:val="fr-CH"/>
        </w:rPr>
        <w:t xml:space="preserve">de </w:t>
      </w:r>
      <w:r w:rsidR="000F6777" w:rsidRPr="00B20330">
        <w:rPr>
          <w:lang w:val="fr-CH"/>
        </w:rPr>
        <w:t xml:space="preserve">la relation socioéducative. </w:t>
      </w:r>
      <w:r w:rsidR="00922095" w:rsidRPr="00B20330">
        <w:rPr>
          <w:lang w:val="fr-CH"/>
        </w:rPr>
        <w:t xml:space="preserve">Conscientiser l’espace et les frontières de l’intime est </w:t>
      </w:r>
      <w:r w:rsidR="000F6777" w:rsidRPr="00B20330">
        <w:rPr>
          <w:lang w:val="fr-CH"/>
        </w:rPr>
        <w:t xml:space="preserve">sans doute </w:t>
      </w:r>
      <w:r w:rsidR="006E6545" w:rsidRPr="00B20330">
        <w:rPr>
          <w:lang w:val="fr-CH"/>
        </w:rPr>
        <w:t>un des</w:t>
      </w:r>
      <w:r w:rsidR="000F6777" w:rsidRPr="00B20330">
        <w:rPr>
          <w:lang w:val="fr-CH"/>
        </w:rPr>
        <w:t xml:space="preserve"> gros tabou</w:t>
      </w:r>
      <w:r w:rsidR="00A54DA0" w:rsidRPr="00B20330">
        <w:rPr>
          <w:lang w:val="fr-CH"/>
        </w:rPr>
        <w:t>s</w:t>
      </w:r>
      <w:r w:rsidR="000F6777" w:rsidRPr="00B20330">
        <w:rPr>
          <w:lang w:val="fr-CH"/>
        </w:rPr>
        <w:t xml:space="preserve"> d</w:t>
      </w:r>
      <w:r w:rsidR="006418BB" w:rsidRPr="00B20330">
        <w:rPr>
          <w:lang w:val="fr-CH"/>
        </w:rPr>
        <w:t>es</w:t>
      </w:r>
      <w:r w:rsidR="000F6777" w:rsidRPr="00B20330">
        <w:rPr>
          <w:lang w:val="fr-CH"/>
        </w:rPr>
        <w:t xml:space="preserve"> métier</w:t>
      </w:r>
      <w:r w:rsidR="00B75053" w:rsidRPr="00B20330">
        <w:rPr>
          <w:lang w:val="fr-CH"/>
        </w:rPr>
        <w:t>s</w:t>
      </w:r>
      <w:r w:rsidR="00B21ED7" w:rsidRPr="00B20330">
        <w:rPr>
          <w:lang w:val="fr-CH"/>
        </w:rPr>
        <w:t xml:space="preserve"> </w:t>
      </w:r>
      <w:r w:rsidR="00464B42" w:rsidRPr="00B20330">
        <w:rPr>
          <w:lang w:val="fr-CH"/>
        </w:rPr>
        <w:t>orientés vers l’accompagnement des personnes</w:t>
      </w:r>
      <w:r w:rsidR="001D2CCE" w:rsidRPr="00B20330">
        <w:rPr>
          <w:lang w:val="fr-CH"/>
        </w:rPr>
        <w:t>.</w:t>
      </w:r>
    </w:p>
    <w:p w14:paraId="29B1C623" w14:textId="667DE43B" w:rsidR="000F6777" w:rsidRPr="00B20330" w:rsidRDefault="00643F2C" w:rsidP="004A6701">
      <w:pPr>
        <w:pStyle w:val="Textkrper"/>
        <w:rPr>
          <w:lang w:val="fr-CH"/>
        </w:rPr>
      </w:pPr>
      <w:r w:rsidRPr="00B20330">
        <w:rPr>
          <w:noProof/>
          <w:lang w:val="fr-CH"/>
        </w:rPr>
        <mc:AlternateContent>
          <mc:Choice Requires="wps">
            <w:drawing>
              <wp:anchor distT="45720" distB="45720" distL="46990" distR="46990" simplePos="0" relativeHeight="251658241" behindDoc="0" locked="0" layoutInCell="1" allowOverlap="0" wp14:anchorId="7E205865" wp14:editId="3DE34110">
                <wp:simplePos x="0" y="0"/>
                <wp:positionH relativeFrom="column">
                  <wp:posOffset>-900430</wp:posOffset>
                </wp:positionH>
                <wp:positionV relativeFrom="paragraph">
                  <wp:posOffset>2047240</wp:posOffset>
                </wp:positionV>
                <wp:extent cx="6822440" cy="895350"/>
                <wp:effectExtent l="0" t="0" r="0" b="0"/>
                <wp:wrapTopAndBottom/>
                <wp:docPr id="1579060540" name="Textfeld 1579060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7F78" w14:textId="4D32647B" w:rsidR="008C16F5" w:rsidRPr="00E218F6" w:rsidRDefault="009667B4" w:rsidP="008C16F5">
                            <w:pPr>
                              <w:pStyle w:val="Hervorhebung1"/>
                              <w:jc w:val="both"/>
                              <w:rPr>
                                <w:lang w:val="fr-CH"/>
                              </w:rPr>
                            </w:pPr>
                            <w:r w:rsidRPr="004A6701">
                              <w:rPr>
                                <w:lang w:val="fr-CH"/>
                              </w:rPr>
                              <w:t>À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 xml:space="preserve"> travers différentes explorations </w:t>
                            </w:r>
                            <w:r w:rsidR="00930525">
                              <w:rPr>
                                <w:lang w:val="fr-CH"/>
                              </w:rPr>
                              <w:t>j’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 xml:space="preserve">invite </w:t>
                            </w:r>
                            <w:r w:rsidR="00930525">
                              <w:rPr>
                                <w:lang w:val="fr-CH"/>
                              </w:rPr>
                              <w:t xml:space="preserve">les équipes éducatives 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>à développer un état corporel de présence à soi et à l’autre</w:t>
                            </w:r>
                            <w:r w:rsidR="00977891">
                              <w:rPr>
                                <w:lang w:val="fr-CH"/>
                              </w:rPr>
                              <w:t xml:space="preserve">, 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>pour ensuite être capable</w:t>
                            </w:r>
                            <w:r w:rsidR="00695A4F">
                              <w:rPr>
                                <w:lang w:val="fr-CH"/>
                              </w:rPr>
                              <w:t>s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 xml:space="preserve"> d’entrer en relation </w:t>
                            </w:r>
                            <w:r w:rsidR="00977891">
                              <w:rPr>
                                <w:lang w:val="fr-CH"/>
                              </w:rPr>
                              <w:t xml:space="preserve">avec les bénéficiaires 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>et oser accompagner</w:t>
                            </w:r>
                            <w:r w:rsidR="00977891">
                              <w:rPr>
                                <w:lang w:val="fr-CH"/>
                              </w:rPr>
                              <w:t xml:space="preserve"> chaque individu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 xml:space="preserve"> dans le domaine de la santé sexuelle</w:t>
                            </w:r>
                            <w:r w:rsidR="00977891">
                              <w:rPr>
                                <w:lang w:val="fr-CH"/>
                              </w:rPr>
                              <w:t xml:space="preserve">, 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 xml:space="preserve">en complémentarité des spécialistes </w:t>
                            </w:r>
                            <w:r w:rsidR="00977891">
                              <w:rPr>
                                <w:lang w:val="fr-CH"/>
                              </w:rPr>
                              <w:t xml:space="preserve">afin de </w:t>
                            </w:r>
                            <w:r w:rsidR="00977891" w:rsidRPr="004A6701">
                              <w:rPr>
                                <w:lang w:val="fr-CH"/>
                              </w:rPr>
                              <w:t>garantir l’application des droits sexuels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5865" id="Textfeld 1579060540" o:spid="_x0000_s1027" type="#_x0000_t202" alt="&quot;&quot;" style="position:absolute;left:0;text-align:left;margin-left:-70.9pt;margin-top:161.2pt;width:537.2pt;height:70.5pt;z-index:251658241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" o:allowoverlap="f" filled="f" stroked="f">
                <v:textbox inset="29mm,,2.5mm">
                  <w:txbxContent>
                    <w:p w14:paraId="65547F78" w14:textId="4D32647B" w:rsidR="008C16F5" w:rsidRPr="00E218F6" w:rsidRDefault="009667B4" w:rsidP="008C16F5">
                      <w:pPr>
                        <w:pStyle w:val="Hervorhebung1"/>
                        <w:jc w:val="both"/>
                        <w:rPr>
                          <w:lang w:val="fr-CH"/>
                        </w:rPr>
                      </w:pPr>
                      <w:r w:rsidRPr="004A6701">
                        <w:rPr>
                          <w:lang w:val="fr-CH"/>
                        </w:rPr>
                        <w:t>À</w:t>
                      </w:r>
                      <w:r w:rsidR="00977891" w:rsidRPr="004A6701">
                        <w:rPr>
                          <w:lang w:val="fr-CH"/>
                        </w:rPr>
                        <w:t xml:space="preserve"> travers différentes explorations </w:t>
                      </w:r>
                      <w:r w:rsidR="00930525">
                        <w:rPr>
                          <w:lang w:val="fr-CH"/>
                        </w:rPr>
                        <w:t>j’</w:t>
                      </w:r>
                      <w:r w:rsidR="00977891" w:rsidRPr="004A6701">
                        <w:rPr>
                          <w:lang w:val="fr-CH"/>
                        </w:rPr>
                        <w:t xml:space="preserve">invite </w:t>
                      </w:r>
                      <w:r w:rsidR="00930525">
                        <w:rPr>
                          <w:lang w:val="fr-CH"/>
                        </w:rPr>
                        <w:t xml:space="preserve">les équipes éducatives </w:t>
                      </w:r>
                      <w:r w:rsidR="00977891" w:rsidRPr="004A6701">
                        <w:rPr>
                          <w:lang w:val="fr-CH"/>
                        </w:rPr>
                        <w:t>à développer un état corporel de présence à soi et à l’autre</w:t>
                      </w:r>
                      <w:r w:rsidR="00977891">
                        <w:rPr>
                          <w:lang w:val="fr-CH"/>
                        </w:rPr>
                        <w:t xml:space="preserve">, </w:t>
                      </w:r>
                      <w:r w:rsidR="00977891" w:rsidRPr="004A6701">
                        <w:rPr>
                          <w:lang w:val="fr-CH"/>
                        </w:rPr>
                        <w:t>pour ensuite être capable</w:t>
                      </w:r>
                      <w:r w:rsidR="00695A4F">
                        <w:rPr>
                          <w:lang w:val="fr-CH"/>
                        </w:rPr>
                        <w:t>s</w:t>
                      </w:r>
                      <w:r w:rsidR="00977891" w:rsidRPr="004A6701">
                        <w:rPr>
                          <w:lang w:val="fr-CH"/>
                        </w:rPr>
                        <w:t xml:space="preserve"> d’entrer en relation </w:t>
                      </w:r>
                      <w:r w:rsidR="00977891">
                        <w:rPr>
                          <w:lang w:val="fr-CH"/>
                        </w:rPr>
                        <w:t xml:space="preserve">avec les bénéficiaires </w:t>
                      </w:r>
                      <w:r w:rsidR="00977891" w:rsidRPr="004A6701">
                        <w:rPr>
                          <w:lang w:val="fr-CH"/>
                        </w:rPr>
                        <w:t>et oser accompagner</w:t>
                      </w:r>
                      <w:r w:rsidR="00977891">
                        <w:rPr>
                          <w:lang w:val="fr-CH"/>
                        </w:rPr>
                        <w:t xml:space="preserve"> chaque individu</w:t>
                      </w:r>
                      <w:r w:rsidR="00977891" w:rsidRPr="004A6701">
                        <w:rPr>
                          <w:lang w:val="fr-CH"/>
                        </w:rPr>
                        <w:t xml:space="preserve"> dans le domaine de la santé sexuelle</w:t>
                      </w:r>
                      <w:r w:rsidR="00977891">
                        <w:rPr>
                          <w:lang w:val="fr-CH"/>
                        </w:rPr>
                        <w:t xml:space="preserve">, </w:t>
                      </w:r>
                      <w:r w:rsidR="00977891" w:rsidRPr="004A6701">
                        <w:rPr>
                          <w:lang w:val="fr-CH"/>
                        </w:rPr>
                        <w:t xml:space="preserve">en complémentarité des spécialistes </w:t>
                      </w:r>
                      <w:r w:rsidR="00977891">
                        <w:rPr>
                          <w:lang w:val="fr-CH"/>
                        </w:rPr>
                        <w:t xml:space="preserve">afin de </w:t>
                      </w:r>
                      <w:r w:rsidR="00977891" w:rsidRPr="004A6701">
                        <w:rPr>
                          <w:lang w:val="fr-CH"/>
                        </w:rPr>
                        <w:t>garantir l’application des droits sexuels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F6777" w:rsidRPr="00B20330">
        <w:rPr>
          <w:lang w:val="fr-CH"/>
        </w:rPr>
        <w:t>C’est pour</w:t>
      </w:r>
      <w:r w:rsidR="000E4E2C" w:rsidRPr="00B20330">
        <w:rPr>
          <w:lang w:val="fr-CH"/>
        </w:rPr>
        <w:t xml:space="preserve"> cette raison que </w:t>
      </w:r>
      <w:r w:rsidR="000F6777" w:rsidRPr="00B20330">
        <w:rPr>
          <w:lang w:val="fr-CH"/>
        </w:rPr>
        <w:t>je propose</w:t>
      </w:r>
      <w:r w:rsidR="002633B9" w:rsidRPr="00B20330">
        <w:rPr>
          <w:lang w:val="fr-CH"/>
        </w:rPr>
        <w:t>,</w:t>
      </w:r>
      <w:r w:rsidR="000F6777" w:rsidRPr="00B20330">
        <w:rPr>
          <w:lang w:val="fr-CH"/>
        </w:rPr>
        <w:t xml:space="preserve"> comme point de départ </w:t>
      </w:r>
      <w:r w:rsidR="007E18DB" w:rsidRPr="00B20330">
        <w:rPr>
          <w:lang w:val="fr-CH"/>
        </w:rPr>
        <w:t xml:space="preserve">de </w:t>
      </w:r>
      <w:r w:rsidR="000F6777" w:rsidRPr="00B20330">
        <w:rPr>
          <w:lang w:val="fr-CH"/>
        </w:rPr>
        <w:t>la formation</w:t>
      </w:r>
      <w:r w:rsidR="002633B9" w:rsidRPr="00B20330">
        <w:rPr>
          <w:lang w:val="fr-CH"/>
        </w:rPr>
        <w:t>,</w:t>
      </w:r>
      <w:r w:rsidR="000F6777" w:rsidRPr="00B20330">
        <w:rPr>
          <w:lang w:val="fr-CH"/>
        </w:rPr>
        <w:t xml:space="preserve"> de passer par le corps pour aller sentir </w:t>
      </w:r>
      <w:r w:rsidR="003606C0" w:rsidRPr="00B20330">
        <w:rPr>
          <w:lang w:val="fr-CH"/>
        </w:rPr>
        <w:t>où</w:t>
      </w:r>
      <w:r w:rsidR="000F6777" w:rsidRPr="00B20330">
        <w:rPr>
          <w:lang w:val="fr-CH"/>
        </w:rPr>
        <w:t xml:space="preserve"> </w:t>
      </w:r>
      <w:r w:rsidR="00260A5A" w:rsidRPr="00B20330">
        <w:rPr>
          <w:lang w:val="fr-CH"/>
        </w:rPr>
        <w:t>il</w:t>
      </w:r>
      <w:r w:rsidR="000F6777" w:rsidRPr="00B20330">
        <w:rPr>
          <w:lang w:val="fr-CH"/>
        </w:rPr>
        <w:t xml:space="preserve"> s’exprime à l’intérieur </w:t>
      </w:r>
      <w:r w:rsidR="002877F4" w:rsidRPr="00B20330">
        <w:rPr>
          <w:lang w:val="fr-CH"/>
        </w:rPr>
        <w:t xml:space="preserve">de </w:t>
      </w:r>
      <w:r w:rsidR="006C0223" w:rsidRPr="00B20330">
        <w:rPr>
          <w:lang w:val="fr-CH"/>
        </w:rPr>
        <w:t>soi</w:t>
      </w:r>
      <w:r w:rsidR="00B76F1D" w:rsidRPr="00B20330">
        <w:rPr>
          <w:lang w:val="fr-CH"/>
        </w:rPr>
        <w:t>, ainsi que</w:t>
      </w:r>
      <w:r w:rsidR="00C50EF1" w:rsidRPr="00B20330">
        <w:rPr>
          <w:lang w:val="fr-CH"/>
        </w:rPr>
        <w:t xml:space="preserve"> </w:t>
      </w:r>
      <w:r w:rsidR="00046D26" w:rsidRPr="00B20330">
        <w:rPr>
          <w:lang w:val="fr-CH"/>
        </w:rPr>
        <w:t>la</w:t>
      </w:r>
      <w:r w:rsidR="002633B9" w:rsidRPr="00B20330">
        <w:rPr>
          <w:lang w:val="fr-CH"/>
        </w:rPr>
        <w:t xml:space="preserve"> manière </w:t>
      </w:r>
      <w:r w:rsidR="00A852B6" w:rsidRPr="00B20330">
        <w:rPr>
          <w:lang w:val="fr-CH"/>
        </w:rPr>
        <w:t>et l’</w:t>
      </w:r>
      <w:r w:rsidR="00914291" w:rsidRPr="00B20330">
        <w:rPr>
          <w:lang w:val="fr-CH"/>
        </w:rPr>
        <w:t>ouverture</w:t>
      </w:r>
      <w:r w:rsidR="000F6777" w:rsidRPr="00B20330">
        <w:rPr>
          <w:lang w:val="fr-CH"/>
        </w:rPr>
        <w:t xml:space="preserve"> </w:t>
      </w:r>
      <w:r w:rsidR="00A852B6" w:rsidRPr="00B20330">
        <w:rPr>
          <w:lang w:val="fr-CH"/>
        </w:rPr>
        <w:t xml:space="preserve">avec laquelle il se manifeste </w:t>
      </w:r>
      <w:r w:rsidR="00C50EF1" w:rsidRPr="00B20330">
        <w:rPr>
          <w:lang w:val="fr-CH"/>
        </w:rPr>
        <w:t xml:space="preserve">lors de la rencontre avec </w:t>
      </w:r>
      <w:r w:rsidR="00B76F1D" w:rsidRPr="00B20330">
        <w:rPr>
          <w:lang w:val="fr-CH"/>
        </w:rPr>
        <w:t>autrui</w:t>
      </w:r>
      <w:r w:rsidR="000F6777" w:rsidRPr="00B20330">
        <w:rPr>
          <w:lang w:val="fr-CH"/>
        </w:rPr>
        <w:t xml:space="preserve">. Ainsi, il est possible de prendre conscience que le corps est toujours </w:t>
      </w:r>
      <w:r w:rsidR="00EA2F3D" w:rsidRPr="00B20330">
        <w:rPr>
          <w:lang w:val="fr-CH"/>
        </w:rPr>
        <w:t>animé</w:t>
      </w:r>
      <w:r w:rsidR="00DA28F2" w:rsidRPr="00B20330">
        <w:rPr>
          <w:lang w:val="fr-CH"/>
        </w:rPr>
        <w:t xml:space="preserve"> par ce</w:t>
      </w:r>
      <w:r w:rsidR="000F6777" w:rsidRPr="00B20330">
        <w:rPr>
          <w:lang w:val="fr-CH"/>
        </w:rPr>
        <w:t xml:space="preserve"> qui se crée entre les personnes. C’est une source d’informations</w:t>
      </w:r>
      <w:r w:rsidR="00D454CE" w:rsidRPr="00B20330">
        <w:rPr>
          <w:lang w:val="fr-CH"/>
        </w:rPr>
        <w:t xml:space="preserve"> importante</w:t>
      </w:r>
      <w:r w:rsidR="00620D06" w:rsidRPr="00B20330">
        <w:rPr>
          <w:lang w:val="fr-CH"/>
        </w:rPr>
        <w:t>,</w:t>
      </w:r>
      <w:r w:rsidR="00525C27" w:rsidRPr="00B20330">
        <w:rPr>
          <w:lang w:val="fr-CH"/>
        </w:rPr>
        <w:t xml:space="preserve"> </w:t>
      </w:r>
      <w:r w:rsidR="000F6777" w:rsidRPr="00B20330">
        <w:rPr>
          <w:lang w:val="fr-CH"/>
        </w:rPr>
        <w:t xml:space="preserve">et savoir l’écouter permet d’être </w:t>
      </w:r>
      <w:r w:rsidR="00441E41" w:rsidRPr="00B20330">
        <w:rPr>
          <w:lang w:val="fr-CH"/>
        </w:rPr>
        <w:t>connecté</w:t>
      </w:r>
      <w:r w:rsidR="000F6777" w:rsidRPr="00B20330">
        <w:rPr>
          <w:lang w:val="fr-CH"/>
        </w:rPr>
        <w:t xml:space="preserve"> à ce qui </w:t>
      </w:r>
      <w:r w:rsidR="00935F3A" w:rsidRPr="00B20330">
        <w:rPr>
          <w:lang w:val="fr-CH"/>
        </w:rPr>
        <w:t>est présent</w:t>
      </w:r>
      <w:r w:rsidR="006A342C" w:rsidRPr="00B20330">
        <w:rPr>
          <w:lang w:val="fr-CH"/>
        </w:rPr>
        <w:t xml:space="preserve"> ici et maintenant</w:t>
      </w:r>
      <w:r w:rsidR="000F6777" w:rsidRPr="00B20330">
        <w:rPr>
          <w:lang w:val="fr-CH"/>
        </w:rPr>
        <w:t xml:space="preserve">. C’est pourquoi, d’une part, je propose </w:t>
      </w:r>
      <w:r w:rsidR="00820AE2" w:rsidRPr="00B20330">
        <w:rPr>
          <w:lang w:val="fr-CH"/>
        </w:rPr>
        <w:t>aux</w:t>
      </w:r>
      <w:r w:rsidR="000F6777" w:rsidRPr="00B20330">
        <w:rPr>
          <w:lang w:val="fr-CH"/>
        </w:rPr>
        <w:t xml:space="preserve"> équipes éducatives </w:t>
      </w:r>
      <w:r w:rsidR="00820AE2" w:rsidRPr="00B20330">
        <w:rPr>
          <w:lang w:val="fr-CH"/>
        </w:rPr>
        <w:t xml:space="preserve">de </w:t>
      </w:r>
      <w:r w:rsidR="000F6777" w:rsidRPr="00B20330">
        <w:rPr>
          <w:lang w:val="fr-CH"/>
        </w:rPr>
        <w:t xml:space="preserve">faire alliance individuellement avec leur </w:t>
      </w:r>
      <w:r w:rsidR="0010237C" w:rsidRPr="00B20330">
        <w:rPr>
          <w:lang w:val="fr-CH"/>
        </w:rPr>
        <w:t xml:space="preserve">propre </w:t>
      </w:r>
      <w:r w:rsidR="000F6777" w:rsidRPr="00B20330">
        <w:rPr>
          <w:lang w:val="fr-CH"/>
        </w:rPr>
        <w:t>corps par des exercices d’ancrage et d’alignement</w:t>
      </w:r>
      <w:r w:rsidR="0085518B" w:rsidRPr="00B20330">
        <w:rPr>
          <w:lang w:val="fr-CH"/>
        </w:rPr>
        <w:t>, d</w:t>
      </w:r>
      <w:r w:rsidR="000F6777" w:rsidRPr="00B20330">
        <w:rPr>
          <w:lang w:val="fr-CH"/>
        </w:rPr>
        <w:t>’autre part, je le</w:t>
      </w:r>
      <w:r w:rsidR="00780225" w:rsidRPr="00B20330">
        <w:rPr>
          <w:lang w:val="fr-CH"/>
        </w:rPr>
        <w:t xml:space="preserve">s encourage à réfléchir </w:t>
      </w:r>
      <w:r w:rsidR="00123092" w:rsidRPr="00B20330">
        <w:rPr>
          <w:lang w:val="fr-CH"/>
        </w:rPr>
        <w:t xml:space="preserve">en groupe </w:t>
      </w:r>
      <w:r w:rsidR="00780225" w:rsidRPr="00B20330">
        <w:rPr>
          <w:lang w:val="fr-CH"/>
        </w:rPr>
        <w:t>à</w:t>
      </w:r>
      <w:r w:rsidR="000F6777" w:rsidRPr="00B20330">
        <w:rPr>
          <w:lang w:val="fr-CH"/>
        </w:rPr>
        <w:t xml:space="preserve"> </w:t>
      </w:r>
      <w:r w:rsidR="002D7347" w:rsidRPr="00B20330">
        <w:rPr>
          <w:lang w:val="fr-CH"/>
        </w:rPr>
        <w:t>un</w:t>
      </w:r>
      <w:r w:rsidR="000F6777" w:rsidRPr="00B20330">
        <w:rPr>
          <w:lang w:val="fr-CH"/>
        </w:rPr>
        <w:t xml:space="preserve"> projet d’accompagnement de l’intime en créant</w:t>
      </w:r>
      <w:r w:rsidR="00123092" w:rsidRPr="00B20330">
        <w:rPr>
          <w:lang w:val="fr-CH"/>
        </w:rPr>
        <w:t xml:space="preserve"> leur</w:t>
      </w:r>
      <w:r w:rsidR="000F5777" w:rsidRPr="00B20330">
        <w:rPr>
          <w:lang w:val="fr-CH"/>
        </w:rPr>
        <w:t xml:space="preserve"> </w:t>
      </w:r>
      <w:r w:rsidR="000F6777" w:rsidRPr="00B20330">
        <w:rPr>
          <w:lang w:val="fr-CH"/>
        </w:rPr>
        <w:t>carnet d’activités</w:t>
      </w:r>
      <w:r w:rsidR="00B631AB" w:rsidRPr="00B20330">
        <w:rPr>
          <w:lang w:val="fr-CH"/>
        </w:rPr>
        <w:t>.</w:t>
      </w:r>
      <w:r w:rsidR="000F6777" w:rsidRPr="00B20330">
        <w:rPr>
          <w:lang w:val="fr-CH"/>
        </w:rPr>
        <w:t xml:space="preserve"> Ainsi, à travers différentes explorations</w:t>
      </w:r>
      <w:r w:rsidR="006A342C" w:rsidRPr="00B20330">
        <w:rPr>
          <w:lang w:val="fr-CH"/>
        </w:rPr>
        <w:t>,</w:t>
      </w:r>
      <w:r w:rsidR="000F6777" w:rsidRPr="00B20330">
        <w:rPr>
          <w:lang w:val="fr-CH"/>
        </w:rPr>
        <w:t xml:space="preserve"> je les invite à développer un état corporel de présence à soi et à l’autre</w:t>
      </w:r>
      <w:r w:rsidR="000525AA" w:rsidRPr="00B20330">
        <w:rPr>
          <w:lang w:val="fr-CH"/>
        </w:rPr>
        <w:t xml:space="preserve">, </w:t>
      </w:r>
      <w:r w:rsidR="000F6777" w:rsidRPr="00B20330">
        <w:rPr>
          <w:lang w:val="fr-CH"/>
        </w:rPr>
        <w:t>pour ensuite être capable</w:t>
      </w:r>
      <w:r w:rsidR="00695A4F" w:rsidRPr="00B20330">
        <w:rPr>
          <w:lang w:val="fr-CH"/>
        </w:rPr>
        <w:t>s</w:t>
      </w:r>
      <w:r w:rsidR="000F6777" w:rsidRPr="00B20330">
        <w:rPr>
          <w:lang w:val="fr-CH"/>
        </w:rPr>
        <w:t xml:space="preserve"> d’entrer en relation </w:t>
      </w:r>
      <w:r w:rsidR="00AD0842" w:rsidRPr="00B20330">
        <w:rPr>
          <w:lang w:val="fr-CH"/>
        </w:rPr>
        <w:t xml:space="preserve">avec les bénéficiaires </w:t>
      </w:r>
      <w:r w:rsidR="000F6777" w:rsidRPr="00B20330">
        <w:rPr>
          <w:lang w:val="fr-CH"/>
        </w:rPr>
        <w:t>et oser accompagner</w:t>
      </w:r>
      <w:r w:rsidR="00AD0842" w:rsidRPr="00B20330">
        <w:rPr>
          <w:lang w:val="fr-CH"/>
        </w:rPr>
        <w:t xml:space="preserve"> </w:t>
      </w:r>
      <w:r w:rsidR="003361BB" w:rsidRPr="00B20330">
        <w:rPr>
          <w:lang w:val="fr-CH"/>
        </w:rPr>
        <w:t>chaque individu</w:t>
      </w:r>
      <w:r w:rsidR="000F6777" w:rsidRPr="00B20330">
        <w:rPr>
          <w:lang w:val="fr-CH"/>
        </w:rPr>
        <w:t xml:space="preserve"> dans le domaine de la santé sexuelle</w:t>
      </w:r>
      <w:r w:rsidR="00AD0842" w:rsidRPr="00B20330">
        <w:rPr>
          <w:lang w:val="fr-CH"/>
        </w:rPr>
        <w:t xml:space="preserve">, </w:t>
      </w:r>
      <w:r w:rsidR="000F6777" w:rsidRPr="00B20330">
        <w:rPr>
          <w:lang w:val="fr-CH"/>
        </w:rPr>
        <w:t>en complémentarité des spécialistes</w:t>
      </w:r>
      <w:r w:rsidR="006A342C" w:rsidRPr="00B20330">
        <w:rPr>
          <w:lang w:val="fr-CH"/>
        </w:rPr>
        <w:t>,</w:t>
      </w:r>
      <w:r w:rsidR="000F6777" w:rsidRPr="00B20330">
        <w:rPr>
          <w:lang w:val="fr-CH"/>
        </w:rPr>
        <w:t xml:space="preserve"> </w:t>
      </w:r>
      <w:r w:rsidR="0005433E" w:rsidRPr="00B20330">
        <w:rPr>
          <w:lang w:val="fr-CH"/>
        </w:rPr>
        <w:t xml:space="preserve">afin de </w:t>
      </w:r>
      <w:r w:rsidR="000F6777" w:rsidRPr="00B20330">
        <w:rPr>
          <w:lang w:val="fr-CH"/>
        </w:rPr>
        <w:t>garantir l’application des droits sexuels.</w:t>
      </w:r>
    </w:p>
    <w:p w14:paraId="422980EB" w14:textId="7EF2D0F1" w:rsidR="007F5F9D" w:rsidRPr="00B20330" w:rsidRDefault="002E4382" w:rsidP="004A6701">
      <w:pPr>
        <w:pStyle w:val="Textkrper"/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fr-CH"/>
        </w:rPr>
      </w:pP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dénominateur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commun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tou</w:t>
      </w:r>
      <w:r w:rsidR="003940EA" w:rsidRPr="00B20330">
        <w:rPr>
          <w:lang w:val="fr-CH"/>
        </w:rPr>
        <w:t>tes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="00EE40C3" w:rsidRPr="00B20330">
        <w:rPr>
          <w:lang w:val="fr-CH"/>
        </w:rPr>
        <w:t xml:space="preserve">professions </w:t>
      </w:r>
      <w:r w:rsidR="007F5F9D" w:rsidRPr="00B20330">
        <w:rPr>
          <w:lang w:val="fr-CH"/>
        </w:rPr>
        <w:t>socioéducative</w:t>
      </w:r>
      <w:r w:rsidR="000A19DF" w:rsidRPr="00B20330">
        <w:rPr>
          <w:lang w:val="fr-CH"/>
        </w:rPr>
        <w:t>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nécessité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d’accueillir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l’émergence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corps,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donne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naissance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soi</w:t>
      </w:r>
      <w:r w:rsidR="000A19DF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ainsi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autorise</w:t>
      </w:r>
      <w:r w:rsidR="00843B54" w:rsidRPr="00B20330">
        <w:rPr>
          <w:lang w:val="fr-CH"/>
        </w:rPr>
        <w:t>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accompagnement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="00E6640D" w:rsidRPr="00B20330">
        <w:rPr>
          <w:lang w:val="fr-CH"/>
        </w:rPr>
        <w:t xml:space="preserve">la personne </w:t>
      </w:r>
      <w:r w:rsidR="007F5F9D"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là,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laisser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place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autre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 xml:space="preserve">riche d’expériences uniques et d’un univers intime propre. </w:t>
      </w:r>
      <w:r w:rsidR="00C32890" w:rsidRPr="00B20330">
        <w:rPr>
          <w:lang w:val="fr-CH"/>
        </w:rPr>
        <w:t>Dès lors, i</w:t>
      </w:r>
      <w:r w:rsidR="007F5F9D" w:rsidRPr="00B20330">
        <w:rPr>
          <w:lang w:val="fr-CH"/>
        </w:rPr>
        <w:t>l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possible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faire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exister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l’intime,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non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termes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concepts</w:t>
      </w:r>
      <w:r w:rsidR="00E75F6F" w:rsidRPr="00B20330">
        <w:rPr>
          <w:lang w:val="fr-CH"/>
        </w:rPr>
        <w:t>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mais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>comme une dimension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vivante</w:t>
      </w:r>
      <w:r w:rsidR="000F6777" w:rsidRPr="00B20330">
        <w:rPr>
          <w:lang w:val="fr-CH"/>
        </w:rPr>
        <w:t xml:space="preserve"> de l’être humain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partager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différents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contextes,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sous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multiples</w:t>
      </w:r>
      <w:r w:rsidR="004971ED" w:rsidRPr="00B20330">
        <w:rPr>
          <w:lang w:val="fr-CH"/>
        </w:rPr>
        <w:t xml:space="preserve"> </w:t>
      </w:r>
      <w:r w:rsidR="00EF5035" w:rsidRPr="00B20330">
        <w:rPr>
          <w:lang w:val="fr-CH"/>
        </w:rPr>
        <w:t xml:space="preserve">formes </w:t>
      </w:r>
      <w:r w:rsidR="007F5F9D"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système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coopératif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au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sein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d</w:t>
      </w:r>
      <w:r w:rsidR="00467996" w:rsidRPr="00B20330">
        <w:rPr>
          <w:lang w:val="fr-CH"/>
        </w:rPr>
        <w:t>e</w:t>
      </w:r>
      <w:r w:rsidR="004971ED" w:rsidRPr="00B20330">
        <w:rPr>
          <w:lang w:val="fr-CH"/>
        </w:rPr>
        <w:t xml:space="preserve"> </w:t>
      </w:r>
      <w:r w:rsidR="00467996" w:rsidRPr="00B20330">
        <w:rPr>
          <w:lang w:val="fr-CH"/>
        </w:rPr>
        <w:t>l’</w:t>
      </w:r>
      <w:r w:rsidR="007F5F9D" w:rsidRPr="00B20330">
        <w:rPr>
          <w:lang w:val="fr-CH"/>
        </w:rPr>
        <w:t>équipe</w:t>
      </w:r>
      <w:r w:rsidR="004971ED" w:rsidRPr="00B20330">
        <w:rPr>
          <w:lang w:val="fr-CH"/>
        </w:rPr>
        <w:t xml:space="preserve"> </w:t>
      </w:r>
      <w:r w:rsidR="007F5F9D" w:rsidRPr="00B20330">
        <w:rPr>
          <w:lang w:val="fr-CH"/>
        </w:rPr>
        <w:t>éducative</w:t>
      </w:r>
      <w:r w:rsidR="00B2209C" w:rsidRPr="00B20330">
        <w:rPr>
          <w:lang w:val="fr-CH"/>
        </w:rPr>
        <w:t>,</w:t>
      </w:r>
      <w:r w:rsidR="005979F9" w:rsidRPr="00B20330">
        <w:rPr>
          <w:lang w:val="fr-CH"/>
        </w:rPr>
        <w:t xml:space="preserve"> </w:t>
      </w:r>
      <w:r w:rsidR="00D5479E" w:rsidRPr="00B20330">
        <w:rPr>
          <w:lang w:val="fr-CH"/>
        </w:rPr>
        <w:t>en</w:t>
      </w:r>
      <w:r w:rsidR="00467996" w:rsidRPr="00B20330">
        <w:rPr>
          <w:lang w:val="fr-CH"/>
        </w:rPr>
        <w:t xml:space="preserve"> y </w:t>
      </w:r>
      <w:r w:rsidR="00D5479E" w:rsidRPr="00B20330">
        <w:rPr>
          <w:lang w:val="fr-CH"/>
        </w:rPr>
        <w:t xml:space="preserve">intégrant </w:t>
      </w:r>
      <w:r w:rsidR="00467996" w:rsidRPr="00B20330">
        <w:rPr>
          <w:lang w:val="fr-CH"/>
        </w:rPr>
        <w:t xml:space="preserve">évidemment </w:t>
      </w:r>
      <w:r w:rsidR="005979F9" w:rsidRPr="00B20330">
        <w:rPr>
          <w:lang w:val="fr-CH"/>
        </w:rPr>
        <w:t xml:space="preserve">les </w:t>
      </w:r>
      <w:r w:rsidR="007F5F9D" w:rsidRPr="00B20330">
        <w:rPr>
          <w:lang w:val="fr-CH"/>
        </w:rPr>
        <w:t>familles.</w:t>
      </w:r>
      <w:r w:rsidR="004971ED" w:rsidRPr="00B20330">
        <w:rPr>
          <w:lang w:val="fr-CH"/>
        </w:rPr>
        <w:t xml:space="preserve"> </w:t>
      </w:r>
      <w:r w:rsidR="00FC073B" w:rsidRPr="00B20330">
        <w:rPr>
          <w:lang w:val="fr-CH"/>
        </w:rPr>
        <w:t>En</w:t>
      </w:r>
      <w:r w:rsidR="000F6777" w:rsidRPr="00B20330">
        <w:rPr>
          <w:lang w:val="fr-CH"/>
        </w:rPr>
        <w:t xml:space="preserve"> proposant régulièrement des temps de pratique pour explorer les différent</w:t>
      </w:r>
      <w:r w:rsidR="0090325A" w:rsidRPr="00B20330">
        <w:rPr>
          <w:lang w:val="fr-CH"/>
        </w:rPr>
        <w:t xml:space="preserve">s aspects </w:t>
      </w:r>
      <w:r w:rsidR="000F6777" w:rsidRPr="00B20330">
        <w:rPr>
          <w:lang w:val="fr-CH"/>
        </w:rPr>
        <w:t>de l’intime, il est possible d’accompagner tout le monde vers l’autodécouverte de ses sensations</w:t>
      </w:r>
      <w:r w:rsidR="00F72025" w:rsidRPr="00B20330">
        <w:rPr>
          <w:lang w:val="fr-CH"/>
        </w:rPr>
        <w:t>,</w:t>
      </w:r>
      <w:r w:rsidR="000F6777" w:rsidRPr="00B20330">
        <w:rPr>
          <w:lang w:val="fr-CH"/>
        </w:rPr>
        <w:t xml:space="preserve"> de son imaginaire, de son flux, de son mouvement, de son désir… et de développer une meilleure connaissance de sa sphère</w:t>
      </w:r>
      <w:r w:rsidR="0008696A" w:rsidRPr="00B20330">
        <w:rPr>
          <w:lang w:val="fr-CH"/>
        </w:rPr>
        <w:t xml:space="preserve"> </w:t>
      </w:r>
      <w:r w:rsidR="000F6777" w:rsidRPr="00B20330">
        <w:rPr>
          <w:lang w:val="fr-CH"/>
        </w:rPr>
        <w:t>intime</w:t>
      </w:r>
      <w:r w:rsidR="000F6777" w:rsidRPr="00B20330"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fr-CH"/>
        </w:rPr>
        <w:t>.</w:t>
      </w:r>
    </w:p>
    <w:p w14:paraId="2E853B0A" w14:textId="494B750B" w:rsidR="006F2A37" w:rsidRPr="00B20330" w:rsidRDefault="00663088" w:rsidP="0008696A">
      <w:pPr>
        <w:pStyle w:val="berschrift1"/>
        <w:rPr>
          <w:lang w:val="fr-CH"/>
        </w:rPr>
      </w:pPr>
      <w:r w:rsidRPr="00B20330">
        <w:rPr>
          <w:lang w:val="fr-CH"/>
        </w:rPr>
        <w:lastRenderedPageBreak/>
        <w:t>Points forts d’une approche corporelle</w:t>
      </w:r>
    </w:p>
    <w:p w14:paraId="69F0D2AB" w14:textId="74D7762A" w:rsidR="007F5F9D" w:rsidRPr="00B20330" w:rsidRDefault="007F5F9D" w:rsidP="00A53A3C">
      <w:pPr>
        <w:pStyle w:val="Textkrper"/>
        <w:rPr>
          <w:lang w:val="fr-CH"/>
        </w:rPr>
      </w:pP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guise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conclusion,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j’aimerais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mettre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évidence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points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forts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d’une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approche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>somatique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domaine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l’intime</w:t>
      </w:r>
      <w:r w:rsidR="00A556A1" w:rsidRPr="00B20330">
        <w:rPr>
          <w:lang w:val="fr-CH"/>
        </w:rPr>
        <w:t xml:space="preserve">.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point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nodal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l’expérience,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passe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par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lui,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travers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lui</w:t>
      </w:r>
      <w:r w:rsidR="003A72E7" w:rsidRPr="00B20330">
        <w:rPr>
          <w:lang w:val="fr-CH"/>
        </w:rPr>
        <w:t>. I</w:t>
      </w:r>
      <w:r w:rsidRPr="00B20330">
        <w:rPr>
          <w:lang w:val="fr-CH"/>
        </w:rPr>
        <w:t>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ressource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tout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qui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anime</w:t>
      </w:r>
      <w:r w:rsidR="003A72E7" w:rsidRPr="00B20330">
        <w:rPr>
          <w:lang w:val="fr-CH"/>
        </w:rPr>
        <w:t>. I</w:t>
      </w:r>
      <w:r w:rsidRPr="00B20330">
        <w:rPr>
          <w:lang w:val="fr-CH"/>
        </w:rPr>
        <w:t>l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nous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informe</w:t>
      </w:r>
      <w:r w:rsidR="003A72E7" w:rsidRPr="00B20330">
        <w:rPr>
          <w:lang w:val="fr-CH"/>
        </w:rPr>
        <w:t xml:space="preserve"> </w:t>
      </w:r>
      <w:r w:rsidR="000564A7" w:rsidRPr="00B20330">
        <w:rPr>
          <w:lang w:val="fr-CH"/>
        </w:rPr>
        <w:t>en permanence à travers nos sensations et nos ressentis, entre autres, sur nos limites</w:t>
      </w:r>
      <w:r w:rsidR="000F6777" w:rsidRPr="00B20330">
        <w:rPr>
          <w:lang w:val="fr-CH"/>
        </w:rPr>
        <w:t xml:space="preserve"> depuis notre propre expérience. Plus besoin donc d’aller chercher une validation à l’extérieur pour savoir et prendre la responsabilité de ce qui est accepté et ce qui ne l’est pas. Les droits, les normes et les conventions sautent.</w:t>
      </w:r>
      <w:r w:rsidR="003A72E7" w:rsidRPr="00B20330">
        <w:rPr>
          <w:lang w:val="fr-CH"/>
        </w:rPr>
        <w:t xml:space="preserve"> Il </w:t>
      </w:r>
      <w:r w:rsidRPr="00B20330">
        <w:rPr>
          <w:lang w:val="fr-CH"/>
        </w:rPr>
        <w:t>est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garant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="00763F68" w:rsidRPr="00B20330">
        <w:rPr>
          <w:lang w:val="fr-CH"/>
        </w:rPr>
        <w:t>plus 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liberté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relation.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explorations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somatiques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fondatrices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l’estime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soi</w:t>
      </w:r>
      <w:r w:rsidR="0027115D" w:rsidRPr="00B20330">
        <w:rPr>
          <w:lang w:val="fr-CH"/>
        </w:rPr>
        <w:t xml:space="preserve"> dans le cheminement</w:t>
      </w:r>
      <w:r w:rsidR="004971ED" w:rsidRPr="00B20330">
        <w:rPr>
          <w:lang w:val="fr-CH"/>
        </w:rPr>
        <w:t xml:space="preserve"> </w:t>
      </w:r>
      <w:r w:rsidR="0027115D" w:rsidRPr="00B20330">
        <w:rPr>
          <w:lang w:val="fr-CH"/>
        </w:rPr>
        <w:t xml:space="preserve">du </w:t>
      </w:r>
      <w:r w:rsidRPr="00B20330">
        <w:rPr>
          <w:lang w:val="fr-CH"/>
        </w:rPr>
        <w:t>consentement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libre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éclairé.</w:t>
      </w:r>
    </w:p>
    <w:p w14:paraId="1DE26CF4" w14:textId="065857E1" w:rsidR="007F5F9D" w:rsidRPr="00B20330" w:rsidRDefault="007F5F9D" w:rsidP="00A53A3C">
      <w:pPr>
        <w:pStyle w:val="Textkrper"/>
        <w:rPr>
          <w:lang w:val="fr-CH"/>
        </w:rPr>
      </w:pP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plus</w:t>
      </w:r>
      <w:r w:rsidR="008E4B06" w:rsidRPr="00B20330">
        <w:rPr>
          <w:lang w:val="fr-CH"/>
        </w:rPr>
        <w:t xml:space="preserve"> </w:t>
      </w:r>
      <w:r w:rsidRPr="00B20330">
        <w:rPr>
          <w:lang w:val="fr-CH"/>
        </w:rPr>
        <w:t>d’être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allié,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</w:t>
      </w:r>
      <w:r w:rsidR="000F6777" w:rsidRPr="00B20330">
        <w:rPr>
          <w:lang w:val="fr-CH"/>
        </w:rPr>
        <w:t>e corps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 xml:space="preserve">ouvre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espace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créativité,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ressources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d’enseignement</w:t>
      </w:r>
      <w:r w:rsidR="00994512" w:rsidRPr="00B20330">
        <w:rPr>
          <w:lang w:val="fr-CH"/>
        </w:rPr>
        <w:t>. S</w:t>
      </w:r>
      <w:r w:rsidRPr="00B20330">
        <w:rPr>
          <w:lang w:val="fr-CH"/>
        </w:rPr>
        <w:t>’ancrer,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rencontrer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habiter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sphère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intime</w:t>
      </w:r>
      <w:r w:rsidR="00483EE1" w:rsidRPr="00B20330">
        <w:rPr>
          <w:lang w:val="fr-CH"/>
        </w:rPr>
        <w:t xml:space="preserve"> –</w:t>
      </w:r>
      <w:r w:rsidR="008E4B06" w:rsidRPr="00B20330">
        <w:rPr>
          <w:lang w:val="fr-CH"/>
        </w:rPr>
        <w:t> </w:t>
      </w:r>
      <w:r w:rsidRPr="00B20330">
        <w:rPr>
          <w:lang w:val="fr-CH"/>
        </w:rPr>
        <w:t>être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soi</w:t>
      </w:r>
      <w:r w:rsidR="00483EE1" w:rsidRPr="00B20330">
        <w:rPr>
          <w:lang w:val="fr-CH"/>
        </w:rPr>
        <w:t>,</w:t>
      </w:r>
      <w:r w:rsidR="00994512" w:rsidRPr="00B20330">
        <w:rPr>
          <w:lang w:val="fr-CH"/>
        </w:rPr>
        <w:t xml:space="preserve"> </w:t>
      </w:r>
      <w:r w:rsidRPr="00B20330">
        <w:rPr>
          <w:lang w:val="fr-CH"/>
        </w:rPr>
        <w:t>avant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d’aller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vers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autres</w:t>
      </w:r>
      <w:r w:rsidR="008E4B06" w:rsidRPr="00B20330">
        <w:rPr>
          <w:lang w:val="fr-CH"/>
        </w:rPr>
        <w:t> </w:t>
      </w:r>
      <w:r w:rsidR="00994512" w:rsidRPr="00B20330">
        <w:rPr>
          <w:lang w:val="fr-CH"/>
        </w:rPr>
        <w:t>–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facilite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un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positionnement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clair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</w:t>
      </w:r>
      <w:r w:rsidR="000F6777" w:rsidRPr="00B20330">
        <w:rPr>
          <w:lang w:val="fr-CH"/>
        </w:rPr>
        <w:t>e domaine de l’intime. L</w:t>
      </w:r>
      <w:r w:rsidRPr="00B20330">
        <w:rPr>
          <w:lang w:val="fr-CH"/>
        </w:rPr>
        <w:t>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conscience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guide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="00A12E98" w:rsidRPr="00B20330">
        <w:rPr>
          <w:lang w:val="fr-CH"/>
        </w:rPr>
        <w:t>expériences</w:t>
      </w:r>
      <w:r w:rsidR="00701169" w:rsidRPr="00B20330">
        <w:rPr>
          <w:lang w:val="fr-CH"/>
        </w:rPr>
        <w:t xml:space="preserve"> et</w:t>
      </w:r>
      <w:r w:rsidR="005306D4" w:rsidRPr="00B20330">
        <w:rPr>
          <w:lang w:val="fr-CH"/>
        </w:rPr>
        <w:t xml:space="preserve"> </w:t>
      </w:r>
      <w:r w:rsidRPr="00B20330">
        <w:rPr>
          <w:lang w:val="fr-CH"/>
        </w:rPr>
        <w:t>met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pratique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l’autodétermination</w:t>
      </w:r>
      <w:r w:rsidR="0044604B" w:rsidRPr="00B20330">
        <w:rPr>
          <w:lang w:val="fr-CH"/>
        </w:rPr>
        <w:t>, que ce soit par la prise 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responsabilité,</w:t>
      </w:r>
      <w:r w:rsidR="004971ED" w:rsidRPr="00B20330">
        <w:rPr>
          <w:lang w:val="fr-CH"/>
        </w:rPr>
        <w:t xml:space="preserve"> </w:t>
      </w:r>
      <w:r w:rsidR="000F6777" w:rsidRPr="00B20330">
        <w:rPr>
          <w:lang w:val="fr-CH"/>
        </w:rPr>
        <w:t>d</w:t>
      </w:r>
      <w:r w:rsidR="0044604B" w:rsidRPr="00B20330">
        <w:rPr>
          <w:lang w:val="fr-CH"/>
        </w:rPr>
        <w:t>’</w:t>
      </w:r>
      <w:r w:rsidRPr="00B20330">
        <w:rPr>
          <w:lang w:val="fr-CH"/>
        </w:rPr>
        <w:t>autonomie</w:t>
      </w:r>
      <w:r w:rsidR="000F6777" w:rsidRPr="00B20330">
        <w:rPr>
          <w:lang w:val="fr-CH"/>
        </w:rPr>
        <w:t xml:space="preserve"> </w:t>
      </w:r>
      <w:r w:rsidR="00A12E98" w:rsidRPr="00B20330">
        <w:rPr>
          <w:lang w:val="fr-CH"/>
        </w:rPr>
        <w:t>ou</w:t>
      </w:r>
      <w:r w:rsidR="000F6777" w:rsidRPr="00B20330">
        <w:rPr>
          <w:lang w:val="fr-CH"/>
        </w:rPr>
        <w:t xml:space="preserve"> d</w:t>
      </w:r>
      <w:r w:rsidR="0044604B" w:rsidRPr="00B20330">
        <w:rPr>
          <w:lang w:val="fr-CH"/>
        </w:rPr>
        <w:t>’</w:t>
      </w:r>
      <w:r w:rsidR="00A12E98" w:rsidRPr="00B20330">
        <w:rPr>
          <w:lang w:val="fr-CH"/>
        </w:rPr>
        <w:t>indépendance</w:t>
      </w:r>
      <w:r w:rsidR="000F6777" w:rsidRPr="00B20330">
        <w:rPr>
          <w:lang w:val="fr-CH"/>
        </w:rPr>
        <w:t xml:space="preserve">. </w:t>
      </w:r>
      <w:r w:rsidR="009621EC" w:rsidRPr="00B20330">
        <w:rPr>
          <w:lang w:val="fr-CH"/>
        </w:rPr>
        <w:t xml:space="preserve">En outre, </w:t>
      </w:r>
      <w:r w:rsidR="000F6777" w:rsidRPr="00B20330">
        <w:rPr>
          <w:lang w:val="fr-CH"/>
        </w:rPr>
        <w:t xml:space="preserve">l’intelligence corporelle intime </w:t>
      </w:r>
      <w:r w:rsidRPr="00B20330">
        <w:rPr>
          <w:lang w:val="fr-CH"/>
        </w:rPr>
        <w:t>invite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à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s’affirmer</w:t>
      </w:r>
      <w:r w:rsidR="00D92889" w:rsidRPr="00B20330">
        <w:rPr>
          <w:lang w:val="fr-CH"/>
        </w:rPr>
        <w:t xml:space="preserve">, </w:t>
      </w:r>
      <w:r w:rsidR="00E45F69" w:rsidRPr="00B20330">
        <w:rPr>
          <w:lang w:val="fr-CH"/>
        </w:rPr>
        <w:t xml:space="preserve">à </w:t>
      </w:r>
      <w:r w:rsidR="00892F07" w:rsidRPr="00B20330">
        <w:rPr>
          <w:lang w:val="fr-CH"/>
        </w:rPr>
        <w:t>s</w:t>
      </w:r>
      <w:r w:rsidRPr="00B20330">
        <w:rPr>
          <w:lang w:val="fr-CH"/>
        </w:rPr>
        <w:t>’engager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pleinement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dans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expériences</w:t>
      </w:r>
      <w:r w:rsidR="00D92889" w:rsidRPr="00B20330">
        <w:rPr>
          <w:lang w:val="fr-CH"/>
        </w:rPr>
        <w:t xml:space="preserve">, </w:t>
      </w:r>
      <w:r w:rsidR="00E45F69" w:rsidRPr="00B20330">
        <w:rPr>
          <w:lang w:val="fr-CH"/>
        </w:rPr>
        <w:t xml:space="preserve">à </w:t>
      </w:r>
      <w:r w:rsidRPr="00B20330">
        <w:rPr>
          <w:lang w:val="fr-CH"/>
        </w:rPr>
        <w:t>vivre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libre</w:t>
      </w:r>
      <w:r w:rsidR="00892F07" w:rsidRPr="00B20330">
        <w:rPr>
          <w:lang w:val="fr-CH"/>
        </w:rPr>
        <w:t>ment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harmonie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avec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autres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la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nature</w:t>
      </w:r>
      <w:r w:rsidR="00D92889" w:rsidRPr="00B20330">
        <w:rPr>
          <w:lang w:val="fr-CH"/>
        </w:rPr>
        <w:t>.</w:t>
      </w:r>
    </w:p>
    <w:p w14:paraId="3D9A0B3D" w14:textId="73B2AEFA" w:rsidR="00F21ACA" w:rsidRPr="00B20330" w:rsidRDefault="00F21ACA" w:rsidP="009B6F4B">
      <w:pPr>
        <w:pStyle w:val="Fragen"/>
      </w:pPr>
      <w:r w:rsidRPr="00B20330">
        <w:t>Qu’avez-vous ressenti de lire un article en présence à votre corps</w:t>
      </w:r>
      <w:r w:rsidR="00DB4F74" w:rsidRPr="00B20330">
        <w:t> </w:t>
      </w:r>
      <w:r w:rsidRPr="00B20330">
        <w:t xml:space="preserve">? Est-ce que cela a changé quelque chose ? Comment avez-vous vécu votre (première) expérience somatique ? </w:t>
      </w:r>
      <w:r w:rsidR="00763F68" w:rsidRPr="00B20330">
        <w:t>Quelles nouvelles questions ont émergé ? Comment pensez-vous donner suite à ce qui commence à appara</w:t>
      </w:r>
      <w:r w:rsidR="00695A4F" w:rsidRPr="00B20330">
        <w:t>i</w:t>
      </w:r>
      <w:r w:rsidR="00763F68" w:rsidRPr="00B20330">
        <w:t xml:space="preserve">tre en vous ? Avec qui allez-vous </w:t>
      </w:r>
      <w:r w:rsidR="0063149F" w:rsidRPr="00B20330">
        <w:t xml:space="preserve">le </w:t>
      </w:r>
      <w:r w:rsidR="00763F68" w:rsidRPr="00B20330">
        <w:t>partager ?</w:t>
      </w:r>
    </w:p>
    <w:p w14:paraId="4FDB9253" w14:textId="43A6DD61" w:rsidR="0074613E" w:rsidRPr="00B20330" w:rsidRDefault="0074613E" w:rsidP="001C48A1">
      <w:pPr>
        <w:pStyle w:val="berschrift1"/>
        <w:rPr>
          <w:lang w:val="fr-CH"/>
        </w:rPr>
      </w:pPr>
      <w:r w:rsidRPr="00B20330">
        <w:rPr>
          <w:lang w:val="fr-CH"/>
        </w:rPr>
        <w:t>Autrice</w:t>
      </w:r>
    </w:p>
    <w:p w14:paraId="1330CF7B" w14:textId="77777777" w:rsidR="0074613E" w:rsidRPr="00B20330" w:rsidRDefault="0074613E" w:rsidP="00721873">
      <w:pPr>
        <w:pStyle w:val="Textkrper3"/>
        <w:rPr>
          <w:lang w:val="fr-CH"/>
        </w:rPr>
      </w:pPr>
      <w:r w:rsidRPr="00B20330">
        <w:rPr>
          <w:noProof/>
          <w:lang w:val="fr-CH"/>
        </w:rPr>
        <w:drawing>
          <wp:inline distT="0" distB="0" distL="0" distR="0" wp14:anchorId="5D3063B4" wp14:editId="0AAAEE52">
            <wp:extent cx="1368000" cy="1311001"/>
            <wp:effectExtent l="0" t="0" r="3810" b="3810"/>
            <wp:docPr id="1859318631" name="Grafik 18593186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18631" name="Grafik 18593186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5D67" w14:textId="3DD8707F" w:rsidR="0074613E" w:rsidRPr="00B20330" w:rsidRDefault="0074613E" w:rsidP="00821377">
      <w:pPr>
        <w:pStyle w:val="Textkrper3"/>
        <w:tabs>
          <w:tab w:val="left" w:pos="4028"/>
        </w:tabs>
        <w:rPr>
          <w:lang w:val="fr-CH"/>
        </w:rPr>
      </w:pPr>
      <w:r w:rsidRPr="00B20330">
        <w:rPr>
          <w:lang w:val="fr-CH"/>
        </w:rPr>
        <w:t>Christine Fayet</w:t>
      </w:r>
      <w:r w:rsidR="00821377">
        <w:rPr>
          <w:lang w:val="fr-CH"/>
        </w:rPr>
        <w:tab/>
      </w:r>
      <w:r w:rsidRPr="00B20330">
        <w:rPr>
          <w:lang w:val="fr-CH"/>
        </w:rPr>
        <w:br/>
        <w:t xml:space="preserve">Spécialiste en Santé Sexuelle </w:t>
      </w:r>
    </w:p>
    <w:p w14:paraId="68032F09" w14:textId="7BA168AF" w:rsidR="0074613E" w:rsidRPr="00B20330" w:rsidRDefault="00000000" w:rsidP="00721873">
      <w:pPr>
        <w:pStyle w:val="Textkrper3"/>
        <w:rPr>
          <w:rStyle w:val="Hyperlink"/>
          <w:lang w:val="fr-CH"/>
        </w:rPr>
      </w:pPr>
      <w:hyperlink r:id="rId23" w:history="1">
        <w:r w:rsidR="00E7103B" w:rsidRPr="00B20330">
          <w:rPr>
            <w:rStyle w:val="Hyperlink"/>
            <w:lang w:val="fr-CH"/>
          </w:rPr>
          <w:t>contact@christinefayet.com</w:t>
        </w:r>
      </w:hyperlink>
    </w:p>
    <w:p w14:paraId="4D573BE2" w14:textId="77777777" w:rsidR="00BD3733" w:rsidRPr="00B20330" w:rsidRDefault="00000000" w:rsidP="00721873">
      <w:pPr>
        <w:pStyle w:val="Textkrper3"/>
        <w:rPr>
          <w:lang w:val="fr-CH"/>
        </w:rPr>
      </w:pPr>
      <w:hyperlink r:id="rId24" w:history="1">
        <w:r w:rsidR="00BD3733" w:rsidRPr="00B20330">
          <w:rPr>
            <w:rStyle w:val="Hyperlink"/>
            <w:lang w:val="fr-CH"/>
          </w:rPr>
          <w:t>www.sphereintime.com</w:t>
        </w:r>
      </w:hyperlink>
    </w:p>
    <w:p w14:paraId="7B4C4E0A" w14:textId="489C17C9" w:rsidR="006E260B" w:rsidRPr="00B20330" w:rsidRDefault="006E260B" w:rsidP="001C48A1">
      <w:pPr>
        <w:pStyle w:val="berschrift1"/>
        <w:rPr>
          <w:lang w:val="fr-CH"/>
        </w:rPr>
      </w:pPr>
      <w:r w:rsidRPr="00B20330">
        <w:rPr>
          <w:lang w:val="fr-CH"/>
        </w:rPr>
        <w:t>Références</w:t>
      </w:r>
      <w:r w:rsidR="005F3A5A" w:rsidRPr="00B20330">
        <w:rPr>
          <w:lang w:val="fr-CH"/>
        </w:rPr>
        <w:t xml:space="preserve"> et </w:t>
      </w:r>
      <w:r w:rsidR="0018044F" w:rsidRPr="00B20330">
        <w:rPr>
          <w:lang w:val="fr-CH"/>
        </w:rPr>
        <w:t xml:space="preserve">ressources </w:t>
      </w:r>
      <w:r w:rsidR="005F3A5A" w:rsidRPr="00B20330">
        <w:rPr>
          <w:lang w:val="fr-CH"/>
        </w:rPr>
        <w:t xml:space="preserve">pour aller plus loin </w:t>
      </w:r>
    </w:p>
    <w:p w14:paraId="1A60CE0D" w14:textId="3369DD2E" w:rsidR="007F5F9D" w:rsidRPr="00B20330" w:rsidRDefault="007F5F9D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Agthe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Diserens</w:t>
      </w:r>
      <w:r w:rsidR="005C748A" w:rsidRPr="00B20330">
        <w:rPr>
          <w:lang w:val="fr-CH"/>
        </w:rPr>
        <w:t>,</w:t>
      </w:r>
      <w:r w:rsidR="006857A4" w:rsidRPr="00B20330">
        <w:rPr>
          <w:lang w:val="fr-CH"/>
        </w:rPr>
        <w:t xml:space="preserve"> </w:t>
      </w:r>
      <w:r w:rsidR="005C748A" w:rsidRPr="00B20330">
        <w:rPr>
          <w:lang w:val="fr-CH"/>
        </w:rPr>
        <w:t>C. (2016)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corps-désir…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en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dépit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du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handicap.</w:t>
      </w:r>
      <w:r w:rsidR="004971ED" w:rsidRPr="00B20330">
        <w:rPr>
          <w:lang w:val="fr-CH"/>
        </w:rPr>
        <w:t xml:space="preserve"> </w:t>
      </w:r>
      <w:r w:rsidR="005C748A" w:rsidRPr="00B20330">
        <w:rPr>
          <w:lang w:val="fr-CH"/>
        </w:rPr>
        <w:t>In C. Delory-Momberger (Ed.)</w:t>
      </w:r>
      <w:r w:rsidR="008E16DC" w:rsidRPr="00B20330">
        <w:rPr>
          <w:lang w:val="fr-CH"/>
        </w:rPr>
        <w:t>,</w:t>
      </w:r>
      <w:r w:rsidR="005C748A" w:rsidRPr="00B20330">
        <w:rPr>
          <w:lang w:val="fr-CH"/>
        </w:rPr>
        <w:t xml:space="preserve"> </w:t>
      </w:r>
      <w:r w:rsidR="000226A8" w:rsidRPr="00B20330">
        <w:rPr>
          <w:i/>
          <w:iCs/>
          <w:lang w:val="fr-CH"/>
        </w:rPr>
        <w:t>É</w:t>
      </w:r>
      <w:r w:rsidRPr="00B20330">
        <w:rPr>
          <w:i/>
          <w:iCs/>
          <w:lang w:val="fr-CH"/>
        </w:rPr>
        <w:t>prouver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le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</w:t>
      </w:r>
      <w:r w:rsidR="005C748A" w:rsidRPr="00B20330">
        <w:rPr>
          <w:i/>
          <w:iCs/>
          <w:lang w:val="fr-CH"/>
        </w:rPr>
        <w:t> : corps appris, corps apprenant</w:t>
      </w:r>
      <w:r w:rsidR="005C748A" w:rsidRPr="00B20330">
        <w:rPr>
          <w:lang w:val="fr-CH"/>
        </w:rPr>
        <w:t xml:space="preserve"> (pp.</w:t>
      </w:r>
      <w:r w:rsidRPr="00B20330">
        <w:rPr>
          <w:lang w:val="fr-CH"/>
        </w:rPr>
        <w:t>177</w:t>
      </w:r>
      <w:r w:rsidR="00AB7145" w:rsidRPr="00B20330">
        <w:rPr>
          <w:lang w:val="fr-CH"/>
        </w:rPr>
        <w:t>-</w:t>
      </w:r>
      <w:r w:rsidRPr="00B20330">
        <w:rPr>
          <w:lang w:val="fr-CH"/>
        </w:rPr>
        <w:t>190</w:t>
      </w:r>
      <w:r w:rsidR="00AB7145" w:rsidRPr="00B20330">
        <w:rPr>
          <w:lang w:val="fr-CH"/>
        </w:rPr>
        <w:t>). Érès</w:t>
      </w:r>
      <w:r w:rsidRPr="00B20330">
        <w:rPr>
          <w:lang w:val="fr-CH"/>
        </w:rPr>
        <w:t>.</w:t>
      </w:r>
    </w:p>
    <w:p w14:paraId="61B01751" w14:textId="09ADE134" w:rsidR="00F70D6C" w:rsidRPr="00B20330" w:rsidRDefault="00F70D6C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Bourguignon, O. (2010). L</w:t>
      </w:r>
      <w:r w:rsidR="00DB4F74" w:rsidRPr="00B20330">
        <w:rPr>
          <w:lang w:val="fr-CH"/>
        </w:rPr>
        <w:t>’</w:t>
      </w:r>
      <w:r w:rsidRPr="00B20330">
        <w:rPr>
          <w:lang w:val="fr-CH"/>
        </w:rPr>
        <w:t xml:space="preserve">intime, le corps et la relation de soin. </w:t>
      </w:r>
      <w:r w:rsidR="00071090" w:rsidRPr="00B20330">
        <w:rPr>
          <w:lang w:val="fr-CH"/>
        </w:rPr>
        <w:t>In</w:t>
      </w:r>
      <w:r w:rsidR="00C95AEA" w:rsidRPr="00B20330">
        <w:rPr>
          <w:lang w:val="fr-CH"/>
        </w:rPr>
        <w:t> </w:t>
      </w:r>
      <w:r w:rsidRPr="00B20330">
        <w:rPr>
          <w:lang w:val="fr-CH"/>
        </w:rPr>
        <w:t xml:space="preserve">: </w:t>
      </w:r>
      <w:r w:rsidR="00071090" w:rsidRPr="00B20330">
        <w:rPr>
          <w:lang w:val="fr-CH"/>
        </w:rPr>
        <w:t xml:space="preserve">E. </w:t>
      </w:r>
      <w:r w:rsidRPr="00B20330">
        <w:rPr>
          <w:lang w:val="fr-CH"/>
        </w:rPr>
        <w:t>Hirsch</w:t>
      </w:r>
      <w:r w:rsidR="00071090" w:rsidRPr="00B20330">
        <w:rPr>
          <w:lang w:val="fr-CH"/>
        </w:rPr>
        <w:t xml:space="preserve"> (Ed.)</w:t>
      </w:r>
      <w:r w:rsidR="00520E5B" w:rsidRPr="00B20330">
        <w:rPr>
          <w:lang w:val="fr-CH"/>
        </w:rPr>
        <w:t>,</w:t>
      </w:r>
      <w:r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Traité de bioéthique</w:t>
      </w:r>
      <w:r w:rsidR="00C95AEA" w:rsidRPr="00B20330">
        <w:rPr>
          <w:i/>
          <w:iCs/>
          <w:lang w:val="fr-CH"/>
        </w:rPr>
        <w:t> </w:t>
      </w:r>
      <w:r w:rsidRPr="00B20330">
        <w:rPr>
          <w:i/>
          <w:iCs/>
          <w:lang w:val="fr-CH"/>
        </w:rPr>
        <w:t>: II</w:t>
      </w:r>
      <w:r w:rsidR="00C95AEA" w:rsidRPr="00B20330">
        <w:rPr>
          <w:i/>
          <w:iCs/>
          <w:lang w:val="fr-CH"/>
        </w:rPr>
        <w:t> </w:t>
      </w:r>
      <w:r w:rsidRPr="00B20330">
        <w:rPr>
          <w:i/>
          <w:iCs/>
          <w:lang w:val="fr-CH"/>
        </w:rPr>
        <w:t>- Soigner la personne, évolutions, innovations thérapeutiques</w:t>
      </w:r>
      <w:r w:rsidRPr="00B20330">
        <w:rPr>
          <w:lang w:val="fr-CH"/>
        </w:rPr>
        <w:t xml:space="preserve"> (pp.</w:t>
      </w:r>
      <w:r w:rsidR="00DB4F74" w:rsidRPr="00B20330">
        <w:rPr>
          <w:lang w:val="fr-CH"/>
        </w:rPr>
        <w:t> </w:t>
      </w:r>
      <w:r w:rsidRPr="00B20330">
        <w:rPr>
          <w:lang w:val="fr-CH"/>
        </w:rPr>
        <w:t>84-95).</w:t>
      </w:r>
      <w:r w:rsidR="00520E5B" w:rsidRPr="00B20330">
        <w:rPr>
          <w:lang w:val="fr-CH"/>
        </w:rPr>
        <w:t xml:space="preserve"> </w:t>
      </w:r>
      <w:r w:rsidRPr="00B20330">
        <w:rPr>
          <w:lang w:val="fr-CH"/>
        </w:rPr>
        <w:t xml:space="preserve">Érès. </w:t>
      </w:r>
      <w:hyperlink r:id="rId25" w:history="1">
        <w:r w:rsidRPr="00B20330">
          <w:rPr>
            <w:rStyle w:val="Hyperlink"/>
            <w:lang w:val="fr-CH"/>
          </w:rPr>
          <w:t>https://doi.org/10.3917/eres.hirsc.2010.02.0084</w:t>
        </w:r>
      </w:hyperlink>
    </w:p>
    <w:p w14:paraId="1B7645EC" w14:textId="68D20BAA" w:rsidR="005B7F77" w:rsidRPr="00B20330" w:rsidRDefault="005B7F77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Bainbridge Cohen, B. (2002), Sentir, Ressentir et Agir. Contredanse.</w:t>
      </w:r>
    </w:p>
    <w:p w14:paraId="03CC3DB2" w14:textId="6BB5C32B" w:rsidR="007F5F9D" w:rsidRPr="00B20330" w:rsidRDefault="007F5F9D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Damasio</w:t>
      </w:r>
      <w:r w:rsidR="0052485F" w:rsidRPr="00B20330">
        <w:rPr>
          <w:lang w:val="fr-CH"/>
        </w:rPr>
        <w:t>, A. (1999)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Le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sentiment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même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de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soi</w:t>
      </w:r>
      <w:r w:rsidR="00BF532A" w:rsidRPr="00B20330">
        <w:rPr>
          <w:i/>
          <w:iCs/>
          <w:lang w:val="fr-CH"/>
        </w:rPr>
        <w:t> </w:t>
      </w:r>
      <w:r w:rsidRPr="00B20330">
        <w:rPr>
          <w:i/>
          <w:iCs/>
          <w:lang w:val="fr-CH"/>
        </w:rPr>
        <w:t>: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corps,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émotion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et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conscience</w:t>
      </w:r>
      <w:r w:rsidRPr="00B20330">
        <w:rPr>
          <w:lang w:val="fr-CH"/>
        </w:rPr>
        <w:t>.</w:t>
      </w:r>
      <w:r w:rsidR="0052485F" w:rsidRPr="00B20330">
        <w:rPr>
          <w:lang w:val="fr-CH"/>
        </w:rPr>
        <w:t xml:space="preserve"> </w:t>
      </w:r>
      <w:r w:rsidRPr="00B20330">
        <w:rPr>
          <w:lang w:val="fr-CH"/>
        </w:rPr>
        <w:t>Odile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Jacob.</w:t>
      </w:r>
      <w:r w:rsidR="004971ED" w:rsidRPr="00B20330">
        <w:rPr>
          <w:lang w:val="fr-CH"/>
        </w:rPr>
        <w:t xml:space="preserve"> </w:t>
      </w:r>
    </w:p>
    <w:p w14:paraId="6606CB18" w14:textId="4446B3BF" w:rsidR="0011413F" w:rsidRPr="00B20330" w:rsidRDefault="0011413F" w:rsidP="001C48A1">
      <w:pPr>
        <w:pStyle w:val="Literaturverzeichnis"/>
        <w:rPr>
          <w:lang w:val="fr-CH"/>
        </w:rPr>
      </w:pPr>
      <w:r w:rsidRPr="00B20330">
        <w:rPr>
          <w:lang w:val="fr-CH"/>
        </w:rPr>
        <w:t xml:space="preserve">Fayet, C. (2022). Vers l’autodécouverte de l’intime. </w:t>
      </w:r>
      <w:r w:rsidRPr="00B20330">
        <w:rPr>
          <w:i/>
          <w:iCs/>
          <w:lang w:val="fr-CH"/>
        </w:rPr>
        <w:t xml:space="preserve">Reiso, </w:t>
      </w:r>
      <w:r w:rsidRPr="00B20330">
        <w:rPr>
          <w:lang w:val="fr-CH"/>
        </w:rPr>
        <w:t>(2022).</w:t>
      </w:r>
      <w:r w:rsidR="00D31B06" w:rsidRPr="00B20330">
        <w:rPr>
          <w:lang w:val="fr-CH"/>
        </w:rPr>
        <w:t xml:space="preserve"> </w:t>
      </w:r>
      <w:hyperlink r:id="rId26" w:history="1">
        <w:r w:rsidR="00D31B06" w:rsidRPr="00B20330">
          <w:rPr>
            <w:rStyle w:val="Hyperlink"/>
            <w:lang w:val="fr-CH"/>
          </w:rPr>
          <w:t>https://www.reiso.org/articles/the</w:t>
        </w:r>
        <w:bookmarkStart w:id="0" w:name="_Hlt139023383"/>
        <w:bookmarkStart w:id="1" w:name="_Hlt139023384"/>
        <w:r w:rsidR="00D31B06" w:rsidRPr="00B20330">
          <w:rPr>
            <w:rStyle w:val="Hyperlink"/>
            <w:lang w:val="fr-CH"/>
          </w:rPr>
          <w:t>m</w:t>
        </w:r>
        <w:bookmarkEnd w:id="0"/>
        <w:bookmarkEnd w:id="1"/>
        <w:r w:rsidR="00D31B06" w:rsidRPr="00B20330">
          <w:rPr>
            <w:rStyle w:val="Hyperlink"/>
            <w:lang w:val="fr-CH"/>
          </w:rPr>
          <w:t>es/pratiques/8854-vers-l-auto-decouverte-de-l-intime</w:t>
        </w:r>
      </w:hyperlink>
      <w:r w:rsidRPr="00B20330">
        <w:rPr>
          <w:lang w:val="fr-CH"/>
        </w:rPr>
        <w:t xml:space="preserve"> </w:t>
      </w:r>
    </w:p>
    <w:p w14:paraId="0DEA0106" w14:textId="79D392FE" w:rsidR="00246C28" w:rsidRPr="00B20330" w:rsidRDefault="00246C28" w:rsidP="001C48A1">
      <w:pPr>
        <w:pStyle w:val="Literaturverzeichnis"/>
        <w:rPr>
          <w:lang w:val="fr-CH"/>
        </w:rPr>
      </w:pPr>
      <w:r w:rsidRPr="00B20330">
        <w:rPr>
          <w:lang w:val="fr-CH"/>
        </w:rPr>
        <w:t xml:space="preserve">Fayet, C. (s.d.). </w:t>
      </w:r>
      <w:r w:rsidRPr="00B20330">
        <w:rPr>
          <w:i/>
          <w:iCs/>
          <w:lang w:val="fr-CH"/>
        </w:rPr>
        <w:t>L’intime</w:t>
      </w:r>
      <w:r w:rsidRPr="00B20330">
        <w:rPr>
          <w:lang w:val="fr-CH"/>
        </w:rPr>
        <w:t xml:space="preserve">. Sphère Intime. </w:t>
      </w:r>
      <w:hyperlink r:id="rId27" w:history="1">
        <w:r w:rsidRPr="00B20330">
          <w:rPr>
            <w:rStyle w:val="Hyperlink"/>
            <w:lang w:val="fr-CH"/>
          </w:rPr>
          <w:t>https://spherein</w:t>
        </w:r>
        <w:bookmarkStart w:id="2" w:name="_Hlt139023380"/>
        <w:bookmarkStart w:id="3" w:name="_Hlt139023381"/>
        <w:r w:rsidRPr="00B20330">
          <w:rPr>
            <w:rStyle w:val="Hyperlink"/>
            <w:lang w:val="fr-CH"/>
          </w:rPr>
          <w:t>t</w:t>
        </w:r>
        <w:bookmarkEnd w:id="2"/>
        <w:bookmarkEnd w:id="3"/>
        <w:r w:rsidRPr="00B20330">
          <w:rPr>
            <w:rStyle w:val="Hyperlink"/>
            <w:lang w:val="fr-CH"/>
          </w:rPr>
          <w:t>ime.com/lintime</w:t>
        </w:r>
      </w:hyperlink>
    </w:p>
    <w:p w14:paraId="6608FF41" w14:textId="44BB10BC" w:rsidR="0011413F" w:rsidRPr="00B20330" w:rsidRDefault="0011413F" w:rsidP="001C48A1">
      <w:pPr>
        <w:pStyle w:val="Literaturverzeichnis"/>
        <w:rPr>
          <w:lang w:val="fr-CH"/>
        </w:rPr>
      </w:pPr>
      <w:r w:rsidRPr="00B20330">
        <w:rPr>
          <w:lang w:val="fr-CH"/>
        </w:rPr>
        <w:t xml:space="preserve">Fayet, C. (2014). La séduction est une entrée en sexualité : Vie affective et sexuelle d’adolescents en service de santé. </w:t>
      </w:r>
      <w:r w:rsidRPr="00B20330">
        <w:rPr>
          <w:i/>
          <w:iCs/>
          <w:lang w:val="fr-CH"/>
        </w:rPr>
        <w:t>Le sociographe. 47</w:t>
      </w:r>
      <w:r w:rsidRPr="00B20330">
        <w:rPr>
          <w:lang w:val="fr-CH"/>
        </w:rPr>
        <w:t xml:space="preserve">, 41-53. </w:t>
      </w:r>
      <w:hyperlink r:id="rId28" w:history="1">
        <w:r w:rsidR="00CA4FB8" w:rsidRPr="00B20330">
          <w:rPr>
            <w:rStyle w:val="Hyperlink"/>
            <w:lang w:val="fr-CH"/>
          </w:rPr>
          <w:t>https://doi.org/10.3917/graph.047.0041</w:t>
        </w:r>
      </w:hyperlink>
    </w:p>
    <w:p w14:paraId="04EA91B2" w14:textId="210538E4" w:rsidR="007F5F9D" w:rsidRPr="00B20330" w:rsidRDefault="007F5F9D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Froidevaux-Metterie</w:t>
      </w:r>
      <w:r w:rsidR="00D74678" w:rsidRPr="00B20330">
        <w:rPr>
          <w:lang w:val="fr-CH"/>
        </w:rPr>
        <w:t>, C.</w:t>
      </w:r>
      <w:r w:rsidR="00D8754E" w:rsidRPr="00B20330">
        <w:rPr>
          <w:lang w:val="fr-CH"/>
        </w:rPr>
        <w:t xml:space="preserve"> (2018)</w:t>
      </w:r>
      <w:r w:rsidR="00D74678"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Le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des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femmes</w:t>
      </w:r>
      <w:r w:rsidR="00D74678" w:rsidRPr="00B20330">
        <w:rPr>
          <w:i/>
          <w:iCs/>
          <w:lang w:val="fr-CH"/>
        </w:rPr>
        <w:t> : la bataille de l’intime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Philosophie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Magazine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Editeur.</w:t>
      </w:r>
      <w:r w:rsidR="004971ED" w:rsidRPr="00B20330">
        <w:rPr>
          <w:lang w:val="fr-CH"/>
        </w:rPr>
        <w:t xml:space="preserve"> </w:t>
      </w:r>
    </w:p>
    <w:p w14:paraId="35E41635" w14:textId="28372472" w:rsidR="007F5F9D" w:rsidRPr="00B20330" w:rsidRDefault="007F5F9D" w:rsidP="001C48A1">
      <w:pPr>
        <w:pStyle w:val="Literaturverzeichnis"/>
        <w:rPr>
          <w:lang w:val="fr-CH"/>
        </w:rPr>
      </w:pPr>
      <w:r w:rsidRPr="00B20330">
        <w:rPr>
          <w:lang w:val="fr-CH"/>
        </w:rPr>
        <w:lastRenderedPageBreak/>
        <w:t>Juliens</w:t>
      </w:r>
      <w:r w:rsidR="00754A84" w:rsidRPr="00B20330">
        <w:rPr>
          <w:lang w:val="fr-CH"/>
        </w:rPr>
        <w:t>, C</w:t>
      </w:r>
      <w:r w:rsidR="006D0E55" w:rsidRPr="00B20330">
        <w:rPr>
          <w:lang w:val="fr-CH"/>
        </w:rPr>
        <w:t xml:space="preserve"> (Ed.)</w:t>
      </w:r>
      <w:r w:rsidR="00754A84" w:rsidRPr="00B20330">
        <w:rPr>
          <w:lang w:val="fr-CH"/>
        </w:rPr>
        <w:t>.</w:t>
      </w:r>
      <w:r w:rsidR="006D0E55" w:rsidRPr="00B20330">
        <w:rPr>
          <w:lang w:val="fr-CH"/>
        </w:rPr>
        <w:t xml:space="preserve"> (2016).</w:t>
      </w:r>
      <w:r w:rsidR="004971ED"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Le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intime</w:t>
      </w:r>
      <w:r w:rsidR="00BF532A" w:rsidRPr="00B20330">
        <w:rPr>
          <w:i/>
          <w:iCs/>
          <w:lang w:val="fr-CH"/>
        </w:rPr>
        <w:t> </w:t>
      </w:r>
      <w:r w:rsidR="00DB4F74" w:rsidRPr="00B20330">
        <w:rPr>
          <w:i/>
          <w:iCs/>
          <w:lang w:val="fr-CH"/>
        </w:rPr>
        <w:t>—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La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formation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corporelle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des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soignants</w:t>
      </w:r>
      <w:r w:rsidRPr="00B20330">
        <w:rPr>
          <w:lang w:val="fr-CH"/>
        </w:rPr>
        <w:t>.</w:t>
      </w:r>
      <w:r w:rsidR="00447A70" w:rsidRPr="00B20330">
        <w:rPr>
          <w:lang w:val="fr-CH"/>
        </w:rPr>
        <w:t xml:space="preserve"> </w:t>
      </w:r>
      <w:r w:rsidRPr="00B20330">
        <w:rPr>
          <w:lang w:val="fr-CH"/>
        </w:rPr>
        <w:t>Seli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Arslan</w:t>
      </w:r>
    </w:p>
    <w:p w14:paraId="0A34C01B" w14:textId="269AF489" w:rsidR="007F5F9D" w:rsidRPr="00B20330" w:rsidRDefault="007F5F9D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Husquinet</w:t>
      </w:r>
      <w:r w:rsidR="007C6534" w:rsidRPr="00B20330">
        <w:rPr>
          <w:lang w:val="fr-CH"/>
        </w:rPr>
        <w:t>, H. (2018).</w:t>
      </w:r>
      <w:r w:rsidR="004971ED"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Du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intime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au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corps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social</w:t>
      </w:r>
      <w:r w:rsidR="00BF532A" w:rsidRPr="00B20330">
        <w:rPr>
          <w:i/>
          <w:iCs/>
          <w:lang w:val="fr-CH"/>
        </w:rPr>
        <w:t> </w:t>
      </w:r>
      <w:r w:rsidRPr="00B20330">
        <w:rPr>
          <w:i/>
          <w:iCs/>
          <w:lang w:val="fr-CH"/>
        </w:rPr>
        <w:t>: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pratiques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somatiques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et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pensée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critique.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Dialogue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avec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Sylvie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Fortin.</w:t>
      </w:r>
      <w:r w:rsidR="004971ED" w:rsidRPr="00B20330">
        <w:rPr>
          <w:i/>
          <w:iCs/>
          <w:lang w:val="fr-CH"/>
        </w:rPr>
        <w:t xml:space="preserve"> </w:t>
      </w:r>
      <w:r w:rsidR="00EC5BEE" w:rsidRPr="00B20330">
        <w:rPr>
          <w:lang w:val="fr-CH"/>
        </w:rPr>
        <w:t>Collectif contre les violences familiales et l’exclusion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hyperlink r:id="rId29" w:history="1">
        <w:r w:rsidR="0037269C" w:rsidRPr="00B20330">
          <w:rPr>
            <w:rStyle w:val="Hyperlink"/>
            <w:lang w:val="fr-CH"/>
          </w:rPr>
          <w:t>https://danse.uqam.ca/wp-content/uploads/sites/41/2019/01/Pratiques-s</w:t>
        </w:r>
        <w:bookmarkStart w:id="4" w:name="_Hlt139023378"/>
        <w:bookmarkStart w:id="5" w:name="_Hlt139023379"/>
        <w:r w:rsidR="0037269C" w:rsidRPr="00B20330">
          <w:rPr>
            <w:rStyle w:val="Hyperlink"/>
            <w:lang w:val="fr-CH"/>
          </w:rPr>
          <w:t>o</w:t>
        </w:r>
        <w:bookmarkEnd w:id="4"/>
        <w:bookmarkEnd w:id="5"/>
        <w:r w:rsidR="0037269C" w:rsidRPr="00B20330">
          <w:rPr>
            <w:rStyle w:val="Hyperlink"/>
            <w:lang w:val="fr-CH"/>
          </w:rPr>
          <w:t>matiques-et-pense%CC%81e-critique.-Dialogue-avec-Sylvie-Fortin-He%CC%81loi%CC%88se-Husquinet.-1-1.pdf</w:t>
        </w:r>
      </w:hyperlink>
      <w:r w:rsidR="0037269C" w:rsidRPr="00B20330">
        <w:rPr>
          <w:lang w:val="fr-CH"/>
        </w:rPr>
        <w:t xml:space="preserve"> </w:t>
      </w:r>
    </w:p>
    <w:p w14:paraId="0719EC7D" w14:textId="21A3ED7C" w:rsidR="005B7F77" w:rsidRPr="00B20330" w:rsidRDefault="005B7F77" w:rsidP="001C48A1">
      <w:pPr>
        <w:pStyle w:val="Literaturverzeichnis"/>
        <w:rPr>
          <w:lang w:val="fr-CH"/>
        </w:rPr>
      </w:pPr>
      <w:r w:rsidRPr="00B20330">
        <w:rPr>
          <w:lang w:val="fr-CH"/>
        </w:rPr>
        <w:t>Osho (2012)</w:t>
      </w:r>
      <w:r w:rsidR="00C224C4" w:rsidRPr="00B20330">
        <w:rPr>
          <w:lang w:val="fr-CH"/>
        </w:rPr>
        <w:t>.</w:t>
      </w:r>
      <w:r w:rsidRPr="00B20330">
        <w:rPr>
          <w:lang w:val="fr-CH"/>
        </w:rPr>
        <w:t xml:space="preserve"> </w:t>
      </w:r>
      <w:r w:rsidRPr="00B20330">
        <w:rPr>
          <w:i/>
          <w:iCs/>
          <w:lang w:val="fr-CH"/>
        </w:rPr>
        <w:t>Intimité</w:t>
      </w:r>
      <w:r w:rsidR="00C224C4" w:rsidRPr="00B20330">
        <w:rPr>
          <w:lang w:val="fr-CH"/>
        </w:rPr>
        <w:t xml:space="preserve">. </w:t>
      </w:r>
      <w:r w:rsidRPr="00B20330">
        <w:rPr>
          <w:lang w:val="fr-CH"/>
        </w:rPr>
        <w:t>ALMASTA Editions.</w:t>
      </w:r>
    </w:p>
    <w:p w14:paraId="78B8107E" w14:textId="49C31105" w:rsidR="002443A6" w:rsidRPr="00B20330" w:rsidRDefault="007F5F9D" w:rsidP="00F779CB">
      <w:pPr>
        <w:pStyle w:val="Literaturverzeichnis"/>
        <w:rPr>
          <w:lang w:val="fr-CH"/>
        </w:rPr>
      </w:pPr>
      <w:r w:rsidRPr="00B20330">
        <w:rPr>
          <w:lang w:val="fr-CH"/>
        </w:rPr>
        <w:t>Siegrist</w:t>
      </w:r>
      <w:r w:rsidR="0037269C" w:rsidRPr="00B20330">
        <w:rPr>
          <w:lang w:val="fr-CH"/>
        </w:rPr>
        <w:t xml:space="preserve">, D. (2000). </w:t>
      </w:r>
      <w:r w:rsidRPr="00B20330">
        <w:rPr>
          <w:i/>
          <w:iCs/>
          <w:lang w:val="fr-CH"/>
        </w:rPr>
        <w:t>Oser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être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femme.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Handicaps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et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identité</w:t>
      </w:r>
      <w:r w:rsidR="004971ED" w:rsidRPr="00B20330">
        <w:rPr>
          <w:i/>
          <w:iCs/>
          <w:lang w:val="fr-CH"/>
        </w:rPr>
        <w:t xml:space="preserve"> </w:t>
      </w:r>
      <w:r w:rsidRPr="00B20330">
        <w:rPr>
          <w:i/>
          <w:iCs/>
          <w:lang w:val="fr-CH"/>
        </w:rPr>
        <w:t>féminine</w:t>
      </w:r>
      <w:r w:rsidRPr="00B20330">
        <w:rPr>
          <w:lang w:val="fr-CH"/>
        </w:rPr>
        <w:t>.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Desclée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de</w:t>
      </w:r>
      <w:r w:rsidR="004971ED" w:rsidRPr="00B20330">
        <w:rPr>
          <w:lang w:val="fr-CH"/>
        </w:rPr>
        <w:t xml:space="preserve"> </w:t>
      </w:r>
      <w:r w:rsidRPr="00B20330">
        <w:rPr>
          <w:lang w:val="fr-CH"/>
        </w:rPr>
        <w:t>Brouwer.</w:t>
      </w:r>
    </w:p>
    <w:sectPr w:rsidR="002443A6" w:rsidRPr="00B20330" w:rsidSect="00757CE4">
      <w:headerReference w:type="default" r:id="rId30"/>
      <w:footerReference w:type="default" r:id="rId31"/>
      <w:pgSz w:w="11907" w:h="16840" w:code="9"/>
      <w:pgMar w:top="1418" w:right="1418" w:bottom="709" w:left="1418" w:header="720" w:footer="284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8FC0B" w14:textId="77777777" w:rsidR="004442C9" w:rsidRDefault="004442C9">
      <w:pPr>
        <w:spacing w:line="240" w:lineRule="auto"/>
      </w:pPr>
      <w:r>
        <w:separator/>
      </w:r>
    </w:p>
  </w:endnote>
  <w:endnote w:type="continuationSeparator" w:id="0">
    <w:p w14:paraId="5FBC6A0F" w14:textId="77777777" w:rsidR="004442C9" w:rsidRDefault="004442C9">
      <w:pPr>
        <w:spacing w:line="240" w:lineRule="auto"/>
      </w:pPr>
      <w:r>
        <w:continuationSeparator/>
      </w:r>
    </w:p>
  </w:endnote>
  <w:endnote w:type="continuationNotice" w:id="1">
    <w:p w14:paraId="0B5B1673" w14:textId="77777777" w:rsidR="004442C9" w:rsidRDefault="004442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F33887-6D7B-4DC7-BDF2-8592A5E15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33D2E9-5554-454E-A753-0C80DA498811}"/>
    <w:embedBold r:id="rId3" w:fontKey="{3BF3DE2D-2CA9-402A-9DEB-0C982C961768}"/>
    <w:embedItalic r:id="rId4" w:fontKey="{795CD8FA-48CD-48FF-8DA0-6A8A6C390485}"/>
    <w:embedBoldItalic r:id="rId5" w:fontKey="{F499DA27-BD71-4075-9ED8-E93849302E02}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6" w:fontKey="{B8242327-C8B3-4F0A-A0E0-40D28C87B2E4}"/>
    <w:embedBold r:id="rId7" w:fontKey="{9B05B9C7-370D-4A9A-AC1D-06BD18037215}"/>
    <w:embedItalic r:id="rId8" w:fontKey="{EFC696E6-8B4C-4002-AA64-A58176707158}"/>
    <w:embedBoldItalic r:id="rId9" w:fontKey="{E6F3F0FD-6C6A-4887-9125-692D488189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0F5F221-53D5-4ECC-9A6E-6316603A50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19816D57-F55A-4B9D-8EF1-2F2D479E4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8CE35F8-1AE0-4E46-ACBC-C5954CD97C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FEAA052-0954-4357-908E-67481EC554B0}"/>
    <w:embedBold r:id="rId14" w:fontKey="{11878B5D-46C5-49A3-9BDA-9DE32C785A57}"/>
    <w:embedItalic r:id="rId15" w:fontKey="{46D258E8-3ADE-48CE-BA2B-EDFC7BDC6225}"/>
  </w:font>
  <w:font w:name="Frutiger LT Pro 57 Condensed">
    <w:charset w:val="00"/>
    <w:family w:val="swiss"/>
    <w:pitch w:val="variable"/>
    <w:sig w:usb0="A00000A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F6305D70-34BB-473D-B4D3-89A2C0F2093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7" w:fontKey="{781C8A26-711B-42BA-A7FD-8241FE4408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E53F400E-3E19-4A7A-873E-A236274D4B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3199514"/>
      <w:docPartObj>
        <w:docPartGallery w:val="Page Numbers (Bottom of Page)"/>
        <w:docPartUnique/>
      </w:docPartObj>
    </w:sdtPr>
    <w:sdtContent>
      <w:p w14:paraId="11B75B1F" w14:textId="301BAA4A" w:rsidR="00AB3C6B" w:rsidRDefault="00AB3C6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9F918E0" w14:textId="3B6E4E1C" w:rsidR="004B3A29" w:rsidRDefault="004B3A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A4173" w14:textId="77777777" w:rsidR="004442C9" w:rsidRPr="00777A2F" w:rsidRDefault="004442C9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404B21D4" w14:textId="77777777" w:rsidR="004442C9" w:rsidRDefault="004442C9">
      <w:r>
        <w:continuationSeparator/>
      </w:r>
    </w:p>
  </w:footnote>
  <w:footnote w:type="continuationNotice" w:id="1">
    <w:p w14:paraId="2B08B40B" w14:textId="77777777" w:rsidR="004442C9" w:rsidRDefault="004442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16F0" w14:textId="037C384D" w:rsidR="00B7489C" w:rsidRPr="006555BD" w:rsidRDefault="00307EC7" w:rsidP="0010334E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43082880" wp14:editId="2B06A146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19050" b="1714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31932">
                            <a:alpha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EC2B0C" id="Gerader Verbinder 3" o:spid="_x0000_s1026" alt="&quot;&quot;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" strokecolor="#d31932">
              <v:stroke opacity="26214f" joinstyle="miter"/>
              <o:lock v:ext="edit" shapetype="f"/>
            </v:line>
          </w:pict>
        </mc:Fallback>
      </mc:AlternateContent>
    </w:r>
    <w:r w:rsidR="00243C88">
      <w:rPr>
        <w:lang w:val="fr-CH"/>
      </w:rPr>
      <w:t>Sexualité</w:t>
    </w:r>
    <w:r w:rsidR="004971ED">
      <w:rPr>
        <w:lang w:val="fr-CH"/>
      </w:rPr>
      <w:t xml:space="preserve"> </w:t>
    </w:r>
    <w:r w:rsidR="00243C88">
      <w:rPr>
        <w:lang w:val="fr-CH"/>
      </w:rPr>
      <w:t>et</w:t>
    </w:r>
    <w:r w:rsidR="004971ED">
      <w:rPr>
        <w:lang w:val="fr-CH"/>
      </w:rPr>
      <w:t xml:space="preserve"> </w:t>
    </w:r>
    <w:r w:rsidR="00243C88">
      <w:rPr>
        <w:lang w:val="fr-CH"/>
      </w:rPr>
      <w:t>handicap</w:t>
    </w:r>
    <w:r w:rsidR="00151692">
      <w:rPr>
        <w:lang w:val="fr-CH"/>
      </w:rPr>
      <w:tab/>
    </w:r>
    <w:r w:rsidR="00151692">
      <w:rPr>
        <w:lang w:val="fr-CH"/>
      </w:rPr>
      <w:tab/>
    </w:r>
    <w:r w:rsidR="00151692" w:rsidRPr="00ED473A">
      <w:rPr>
        <w:b w:val="0"/>
        <w:bCs/>
        <w:lang w:val="fr-CH"/>
      </w:rPr>
      <w:t>Revue</w:t>
    </w:r>
    <w:r w:rsidR="004971ED">
      <w:rPr>
        <w:b w:val="0"/>
        <w:bCs/>
        <w:lang w:val="fr-CH"/>
      </w:rPr>
      <w:t xml:space="preserve"> </w:t>
    </w:r>
    <w:r w:rsidR="00151692" w:rsidRPr="00ED473A">
      <w:rPr>
        <w:b w:val="0"/>
        <w:bCs/>
        <w:lang w:val="fr-CH"/>
      </w:rPr>
      <w:t>Suisse</w:t>
    </w:r>
    <w:r w:rsidR="004971ED">
      <w:rPr>
        <w:b w:val="0"/>
        <w:bCs/>
        <w:lang w:val="fr-CH"/>
      </w:rPr>
      <w:t xml:space="preserve"> </w:t>
    </w:r>
    <w:r w:rsidR="00151692" w:rsidRPr="00ED473A">
      <w:rPr>
        <w:b w:val="0"/>
        <w:bCs/>
        <w:lang w:val="fr-CH"/>
      </w:rPr>
      <w:t>de</w:t>
    </w:r>
    <w:r w:rsidR="004971ED">
      <w:rPr>
        <w:b w:val="0"/>
        <w:bCs/>
        <w:lang w:val="fr-CH"/>
      </w:rPr>
      <w:t xml:space="preserve"> </w:t>
    </w:r>
    <w:r w:rsidR="00151692" w:rsidRPr="00ED473A">
      <w:rPr>
        <w:b w:val="0"/>
        <w:bCs/>
        <w:lang w:val="fr-CH"/>
      </w:rPr>
      <w:t>Pédagogie</w:t>
    </w:r>
    <w:r w:rsidR="004971ED">
      <w:rPr>
        <w:b w:val="0"/>
        <w:bCs/>
        <w:lang w:val="fr-CH"/>
      </w:rPr>
      <w:t xml:space="preserve"> </w:t>
    </w:r>
    <w:r w:rsidR="00151692" w:rsidRPr="00ED473A">
      <w:rPr>
        <w:b w:val="0"/>
        <w:bCs/>
        <w:lang w:val="fr-CH"/>
      </w:rPr>
      <w:t>Spécialisée,</w:t>
    </w:r>
    <w:r w:rsidR="004971ED">
      <w:rPr>
        <w:b w:val="0"/>
        <w:bCs/>
        <w:lang w:val="fr-CH"/>
      </w:rPr>
      <w:t xml:space="preserve"> </w:t>
    </w:r>
    <w:r w:rsidR="00151692" w:rsidRPr="00ED473A">
      <w:rPr>
        <w:b w:val="0"/>
        <w:bCs/>
        <w:lang w:val="fr-CH"/>
      </w:rPr>
      <w:t>Vol.</w:t>
    </w:r>
    <w:r w:rsidR="00DB4F74">
      <w:rPr>
        <w:b w:val="0"/>
        <w:bCs/>
        <w:lang w:val="fr-CH"/>
      </w:rPr>
      <w:t> </w:t>
    </w:r>
    <w:r w:rsidR="00151692">
      <w:rPr>
        <w:b w:val="0"/>
        <w:bCs/>
        <w:lang w:val="fr-CH"/>
      </w:rPr>
      <w:t>13</w:t>
    </w:r>
    <w:r w:rsidR="00151692" w:rsidRPr="00ED473A">
      <w:rPr>
        <w:b w:val="0"/>
        <w:bCs/>
        <w:lang w:val="fr-CH"/>
      </w:rPr>
      <w:t>,</w:t>
    </w:r>
    <w:r w:rsidR="004971ED">
      <w:rPr>
        <w:b w:val="0"/>
        <w:bCs/>
        <w:lang w:val="fr-CH"/>
      </w:rPr>
      <w:t xml:space="preserve"> </w:t>
    </w:r>
    <w:r w:rsidR="00151692">
      <w:rPr>
        <w:b w:val="0"/>
        <w:bCs/>
        <w:lang w:val="fr-CH"/>
      </w:rPr>
      <w:t>03</w:t>
    </w:r>
    <w:r w:rsidR="00151692" w:rsidRPr="00ED473A">
      <w:rPr>
        <w:b w:val="0"/>
        <w:bCs/>
        <w:lang w:val="fr-CH"/>
      </w:rPr>
      <w:t>/</w:t>
    </w:r>
    <w:r w:rsidR="00151692">
      <w:rPr>
        <w:b w:val="0"/>
        <w:bCs/>
        <w:lang w:val="fr-CH"/>
      </w:rPr>
      <w:t>2023</w:t>
    </w:r>
  </w:p>
  <w:p w14:paraId="537CB687" w14:textId="3C456C38" w:rsidR="004B3A29" w:rsidRPr="006555BD" w:rsidRDefault="00B7489C" w:rsidP="0010334E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>|</w:t>
    </w:r>
    <w:r w:rsidR="004971ED">
      <w:rPr>
        <w:b w:val="0"/>
        <w:bCs/>
        <w:lang w:val="fr-CH"/>
      </w:rPr>
      <w:t xml:space="preserve">  </w:t>
    </w:r>
    <w:r w:rsidR="00B71621" w:rsidRPr="006555BD">
      <w:rPr>
        <w:b w:val="0"/>
        <w:bCs/>
        <w:lang w:val="fr-CH"/>
      </w:rPr>
      <w:t>ARTICLE</w:t>
    </w:r>
    <w:r w:rsidR="004971ED">
      <w:rPr>
        <w:b w:val="0"/>
        <w:bCs/>
        <w:lang w:val="fr-CH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3EE7B1A"/>
    <w:multiLevelType w:val="hybridMultilevel"/>
    <w:tmpl w:val="C1F672F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4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6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B70DBD"/>
    <w:multiLevelType w:val="hybridMultilevel"/>
    <w:tmpl w:val="8B7EFAA4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443645"/>
    <w:multiLevelType w:val="hybridMultilevel"/>
    <w:tmpl w:val="6A7812A4"/>
    <w:lvl w:ilvl="0" w:tplc="08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7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B7028A1"/>
    <w:multiLevelType w:val="hybridMultilevel"/>
    <w:tmpl w:val="D8B41FF4"/>
    <w:lvl w:ilvl="0" w:tplc="2C901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7CF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AA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BAE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906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E3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AF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2E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CE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7CC4FAE"/>
    <w:multiLevelType w:val="hybridMultilevel"/>
    <w:tmpl w:val="F424AC82"/>
    <w:lvl w:ilvl="0" w:tplc="100C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8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5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1"/>
  </w:num>
  <w:num w:numId="13" w16cid:durableId="1517846161">
    <w:abstractNumId w:val="29"/>
  </w:num>
  <w:num w:numId="14" w16cid:durableId="1128471426">
    <w:abstractNumId w:val="12"/>
  </w:num>
  <w:num w:numId="15" w16cid:durableId="1886675913">
    <w:abstractNumId w:val="27"/>
  </w:num>
  <w:num w:numId="16" w16cid:durableId="669143170">
    <w:abstractNumId w:val="41"/>
  </w:num>
  <w:num w:numId="17" w16cid:durableId="1816487952">
    <w:abstractNumId w:val="13"/>
  </w:num>
  <w:num w:numId="18" w16cid:durableId="1320425882">
    <w:abstractNumId w:val="35"/>
  </w:num>
  <w:num w:numId="19" w16cid:durableId="574709185">
    <w:abstractNumId w:val="44"/>
  </w:num>
  <w:num w:numId="20" w16cid:durableId="11883124">
    <w:abstractNumId w:val="42"/>
  </w:num>
  <w:num w:numId="21" w16cid:durableId="1651014573">
    <w:abstractNumId w:val="11"/>
  </w:num>
  <w:num w:numId="22" w16cid:durableId="252517924">
    <w:abstractNumId w:val="28"/>
  </w:num>
  <w:num w:numId="23" w16cid:durableId="10763643">
    <w:abstractNumId w:val="16"/>
  </w:num>
  <w:num w:numId="24" w16cid:durableId="1648777330">
    <w:abstractNumId w:val="33"/>
  </w:num>
  <w:num w:numId="25" w16cid:durableId="1297643764">
    <w:abstractNumId w:val="38"/>
  </w:num>
  <w:num w:numId="26" w16cid:durableId="23950315">
    <w:abstractNumId w:val="22"/>
  </w:num>
  <w:num w:numId="27" w16cid:durableId="1399090070">
    <w:abstractNumId w:val="23"/>
  </w:num>
  <w:num w:numId="28" w16cid:durableId="598370932">
    <w:abstractNumId w:val="30"/>
  </w:num>
  <w:num w:numId="29" w16cid:durableId="905142730">
    <w:abstractNumId w:val="24"/>
  </w:num>
  <w:num w:numId="30" w16cid:durableId="1137334675">
    <w:abstractNumId w:val="39"/>
  </w:num>
  <w:num w:numId="31" w16cid:durableId="438255588">
    <w:abstractNumId w:val="40"/>
  </w:num>
  <w:num w:numId="32" w16cid:durableId="1276904644">
    <w:abstractNumId w:val="19"/>
  </w:num>
  <w:num w:numId="33" w16cid:durableId="22024795">
    <w:abstractNumId w:val="17"/>
  </w:num>
  <w:num w:numId="34" w16cid:durableId="1718817469">
    <w:abstractNumId w:val="31"/>
  </w:num>
  <w:num w:numId="35" w16cid:durableId="2112357064">
    <w:abstractNumId w:val="43"/>
  </w:num>
  <w:num w:numId="36" w16cid:durableId="1419250705">
    <w:abstractNumId w:val="36"/>
  </w:num>
  <w:num w:numId="37" w16cid:durableId="203831794">
    <w:abstractNumId w:val="25"/>
  </w:num>
  <w:num w:numId="38" w16cid:durableId="1168712159">
    <w:abstractNumId w:val="20"/>
  </w:num>
  <w:num w:numId="39" w16cid:durableId="261569645">
    <w:abstractNumId w:val="34"/>
  </w:num>
  <w:num w:numId="40" w16cid:durableId="1572547422">
    <w:abstractNumId w:val="14"/>
  </w:num>
  <w:num w:numId="41" w16cid:durableId="2048136039">
    <w:abstractNumId w:val="10"/>
  </w:num>
  <w:num w:numId="42" w16cid:durableId="2054453605">
    <w:abstractNumId w:val="37"/>
  </w:num>
  <w:num w:numId="43" w16cid:durableId="1892499818">
    <w:abstractNumId w:val="18"/>
  </w:num>
  <w:num w:numId="44" w16cid:durableId="326906983">
    <w:abstractNumId w:val="32"/>
  </w:num>
  <w:num w:numId="45" w16cid:durableId="2138638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F9D"/>
    <w:rsid w:val="0000193A"/>
    <w:rsid w:val="0000258C"/>
    <w:rsid w:val="00003BA0"/>
    <w:rsid w:val="000061F9"/>
    <w:rsid w:val="00006CF0"/>
    <w:rsid w:val="00011735"/>
    <w:rsid w:val="000226A8"/>
    <w:rsid w:val="00022AFD"/>
    <w:rsid w:val="00024143"/>
    <w:rsid w:val="00026E39"/>
    <w:rsid w:val="000310B8"/>
    <w:rsid w:val="00032E31"/>
    <w:rsid w:val="00035645"/>
    <w:rsid w:val="00041F91"/>
    <w:rsid w:val="00045E31"/>
    <w:rsid w:val="00046D26"/>
    <w:rsid w:val="00052166"/>
    <w:rsid w:val="000525AA"/>
    <w:rsid w:val="0005277A"/>
    <w:rsid w:val="000530F8"/>
    <w:rsid w:val="00053353"/>
    <w:rsid w:val="0005433E"/>
    <w:rsid w:val="000543E5"/>
    <w:rsid w:val="000564A7"/>
    <w:rsid w:val="00060CA4"/>
    <w:rsid w:val="0006294F"/>
    <w:rsid w:val="000656BA"/>
    <w:rsid w:val="00066274"/>
    <w:rsid w:val="00071090"/>
    <w:rsid w:val="000759D7"/>
    <w:rsid w:val="00076B85"/>
    <w:rsid w:val="000823A3"/>
    <w:rsid w:val="0008381A"/>
    <w:rsid w:val="00083CA0"/>
    <w:rsid w:val="000840A8"/>
    <w:rsid w:val="00085986"/>
    <w:rsid w:val="0008696A"/>
    <w:rsid w:val="00086A55"/>
    <w:rsid w:val="00091F76"/>
    <w:rsid w:val="000954BB"/>
    <w:rsid w:val="0009736F"/>
    <w:rsid w:val="000A19DF"/>
    <w:rsid w:val="000A32DD"/>
    <w:rsid w:val="000C27F2"/>
    <w:rsid w:val="000C460B"/>
    <w:rsid w:val="000C5E28"/>
    <w:rsid w:val="000C6560"/>
    <w:rsid w:val="000C7227"/>
    <w:rsid w:val="000C741F"/>
    <w:rsid w:val="000D40A2"/>
    <w:rsid w:val="000D69E3"/>
    <w:rsid w:val="000E4E2C"/>
    <w:rsid w:val="000E514E"/>
    <w:rsid w:val="000E6507"/>
    <w:rsid w:val="000F0956"/>
    <w:rsid w:val="000F14DD"/>
    <w:rsid w:val="000F1BED"/>
    <w:rsid w:val="000F2EFE"/>
    <w:rsid w:val="000F3691"/>
    <w:rsid w:val="000F4B54"/>
    <w:rsid w:val="000F5063"/>
    <w:rsid w:val="000F5777"/>
    <w:rsid w:val="000F5C0B"/>
    <w:rsid w:val="000F6777"/>
    <w:rsid w:val="00100AB1"/>
    <w:rsid w:val="00101E47"/>
    <w:rsid w:val="0010237C"/>
    <w:rsid w:val="0010334E"/>
    <w:rsid w:val="00103491"/>
    <w:rsid w:val="001066D8"/>
    <w:rsid w:val="00107591"/>
    <w:rsid w:val="001114E2"/>
    <w:rsid w:val="0011413F"/>
    <w:rsid w:val="00115190"/>
    <w:rsid w:val="001159A0"/>
    <w:rsid w:val="00116239"/>
    <w:rsid w:val="00116B5F"/>
    <w:rsid w:val="00123092"/>
    <w:rsid w:val="00123D75"/>
    <w:rsid w:val="001254B1"/>
    <w:rsid w:val="001320A4"/>
    <w:rsid w:val="001329CA"/>
    <w:rsid w:val="00134A34"/>
    <w:rsid w:val="00135AC9"/>
    <w:rsid w:val="0014292B"/>
    <w:rsid w:val="00142A94"/>
    <w:rsid w:val="00142B46"/>
    <w:rsid w:val="00142BE0"/>
    <w:rsid w:val="00142FF2"/>
    <w:rsid w:val="00150089"/>
    <w:rsid w:val="00150798"/>
    <w:rsid w:val="00151692"/>
    <w:rsid w:val="00151BCA"/>
    <w:rsid w:val="00154F0A"/>
    <w:rsid w:val="00163652"/>
    <w:rsid w:val="00167F33"/>
    <w:rsid w:val="001769B5"/>
    <w:rsid w:val="00176BA8"/>
    <w:rsid w:val="00177B79"/>
    <w:rsid w:val="0018044F"/>
    <w:rsid w:val="0018509D"/>
    <w:rsid w:val="00191E3B"/>
    <w:rsid w:val="00193F3B"/>
    <w:rsid w:val="001A0E34"/>
    <w:rsid w:val="001A337B"/>
    <w:rsid w:val="001A53E4"/>
    <w:rsid w:val="001A5DFF"/>
    <w:rsid w:val="001A689E"/>
    <w:rsid w:val="001B05BD"/>
    <w:rsid w:val="001B25F3"/>
    <w:rsid w:val="001B7781"/>
    <w:rsid w:val="001C1E67"/>
    <w:rsid w:val="001C4850"/>
    <w:rsid w:val="001C48A1"/>
    <w:rsid w:val="001C705B"/>
    <w:rsid w:val="001C7260"/>
    <w:rsid w:val="001D129B"/>
    <w:rsid w:val="001D2CCE"/>
    <w:rsid w:val="001D4B00"/>
    <w:rsid w:val="001D73B2"/>
    <w:rsid w:val="001D7453"/>
    <w:rsid w:val="001E352B"/>
    <w:rsid w:val="001E3968"/>
    <w:rsid w:val="001E5D7C"/>
    <w:rsid w:val="001E6092"/>
    <w:rsid w:val="001F0C47"/>
    <w:rsid w:val="001F1160"/>
    <w:rsid w:val="001F2CD7"/>
    <w:rsid w:val="001F2DFB"/>
    <w:rsid w:val="001F3E0F"/>
    <w:rsid w:val="002000F8"/>
    <w:rsid w:val="00200E09"/>
    <w:rsid w:val="00202A19"/>
    <w:rsid w:val="00203E5F"/>
    <w:rsid w:val="002053CA"/>
    <w:rsid w:val="00205E88"/>
    <w:rsid w:val="00206AA6"/>
    <w:rsid w:val="00207AF8"/>
    <w:rsid w:val="00211427"/>
    <w:rsid w:val="002166B4"/>
    <w:rsid w:val="00222BE1"/>
    <w:rsid w:val="00223F8A"/>
    <w:rsid w:val="00227CD3"/>
    <w:rsid w:val="0023070D"/>
    <w:rsid w:val="002337CC"/>
    <w:rsid w:val="00235A97"/>
    <w:rsid w:val="0023684E"/>
    <w:rsid w:val="00240F85"/>
    <w:rsid w:val="00243C88"/>
    <w:rsid w:val="002443A6"/>
    <w:rsid w:val="002464C2"/>
    <w:rsid w:val="00246C28"/>
    <w:rsid w:val="0025171E"/>
    <w:rsid w:val="002562AF"/>
    <w:rsid w:val="00260669"/>
    <w:rsid w:val="00260A5A"/>
    <w:rsid w:val="002633B9"/>
    <w:rsid w:val="002654A1"/>
    <w:rsid w:val="002655A3"/>
    <w:rsid w:val="002658BE"/>
    <w:rsid w:val="00265D34"/>
    <w:rsid w:val="00266C25"/>
    <w:rsid w:val="002679B9"/>
    <w:rsid w:val="0027115D"/>
    <w:rsid w:val="002742C9"/>
    <w:rsid w:val="002748C3"/>
    <w:rsid w:val="00282584"/>
    <w:rsid w:val="0028397C"/>
    <w:rsid w:val="00284EA0"/>
    <w:rsid w:val="002872FC"/>
    <w:rsid w:val="002877F4"/>
    <w:rsid w:val="00291FFF"/>
    <w:rsid w:val="00294773"/>
    <w:rsid w:val="002A0808"/>
    <w:rsid w:val="002A3080"/>
    <w:rsid w:val="002A3878"/>
    <w:rsid w:val="002A4190"/>
    <w:rsid w:val="002B4A28"/>
    <w:rsid w:val="002B58EF"/>
    <w:rsid w:val="002B7398"/>
    <w:rsid w:val="002C06EC"/>
    <w:rsid w:val="002C07DE"/>
    <w:rsid w:val="002C0EF7"/>
    <w:rsid w:val="002C390C"/>
    <w:rsid w:val="002C5053"/>
    <w:rsid w:val="002C5235"/>
    <w:rsid w:val="002D5A60"/>
    <w:rsid w:val="002D7347"/>
    <w:rsid w:val="002D7700"/>
    <w:rsid w:val="002E13B6"/>
    <w:rsid w:val="002E22CD"/>
    <w:rsid w:val="002E4382"/>
    <w:rsid w:val="002E5374"/>
    <w:rsid w:val="002F45E7"/>
    <w:rsid w:val="002F6AFB"/>
    <w:rsid w:val="002F7409"/>
    <w:rsid w:val="00307EC7"/>
    <w:rsid w:val="00310076"/>
    <w:rsid w:val="00312089"/>
    <w:rsid w:val="0031218D"/>
    <w:rsid w:val="00322024"/>
    <w:rsid w:val="003222A6"/>
    <w:rsid w:val="0032294D"/>
    <w:rsid w:val="00324E48"/>
    <w:rsid w:val="0032606F"/>
    <w:rsid w:val="00327227"/>
    <w:rsid w:val="00332298"/>
    <w:rsid w:val="00332B51"/>
    <w:rsid w:val="003361BB"/>
    <w:rsid w:val="003412D1"/>
    <w:rsid w:val="003419DB"/>
    <w:rsid w:val="00343ADC"/>
    <w:rsid w:val="003447FA"/>
    <w:rsid w:val="00347D39"/>
    <w:rsid w:val="00356F39"/>
    <w:rsid w:val="003606C0"/>
    <w:rsid w:val="00362925"/>
    <w:rsid w:val="00363A18"/>
    <w:rsid w:val="00365017"/>
    <w:rsid w:val="003719D8"/>
    <w:rsid w:val="0037269C"/>
    <w:rsid w:val="00372F05"/>
    <w:rsid w:val="003746B7"/>
    <w:rsid w:val="003751B8"/>
    <w:rsid w:val="00375AE7"/>
    <w:rsid w:val="0038377E"/>
    <w:rsid w:val="00383FF0"/>
    <w:rsid w:val="00386CFF"/>
    <w:rsid w:val="003871DF"/>
    <w:rsid w:val="00391167"/>
    <w:rsid w:val="0039215C"/>
    <w:rsid w:val="003932D3"/>
    <w:rsid w:val="003937F3"/>
    <w:rsid w:val="003940EA"/>
    <w:rsid w:val="00395C69"/>
    <w:rsid w:val="00397220"/>
    <w:rsid w:val="003A1BD3"/>
    <w:rsid w:val="003A2717"/>
    <w:rsid w:val="003A72E7"/>
    <w:rsid w:val="003B0950"/>
    <w:rsid w:val="003B42E1"/>
    <w:rsid w:val="003B4C81"/>
    <w:rsid w:val="003C0CB6"/>
    <w:rsid w:val="003C6FE4"/>
    <w:rsid w:val="003C70DB"/>
    <w:rsid w:val="003D221C"/>
    <w:rsid w:val="003D3EAB"/>
    <w:rsid w:val="003D5680"/>
    <w:rsid w:val="003D7C70"/>
    <w:rsid w:val="003E022D"/>
    <w:rsid w:val="003F3E78"/>
    <w:rsid w:val="003F6A6B"/>
    <w:rsid w:val="003F78C2"/>
    <w:rsid w:val="004002F5"/>
    <w:rsid w:val="00400EAC"/>
    <w:rsid w:val="00401AAD"/>
    <w:rsid w:val="004034FC"/>
    <w:rsid w:val="004108D3"/>
    <w:rsid w:val="00410A73"/>
    <w:rsid w:val="00421416"/>
    <w:rsid w:val="00421D05"/>
    <w:rsid w:val="004252F0"/>
    <w:rsid w:val="004313B4"/>
    <w:rsid w:val="004366AE"/>
    <w:rsid w:val="00437744"/>
    <w:rsid w:val="00437ACD"/>
    <w:rsid w:val="00441E41"/>
    <w:rsid w:val="00441F45"/>
    <w:rsid w:val="00443729"/>
    <w:rsid w:val="00443FD3"/>
    <w:rsid w:val="004442C9"/>
    <w:rsid w:val="0044604B"/>
    <w:rsid w:val="00447A70"/>
    <w:rsid w:val="0045200C"/>
    <w:rsid w:val="00453169"/>
    <w:rsid w:val="00456975"/>
    <w:rsid w:val="004603C3"/>
    <w:rsid w:val="00462179"/>
    <w:rsid w:val="00464B42"/>
    <w:rsid w:val="00464E1F"/>
    <w:rsid w:val="0046798B"/>
    <w:rsid w:val="00467996"/>
    <w:rsid w:val="004709AC"/>
    <w:rsid w:val="00475F1D"/>
    <w:rsid w:val="0048144B"/>
    <w:rsid w:val="00483EE1"/>
    <w:rsid w:val="00483F58"/>
    <w:rsid w:val="00486270"/>
    <w:rsid w:val="00487504"/>
    <w:rsid w:val="004914F0"/>
    <w:rsid w:val="00492660"/>
    <w:rsid w:val="004971ED"/>
    <w:rsid w:val="004A25DC"/>
    <w:rsid w:val="004A2854"/>
    <w:rsid w:val="004A429E"/>
    <w:rsid w:val="004A6701"/>
    <w:rsid w:val="004A7F38"/>
    <w:rsid w:val="004B0494"/>
    <w:rsid w:val="004B1834"/>
    <w:rsid w:val="004B281E"/>
    <w:rsid w:val="004B29F8"/>
    <w:rsid w:val="004B2A09"/>
    <w:rsid w:val="004B3001"/>
    <w:rsid w:val="004B3880"/>
    <w:rsid w:val="004B3A29"/>
    <w:rsid w:val="004B49E9"/>
    <w:rsid w:val="004B4B4E"/>
    <w:rsid w:val="004B5E21"/>
    <w:rsid w:val="004B5F04"/>
    <w:rsid w:val="004B683E"/>
    <w:rsid w:val="004B6B74"/>
    <w:rsid w:val="004B6B96"/>
    <w:rsid w:val="004C13EB"/>
    <w:rsid w:val="004C4E79"/>
    <w:rsid w:val="004C7891"/>
    <w:rsid w:val="004D08FE"/>
    <w:rsid w:val="004D1402"/>
    <w:rsid w:val="004D149B"/>
    <w:rsid w:val="004D2698"/>
    <w:rsid w:val="004D58AC"/>
    <w:rsid w:val="004E232F"/>
    <w:rsid w:val="004E311D"/>
    <w:rsid w:val="004E348B"/>
    <w:rsid w:val="004E4B4F"/>
    <w:rsid w:val="004F02DC"/>
    <w:rsid w:val="004F0500"/>
    <w:rsid w:val="004F08C9"/>
    <w:rsid w:val="004F20CD"/>
    <w:rsid w:val="00500E30"/>
    <w:rsid w:val="0050408A"/>
    <w:rsid w:val="00504826"/>
    <w:rsid w:val="00520E5B"/>
    <w:rsid w:val="00521675"/>
    <w:rsid w:val="005228B5"/>
    <w:rsid w:val="005230D0"/>
    <w:rsid w:val="005245EC"/>
    <w:rsid w:val="0052485F"/>
    <w:rsid w:val="00524AF0"/>
    <w:rsid w:val="00525010"/>
    <w:rsid w:val="00525C27"/>
    <w:rsid w:val="0053023C"/>
    <w:rsid w:val="005306D4"/>
    <w:rsid w:val="00532819"/>
    <w:rsid w:val="00532A9F"/>
    <w:rsid w:val="0054056A"/>
    <w:rsid w:val="00543983"/>
    <w:rsid w:val="00546490"/>
    <w:rsid w:val="00560EA8"/>
    <w:rsid w:val="00564F56"/>
    <w:rsid w:val="0056578A"/>
    <w:rsid w:val="00571C0D"/>
    <w:rsid w:val="00573222"/>
    <w:rsid w:val="005738EC"/>
    <w:rsid w:val="00575C46"/>
    <w:rsid w:val="0057605E"/>
    <w:rsid w:val="00582BC3"/>
    <w:rsid w:val="005830C9"/>
    <w:rsid w:val="00593D9D"/>
    <w:rsid w:val="005979F9"/>
    <w:rsid w:val="005A2A95"/>
    <w:rsid w:val="005A2D7D"/>
    <w:rsid w:val="005A6F41"/>
    <w:rsid w:val="005A7AE7"/>
    <w:rsid w:val="005B32C9"/>
    <w:rsid w:val="005B7F77"/>
    <w:rsid w:val="005C2883"/>
    <w:rsid w:val="005C2FE2"/>
    <w:rsid w:val="005C3BD2"/>
    <w:rsid w:val="005C748A"/>
    <w:rsid w:val="005D11EB"/>
    <w:rsid w:val="005D15B8"/>
    <w:rsid w:val="005D4FDC"/>
    <w:rsid w:val="005E18A0"/>
    <w:rsid w:val="005E2CD8"/>
    <w:rsid w:val="005E74DA"/>
    <w:rsid w:val="005F3A5A"/>
    <w:rsid w:val="00603807"/>
    <w:rsid w:val="006068C7"/>
    <w:rsid w:val="00606F3D"/>
    <w:rsid w:val="00607954"/>
    <w:rsid w:val="006112B1"/>
    <w:rsid w:val="00612143"/>
    <w:rsid w:val="00620D06"/>
    <w:rsid w:val="0062301F"/>
    <w:rsid w:val="006236F5"/>
    <w:rsid w:val="006238AA"/>
    <w:rsid w:val="00623E11"/>
    <w:rsid w:val="00625016"/>
    <w:rsid w:val="00627B86"/>
    <w:rsid w:val="0063104B"/>
    <w:rsid w:val="006312AB"/>
    <w:rsid w:val="0063149F"/>
    <w:rsid w:val="00636439"/>
    <w:rsid w:val="006409A2"/>
    <w:rsid w:val="006418BB"/>
    <w:rsid w:val="00643F2C"/>
    <w:rsid w:val="006454CE"/>
    <w:rsid w:val="0064793B"/>
    <w:rsid w:val="00651C1C"/>
    <w:rsid w:val="00652C0D"/>
    <w:rsid w:val="00652FC4"/>
    <w:rsid w:val="00653B7E"/>
    <w:rsid w:val="00654A58"/>
    <w:rsid w:val="006555BD"/>
    <w:rsid w:val="00655D8B"/>
    <w:rsid w:val="00663088"/>
    <w:rsid w:val="00666698"/>
    <w:rsid w:val="00673E85"/>
    <w:rsid w:val="006756DC"/>
    <w:rsid w:val="00680CA1"/>
    <w:rsid w:val="006812C7"/>
    <w:rsid w:val="00682B8C"/>
    <w:rsid w:val="006857A4"/>
    <w:rsid w:val="00685C08"/>
    <w:rsid w:val="00685EB4"/>
    <w:rsid w:val="00695A4F"/>
    <w:rsid w:val="00697D3F"/>
    <w:rsid w:val="006A236A"/>
    <w:rsid w:val="006A342C"/>
    <w:rsid w:val="006A3F75"/>
    <w:rsid w:val="006A4C05"/>
    <w:rsid w:val="006A6D0C"/>
    <w:rsid w:val="006A7FB1"/>
    <w:rsid w:val="006B248B"/>
    <w:rsid w:val="006B2D86"/>
    <w:rsid w:val="006B4003"/>
    <w:rsid w:val="006B60C7"/>
    <w:rsid w:val="006B69DB"/>
    <w:rsid w:val="006B71F2"/>
    <w:rsid w:val="006C0223"/>
    <w:rsid w:val="006C0D5A"/>
    <w:rsid w:val="006C1F56"/>
    <w:rsid w:val="006C42D1"/>
    <w:rsid w:val="006C5F18"/>
    <w:rsid w:val="006C613C"/>
    <w:rsid w:val="006D0E55"/>
    <w:rsid w:val="006D1908"/>
    <w:rsid w:val="006D2A2D"/>
    <w:rsid w:val="006D6012"/>
    <w:rsid w:val="006D7532"/>
    <w:rsid w:val="006E176F"/>
    <w:rsid w:val="006E260B"/>
    <w:rsid w:val="006E51D7"/>
    <w:rsid w:val="006E651F"/>
    <w:rsid w:val="006E6545"/>
    <w:rsid w:val="006F1217"/>
    <w:rsid w:val="006F2A37"/>
    <w:rsid w:val="006F5691"/>
    <w:rsid w:val="006F6031"/>
    <w:rsid w:val="00701169"/>
    <w:rsid w:val="00704BDE"/>
    <w:rsid w:val="00711655"/>
    <w:rsid w:val="00712E78"/>
    <w:rsid w:val="00713423"/>
    <w:rsid w:val="007155B8"/>
    <w:rsid w:val="0071630E"/>
    <w:rsid w:val="00717A1E"/>
    <w:rsid w:val="00721873"/>
    <w:rsid w:val="00724A61"/>
    <w:rsid w:val="00727472"/>
    <w:rsid w:val="00727D51"/>
    <w:rsid w:val="007304AF"/>
    <w:rsid w:val="00733E6A"/>
    <w:rsid w:val="00734869"/>
    <w:rsid w:val="00734EBF"/>
    <w:rsid w:val="0074121B"/>
    <w:rsid w:val="0074442C"/>
    <w:rsid w:val="0074613E"/>
    <w:rsid w:val="0074701C"/>
    <w:rsid w:val="007474E3"/>
    <w:rsid w:val="00751B4D"/>
    <w:rsid w:val="00751B52"/>
    <w:rsid w:val="00751DF5"/>
    <w:rsid w:val="00754A84"/>
    <w:rsid w:val="00754FB8"/>
    <w:rsid w:val="00757CE4"/>
    <w:rsid w:val="0076190A"/>
    <w:rsid w:val="00762E30"/>
    <w:rsid w:val="00762E99"/>
    <w:rsid w:val="00763B37"/>
    <w:rsid w:val="00763F68"/>
    <w:rsid w:val="00771B5D"/>
    <w:rsid w:val="00777A2F"/>
    <w:rsid w:val="00780225"/>
    <w:rsid w:val="007849C4"/>
    <w:rsid w:val="007874DB"/>
    <w:rsid w:val="007945D3"/>
    <w:rsid w:val="007A3E06"/>
    <w:rsid w:val="007A6C8F"/>
    <w:rsid w:val="007A75E1"/>
    <w:rsid w:val="007A7BF8"/>
    <w:rsid w:val="007B1B22"/>
    <w:rsid w:val="007B39B6"/>
    <w:rsid w:val="007B3B9D"/>
    <w:rsid w:val="007B4D8E"/>
    <w:rsid w:val="007B4F54"/>
    <w:rsid w:val="007B70D0"/>
    <w:rsid w:val="007C6534"/>
    <w:rsid w:val="007C6706"/>
    <w:rsid w:val="007C74F2"/>
    <w:rsid w:val="007C7C71"/>
    <w:rsid w:val="007D0C89"/>
    <w:rsid w:val="007D7645"/>
    <w:rsid w:val="007E18DB"/>
    <w:rsid w:val="007F0662"/>
    <w:rsid w:val="007F09D1"/>
    <w:rsid w:val="007F25A5"/>
    <w:rsid w:val="007F2D30"/>
    <w:rsid w:val="007F35F7"/>
    <w:rsid w:val="007F5F9D"/>
    <w:rsid w:val="00800625"/>
    <w:rsid w:val="00800A81"/>
    <w:rsid w:val="00812A9F"/>
    <w:rsid w:val="00814CDF"/>
    <w:rsid w:val="00815DB5"/>
    <w:rsid w:val="00817357"/>
    <w:rsid w:val="00820AE2"/>
    <w:rsid w:val="00821377"/>
    <w:rsid w:val="00821F68"/>
    <w:rsid w:val="00822B61"/>
    <w:rsid w:val="008249BF"/>
    <w:rsid w:val="00825302"/>
    <w:rsid w:val="008262AE"/>
    <w:rsid w:val="00830A17"/>
    <w:rsid w:val="00831955"/>
    <w:rsid w:val="00832184"/>
    <w:rsid w:val="008343EC"/>
    <w:rsid w:val="00843B54"/>
    <w:rsid w:val="008449E9"/>
    <w:rsid w:val="00846AD5"/>
    <w:rsid w:val="00850DA8"/>
    <w:rsid w:val="00851E5F"/>
    <w:rsid w:val="00853805"/>
    <w:rsid w:val="0085518B"/>
    <w:rsid w:val="00855AC7"/>
    <w:rsid w:val="00866C5D"/>
    <w:rsid w:val="008707C6"/>
    <w:rsid w:val="00875FDA"/>
    <w:rsid w:val="00876FF0"/>
    <w:rsid w:val="00881211"/>
    <w:rsid w:val="0088171D"/>
    <w:rsid w:val="008841A7"/>
    <w:rsid w:val="00885D53"/>
    <w:rsid w:val="00886614"/>
    <w:rsid w:val="008924D4"/>
    <w:rsid w:val="00892F07"/>
    <w:rsid w:val="00895F72"/>
    <w:rsid w:val="008A1A4B"/>
    <w:rsid w:val="008A2229"/>
    <w:rsid w:val="008B53EC"/>
    <w:rsid w:val="008B643C"/>
    <w:rsid w:val="008C1482"/>
    <w:rsid w:val="008C16F5"/>
    <w:rsid w:val="008C2682"/>
    <w:rsid w:val="008C533E"/>
    <w:rsid w:val="008C5D95"/>
    <w:rsid w:val="008C73E4"/>
    <w:rsid w:val="008C74EE"/>
    <w:rsid w:val="008D12BC"/>
    <w:rsid w:val="008D1807"/>
    <w:rsid w:val="008D5FEF"/>
    <w:rsid w:val="008D6BFE"/>
    <w:rsid w:val="008D714C"/>
    <w:rsid w:val="008E01F8"/>
    <w:rsid w:val="008E16DC"/>
    <w:rsid w:val="008E2825"/>
    <w:rsid w:val="008E2A24"/>
    <w:rsid w:val="008E4B06"/>
    <w:rsid w:val="008F02A9"/>
    <w:rsid w:val="008F29B2"/>
    <w:rsid w:val="008F2E4E"/>
    <w:rsid w:val="0090325A"/>
    <w:rsid w:val="00903900"/>
    <w:rsid w:val="00905911"/>
    <w:rsid w:val="00910777"/>
    <w:rsid w:val="00912E02"/>
    <w:rsid w:val="00914291"/>
    <w:rsid w:val="00916DC6"/>
    <w:rsid w:val="00922095"/>
    <w:rsid w:val="00923256"/>
    <w:rsid w:val="00930525"/>
    <w:rsid w:val="009321C6"/>
    <w:rsid w:val="00935F3A"/>
    <w:rsid w:val="00941F95"/>
    <w:rsid w:val="00943B46"/>
    <w:rsid w:val="00947772"/>
    <w:rsid w:val="009552F9"/>
    <w:rsid w:val="00961A48"/>
    <w:rsid w:val="009621EC"/>
    <w:rsid w:val="009667B4"/>
    <w:rsid w:val="00967772"/>
    <w:rsid w:val="009724C5"/>
    <w:rsid w:val="00977891"/>
    <w:rsid w:val="00977DBA"/>
    <w:rsid w:val="00985126"/>
    <w:rsid w:val="00986D69"/>
    <w:rsid w:val="009877D2"/>
    <w:rsid w:val="00987E64"/>
    <w:rsid w:val="00990051"/>
    <w:rsid w:val="00990B0C"/>
    <w:rsid w:val="00994008"/>
    <w:rsid w:val="00994512"/>
    <w:rsid w:val="009A3210"/>
    <w:rsid w:val="009A6AC5"/>
    <w:rsid w:val="009A7FF6"/>
    <w:rsid w:val="009B325D"/>
    <w:rsid w:val="009B58F5"/>
    <w:rsid w:val="009B6032"/>
    <w:rsid w:val="009B6F4B"/>
    <w:rsid w:val="009C0F0A"/>
    <w:rsid w:val="009C116A"/>
    <w:rsid w:val="009C2314"/>
    <w:rsid w:val="009C5F17"/>
    <w:rsid w:val="009C7CED"/>
    <w:rsid w:val="009D4CCF"/>
    <w:rsid w:val="009D7500"/>
    <w:rsid w:val="009E563F"/>
    <w:rsid w:val="009F14F8"/>
    <w:rsid w:val="009F4CD6"/>
    <w:rsid w:val="009F6A07"/>
    <w:rsid w:val="009F7669"/>
    <w:rsid w:val="00A030B9"/>
    <w:rsid w:val="00A072A5"/>
    <w:rsid w:val="00A1002E"/>
    <w:rsid w:val="00A10362"/>
    <w:rsid w:val="00A1068D"/>
    <w:rsid w:val="00A11480"/>
    <w:rsid w:val="00A11C8A"/>
    <w:rsid w:val="00A12E98"/>
    <w:rsid w:val="00A15721"/>
    <w:rsid w:val="00A166D0"/>
    <w:rsid w:val="00A17727"/>
    <w:rsid w:val="00A20CB5"/>
    <w:rsid w:val="00A22F97"/>
    <w:rsid w:val="00A24091"/>
    <w:rsid w:val="00A253EC"/>
    <w:rsid w:val="00A25F52"/>
    <w:rsid w:val="00A26351"/>
    <w:rsid w:val="00A30DF3"/>
    <w:rsid w:val="00A31EBF"/>
    <w:rsid w:val="00A34B59"/>
    <w:rsid w:val="00A3582A"/>
    <w:rsid w:val="00A36604"/>
    <w:rsid w:val="00A3713B"/>
    <w:rsid w:val="00A43392"/>
    <w:rsid w:val="00A4359E"/>
    <w:rsid w:val="00A4664A"/>
    <w:rsid w:val="00A52AC7"/>
    <w:rsid w:val="00A53A3C"/>
    <w:rsid w:val="00A543D6"/>
    <w:rsid w:val="00A54816"/>
    <w:rsid w:val="00A54DA0"/>
    <w:rsid w:val="00A5564C"/>
    <w:rsid w:val="00A556A1"/>
    <w:rsid w:val="00A61330"/>
    <w:rsid w:val="00A64CB5"/>
    <w:rsid w:val="00A64D4B"/>
    <w:rsid w:val="00A65219"/>
    <w:rsid w:val="00A712BC"/>
    <w:rsid w:val="00A77517"/>
    <w:rsid w:val="00A82AE8"/>
    <w:rsid w:val="00A83C06"/>
    <w:rsid w:val="00A83ECD"/>
    <w:rsid w:val="00A852B6"/>
    <w:rsid w:val="00A8579C"/>
    <w:rsid w:val="00A870D0"/>
    <w:rsid w:val="00A87C4F"/>
    <w:rsid w:val="00A93384"/>
    <w:rsid w:val="00AA09D4"/>
    <w:rsid w:val="00AA49F2"/>
    <w:rsid w:val="00AA5E35"/>
    <w:rsid w:val="00AA7D4C"/>
    <w:rsid w:val="00AB1CBF"/>
    <w:rsid w:val="00AB3C6B"/>
    <w:rsid w:val="00AB6579"/>
    <w:rsid w:val="00AB7145"/>
    <w:rsid w:val="00AC20F1"/>
    <w:rsid w:val="00AC2CEF"/>
    <w:rsid w:val="00AC4162"/>
    <w:rsid w:val="00AC4AFC"/>
    <w:rsid w:val="00AC6346"/>
    <w:rsid w:val="00AC6FD2"/>
    <w:rsid w:val="00AD0842"/>
    <w:rsid w:val="00AD14DF"/>
    <w:rsid w:val="00AD1EA6"/>
    <w:rsid w:val="00AD22E0"/>
    <w:rsid w:val="00AD6004"/>
    <w:rsid w:val="00AE631D"/>
    <w:rsid w:val="00AF1549"/>
    <w:rsid w:val="00AF16DF"/>
    <w:rsid w:val="00AF16EB"/>
    <w:rsid w:val="00AF1DD9"/>
    <w:rsid w:val="00AF3D8F"/>
    <w:rsid w:val="00AF4DA5"/>
    <w:rsid w:val="00AF629A"/>
    <w:rsid w:val="00B02895"/>
    <w:rsid w:val="00B07357"/>
    <w:rsid w:val="00B12953"/>
    <w:rsid w:val="00B1701C"/>
    <w:rsid w:val="00B20330"/>
    <w:rsid w:val="00B21ED7"/>
    <w:rsid w:val="00B2209C"/>
    <w:rsid w:val="00B25431"/>
    <w:rsid w:val="00B33759"/>
    <w:rsid w:val="00B4063D"/>
    <w:rsid w:val="00B42C61"/>
    <w:rsid w:val="00B45A2B"/>
    <w:rsid w:val="00B4614C"/>
    <w:rsid w:val="00B52529"/>
    <w:rsid w:val="00B5582F"/>
    <w:rsid w:val="00B56614"/>
    <w:rsid w:val="00B5740A"/>
    <w:rsid w:val="00B57674"/>
    <w:rsid w:val="00B602A2"/>
    <w:rsid w:val="00B631AB"/>
    <w:rsid w:val="00B66B95"/>
    <w:rsid w:val="00B71621"/>
    <w:rsid w:val="00B7489C"/>
    <w:rsid w:val="00B75053"/>
    <w:rsid w:val="00B7596B"/>
    <w:rsid w:val="00B75BB4"/>
    <w:rsid w:val="00B76365"/>
    <w:rsid w:val="00B7679B"/>
    <w:rsid w:val="00B76F1D"/>
    <w:rsid w:val="00B815D1"/>
    <w:rsid w:val="00B84ECC"/>
    <w:rsid w:val="00BA3964"/>
    <w:rsid w:val="00BA3A7F"/>
    <w:rsid w:val="00BB155B"/>
    <w:rsid w:val="00BB3270"/>
    <w:rsid w:val="00BB474F"/>
    <w:rsid w:val="00BB4828"/>
    <w:rsid w:val="00BB4A2C"/>
    <w:rsid w:val="00BB4CDA"/>
    <w:rsid w:val="00BB5402"/>
    <w:rsid w:val="00BC27E1"/>
    <w:rsid w:val="00BD226C"/>
    <w:rsid w:val="00BD3733"/>
    <w:rsid w:val="00BD3FDF"/>
    <w:rsid w:val="00BD4FAD"/>
    <w:rsid w:val="00BD53D2"/>
    <w:rsid w:val="00BE4E0B"/>
    <w:rsid w:val="00BE4F03"/>
    <w:rsid w:val="00BF4887"/>
    <w:rsid w:val="00BF4DD0"/>
    <w:rsid w:val="00BF532A"/>
    <w:rsid w:val="00BF70DC"/>
    <w:rsid w:val="00BF7E11"/>
    <w:rsid w:val="00C008B4"/>
    <w:rsid w:val="00C02BAF"/>
    <w:rsid w:val="00C05A08"/>
    <w:rsid w:val="00C122F2"/>
    <w:rsid w:val="00C16638"/>
    <w:rsid w:val="00C201F8"/>
    <w:rsid w:val="00C20EAE"/>
    <w:rsid w:val="00C224C4"/>
    <w:rsid w:val="00C25CFD"/>
    <w:rsid w:val="00C306D4"/>
    <w:rsid w:val="00C30F1E"/>
    <w:rsid w:val="00C3152C"/>
    <w:rsid w:val="00C32890"/>
    <w:rsid w:val="00C42D1A"/>
    <w:rsid w:val="00C45814"/>
    <w:rsid w:val="00C47A57"/>
    <w:rsid w:val="00C50EF1"/>
    <w:rsid w:val="00C5482C"/>
    <w:rsid w:val="00C6006D"/>
    <w:rsid w:val="00C63ADB"/>
    <w:rsid w:val="00C63DBD"/>
    <w:rsid w:val="00C65572"/>
    <w:rsid w:val="00C67FDA"/>
    <w:rsid w:val="00C71A46"/>
    <w:rsid w:val="00C77731"/>
    <w:rsid w:val="00C77A77"/>
    <w:rsid w:val="00C816BF"/>
    <w:rsid w:val="00C81B4E"/>
    <w:rsid w:val="00C85052"/>
    <w:rsid w:val="00C92E8E"/>
    <w:rsid w:val="00C943A3"/>
    <w:rsid w:val="00C95AEA"/>
    <w:rsid w:val="00C95B42"/>
    <w:rsid w:val="00CA4000"/>
    <w:rsid w:val="00CA4FB8"/>
    <w:rsid w:val="00CA5ED3"/>
    <w:rsid w:val="00CA6443"/>
    <w:rsid w:val="00CA674D"/>
    <w:rsid w:val="00CA6B36"/>
    <w:rsid w:val="00CB3435"/>
    <w:rsid w:val="00CB42DB"/>
    <w:rsid w:val="00CB7F81"/>
    <w:rsid w:val="00CC0E6D"/>
    <w:rsid w:val="00CC14DC"/>
    <w:rsid w:val="00CC415E"/>
    <w:rsid w:val="00CD13E9"/>
    <w:rsid w:val="00CD429B"/>
    <w:rsid w:val="00CD7A9F"/>
    <w:rsid w:val="00CE46BC"/>
    <w:rsid w:val="00CE7D95"/>
    <w:rsid w:val="00CE7EF2"/>
    <w:rsid w:val="00CF0C6F"/>
    <w:rsid w:val="00CF2D0F"/>
    <w:rsid w:val="00CF4C21"/>
    <w:rsid w:val="00CF56CB"/>
    <w:rsid w:val="00D00EF4"/>
    <w:rsid w:val="00D051ED"/>
    <w:rsid w:val="00D11387"/>
    <w:rsid w:val="00D15686"/>
    <w:rsid w:val="00D17F8E"/>
    <w:rsid w:val="00D23805"/>
    <w:rsid w:val="00D27C7B"/>
    <w:rsid w:val="00D31B06"/>
    <w:rsid w:val="00D34C23"/>
    <w:rsid w:val="00D354A7"/>
    <w:rsid w:val="00D366B9"/>
    <w:rsid w:val="00D409F2"/>
    <w:rsid w:val="00D454CE"/>
    <w:rsid w:val="00D47597"/>
    <w:rsid w:val="00D5019E"/>
    <w:rsid w:val="00D510C2"/>
    <w:rsid w:val="00D51481"/>
    <w:rsid w:val="00D5479E"/>
    <w:rsid w:val="00D614DC"/>
    <w:rsid w:val="00D61758"/>
    <w:rsid w:val="00D65100"/>
    <w:rsid w:val="00D66C5E"/>
    <w:rsid w:val="00D70697"/>
    <w:rsid w:val="00D72D41"/>
    <w:rsid w:val="00D74678"/>
    <w:rsid w:val="00D752C3"/>
    <w:rsid w:val="00D7691E"/>
    <w:rsid w:val="00D77799"/>
    <w:rsid w:val="00D8355B"/>
    <w:rsid w:val="00D835F4"/>
    <w:rsid w:val="00D839F4"/>
    <w:rsid w:val="00D873DE"/>
    <w:rsid w:val="00D8754E"/>
    <w:rsid w:val="00D92889"/>
    <w:rsid w:val="00D9463F"/>
    <w:rsid w:val="00D94661"/>
    <w:rsid w:val="00D9589B"/>
    <w:rsid w:val="00D969AF"/>
    <w:rsid w:val="00D9736C"/>
    <w:rsid w:val="00DA15D7"/>
    <w:rsid w:val="00DA161A"/>
    <w:rsid w:val="00DA28F2"/>
    <w:rsid w:val="00DA3934"/>
    <w:rsid w:val="00DA3CEB"/>
    <w:rsid w:val="00DA6EA6"/>
    <w:rsid w:val="00DB085C"/>
    <w:rsid w:val="00DB2417"/>
    <w:rsid w:val="00DB4043"/>
    <w:rsid w:val="00DB4F74"/>
    <w:rsid w:val="00DB5151"/>
    <w:rsid w:val="00DB5625"/>
    <w:rsid w:val="00DB611D"/>
    <w:rsid w:val="00DC081B"/>
    <w:rsid w:val="00DC0AB5"/>
    <w:rsid w:val="00DC30E0"/>
    <w:rsid w:val="00DC4439"/>
    <w:rsid w:val="00DC4FDA"/>
    <w:rsid w:val="00DC5C4D"/>
    <w:rsid w:val="00DD0365"/>
    <w:rsid w:val="00DD39A9"/>
    <w:rsid w:val="00DD6C9B"/>
    <w:rsid w:val="00DE566B"/>
    <w:rsid w:val="00DE6B7F"/>
    <w:rsid w:val="00DF2E0F"/>
    <w:rsid w:val="00DF380C"/>
    <w:rsid w:val="00DF5157"/>
    <w:rsid w:val="00DF5728"/>
    <w:rsid w:val="00DF5B9E"/>
    <w:rsid w:val="00E00674"/>
    <w:rsid w:val="00E00A75"/>
    <w:rsid w:val="00E03695"/>
    <w:rsid w:val="00E04A59"/>
    <w:rsid w:val="00E06939"/>
    <w:rsid w:val="00E1125F"/>
    <w:rsid w:val="00E1195F"/>
    <w:rsid w:val="00E14ABE"/>
    <w:rsid w:val="00E15111"/>
    <w:rsid w:val="00E17BED"/>
    <w:rsid w:val="00E21043"/>
    <w:rsid w:val="00E218F6"/>
    <w:rsid w:val="00E231E1"/>
    <w:rsid w:val="00E258E9"/>
    <w:rsid w:val="00E4035D"/>
    <w:rsid w:val="00E41817"/>
    <w:rsid w:val="00E42977"/>
    <w:rsid w:val="00E42E44"/>
    <w:rsid w:val="00E448DF"/>
    <w:rsid w:val="00E45F69"/>
    <w:rsid w:val="00E52285"/>
    <w:rsid w:val="00E548DB"/>
    <w:rsid w:val="00E572AF"/>
    <w:rsid w:val="00E57927"/>
    <w:rsid w:val="00E616B9"/>
    <w:rsid w:val="00E6236B"/>
    <w:rsid w:val="00E63214"/>
    <w:rsid w:val="00E63349"/>
    <w:rsid w:val="00E6640D"/>
    <w:rsid w:val="00E709A4"/>
    <w:rsid w:val="00E7103B"/>
    <w:rsid w:val="00E718F5"/>
    <w:rsid w:val="00E71A08"/>
    <w:rsid w:val="00E75F6F"/>
    <w:rsid w:val="00E762E4"/>
    <w:rsid w:val="00E76D51"/>
    <w:rsid w:val="00E773D4"/>
    <w:rsid w:val="00E843F7"/>
    <w:rsid w:val="00E84C15"/>
    <w:rsid w:val="00E8537F"/>
    <w:rsid w:val="00E8625B"/>
    <w:rsid w:val="00E9142E"/>
    <w:rsid w:val="00E9491A"/>
    <w:rsid w:val="00E95390"/>
    <w:rsid w:val="00E959DA"/>
    <w:rsid w:val="00EA11E4"/>
    <w:rsid w:val="00EA2F3D"/>
    <w:rsid w:val="00EA3EAC"/>
    <w:rsid w:val="00EA4676"/>
    <w:rsid w:val="00EA560E"/>
    <w:rsid w:val="00EB022E"/>
    <w:rsid w:val="00EB4D2C"/>
    <w:rsid w:val="00EB6B2B"/>
    <w:rsid w:val="00EB7BBA"/>
    <w:rsid w:val="00EC0A4F"/>
    <w:rsid w:val="00EC3A26"/>
    <w:rsid w:val="00EC5BEE"/>
    <w:rsid w:val="00EC5DAA"/>
    <w:rsid w:val="00ED4078"/>
    <w:rsid w:val="00EE40C3"/>
    <w:rsid w:val="00EF4C1D"/>
    <w:rsid w:val="00EF5035"/>
    <w:rsid w:val="00EF773D"/>
    <w:rsid w:val="00F041BB"/>
    <w:rsid w:val="00F06702"/>
    <w:rsid w:val="00F17691"/>
    <w:rsid w:val="00F20FF4"/>
    <w:rsid w:val="00F21ACA"/>
    <w:rsid w:val="00F21F3E"/>
    <w:rsid w:val="00F23CBE"/>
    <w:rsid w:val="00F23E8C"/>
    <w:rsid w:val="00F26E51"/>
    <w:rsid w:val="00F309C0"/>
    <w:rsid w:val="00F327AD"/>
    <w:rsid w:val="00F37662"/>
    <w:rsid w:val="00F418C2"/>
    <w:rsid w:val="00F4389C"/>
    <w:rsid w:val="00F443D5"/>
    <w:rsid w:val="00F45A43"/>
    <w:rsid w:val="00F4625D"/>
    <w:rsid w:val="00F46D9F"/>
    <w:rsid w:val="00F50E5E"/>
    <w:rsid w:val="00F537A6"/>
    <w:rsid w:val="00F70573"/>
    <w:rsid w:val="00F709AD"/>
    <w:rsid w:val="00F70D6C"/>
    <w:rsid w:val="00F72025"/>
    <w:rsid w:val="00F74A48"/>
    <w:rsid w:val="00F767F6"/>
    <w:rsid w:val="00F76CB2"/>
    <w:rsid w:val="00F76F09"/>
    <w:rsid w:val="00F779CB"/>
    <w:rsid w:val="00F814BA"/>
    <w:rsid w:val="00F8278F"/>
    <w:rsid w:val="00F83A13"/>
    <w:rsid w:val="00F83FA0"/>
    <w:rsid w:val="00F85776"/>
    <w:rsid w:val="00F8693E"/>
    <w:rsid w:val="00F94BA9"/>
    <w:rsid w:val="00F9568C"/>
    <w:rsid w:val="00FB2600"/>
    <w:rsid w:val="00FB2DAA"/>
    <w:rsid w:val="00FB48D2"/>
    <w:rsid w:val="00FB5B64"/>
    <w:rsid w:val="00FB5C70"/>
    <w:rsid w:val="00FB601D"/>
    <w:rsid w:val="00FB7742"/>
    <w:rsid w:val="00FC073B"/>
    <w:rsid w:val="00FC18AC"/>
    <w:rsid w:val="00FD2E37"/>
    <w:rsid w:val="00FD3BBE"/>
    <w:rsid w:val="00FD55C6"/>
    <w:rsid w:val="00FD5697"/>
    <w:rsid w:val="00FD5708"/>
    <w:rsid w:val="00FD7BA9"/>
    <w:rsid w:val="00FE11DB"/>
    <w:rsid w:val="00FE1B3A"/>
    <w:rsid w:val="00FE457E"/>
    <w:rsid w:val="06775A2A"/>
    <w:rsid w:val="1FFA4774"/>
    <w:rsid w:val="27EC30FC"/>
    <w:rsid w:val="2CBFA21F"/>
    <w:rsid w:val="2DD11FFB"/>
    <w:rsid w:val="2FF742E1"/>
    <w:rsid w:val="3EB5A8F7"/>
    <w:rsid w:val="3F4C30E0"/>
    <w:rsid w:val="475742C5"/>
    <w:rsid w:val="4B97AA8F"/>
    <w:rsid w:val="52A1E2F2"/>
    <w:rsid w:val="5FE76880"/>
    <w:rsid w:val="7071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3A6E9"/>
  <w15:docId w15:val="{4F10920E-045C-4C9F-89C0-4EE393B97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0C6560"/>
    <w:pPr>
      <w:spacing w:after="0" w:line="276" w:lineRule="auto"/>
    </w:pPr>
    <w:rPr>
      <w:rFonts w:ascii="Open Sans SemiCondensed" w:hAnsi="Open Sans SemiCondensed"/>
      <w:spacing w:val="-4"/>
      <w:sz w:val="20"/>
      <w:szCs w:val="20"/>
    </w:rPr>
  </w:style>
  <w:style w:type="paragraph" w:styleId="berschrift1">
    <w:name w:val="heading 1"/>
    <w:basedOn w:val="Standard"/>
    <w:next w:val="Textkrper"/>
    <w:link w:val="berschrift1Zchn"/>
    <w:uiPriority w:val="1"/>
    <w:qFormat/>
    <w:rsid w:val="000C6560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0C6560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0C6560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0C6560"/>
    <w:pPr>
      <w:keepNext/>
      <w:keepLines/>
      <w:numPr>
        <w:ilvl w:val="3"/>
        <w:numId w:val="41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0C6560"/>
    <w:pPr>
      <w:keepNext/>
      <w:keepLines/>
      <w:numPr>
        <w:ilvl w:val="4"/>
        <w:numId w:val="41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0C6560"/>
    <w:pPr>
      <w:keepNext/>
      <w:keepLines/>
      <w:numPr>
        <w:ilvl w:val="5"/>
        <w:numId w:val="41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0C6560"/>
    <w:pPr>
      <w:keepNext/>
      <w:keepLines/>
      <w:numPr>
        <w:ilvl w:val="6"/>
        <w:numId w:val="41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0C6560"/>
    <w:pPr>
      <w:keepNext/>
      <w:keepLines/>
      <w:numPr>
        <w:ilvl w:val="7"/>
        <w:numId w:val="41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0C6560"/>
    <w:pPr>
      <w:keepNext/>
      <w:keepLines/>
      <w:numPr>
        <w:ilvl w:val="8"/>
        <w:numId w:val="41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0C6560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  <w:rsid w:val="000C6560"/>
  </w:style>
  <w:style w:type="paragraph" w:customStyle="1" w:styleId="Compact">
    <w:name w:val="Compact"/>
    <w:basedOn w:val="Textkrper2"/>
    <w:rsid w:val="000C6560"/>
    <w:pPr>
      <w:spacing w:before="36" w:after="36"/>
    </w:pPr>
  </w:style>
  <w:style w:type="paragraph" w:styleId="Titel">
    <w:name w:val="Title"/>
    <w:basedOn w:val="Standard"/>
    <w:next w:val="Textkrper"/>
    <w:qFormat/>
    <w:rsid w:val="000C6560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0C6560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C6560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rsid w:val="000C6560"/>
    <w:pPr>
      <w:keepNext/>
      <w:keepLines/>
      <w:jc w:val="center"/>
    </w:pPr>
    <w:rPr>
      <w:rFonts w:ascii="Open Sans SemiCondensed" w:hAnsi="Open Sans SemiCondensed"/>
      <w:spacing w:val="-4"/>
      <w:sz w:val="20"/>
      <w:szCs w:val="20"/>
    </w:rPr>
  </w:style>
  <w:style w:type="paragraph" w:customStyle="1" w:styleId="Abstract">
    <w:name w:val="Abstract"/>
    <w:basedOn w:val="Standard"/>
    <w:next w:val="Textkrper"/>
    <w:qFormat/>
    <w:rsid w:val="000C6560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0C6560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rsid w:val="000C6560"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0C6560"/>
    <w:rPr>
      <w:sz w:val="18"/>
    </w:rPr>
  </w:style>
  <w:style w:type="table" w:customStyle="1" w:styleId="Table">
    <w:name w:val="Table"/>
    <w:semiHidden/>
    <w:unhideWhenUsed/>
    <w:qFormat/>
    <w:rsid w:val="000C6560"/>
    <w:rPr>
      <w:rFonts w:ascii="Open Sans SemiCondensed" w:hAnsi="Open Sans SemiCondensed"/>
      <w:spacing w:val="-4"/>
      <w:sz w:val="20"/>
      <w:szCs w:val="20"/>
      <w:lang w:val="fr-CH" w:eastAsia="fr-CH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rsid w:val="000C6560"/>
    <w:pPr>
      <w:keepNext/>
      <w:keepLines/>
    </w:pPr>
    <w:rPr>
      <w:b/>
    </w:rPr>
  </w:style>
  <w:style w:type="paragraph" w:customStyle="1" w:styleId="Definition">
    <w:name w:val="Definition"/>
    <w:basedOn w:val="Standard"/>
    <w:rsid w:val="000C6560"/>
  </w:style>
  <w:style w:type="paragraph" w:styleId="Beschriftung">
    <w:name w:val="caption"/>
    <w:basedOn w:val="Standard"/>
    <w:link w:val="BeschriftungZchn"/>
    <w:rsid w:val="008F2E4E"/>
    <w:pPr>
      <w:spacing w:before="120" w:after="120" w:line="240" w:lineRule="auto"/>
    </w:pPr>
    <w:rPr>
      <w:b/>
    </w:rPr>
  </w:style>
  <w:style w:type="paragraph" w:customStyle="1" w:styleId="TableCaption">
    <w:name w:val="Table Caption"/>
    <w:basedOn w:val="Beschriftung"/>
    <w:rsid w:val="00D969AF"/>
    <w:pPr>
      <w:keepNext/>
    </w:pPr>
    <w:rPr>
      <w:b w:val="0"/>
      <w:i/>
    </w:rPr>
  </w:style>
  <w:style w:type="paragraph" w:customStyle="1" w:styleId="ImageCaption">
    <w:name w:val="Image Caption"/>
    <w:basedOn w:val="Beschriftung"/>
  </w:style>
  <w:style w:type="paragraph" w:customStyle="1" w:styleId="Figure">
    <w:name w:val="Figure"/>
    <w:basedOn w:val="Standard"/>
    <w:rsid w:val="000C6560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eschriftungZchn">
    <w:name w:val="Beschriftung Zchn"/>
    <w:basedOn w:val="Absatz-Standardschriftart"/>
    <w:link w:val="Beschriftung"/>
    <w:rsid w:val="008F2E4E"/>
    <w:rPr>
      <w:rFonts w:ascii="Frutiger LT Pro 57 Condensed" w:hAnsi="Frutiger LT Pro 57 Condensed"/>
      <w:b/>
      <w:sz w:val="20"/>
    </w:rPr>
  </w:style>
  <w:style w:type="character" w:styleId="Funotenzeichen">
    <w:name w:val="footnote reference"/>
    <w:basedOn w:val="Absatz-Standardschriftart"/>
    <w:uiPriority w:val="99"/>
    <w:rsid w:val="000C6560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0C6560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  <w:szCs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C6560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0C6560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0C6560"/>
    <w:rPr>
      <w:rFonts w:ascii="Open Sans SemiCondensed" w:hAnsi="Open Sans SemiCondensed"/>
      <w:spacing w:val="-4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0C6560"/>
    <w:rPr>
      <w:rFonts w:ascii="Open Sans SemiCondensed" w:hAnsi="Open Sans SemiCondensed"/>
      <w:spacing w:val="-4"/>
      <w:sz w:val="20"/>
      <w:szCs w:val="20"/>
    </w:rPr>
  </w:style>
  <w:style w:type="paragraph" w:styleId="Fuzeile">
    <w:name w:val="footer"/>
    <w:basedOn w:val="Standard"/>
    <w:link w:val="FuzeileZchn"/>
    <w:unhideWhenUsed/>
    <w:rsid w:val="000C6560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0C6560"/>
    <w:rPr>
      <w:rFonts w:ascii="Open Sans SemiCondensed" w:hAnsi="Open Sans SemiCondensed"/>
      <w:spacing w:val="-4"/>
      <w:sz w:val="18"/>
      <w:szCs w:val="20"/>
    </w:rPr>
  </w:style>
  <w:style w:type="paragraph" w:customStyle="1" w:styleId="Themenschwerpunkt">
    <w:name w:val="Themenschwerpunkt"/>
    <w:basedOn w:val="Kopfzeile"/>
    <w:link w:val="ThemenschwerpunktZchn"/>
    <w:rsid w:val="000C6560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0C6560"/>
    <w:rPr>
      <w:rFonts w:ascii="Open Sans SemiCondensed" w:hAnsi="Open Sans SemiCondensed"/>
      <w:b/>
      <w:noProof/>
      <w:spacing w:val="-4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0C6560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0C6560"/>
    <w:rPr>
      <w:rFonts w:ascii="Open Sans SemiCondensed" w:hAnsi="Open Sans SemiCondensed"/>
      <w:spacing w:val="-4"/>
      <w:sz w:val="20"/>
      <w:szCs w:val="20"/>
    </w:rPr>
  </w:style>
  <w:style w:type="paragraph" w:styleId="Textkrper3">
    <w:name w:val="Body Text 3"/>
    <w:basedOn w:val="Textkrper"/>
    <w:link w:val="Textkrper3Zchn"/>
    <w:autoRedefine/>
    <w:rsid w:val="00721873"/>
    <w:pPr>
      <w:spacing w:before="0" w:after="0"/>
      <w:ind w:firstLine="0"/>
      <w:jc w:val="left"/>
    </w:pPr>
    <w:rPr>
      <w:lang w:val="de-CH"/>
    </w:rPr>
  </w:style>
  <w:style w:type="character" w:customStyle="1" w:styleId="Textkrper3Zchn">
    <w:name w:val="Textkörper 3 Zchn"/>
    <w:basedOn w:val="Absatz-Standardschriftart"/>
    <w:link w:val="Textkrper3"/>
    <w:rsid w:val="00721873"/>
    <w:rPr>
      <w:rFonts w:ascii="Open Sans SemiCondensed" w:hAnsi="Open Sans SemiCondensed"/>
      <w:spacing w:val="-4"/>
      <w:sz w:val="20"/>
      <w:szCs w:val="20"/>
      <w:lang w:val="de-CH"/>
    </w:rPr>
  </w:style>
  <w:style w:type="paragraph" w:styleId="Zitat">
    <w:name w:val="Quote"/>
    <w:basedOn w:val="Standard"/>
    <w:next w:val="Standard"/>
    <w:link w:val="ZitatZchn"/>
    <w:rsid w:val="007B4F54"/>
    <w:pPr>
      <w:spacing w:before="120" w:after="120"/>
      <w:ind w:left="567" w:right="567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rsid w:val="007B4F54"/>
    <w:rPr>
      <w:rFonts w:ascii="Frutiger LT Pro 57 Condensed" w:hAnsi="Frutiger LT Pro 57 Condensed"/>
      <w:i/>
      <w:iCs/>
      <w:color w:val="404040" w:themeColor="text1" w:themeTint="BF"/>
      <w:sz w:val="20"/>
    </w:rPr>
  </w:style>
  <w:style w:type="paragraph" w:styleId="Liste">
    <w:name w:val="List"/>
    <w:basedOn w:val="Standard"/>
    <w:unhideWhenUsed/>
    <w:qFormat/>
    <w:rsid w:val="000C6560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0C6560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0C6560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0C6560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0C6560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0C6560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C6560"/>
    <w:rPr>
      <w:rFonts w:ascii="Open Sans SemiCondensed" w:hAnsi="Open Sans SemiCondensed"/>
      <w:spacing w:val="-4"/>
      <w:sz w:val="18"/>
      <w:szCs w:val="20"/>
    </w:rPr>
  </w:style>
  <w:style w:type="table" w:styleId="Gitternetztabelle1hell">
    <w:name w:val="Grid Table 1 Light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C6560"/>
    <w:rPr>
      <w:color w:val="605E5C"/>
      <w:shd w:val="clear" w:color="auto" w:fill="E1DFDD"/>
    </w:rPr>
  </w:style>
  <w:style w:type="paragraph" w:styleId="StandardWeb">
    <w:name w:val="Normal (Web)"/>
    <w:basedOn w:val="Standard"/>
    <w:unhideWhenUsed/>
    <w:rsid w:val="000C6560"/>
    <w:rPr>
      <w:rFonts w:cs="Times New Roman"/>
      <w:sz w:val="24"/>
      <w:szCs w:val="24"/>
    </w:rPr>
  </w:style>
  <w:style w:type="paragraph" w:customStyle="1" w:styleId="meta">
    <w:name w:val="meta"/>
    <w:basedOn w:val="Standard"/>
    <w:rsid w:val="007F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fr-CH" w:eastAsia="fr-FR"/>
    </w:rPr>
  </w:style>
  <w:style w:type="character" w:styleId="Hervorhebung">
    <w:name w:val="Emphasis"/>
    <w:basedOn w:val="Absatz-Standardschriftart"/>
    <w:uiPriority w:val="20"/>
    <w:qFormat/>
    <w:rsid w:val="00401AAD"/>
  </w:style>
  <w:style w:type="paragraph" w:styleId="Listenabsatz">
    <w:name w:val="List Paragraph"/>
    <w:basedOn w:val="Standard"/>
    <w:link w:val="ListenabsatzZchn"/>
    <w:uiPriority w:val="34"/>
    <w:qFormat/>
    <w:rsid w:val="007F5F9D"/>
    <w:pPr>
      <w:spacing w:after="160" w:line="259" w:lineRule="auto"/>
      <w:ind w:left="720"/>
      <w:contextualSpacing/>
    </w:pPr>
    <w:rPr>
      <w:rFonts w:asciiTheme="minorHAnsi" w:eastAsiaTheme="minorEastAsia" w:hAnsiTheme="minorHAnsi"/>
      <w:sz w:val="22"/>
      <w:szCs w:val="22"/>
      <w:lang w:val="fr-CH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7F5F9D"/>
    <w:rPr>
      <w:rFonts w:eastAsiaTheme="minorEastAsia"/>
      <w:sz w:val="22"/>
      <w:szCs w:val="22"/>
      <w:lang w:val="fr-CH"/>
    </w:rPr>
  </w:style>
  <w:style w:type="paragraph" w:styleId="KeinLeerraum">
    <w:name w:val="No Spacing"/>
    <w:uiPriority w:val="1"/>
    <w:qFormat/>
    <w:rsid w:val="007F5F9D"/>
    <w:pPr>
      <w:spacing w:after="0"/>
    </w:pPr>
    <w:rPr>
      <w:lang w:val="fr-CH"/>
    </w:rPr>
  </w:style>
  <w:style w:type="paragraph" w:customStyle="1" w:styleId="LegendeAbbildung">
    <w:name w:val="Legende Abbildung"/>
    <w:basedOn w:val="LegendeTabelle"/>
    <w:qFormat/>
    <w:rsid w:val="000C6560"/>
    <w:rPr>
      <w:lang w:val="fr-CH"/>
    </w:rPr>
  </w:style>
  <w:style w:type="paragraph" w:customStyle="1" w:styleId="NotizTabelle">
    <w:name w:val="Notiz Tabelle"/>
    <w:basedOn w:val="Standard"/>
    <w:qFormat/>
    <w:rsid w:val="000C6560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0C6560"/>
  </w:style>
  <w:style w:type="paragraph" w:customStyle="1" w:styleId="LegendeTabelle">
    <w:name w:val="Legende Tabelle"/>
    <w:basedOn w:val="Standard"/>
    <w:qFormat/>
    <w:rsid w:val="000C6560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65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C656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0C6560"/>
    <w:rPr>
      <w:rFonts w:ascii="Open Sans SemiCondensed" w:hAnsi="Open Sans SemiCondensed"/>
      <w:spacing w:val="-4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0C6560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0C6560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0C6560"/>
    <w:rPr>
      <w:rFonts w:ascii="Open Sans SemiCondensed" w:hAnsi="Open Sans SemiCondensed"/>
      <w:bCs/>
      <w:i/>
      <w:color w:val="D31932" w:themeColor="accent1"/>
      <w:spacing w:val="10"/>
      <w:sz w:val="20"/>
      <w:szCs w:val="22"/>
    </w:rPr>
  </w:style>
  <w:style w:type="paragraph" w:customStyle="1" w:styleId="Zitat1">
    <w:name w:val="Zitat1"/>
    <w:basedOn w:val="Standard"/>
    <w:next w:val="Textkrper"/>
    <w:qFormat/>
    <w:rsid w:val="00401AAD"/>
    <w:pPr>
      <w:spacing w:before="120" w:after="12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C656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C6560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0C6560"/>
    <w:pPr>
      <w:numPr>
        <w:numId w:val="2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0C6560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0C6560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0C6560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0C6560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0C6560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0C6560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0C6560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0C65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0C6560"/>
    <w:rPr>
      <w:rFonts w:ascii="Open Sans SemiCondensed" w:eastAsiaTheme="majorEastAsia" w:hAnsi="Open Sans SemiCondensed" w:cstheme="majorBidi"/>
      <w:spacing w:val="-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0C6560"/>
    <w:pPr>
      <w:spacing w:after="0"/>
    </w:pPr>
    <w:rPr>
      <w:rFonts w:ascii="Open Sans SemiCondensed" w:eastAsiaTheme="majorEastAsia" w:hAnsi="Open Sans SemiCondensed" w:cstheme="majorBidi"/>
      <w:color w:val="000000" w:themeColor="text1"/>
      <w:spacing w:val="-4"/>
      <w:sz w:val="20"/>
      <w:szCs w:val="20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0C6560"/>
    <w:rPr>
      <w:rFonts w:ascii="Open Sans SemiCondensed" w:hAnsi="Open Sans SemiCondensed"/>
      <w:sz w:val="20"/>
      <w:szCs w:val="20"/>
    </w:rPr>
  </w:style>
  <w:style w:type="paragraph" w:styleId="HTMLVorformatiert">
    <w:name w:val="HTML Preformatted"/>
    <w:basedOn w:val="Standard"/>
    <w:link w:val="HTMLVorformatiertZchn"/>
    <w:semiHidden/>
    <w:unhideWhenUsed/>
    <w:rsid w:val="000C6560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0C6560"/>
    <w:rPr>
      <w:rFonts w:ascii="Open Sans SemiCondensed" w:hAnsi="Open Sans SemiCondensed"/>
      <w:spacing w:val="-4"/>
      <w:sz w:val="20"/>
      <w:szCs w:val="20"/>
    </w:rPr>
  </w:style>
  <w:style w:type="paragraph" w:styleId="NurText">
    <w:name w:val="Plain Text"/>
    <w:basedOn w:val="Standard"/>
    <w:link w:val="NurTextZchn"/>
    <w:semiHidden/>
    <w:unhideWhenUsed/>
    <w:rsid w:val="000C6560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0C6560"/>
    <w:rPr>
      <w:rFonts w:ascii="Open Sans SemiCondensed" w:hAnsi="Open Sans SemiCondensed"/>
      <w:spacing w:val="-4"/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0C6560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C6560"/>
    <w:rPr>
      <w:rFonts w:ascii="Open Sans SemiCondensed" w:hAnsi="Open Sans SemiCondensed"/>
      <w:spacing w:val="-4"/>
      <w:sz w:val="18"/>
      <w:szCs w:val="18"/>
    </w:rPr>
  </w:style>
  <w:style w:type="paragraph" w:styleId="Makrotext">
    <w:name w:val="macro"/>
    <w:link w:val="MakrotextZchn"/>
    <w:semiHidden/>
    <w:unhideWhenUsed/>
    <w:rsid w:val="000C65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Open Sans SemiCondensed" w:hAnsi="Open Sans SemiCondensed"/>
      <w:spacing w:val="-4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semiHidden/>
    <w:rsid w:val="000C6560"/>
    <w:rPr>
      <w:rFonts w:ascii="Open Sans SemiCondensed" w:hAnsi="Open Sans SemiCondensed"/>
      <w:spacing w:val="-4"/>
      <w:sz w:val="20"/>
      <w:szCs w:val="20"/>
    </w:rPr>
  </w:style>
  <w:style w:type="paragraph" w:styleId="Indexberschrift">
    <w:name w:val="index heading"/>
    <w:basedOn w:val="Standard"/>
    <w:next w:val="Index1"/>
    <w:semiHidden/>
    <w:unhideWhenUsed/>
    <w:rsid w:val="000C6560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0C6560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0C6560"/>
    <w:pPr>
      <w:numPr>
        <w:numId w:val="41"/>
      </w:numPr>
    </w:pPr>
  </w:style>
  <w:style w:type="paragraph" w:styleId="Listennummer2">
    <w:name w:val="List Number 2"/>
    <w:basedOn w:val="Listennummer"/>
    <w:unhideWhenUsed/>
    <w:rsid w:val="000C6560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0C6560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0C6560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0C6560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9B6F4B"/>
    <w:pPr>
      <w:pBdr>
        <w:left w:val="single" w:sz="12" w:space="4" w:color="D31932" w:themeColor="accent1"/>
      </w:pBdr>
      <w:spacing w:before="120"/>
      <w:ind w:left="284" w:firstLine="0"/>
    </w:pPr>
    <w:rPr>
      <w:color w:val="D31932" w:themeColor="accent1"/>
      <w:lang w:val="fr-CH"/>
    </w:rPr>
  </w:style>
  <w:style w:type="table" w:styleId="Gitternetztabelle2">
    <w:name w:val="Grid Table 2"/>
    <w:basedOn w:val="NormaleTabelle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0C6560"/>
    <w:pPr>
      <w:spacing w:after="0"/>
    </w:pPr>
    <w:rPr>
      <w:rFonts w:ascii="Open Sans SemiCondensed" w:hAnsi="Open Sans SemiCondensed"/>
      <w:spacing w:val="-4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1"/>
    <w:rsid w:val="00E709A4"/>
    <w:rPr>
      <w:rFonts w:ascii="Open Sans SemiCondensed" w:eastAsiaTheme="majorEastAsia" w:hAnsi="Open Sans SemiCondensed" w:cs="Open Sans SemiCondensed"/>
      <w:b/>
      <w:bCs/>
      <w:color w:val="000000" w:themeColor="text1"/>
      <w:spacing w:val="-4"/>
      <w:szCs w:val="32"/>
    </w:rPr>
  </w:style>
  <w:style w:type="paragraph" w:styleId="berarbeitung">
    <w:name w:val="Revision"/>
    <w:hidden/>
    <w:semiHidden/>
    <w:rsid w:val="00B56614"/>
    <w:pPr>
      <w:spacing w:after="0"/>
    </w:pPr>
    <w:rPr>
      <w:rFonts w:ascii="Open Sans SemiCondensed" w:hAnsi="Open Sans SemiCondensed"/>
      <w:spacing w:val="-4"/>
      <w:sz w:val="20"/>
      <w:szCs w:val="20"/>
    </w:rPr>
  </w:style>
  <w:style w:type="character" w:customStyle="1" w:styleId="cf01">
    <w:name w:val="cf01"/>
    <w:basedOn w:val="Absatz-Standardschriftart"/>
    <w:rsid w:val="00654A5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654A5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448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194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5801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58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39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242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7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www.artssomatiques.com/anne-expert" TargetMode="External"/><Relationship Id="rId26" Type="http://schemas.openxmlformats.org/officeDocument/2006/relationships/hyperlink" Target="https://www.reiso.org/articles/themes/pratiques/8854-vers-l-auto-decouverte-de-l-intim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aycenter.org/about/lgbtq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feldenkrais.ch/methode-2/moshe-feldenkrais/" TargetMode="External"/><Relationship Id="rId25" Type="http://schemas.openxmlformats.org/officeDocument/2006/relationships/hyperlink" Target="https://doi.org/10.3917/eres.hirsc.2010.02.0084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lexandertechnik.ch/" TargetMode="External"/><Relationship Id="rId20" Type="http://schemas.openxmlformats.org/officeDocument/2006/relationships/hyperlink" Target="https://www.bodymindcentering.com/about/bonnie-bainbridge-cohen/" TargetMode="External"/><Relationship Id="rId29" Type="http://schemas.openxmlformats.org/officeDocument/2006/relationships/hyperlink" Target="https://danse.uqam.ca/wp-content/uploads/sites/41/2019/01/Pratiques-somatiques-et-pense%CC%81e-critique.-Dialogue-avec-Sylvie-Fortin-He%CC%81loi%CC%88se-Husquinet.-1-1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3-03-04" TargetMode="External"/><Relationship Id="rId24" Type="http://schemas.openxmlformats.org/officeDocument/2006/relationships/hyperlink" Target="https://sphereintime.com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rtssomatiques.com/anne-expert" TargetMode="External"/><Relationship Id="rId23" Type="http://schemas.openxmlformats.org/officeDocument/2006/relationships/hyperlink" Target="mailto:contact@christinefayet.com" TargetMode="External"/><Relationship Id="rId28" Type="http://schemas.openxmlformats.org/officeDocument/2006/relationships/hyperlink" Target="https://doi.org/10.3917/graph.047.004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mc-suisse.ch/de/hom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tssomatiques.com/anne-expert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sphereintime.com/lintime/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Siffert\SZH%20CSPS\Daten_Allgemein%20-%20General\2_Produkte\50_Open_Access\Layout\Layout_v8.2_FR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7" ma:contentTypeDescription="Ein neues Dokument erstellen." ma:contentTypeScope="" ma:versionID="cd030b1703b6bf6bf8dc7d4a6f32b4df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12198ecb9f7436287058ba14bac1a5f4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0DCDB5-4B2F-4526-B1F6-45DCF23B1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</Template>
  <TotalTime>0</TotalTime>
  <Pages>7</Pages>
  <Words>3958</Words>
  <Characters>21772</Characters>
  <Application>Microsoft Office Word</Application>
  <DocSecurity>0</DocSecurity>
  <Lines>181</Lines>
  <Paragraphs>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Une confiance en l’intelligence corporelle intime_x000d_</vt:lpstr>
      <vt:lpstr>Une confiance en l’intelligence corporelle intime_x000d_</vt:lpstr>
    </vt:vector>
  </TitlesOfParts>
  <Company/>
  <LinksUpToDate>false</LinksUpToDate>
  <CharactersWithSpaces>25679</CharactersWithSpaces>
  <SharedDoc>false</SharedDoc>
  <HLinks>
    <vt:vector size="96" baseType="variant">
      <vt:variant>
        <vt:i4>8323191</vt:i4>
      </vt:variant>
      <vt:variant>
        <vt:i4>45</vt:i4>
      </vt:variant>
      <vt:variant>
        <vt:i4>0</vt:i4>
      </vt:variant>
      <vt:variant>
        <vt:i4>5</vt:i4>
      </vt:variant>
      <vt:variant>
        <vt:lpwstr>https://danse.uqam.ca/wp-content/uploads/sites/41/2019/01/Pratiques-somatiques-et-pense%CC%81e-critique.-Dialogue-avec-Sylvie-Fortin-He%CC%81loi%CC%88se-Husquinet.-1-1.pdf</vt:lpwstr>
      </vt:variant>
      <vt:variant>
        <vt:lpwstr/>
      </vt:variant>
      <vt:variant>
        <vt:i4>2555961</vt:i4>
      </vt:variant>
      <vt:variant>
        <vt:i4>42</vt:i4>
      </vt:variant>
      <vt:variant>
        <vt:i4>0</vt:i4>
      </vt:variant>
      <vt:variant>
        <vt:i4>5</vt:i4>
      </vt:variant>
      <vt:variant>
        <vt:lpwstr>https://doi.org/10.3917/graph.047.0041</vt:lpwstr>
      </vt:variant>
      <vt:variant>
        <vt:lpwstr/>
      </vt:variant>
      <vt:variant>
        <vt:i4>196679</vt:i4>
      </vt:variant>
      <vt:variant>
        <vt:i4>39</vt:i4>
      </vt:variant>
      <vt:variant>
        <vt:i4>0</vt:i4>
      </vt:variant>
      <vt:variant>
        <vt:i4>5</vt:i4>
      </vt:variant>
      <vt:variant>
        <vt:lpwstr>https://sphereintime.com/lintime/</vt:lpwstr>
      </vt:variant>
      <vt:variant>
        <vt:lpwstr/>
      </vt:variant>
      <vt:variant>
        <vt:i4>6946914</vt:i4>
      </vt:variant>
      <vt:variant>
        <vt:i4>36</vt:i4>
      </vt:variant>
      <vt:variant>
        <vt:i4>0</vt:i4>
      </vt:variant>
      <vt:variant>
        <vt:i4>5</vt:i4>
      </vt:variant>
      <vt:variant>
        <vt:lpwstr>https://www.reiso.org/articles/themes/pratiques/8854-vers-l-auto-decouverte-de-l-intime</vt:lpwstr>
      </vt:variant>
      <vt:variant>
        <vt:lpwstr/>
      </vt:variant>
      <vt:variant>
        <vt:i4>8323168</vt:i4>
      </vt:variant>
      <vt:variant>
        <vt:i4>33</vt:i4>
      </vt:variant>
      <vt:variant>
        <vt:i4>0</vt:i4>
      </vt:variant>
      <vt:variant>
        <vt:i4>5</vt:i4>
      </vt:variant>
      <vt:variant>
        <vt:lpwstr>https://doi.org/10.3917/eres.hirsc.2010.02.0084</vt:lpwstr>
      </vt:variant>
      <vt:variant>
        <vt:lpwstr/>
      </vt:variant>
      <vt:variant>
        <vt:i4>851992</vt:i4>
      </vt:variant>
      <vt:variant>
        <vt:i4>30</vt:i4>
      </vt:variant>
      <vt:variant>
        <vt:i4>0</vt:i4>
      </vt:variant>
      <vt:variant>
        <vt:i4>5</vt:i4>
      </vt:variant>
      <vt:variant>
        <vt:lpwstr>https://sphereintime.com/</vt:lpwstr>
      </vt:variant>
      <vt:variant>
        <vt:lpwstr/>
      </vt:variant>
      <vt:variant>
        <vt:i4>5308513</vt:i4>
      </vt:variant>
      <vt:variant>
        <vt:i4>27</vt:i4>
      </vt:variant>
      <vt:variant>
        <vt:i4>0</vt:i4>
      </vt:variant>
      <vt:variant>
        <vt:i4>5</vt:i4>
      </vt:variant>
      <vt:variant>
        <vt:lpwstr>mailto:contact@christinefayet.com</vt:lpwstr>
      </vt:variant>
      <vt:variant>
        <vt:lpwstr/>
      </vt:variant>
      <vt:variant>
        <vt:i4>7274544</vt:i4>
      </vt:variant>
      <vt:variant>
        <vt:i4>24</vt:i4>
      </vt:variant>
      <vt:variant>
        <vt:i4>0</vt:i4>
      </vt:variant>
      <vt:variant>
        <vt:i4>5</vt:i4>
      </vt:variant>
      <vt:variant>
        <vt:lpwstr>https://gaycenter.org/about/lgbtq/</vt:lpwstr>
      </vt:variant>
      <vt:variant>
        <vt:lpwstr/>
      </vt:variant>
      <vt:variant>
        <vt:i4>196614</vt:i4>
      </vt:variant>
      <vt:variant>
        <vt:i4>21</vt:i4>
      </vt:variant>
      <vt:variant>
        <vt:i4>0</vt:i4>
      </vt:variant>
      <vt:variant>
        <vt:i4>5</vt:i4>
      </vt:variant>
      <vt:variant>
        <vt:lpwstr>https://www.bodymindcentering.com/about/bonnie-bainbridge-cohen/</vt:lpwstr>
      </vt:variant>
      <vt:variant>
        <vt:lpwstr/>
      </vt:variant>
      <vt:variant>
        <vt:i4>1966154</vt:i4>
      </vt:variant>
      <vt:variant>
        <vt:i4>18</vt:i4>
      </vt:variant>
      <vt:variant>
        <vt:i4>0</vt:i4>
      </vt:variant>
      <vt:variant>
        <vt:i4>5</vt:i4>
      </vt:variant>
      <vt:variant>
        <vt:lpwstr>https://bmc-suisse.ch/de/home</vt:lpwstr>
      </vt:variant>
      <vt:variant>
        <vt:lpwstr/>
      </vt:variant>
      <vt:variant>
        <vt:i4>7143465</vt:i4>
      </vt:variant>
      <vt:variant>
        <vt:i4>15</vt:i4>
      </vt:variant>
      <vt:variant>
        <vt:i4>0</vt:i4>
      </vt:variant>
      <vt:variant>
        <vt:i4>5</vt:i4>
      </vt:variant>
      <vt:variant>
        <vt:lpwstr>https://www.artssomatiques.com/anne-expert</vt:lpwstr>
      </vt:variant>
      <vt:variant>
        <vt:lpwstr/>
      </vt:variant>
      <vt:variant>
        <vt:i4>3538991</vt:i4>
      </vt:variant>
      <vt:variant>
        <vt:i4>12</vt:i4>
      </vt:variant>
      <vt:variant>
        <vt:i4>0</vt:i4>
      </vt:variant>
      <vt:variant>
        <vt:i4>5</vt:i4>
      </vt:variant>
      <vt:variant>
        <vt:lpwstr>https://www.feldenkrais.ch/methode-2/moshe-feldenkrais/</vt:lpwstr>
      </vt:variant>
      <vt:variant>
        <vt:lpwstr/>
      </vt:variant>
      <vt:variant>
        <vt:i4>589841</vt:i4>
      </vt:variant>
      <vt:variant>
        <vt:i4>9</vt:i4>
      </vt:variant>
      <vt:variant>
        <vt:i4>0</vt:i4>
      </vt:variant>
      <vt:variant>
        <vt:i4>5</vt:i4>
      </vt:variant>
      <vt:variant>
        <vt:lpwstr>https://www.alexandertechnik.ch/</vt:lpwstr>
      </vt:variant>
      <vt:variant>
        <vt:lpwstr/>
      </vt:variant>
      <vt:variant>
        <vt:i4>7143465</vt:i4>
      </vt:variant>
      <vt:variant>
        <vt:i4>6</vt:i4>
      </vt:variant>
      <vt:variant>
        <vt:i4>0</vt:i4>
      </vt:variant>
      <vt:variant>
        <vt:i4>5</vt:i4>
      </vt:variant>
      <vt:variant>
        <vt:lpwstr>https://www.artssomatiques.com/anne-expert</vt:lpwstr>
      </vt:variant>
      <vt:variant>
        <vt:lpwstr/>
      </vt:variant>
      <vt:variant>
        <vt:i4>7143465</vt:i4>
      </vt:variant>
      <vt:variant>
        <vt:i4>3</vt:i4>
      </vt:variant>
      <vt:variant>
        <vt:i4>0</vt:i4>
      </vt:variant>
      <vt:variant>
        <vt:i4>5</vt:i4>
      </vt:variant>
      <vt:variant>
        <vt:lpwstr>https://www.artssomatiques.com/anne-expert</vt:lpwstr>
      </vt:variant>
      <vt:variant>
        <vt:lpwstr/>
      </vt:variant>
      <vt:variant>
        <vt:i4>4849732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https://doi.org/10.57161/r2023-003-03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Une confiance en l’intelligence corporelle intime</dc:title>
  <dc:subject/>
  <dc:creator>Christine Fayet</dc:creator>
  <cp:keywords>approche globale, éducation sexuelle, expression corporelle, relation interpersonnelle/ganzheitlicher Ansatz, Sexualerziehung, körperlicher Ausdruck, zwischenmenschliche Beziehungen</cp:keywords>
  <cp:lastModifiedBy>Siffert, Elodie</cp:lastModifiedBy>
  <cp:revision>47</cp:revision>
  <cp:lastPrinted>2023-08-31T13:23:00Z</cp:lastPrinted>
  <dcterms:created xsi:type="dcterms:W3CDTF">2023-08-22T13:15:00Z</dcterms:created>
  <dcterms:modified xsi:type="dcterms:W3CDTF">2023-09-01T08:57:00Z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